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D6AAA" w14:textId="2AB38894" w:rsidR="00AB2BEE" w:rsidRPr="00DE0DDE" w:rsidRDefault="00014395" w:rsidP="00AB2BEE">
      <w:pPr>
        <w:pStyle w:val="Normaal"/>
        <w:rPr>
          <w:rFonts w:asciiTheme="minorHAnsi" w:hAnsiTheme="minorHAnsi" w:cstheme="minorHAnsi"/>
          <w:szCs w:val="20"/>
        </w:rPr>
      </w:pPr>
      <w:bookmarkStart w:id="0" w:name="_Toc305517968"/>
      <w:r w:rsidRPr="00DE0DDE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62336" behindDoc="0" locked="0" layoutInCell="1" allowOverlap="1" wp14:anchorId="68F883F5" wp14:editId="3F2815BE">
            <wp:simplePos x="0" y="0"/>
            <wp:positionH relativeFrom="column">
              <wp:posOffset>-254000</wp:posOffset>
            </wp:positionH>
            <wp:positionV relativeFrom="paragraph">
              <wp:posOffset>-635</wp:posOffset>
            </wp:positionV>
            <wp:extent cx="2867891" cy="704571"/>
            <wp:effectExtent l="0" t="0" r="254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1" cy="70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892" w:rsidRPr="00DE0DDE">
        <w:rPr>
          <w:rFonts w:asciiTheme="minorHAnsi" w:hAnsiTheme="minorHAnsi" w:cstheme="minorHAnsi"/>
          <w:noProof/>
          <w:szCs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C4B19A7" wp14:editId="5823DBCE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547AA8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2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3B21E555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E67C52C" w14:textId="475F2EE1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0E03F3EB" w14:textId="77777777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48B1240F" w14:textId="40271436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EC13B4D" w14:textId="5036D65C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660CC95E" w14:textId="0776DF93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3961788" w14:textId="67C6FBF9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001183F8" w14:textId="345CFB1B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3B00601D" w14:textId="030FEE92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18741A05" w14:textId="70D1A718" w:rsidR="00AB2BEE" w:rsidRPr="00DE0DDE" w:rsidRDefault="00AB2BEE" w:rsidP="00AB2BEE">
      <w:pPr>
        <w:pStyle w:val="Normaal"/>
        <w:rPr>
          <w:rFonts w:asciiTheme="minorHAnsi" w:hAnsiTheme="minorHAnsi" w:cstheme="minorHAnsi"/>
          <w:szCs w:val="20"/>
        </w:rPr>
      </w:pPr>
    </w:p>
    <w:p w14:paraId="3916FEFE" w14:textId="2D7FFFF3" w:rsidR="00AB2BEE" w:rsidRPr="00DE0DDE" w:rsidRDefault="004C3892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D9521BE" wp14:editId="417BAD7E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73D7F" w14:textId="566D3FA6" w:rsidR="001F68B5" w:rsidRPr="00C0500C" w:rsidRDefault="00126073" w:rsidP="00C0500C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Bijlage: </w:t>
                            </w:r>
                            <w:r w:rsidR="00624059">
                              <w:rPr>
                                <w:color w:val="FFFFFF"/>
                                <w:sz w:val="56"/>
                                <w:szCs w:val="56"/>
                              </w:rPr>
                              <w:t>Beroep draagkracht of bekwaamheid derden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521BE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" o:allowincell="f" fillcolor="#4472c4" strokecolor="window" strokeweight="1pt">
                <o:lock v:ext="edit" aspectratio="t"/>
                <v:textbox inset="14.4pt,,14.4pt">
                  <w:txbxContent>
                    <w:p w14:paraId="2AA73D7F" w14:textId="566D3FA6" w:rsidR="001F68B5" w:rsidRPr="00C0500C" w:rsidRDefault="00126073" w:rsidP="00C0500C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 xml:space="preserve">Bijlage: </w:t>
                      </w:r>
                      <w:r w:rsidR="00624059">
                        <w:rPr>
                          <w:color w:val="FFFFFF"/>
                          <w:sz w:val="56"/>
                          <w:szCs w:val="56"/>
                        </w:rPr>
                        <w:t>Beroep draagkracht of bekwaamheid derden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CEEF458" w14:textId="7077D663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620D18D" w14:textId="60D8541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413D22F" w14:textId="5C537B6C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7732540" w14:textId="338A5741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768C95D" w14:textId="54D43505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A01C8B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17D8C04" w14:textId="2000355C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8713B24" w14:textId="1E3BA894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AF684B4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E4DE92C" w14:textId="35E6AF6A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DF71985" w14:textId="7DDA4906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9AE9AB" w14:textId="640DA04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10323C1" w14:textId="47685001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07F8CC3" w14:textId="367F0DC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847F30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B431361" w14:textId="448B68B6" w:rsidR="00AB2BEE" w:rsidRPr="00DE0DDE" w:rsidRDefault="00147E11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7D366D" wp14:editId="0D1E1687">
                <wp:simplePos x="0" y="0"/>
                <wp:positionH relativeFrom="column">
                  <wp:posOffset>3611355</wp:posOffset>
                </wp:positionH>
                <wp:positionV relativeFrom="paragraph">
                  <wp:posOffset>71339</wp:posOffset>
                </wp:positionV>
                <wp:extent cx="2743200" cy="1412240"/>
                <wp:effectExtent l="0" t="0" r="0" b="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41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2A2414" w14:textId="77777777" w:rsidR="00147E11" w:rsidRPr="00C053C9" w:rsidRDefault="00147E11" w:rsidP="00147E11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Deelnemende scholen:</w:t>
                            </w:r>
                          </w:p>
                          <w:p w14:paraId="7BB6F8DD" w14:textId="176C25CF" w:rsidR="00147E11" w:rsidRPr="00C053C9" w:rsidRDefault="00147E11" w:rsidP="00147E11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3576422D" w14:textId="77777777" w:rsidR="00147E11" w:rsidRPr="00C053C9" w:rsidRDefault="00147E11" w:rsidP="00147E11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RSG Magister </w:t>
                            </w:r>
                            <w:proofErr w:type="spellStart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Alvinus</w:t>
                            </w:r>
                            <w:proofErr w:type="spellEnd"/>
                          </w:p>
                          <w:p w14:paraId="14D596FC" w14:textId="77777777" w:rsidR="00147E11" w:rsidRPr="00550116" w:rsidRDefault="00147E11" w:rsidP="00147E11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Stichting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Openbaar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Voortgezet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Onderwijs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Fryslân-Noord</w:t>
                            </w:r>
                            <w:proofErr w:type="spellEnd"/>
                          </w:p>
                          <w:p w14:paraId="610E04D5" w14:textId="77777777" w:rsidR="00147E11" w:rsidRPr="00550116" w:rsidRDefault="00147E11" w:rsidP="00147E11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(</w:t>
                            </w:r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OSG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Piter</w:t>
                            </w:r>
                            <w:proofErr w:type="spellEnd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 xml:space="preserve"> Jelles en RSG Simon </w:t>
                            </w:r>
                            <w:proofErr w:type="spellStart"/>
                            <w:r w:rsidRPr="00550116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Vestdijk</w:t>
                            </w:r>
                            <w:proofErr w:type="spellEnd"/>
                            <w:r w:rsidRPr="00C053C9"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  <w:t>)</w:t>
                            </w:r>
                          </w:p>
                          <w:p w14:paraId="71DC3D90" w14:textId="77777777" w:rsidR="00147E11" w:rsidRPr="00C053C9" w:rsidRDefault="00147E11" w:rsidP="00147E11">
                            <w:pPr>
                              <w:pStyle w:val="Normaal"/>
                              <w:rPr>
                                <w:rFonts w:ascii="Verdana" w:hAnsi="Verdana" w:cstheme="minorHAnsi"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2932A384" w14:textId="77777777" w:rsidR="00147E11" w:rsidRPr="00550116" w:rsidRDefault="00147E11" w:rsidP="00147E11">
                            <w:pPr>
                              <w:pStyle w:val="Normaal"/>
                            </w:pPr>
                          </w:p>
                          <w:p w14:paraId="16B7CF81" w14:textId="77777777" w:rsidR="00147E11" w:rsidRPr="00550116" w:rsidRDefault="00147E11" w:rsidP="00147E11">
                            <w:pPr>
                              <w:pStyle w:val="Normaal"/>
                            </w:pPr>
                          </w:p>
                          <w:p w14:paraId="24A04575" w14:textId="77777777" w:rsidR="00147E11" w:rsidRPr="00550116" w:rsidRDefault="00147E11" w:rsidP="00147E11">
                            <w:pPr>
                              <w:pStyle w:val="Normaal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D366D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84.35pt;margin-top:5.6pt;width:3in;height:11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" filled="f" stroked="f">
                <v:textbox>
                  <w:txbxContent>
                    <w:p w14:paraId="502A2414" w14:textId="77777777" w:rsidR="00147E11" w:rsidRPr="00C053C9" w:rsidRDefault="00147E11" w:rsidP="00147E11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Deelnemende scholen:</w:t>
                      </w:r>
                    </w:p>
                    <w:p w14:paraId="7BB6F8DD" w14:textId="176C25CF" w:rsidR="00147E11" w:rsidRPr="00C053C9" w:rsidRDefault="00147E11" w:rsidP="00147E11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</w:p>
                    <w:p w14:paraId="3576422D" w14:textId="77777777" w:rsidR="00147E11" w:rsidRPr="00C053C9" w:rsidRDefault="00147E11" w:rsidP="00147E11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RSG Magister </w:t>
                      </w:r>
                      <w:proofErr w:type="spellStart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Alvinus</w:t>
                      </w:r>
                      <w:proofErr w:type="spellEnd"/>
                    </w:p>
                    <w:p w14:paraId="14D596FC" w14:textId="77777777" w:rsidR="00147E11" w:rsidRPr="00550116" w:rsidRDefault="00147E11" w:rsidP="00147E11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Stichting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Openbaar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Voortgezet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Onderwijs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Fryslân-Noord</w:t>
                      </w:r>
                      <w:proofErr w:type="spellEnd"/>
                    </w:p>
                    <w:p w14:paraId="610E04D5" w14:textId="77777777" w:rsidR="00147E11" w:rsidRPr="00550116" w:rsidRDefault="00147E11" w:rsidP="00147E11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(</w:t>
                      </w:r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OSG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Piter</w:t>
                      </w:r>
                      <w:proofErr w:type="spellEnd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 xml:space="preserve"> Jelles en RSG Simon </w:t>
                      </w:r>
                      <w:proofErr w:type="spellStart"/>
                      <w:r w:rsidRPr="00550116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Vestdijk</w:t>
                      </w:r>
                      <w:proofErr w:type="spellEnd"/>
                      <w:r w:rsidRPr="00C053C9"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  <w:t>)</w:t>
                      </w:r>
                    </w:p>
                    <w:p w14:paraId="71DC3D90" w14:textId="77777777" w:rsidR="00147E11" w:rsidRPr="00C053C9" w:rsidRDefault="00147E11" w:rsidP="00147E11">
                      <w:pPr>
                        <w:pStyle w:val="Normaal"/>
                        <w:rPr>
                          <w:rFonts w:ascii="Verdana" w:hAnsi="Verdana" w:cstheme="minorHAnsi"/>
                          <w:sz w:val="16"/>
                          <w:szCs w:val="16"/>
                          <w:lang w:val="de-DE"/>
                        </w:rPr>
                      </w:pPr>
                    </w:p>
                    <w:p w14:paraId="2932A384" w14:textId="77777777" w:rsidR="00147E11" w:rsidRPr="00550116" w:rsidRDefault="00147E11" w:rsidP="00147E11">
                      <w:pPr>
                        <w:pStyle w:val="Normaal"/>
                      </w:pPr>
                    </w:p>
                    <w:p w14:paraId="16B7CF81" w14:textId="77777777" w:rsidR="00147E11" w:rsidRPr="00550116" w:rsidRDefault="00147E11" w:rsidP="00147E11">
                      <w:pPr>
                        <w:pStyle w:val="Normaal"/>
                      </w:pPr>
                    </w:p>
                    <w:p w14:paraId="24A04575" w14:textId="77777777" w:rsidR="00147E11" w:rsidRPr="00550116" w:rsidRDefault="00147E11" w:rsidP="00147E11">
                      <w:pPr>
                        <w:pStyle w:val="Normaal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4B6727" w14:textId="5AF6A56D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2C100D5" w14:textId="0715F725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149D806" w14:textId="785A2699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8F146B5" w14:textId="2E0F220C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B325038" w14:textId="0FAA8C1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43C2C3D" w14:textId="76188E5D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37A0D55" w14:textId="69A7DA3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C5E4262" w14:textId="78067BFE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7256E8A" w14:textId="464EC320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20E5BCE" w14:textId="50E4D94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E4C61A" w14:textId="367175C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00A32FC" w14:textId="4D663E3F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252B16F" w14:textId="341B7706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096DB888" w14:textId="79CDAAC2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14CFEA4" w14:textId="63C1FA76" w:rsidR="00AB2BEE" w:rsidRPr="00DE0DDE" w:rsidRDefault="00DE0DD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2EE66" wp14:editId="04118B27">
                <wp:simplePos x="0" y="0"/>
                <wp:positionH relativeFrom="column">
                  <wp:posOffset>-342265</wp:posOffset>
                </wp:positionH>
                <wp:positionV relativeFrom="paragraph">
                  <wp:posOffset>178189</wp:posOffset>
                </wp:positionV>
                <wp:extent cx="3404235" cy="1831975"/>
                <wp:effectExtent l="0" t="0" r="0" b="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83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DC70B8" w14:textId="66D1D679" w:rsidR="001F68B5" w:rsidRPr="00C053C9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br/>
                            </w:r>
                            <w:r w:rsidRPr="00C053C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Uitgevoerd door:</w:t>
                            </w:r>
                            <w:r w:rsidRPr="00C053C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  <w:t>Gezamenlijke inkoop Pompeblêd</w:t>
                            </w:r>
                            <w:r w:rsidRPr="00C053C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In opdracht van:</w:t>
                            </w:r>
                            <w:r w:rsidRPr="00C053C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  <w:t>Deelnemende scholen</w:t>
                            </w:r>
                            <w:r w:rsidRPr="00C053C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>Datum:</w:t>
                            </w:r>
                            <w:r w:rsidR="00A76D1D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E6C76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="00A76D1D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12 januari 2021</w:t>
                            </w:r>
                            <w:r w:rsidRPr="00C053C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Pr="00C053C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ab/>
                            </w:r>
                            <w:r w:rsidRPr="00C053C9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3DDD2CA5" w14:textId="77777777" w:rsidR="009C7998" w:rsidRDefault="009C7998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  <w:p w14:paraId="7196542A" w14:textId="77777777" w:rsidR="001F68B5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2EE66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8" type="#_x0000_t202" style="position:absolute;margin-left:-26.95pt;margin-top:14.05pt;width:268.05pt;height:1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" filled="f" stroked="f">
                <v:textbox>
                  <w:txbxContent>
                    <w:p w14:paraId="62DC70B8" w14:textId="66D1D679" w:rsidR="001F68B5" w:rsidRPr="00C053C9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br/>
                      </w:r>
                      <w:r w:rsidRPr="00C053C9">
                        <w:rPr>
                          <w:rFonts w:ascii="Verdana" w:hAnsi="Verdana"/>
                          <w:sz w:val="16"/>
                          <w:szCs w:val="16"/>
                        </w:rPr>
                        <w:t>Uitgevoerd door:</w:t>
                      </w:r>
                      <w:r w:rsidRPr="00C053C9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  <w:t>Gezamenlijke inkoop Pompeblêd</w:t>
                      </w:r>
                      <w:r w:rsidRPr="00C053C9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In opdracht van:</w:t>
                      </w:r>
                      <w:r w:rsidRPr="00C053C9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  <w:t>Deelnemende scholen</w:t>
                      </w:r>
                      <w:r w:rsidRPr="00C053C9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>Datum:</w:t>
                      </w:r>
                      <w:r w:rsidR="00A76D1D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</w:t>
                      </w:r>
                      <w:r w:rsidR="005E6C76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="00A76D1D">
                        <w:rPr>
                          <w:rFonts w:ascii="Verdana" w:hAnsi="Verdana"/>
                          <w:sz w:val="16"/>
                          <w:szCs w:val="16"/>
                        </w:rPr>
                        <w:t>12 januari 2021</w:t>
                      </w:r>
                      <w:r w:rsidRPr="00C053C9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Pr="00C053C9">
                        <w:rPr>
                          <w:rFonts w:ascii="Verdana" w:hAnsi="Verdana"/>
                          <w:sz w:val="16"/>
                          <w:szCs w:val="16"/>
                        </w:rPr>
                        <w:tab/>
                      </w:r>
                      <w:r w:rsidRPr="00C053C9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</w:p>
                    <w:p w14:paraId="3DDD2CA5" w14:textId="77777777" w:rsidR="009C7998" w:rsidRDefault="009C7998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  <w:p w14:paraId="7196542A" w14:textId="77777777" w:rsidR="001F68B5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D1AD20" w14:textId="7D89717A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3EB6C68" w14:textId="38042751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9AAAC11" w14:textId="68001A00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539803A8" w14:textId="3EF7FB9F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F27B217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0E7E650" w14:textId="2279136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7B7B4940" w14:textId="28AE77D0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43B61350" w14:textId="5F2871DB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B0FAFAA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63D2F129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2E7A9B05" w14:textId="043DD498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3099E296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A96712E" w14:textId="77777777" w:rsidR="00AB2BEE" w:rsidRPr="00DE0DD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p w14:paraId="1880BFA4" w14:textId="29C9D0EE" w:rsidR="00AB2BEE" w:rsidRDefault="00AB2BEE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tbl>
      <w:tblPr>
        <w:tblW w:w="86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1106"/>
        <w:gridCol w:w="311"/>
        <w:gridCol w:w="2410"/>
        <w:gridCol w:w="4395"/>
      </w:tblGrid>
      <w:tr w:rsidR="0081472D" w:rsidRPr="00CC14A3" w14:paraId="15518790" w14:textId="77777777" w:rsidTr="00FF3FA4">
        <w:trPr>
          <w:trHeight w:val="294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9D8F0A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b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8563C7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bCs/>
                <w:sz w:val="16"/>
                <w:szCs w:val="16"/>
              </w:rPr>
              <w:t>Verklaring draagkracht of bekwaamheid derden</w:t>
            </w:r>
          </w:p>
        </w:tc>
      </w:tr>
      <w:tr w:rsidR="0081472D" w:rsidRPr="00CC14A3" w14:paraId="578AB0B8" w14:textId="77777777" w:rsidTr="00FF3FA4">
        <w:trPr>
          <w:trHeight w:val="28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CA509D" w14:textId="77777777" w:rsidR="0081472D" w:rsidRPr="00CC14A3" w:rsidRDefault="0081472D" w:rsidP="00FF3FA4">
            <w:pPr>
              <w:tabs>
                <w:tab w:val="left" w:pos="1452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338384CE" w14:textId="77777777" w:rsidR="0081472D" w:rsidRPr="00CC14A3" w:rsidRDefault="0081472D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 bedrijf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 xml:space="preserve">: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81472D" w:rsidRPr="00CC14A3" w14:paraId="0379AE02" w14:textId="77777777" w:rsidTr="00FF3FA4">
        <w:trPr>
          <w:trHeight w:val="393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AA7388" w14:textId="77777777" w:rsidR="0081472D" w:rsidRPr="00CC14A3" w:rsidRDefault="0081472D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6C1F2FCD" w14:textId="77777777" w:rsidR="0081472D" w:rsidRPr="00CC14A3" w:rsidRDefault="0081472D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Adres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81472D" w:rsidRPr="00CC14A3" w14:paraId="5E7EB7B9" w14:textId="77777777" w:rsidTr="00FF3FA4">
        <w:trPr>
          <w:trHeight w:val="50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1530CE" w14:textId="77777777" w:rsidR="0081472D" w:rsidRPr="00CC14A3" w:rsidRDefault="0081472D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Postcode </w:t>
            </w:r>
          </w:p>
          <w:p w14:paraId="3DFE43E0" w14:textId="77777777" w:rsidR="0081472D" w:rsidRPr="00CC14A3" w:rsidRDefault="0081472D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en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plaats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81472D" w:rsidRPr="00CC14A3" w14:paraId="0FFB224A" w14:textId="77777777" w:rsidTr="00FF3FA4">
        <w:trPr>
          <w:trHeight w:val="368"/>
        </w:trPr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5B1BC2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44BC5D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b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hierna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te noemen: 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 vennootschap</w:t>
            </w:r>
          </w:p>
        </w:tc>
      </w:tr>
      <w:tr w:rsidR="0081472D" w:rsidRPr="00CC14A3" w14:paraId="163283B0" w14:textId="77777777" w:rsidTr="00FF3FA4">
        <w:trPr>
          <w:trHeight w:val="692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5F36F1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Ondergetekende,</w:t>
            </w:r>
          </w:p>
          <w:p w14:paraId="4FCB8F05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4F3A99FE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overwegende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>:</w:t>
            </w:r>
          </w:p>
        </w:tc>
      </w:tr>
      <w:tr w:rsidR="0081472D" w:rsidRPr="00CC14A3" w14:paraId="2FE7268B" w14:textId="77777777" w:rsidTr="00FF3FA4">
        <w:trPr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2A552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-</w:t>
            </w:r>
          </w:p>
          <w:p w14:paraId="39BCFEF9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228E7B8A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4F2611E2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-</w:t>
            </w:r>
          </w:p>
          <w:p w14:paraId="0288E026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0BCB80" w14:textId="17A118F7" w:rsidR="0081472D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dat &lt;naam Inschrijver die zich aanmeldt voor de aanbesteding&gt; voornemens is zich als Inschrijver aan te melden voor de aanbesteding </w:t>
            </w:r>
            <w:r>
              <w:rPr>
                <w:rFonts w:ascii="Verdana" w:hAnsi="Verdana" w:cs="Calibri"/>
                <w:sz w:val="16"/>
                <w:szCs w:val="16"/>
              </w:rPr>
              <w:t>Catering</w:t>
            </w:r>
            <w:r w:rsidR="006F7125">
              <w:rPr>
                <w:rFonts w:ascii="Verdana" w:hAnsi="Verdana" w:cs="Calibri"/>
                <w:sz w:val="16"/>
                <w:szCs w:val="16"/>
              </w:rPr>
              <w:t xml:space="preserve"> en/of Vending</w:t>
            </w:r>
            <w:r w:rsidRPr="00CC14A3">
              <w:rPr>
                <w:rFonts w:ascii="Verdana" w:hAnsi="Verdana" w:cs="Calibri"/>
                <w:sz w:val="16"/>
                <w:szCs w:val="16"/>
              </w:rPr>
              <w:t>;</w:t>
            </w:r>
          </w:p>
          <w:p w14:paraId="578AC218" w14:textId="77777777" w:rsidR="0081472D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01450656" w14:textId="7B12366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dat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Inschrijver zich beroept op de bekwaamheid van de vennootschap ten aanzien van de volgende eisen inzake geschiktheid en delen van de opdracht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….……</w:t>
            </w:r>
          </w:p>
          <w:p w14:paraId="5010CF22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81472D" w:rsidRPr="00CC14A3" w14:paraId="72ABB93D" w14:textId="77777777" w:rsidTr="00FF3FA4">
        <w:trPr>
          <w:trHeight w:val="688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E639C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verklaart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dat:</w:t>
            </w:r>
          </w:p>
          <w:p w14:paraId="10002B98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1952A7A" w14:textId="77777777" w:rsidR="0081472D" w:rsidRPr="00CC14A3" w:rsidRDefault="0081472D" w:rsidP="00FF3FA4">
            <w:pPr>
              <w:numPr>
                <w:ilvl w:val="0"/>
                <w:numId w:val="19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vennootschap haar middelen volledig ter beschikking zal stellen aan Inschrijver, zodat </w:t>
            </w:r>
          </w:p>
          <w:p w14:paraId="028B765F" w14:textId="77777777" w:rsidR="0081472D" w:rsidRPr="00CC14A3" w:rsidRDefault="0081472D" w:rsidP="00FF3FA4">
            <w:pPr>
              <w:tabs>
                <w:tab w:val="num" w:pos="459"/>
              </w:tabs>
              <w:spacing w:line="240" w:lineRule="auto"/>
              <w:ind w:left="459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Inschrijver daadwerkelijk kan beschikken over de voor de uitvoering van de aan te besteden opdracht noodzakelijke middelen van de vennootschap.</w:t>
            </w:r>
          </w:p>
          <w:p w14:paraId="3B48CB4A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81472D" w:rsidRPr="00CC14A3" w14:paraId="1797F867" w14:textId="77777777" w:rsidTr="00FF3FA4">
        <w:trPr>
          <w:trHeight w:val="299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EE4475" w14:textId="77777777" w:rsidR="0081472D" w:rsidRDefault="0081472D" w:rsidP="00FF3FA4">
            <w:pPr>
              <w:numPr>
                <w:ilvl w:val="0"/>
                <w:numId w:val="19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>
              <w:rPr>
                <w:rFonts w:ascii="Verdana" w:hAnsi="Verdana" w:cs="Calibri"/>
                <w:sz w:val="16"/>
                <w:szCs w:val="16"/>
              </w:rPr>
              <w:t>de</w:t>
            </w:r>
            <w:proofErr w:type="gramEnd"/>
            <w:r>
              <w:rPr>
                <w:rFonts w:ascii="Verdana" w:hAnsi="Verdana" w:cs="Calibri"/>
                <w:sz w:val="16"/>
                <w:szCs w:val="16"/>
              </w:rPr>
              <w:t xml:space="preserve"> uitsluitingsgronden zoals vermeld in </w:t>
            </w:r>
            <w:r w:rsidRPr="00EA65EE">
              <w:rPr>
                <w:rFonts w:ascii="Verdana" w:hAnsi="Verdana" w:cs="Calibri"/>
                <w:sz w:val="16"/>
                <w:szCs w:val="16"/>
                <w:highlight w:val="yellow"/>
              </w:rPr>
              <w:t>paragraaf 3.1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sub a van het Beschrijvend document niet op hem van toepassing zijn. </w:t>
            </w:r>
          </w:p>
          <w:p w14:paraId="0FC51A8B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81472D" w:rsidRPr="00CC14A3" w14:paraId="1168E73D" w14:textId="77777777" w:rsidTr="00FF3FA4">
        <w:trPr>
          <w:trHeight w:val="299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2139D8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Plaats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B4F6AC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Datum</w:t>
            </w:r>
          </w:p>
          <w:p w14:paraId="76681134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81472D" w:rsidRPr="00CC14A3" w14:paraId="1513E42D" w14:textId="77777777" w:rsidTr="00FF3FA4">
        <w:trPr>
          <w:trHeight w:val="26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007BBFA5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</w:t>
            </w:r>
          </w:p>
          <w:p w14:paraId="2673BE10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nil"/>
              <w:left w:val="nil"/>
              <w:right w:val="single" w:sz="4" w:space="0" w:color="auto"/>
            </w:tcBorders>
          </w:tcPr>
          <w:p w14:paraId="414F2A3B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</w:t>
            </w:r>
          </w:p>
        </w:tc>
      </w:tr>
      <w:tr w:rsidR="0081472D" w:rsidRPr="00CC14A3" w14:paraId="27417F7B" w14:textId="77777777" w:rsidTr="00FF3FA4">
        <w:trPr>
          <w:trHeight w:val="551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6020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Handtekening</w:t>
            </w:r>
          </w:p>
          <w:p w14:paraId="2FE573EF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109D562B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EFF67E4" w14:textId="77777777" w:rsidR="0081472D" w:rsidRPr="00CC14A3" w:rsidRDefault="0081472D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bookmarkEnd w:id="0"/>
    </w:tbl>
    <w:p w14:paraId="3E610E4E" w14:textId="77777777" w:rsidR="0081472D" w:rsidRPr="00DE0DDE" w:rsidRDefault="0081472D" w:rsidP="00AB2BEE">
      <w:pPr>
        <w:pStyle w:val="Normaal"/>
        <w:spacing w:line="240" w:lineRule="auto"/>
        <w:rPr>
          <w:rFonts w:asciiTheme="minorHAnsi" w:hAnsiTheme="minorHAnsi" w:cstheme="minorHAnsi"/>
          <w:szCs w:val="20"/>
        </w:rPr>
      </w:pPr>
    </w:p>
    <w:sectPr w:rsidR="0081472D" w:rsidRPr="00DE0DDE" w:rsidSect="00C0500C">
      <w:footerReference w:type="even" r:id="rId13"/>
      <w:footerReference w:type="default" r:id="rId14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FBC459" w14:textId="77777777" w:rsidR="001D0987" w:rsidRDefault="001D0987">
      <w:pPr>
        <w:pStyle w:val="Normaal"/>
      </w:pPr>
      <w:r>
        <w:separator/>
      </w:r>
    </w:p>
  </w:endnote>
  <w:endnote w:type="continuationSeparator" w:id="0">
    <w:p w14:paraId="7B6E7C4E" w14:textId="77777777" w:rsidR="001D0987" w:rsidRDefault="001D0987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方正姚体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87556" w14:textId="2CD0A037" w:rsidR="001F68B5" w:rsidRPr="00651603" w:rsidRDefault="001F68B5" w:rsidP="004E5653">
    <w:pPr>
      <w:pStyle w:val="Voettekst"/>
      <w:ind w:right="360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672D7" w14:textId="50821A92" w:rsidR="001F68B5" w:rsidRPr="00276FA4" w:rsidRDefault="00126073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Referenties</w:t>
    </w:r>
    <w:r w:rsidR="001F68B5">
      <w:rPr>
        <w:rFonts w:ascii="Calibri" w:hAnsi="Calibri"/>
        <w:sz w:val="20"/>
        <w:lang w:val="nl-NL"/>
      </w:rPr>
      <w:tab/>
    </w:r>
    <w:r w:rsidR="004E5653" w:rsidRPr="004E5653">
      <w:rPr>
        <w:rFonts w:ascii="Calibri" w:hAnsi="Calibri"/>
        <w:sz w:val="20"/>
        <w:lang w:val="nl-NL"/>
      </w:rPr>
      <w:t>Paraaf: ……</w:t>
    </w:r>
    <w:r w:rsidR="001F68B5"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EB487" w14:textId="77777777" w:rsidR="001D0987" w:rsidRDefault="001D0987">
      <w:pPr>
        <w:pStyle w:val="Normaal"/>
      </w:pPr>
      <w:r>
        <w:separator/>
      </w:r>
    </w:p>
  </w:footnote>
  <w:footnote w:type="continuationSeparator" w:id="0">
    <w:p w14:paraId="54137451" w14:textId="77777777" w:rsidR="001D0987" w:rsidRDefault="001D0987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4762CD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33874E9"/>
    <w:multiLevelType w:val="hybridMultilevel"/>
    <w:tmpl w:val="2C24C264"/>
    <w:lvl w:ilvl="0" w:tplc="0CB01880">
      <w:start w:val="2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8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191D75"/>
    <w:multiLevelType w:val="hybridMultilevel"/>
    <w:tmpl w:val="02A00146"/>
    <w:lvl w:ilvl="0" w:tplc="192AA6D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32D13"/>
    <w:multiLevelType w:val="hybridMultilevel"/>
    <w:tmpl w:val="A11E8A92"/>
    <w:lvl w:ilvl="0" w:tplc="E130AF7C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3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4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7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8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0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4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6"/>
  </w:num>
  <w:num w:numId="2">
    <w:abstractNumId w:val="4"/>
  </w:num>
  <w:num w:numId="3">
    <w:abstractNumId w:val="16"/>
  </w:num>
  <w:num w:numId="4">
    <w:abstractNumId w:val="18"/>
  </w:num>
  <w:num w:numId="5">
    <w:abstractNumId w:val="38"/>
  </w:num>
  <w:num w:numId="6">
    <w:abstractNumId w:val="8"/>
  </w:num>
  <w:num w:numId="7">
    <w:abstractNumId w:val="3"/>
  </w:num>
  <w:num w:numId="8">
    <w:abstractNumId w:val="42"/>
  </w:num>
  <w:num w:numId="9">
    <w:abstractNumId w:val="9"/>
  </w:num>
  <w:num w:numId="10">
    <w:abstractNumId w:val="39"/>
  </w:num>
  <w:num w:numId="11">
    <w:abstractNumId w:val="12"/>
  </w:num>
  <w:num w:numId="12">
    <w:abstractNumId w:val="44"/>
  </w:num>
  <w:num w:numId="13">
    <w:abstractNumId w:val="6"/>
  </w:num>
  <w:num w:numId="14">
    <w:abstractNumId w:val="36"/>
  </w:num>
  <w:num w:numId="15">
    <w:abstractNumId w:val="5"/>
  </w:num>
  <w:num w:numId="16">
    <w:abstractNumId w:val="17"/>
  </w:num>
  <w:num w:numId="17">
    <w:abstractNumId w:val="35"/>
  </w:num>
  <w:num w:numId="18">
    <w:abstractNumId w:val="43"/>
  </w:num>
  <w:num w:numId="19">
    <w:abstractNumId w:val="32"/>
  </w:num>
  <w:num w:numId="20">
    <w:abstractNumId w:val="28"/>
  </w:num>
  <w:num w:numId="21">
    <w:abstractNumId w:val="46"/>
  </w:num>
  <w:num w:numId="22">
    <w:abstractNumId w:val="22"/>
  </w:num>
  <w:num w:numId="23">
    <w:abstractNumId w:val="34"/>
  </w:num>
  <w:num w:numId="24">
    <w:abstractNumId w:val="40"/>
  </w:num>
  <w:num w:numId="25">
    <w:abstractNumId w:val="15"/>
  </w:num>
  <w:num w:numId="26">
    <w:abstractNumId w:val="33"/>
  </w:num>
  <w:num w:numId="27">
    <w:abstractNumId w:val="10"/>
  </w:num>
  <w:num w:numId="28">
    <w:abstractNumId w:val="14"/>
  </w:num>
  <w:num w:numId="29">
    <w:abstractNumId w:val="37"/>
  </w:num>
  <w:num w:numId="30">
    <w:abstractNumId w:val="13"/>
  </w:num>
  <w:num w:numId="31">
    <w:abstractNumId w:val="45"/>
  </w:num>
  <w:num w:numId="32">
    <w:abstractNumId w:val="27"/>
  </w:num>
  <w:num w:numId="33">
    <w:abstractNumId w:val="23"/>
  </w:num>
  <w:num w:numId="34">
    <w:abstractNumId w:val="21"/>
  </w:num>
  <w:num w:numId="35">
    <w:abstractNumId w:val="20"/>
  </w:num>
  <w:num w:numId="36">
    <w:abstractNumId w:val="41"/>
  </w:num>
  <w:num w:numId="37">
    <w:abstractNumId w:val="19"/>
  </w:num>
  <w:num w:numId="38">
    <w:abstractNumId w:val="0"/>
  </w:num>
  <w:num w:numId="39">
    <w:abstractNumId w:val="1"/>
  </w:num>
  <w:num w:numId="40">
    <w:abstractNumId w:val="31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 w:numId="45">
    <w:abstractNumId w:val="29"/>
  </w:num>
  <w:num w:numId="46">
    <w:abstractNumId w:val="30"/>
  </w:num>
  <w:num w:numId="47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73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4395"/>
    <w:rsid w:val="00017DF4"/>
    <w:rsid w:val="0002124E"/>
    <w:rsid w:val="000212E6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197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6686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4DF5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0F77B6"/>
    <w:rsid w:val="00100633"/>
    <w:rsid w:val="00100782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073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1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217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5DED"/>
    <w:rsid w:val="001C600D"/>
    <w:rsid w:val="001D058D"/>
    <w:rsid w:val="001D06F9"/>
    <w:rsid w:val="001D0987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4C5"/>
    <w:rsid w:val="002106F0"/>
    <w:rsid w:val="00211002"/>
    <w:rsid w:val="00211446"/>
    <w:rsid w:val="00212096"/>
    <w:rsid w:val="00213189"/>
    <w:rsid w:val="0021322C"/>
    <w:rsid w:val="00213B25"/>
    <w:rsid w:val="00214873"/>
    <w:rsid w:val="00214906"/>
    <w:rsid w:val="00215710"/>
    <w:rsid w:val="00215C61"/>
    <w:rsid w:val="00215D41"/>
    <w:rsid w:val="00216906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6CD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129A"/>
    <w:rsid w:val="002F2242"/>
    <w:rsid w:val="002F2454"/>
    <w:rsid w:val="002F26AD"/>
    <w:rsid w:val="002F2A80"/>
    <w:rsid w:val="002F5634"/>
    <w:rsid w:val="002F5BFF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2AEB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5ECA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3D74"/>
    <w:rsid w:val="00414024"/>
    <w:rsid w:val="00415716"/>
    <w:rsid w:val="00415F19"/>
    <w:rsid w:val="004160D0"/>
    <w:rsid w:val="00416646"/>
    <w:rsid w:val="004207E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1EA1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32D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23C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CE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3B1D"/>
    <w:rsid w:val="004E4CE5"/>
    <w:rsid w:val="004E5653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293"/>
    <w:rsid w:val="005217FB"/>
    <w:rsid w:val="00522680"/>
    <w:rsid w:val="00522911"/>
    <w:rsid w:val="00522B3F"/>
    <w:rsid w:val="005238B2"/>
    <w:rsid w:val="00523982"/>
    <w:rsid w:val="005240F2"/>
    <w:rsid w:val="00524C88"/>
    <w:rsid w:val="00524DF7"/>
    <w:rsid w:val="00525087"/>
    <w:rsid w:val="00532C22"/>
    <w:rsid w:val="00534C87"/>
    <w:rsid w:val="0053574E"/>
    <w:rsid w:val="00535CA5"/>
    <w:rsid w:val="005367E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C21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C7681"/>
    <w:rsid w:val="005C7DF8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E6C76"/>
    <w:rsid w:val="005F0296"/>
    <w:rsid w:val="005F04E8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622"/>
    <w:rsid w:val="00610E7F"/>
    <w:rsid w:val="006112EE"/>
    <w:rsid w:val="00611FFD"/>
    <w:rsid w:val="00612AF1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059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1E1B"/>
    <w:rsid w:val="006A2DF7"/>
    <w:rsid w:val="006A32CF"/>
    <w:rsid w:val="006A4E51"/>
    <w:rsid w:val="006A5BBE"/>
    <w:rsid w:val="006A5F62"/>
    <w:rsid w:val="006A5FB3"/>
    <w:rsid w:val="006A78AB"/>
    <w:rsid w:val="006B0AB6"/>
    <w:rsid w:val="006B23CD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5DFB"/>
    <w:rsid w:val="006C635B"/>
    <w:rsid w:val="006C64BF"/>
    <w:rsid w:val="006C7B18"/>
    <w:rsid w:val="006D02AE"/>
    <w:rsid w:val="006D1C37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B06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6F7125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1B61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303"/>
    <w:rsid w:val="00736648"/>
    <w:rsid w:val="00737CF0"/>
    <w:rsid w:val="00737EDF"/>
    <w:rsid w:val="00741B3D"/>
    <w:rsid w:val="00743173"/>
    <w:rsid w:val="00743D35"/>
    <w:rsid w:val="00745278"/>
    <w:rsid w:val="00747924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67820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2DA6"/>
    <w:rsid w:val="00793CA3"/>
    <w:rsid w:val="0079559A"/>
    <w:rsid w:val="007969C4"/>
    <w:rsid w:val="00797D2D"/>
    <w:rsid w:val="007A0633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0E6"/>
    <w:rsid w:val="007C6645"/>
    <w:rsid w:val="007C6769"/>
    <w:rsid w:val="007C6F1B"/>
    <w:rsid w:val="007D139E"/>
    <w:rsid w:val="007D2D74"/>
    <w:rsid w:val="007D5835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E6ABA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4E8C"/>
    <w:rsid w:val="00805D3B"/>
    <w:rsid w:val="0081075C"/>
    <w:rsid w:val="008117F8"/>
    <w:rsid w:val="00813F10"/>
    <w:rsid w:val="0081472D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3859"/>
    <w:rsid w:val="00924D01"/>
    <w:rsid w:val="00925C0B"/>
    <w:rsid w:val="0092718D"/>
    <w:rsid w:val="009273AB"/>
    <w:rsid w:val="00927662"/>
    <w:rsid w:val="009277BC"/>
    <w:rsid w:val="009277E5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83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98E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442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15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2B"/>
    <w:rsid w:val="00A24E9B"/>
    <w:rsid w:val="00A257D4"/>
    <w:rsid w:val="00A26E7D"/>
    <w:rsid w:val="00A304BD"/>
    <w:rsid w:val="00A32A53"/>
    <w:rsid w:val="00A33BE1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6D1D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0F97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BEB"/>
    <w:rsid w:val="00B06D64"/>
    <w:rsid w:val="00B079BA"/>
    <w:rsid w:val="00B07A77"/>
    <w:rsid w:val="00B07B71"/>
    <w:rsid w:val="00B07E00"/>
    <w:rsid w:val="00B102F0"/>
    <w:rsid w:val="00B10B51"/>
    <w:rsid w:val="00B110E6"/>
    <w:rsid w:val="00B12268"/>
    <w:rsid w:val="00B13B75"/>
    <w:rsid w:val="00B14F38"/>
    <w:rsid w:val="00B15921"/>
    <w:rsid w:val="00B16253"/>
    <w:rsid w:val="00B17B21"/>
    <w:rsid w:val="00B17ED3"/>
    <w:rsid w:val="00B20B26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0C26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3DC3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411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BAB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9BC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2B5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00C"/>
    <w:rsid w:val="00C0530C"/>
    <w:rsid w:val="00C053C9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A48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37FC"/>
    <w:rsid w:val="00C647D3"/>
    <w:rsid w:val="00C65116"/>
    <w:rsid w:val="00C65839"/>
    <w:rsid w:val="00C675A3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2BA"/>
    <w:rsid w:val="00CC14A3"/>
    <w:rsid w:val="00CC2C20"/>
    <w:rsid w:val="00CC3199"/>
    <w:rsid w:val="00CC4368"/>
    <w:rsid w:val="00CC44B6"/>
    <w:rsid w:val="00CC515A"/>
    <w:rsid w:val="00CD16CB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E7E26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00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AD"/>
    <w:rsid w:val="00D82AD8"/>
    <w:rsid w:val="00D8382D"/>
    <w:rsid w:val="00D84E38"/>
    <w:rsid w:val="00D85BAF"/>
    <w:rsid w:val="00D87041"/>
    <w:rsid w:val="00D87709"/>
    <w:rsid w:val="00D90CC1"/>
    <w:rsid w:val="00D91445"/>
    <w:rsid w:val="00D9363E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1DAD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650"/>
    <w:rsid w:val="00DD7C94"/>
    <w:rsid w:val="00DE00D3"/>
    <w:rsid w:val="00DE01B0"/>
    <w:rsid w:val="00DE0CB9"/>
    <w:rsid w:val="00DE0DDE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0ED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15C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3481"/>
    <w:rsid w:val="00E4542D"/>
    <w:rsid w:val="00E46A20"/>
    <w:rsid w:val="00E4723B"/>
    <w:rsid w:val="00E473CD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5EE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05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154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2595"/>
    <w:rsid w:val="00F83118"/>
    <w:rsid w:val="00F83FCA"/>
    <w:rsid w:val="00F840FC"/>
    <w:rsid w:val="00F8450D"/>
    <w:rsid w:val="00F862CC"/>
    <w:rsid w:val="00F86DB5"/>
    <w:rsid w:val="00F86F44"/>
    <w:rsid w:val="00F87414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FF5CA8"/>
  <w14:defaultImageDpi w14:val="300"/>
  <w15:chartTrackingRefBased/>
  <w15:docId w15:val="{8F7ADE66-862F-9F45-B6AD-D5FC26F6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624059"/>
    <w:pPr>
      <w:spacing w:line="260" w:lineRule="atLeast"/>
    </w:pPr>
    <w:rPr>
      <w:rFonts w:ascii="Lucida Sans" w:hAnsi="Lucida Sans"/>
      <w:szCs w:val="24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3515F5"/>
    <w:pPr>
      <w:spacing w:line="260" w:lineRule="atLeast"/>
    </w:pPr>
    <w:rPr>
      <w:rFonts w:ascii="Lucida Sans" w:hAnsi="Lucida Sans"/>
      <w:szCs w:val="24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rFonts w:ascii="Verdana" w:hAnsi="Verdana"/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  <w:rPr>
      <w:rFonts w:ascii="Verdana" w:hAnsi="Verdana"/>
      <w:sz w:val="16"/>
    </w:r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autoSpaceDE w:val="0"/>
      <w:autoSpaceDN w:val="0"/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5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uppressAutoHyphens/>
      <w:spacing w:line="100" w:lineRule="atLeast"/>
    </w:pPr>
    <w:rPr>
      <w:rFonts w:ascii="Times New Roman" w:hAnsi="Times New Roman" w:cs="Calibri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uppressAutoHyphens/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uppressAutoHyphens/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line="220" w:lineRule="exact"/>
      <w:textAlignment w:val="baseline"/>
    </w:pPr>
    <w:rPr>
      <w:rFonts w:ascii="Verdana" w:hAnsi="Verdana"/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Verdana" w:hAnsi="Verdana"/>
      <w:b/>
      <w:bCs/>
      <w:sz w:val="16"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44" w:afterLines="60" w:line="220" w:lineRule="exact"/>
      <w:contextualSpacing/>
      <w:jc w:val="both"/>
      <w:textAlignment w:val="baseline"/>
    </w:pPr>
    <w:rPr>
      <w:rFonts w:ascii="Verdana" w:hAnsi="Verdana"/>
      <w:i/>
      <w:iCs/>
      <w:sz w:val="16"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rFonts w:ascii="Verdana" w:hAnsi="Verdana"/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rFonts w:ascii="Verdana" w:hAnsi="Verdana"/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220" w:lineRule="exact"/>
      <w:contextualSpacing/>
      <w:jc w:val="both"/>
      <w:textAlignment w:val="baseline"/>
    </w:pPr>
    <w:rPr>
      <w:rFonts w:ascii="Verdana" w:hAnsi="Verdana"/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contextualSpacing/>
      <w:textAlignment w:val="baseline"/>
    </w:pPr>
    <w:rPr>
      <w:rFonts w:ascii="Verdana" w:hAnsi="Verdana"/>
      <w:color w:val="0000FF"/>
      <w:sz w:val="18"/>
      <w:szCs w:val="16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4"/>
      <w:szCs w:val="16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880" w:line="440" w:lineRule="exact"/>
      <w:textAlignment w:val="baseline"/>
    </w:pPr>
    <w:rPr>
      <w:rFonts w:ascii="Verdana" w:hAnsi="Verdana"/>
      <w:b/>
      <w:i/>
      <w:sz w:val="28"/>
      <w:szCs w:val="16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sz w:val="14"/>
      <w:szCs w:val="16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6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gi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OneDrive%20-%20OSG%20Singelland/Sjablonen%20Office365/Voorblad%20aanbesteding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2" ma:contentTypeDescription="Een nieuw document maken." ma:contentTypeScope="" ma:versionID="d407a28ef50ccd9e08861ddc6e316531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ef08a447755e1b75ddf90b38c9e2e8c5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5D880-E3A1-4552-B318-ABFA6EB087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239F02-53A6-0740-990B-6F1B03FC96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19FF11-577F-4EA9-BC85-8917493A51C5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customXml/itemProps4.xml><?xml version="1.0" encoding="utf-8"?>
<ds:datastoreItem xmlns:ds="http://schemas.openxmlformats.org/officeDocument/2006/customXml" ds:itemID="{C4F4ADC7-695C-4512-8AD3-87615B2CB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Voorblad aanbesteding.dotx</Template>
  <TotalTime>22</TotalTime>
  <Pages>2</Pages>
  <Words>131</Words>
  <Characters>843</Characters>
  <Application>Microsoft Office Word</Application>
  <DocSecurity>0</DocSecurity>
  <Lines>20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EA Catering</vt:lpstr>
    </vt:vector>
  </TitlesOfParts>
  <Manager/>
  <Company>Inkooporganisatie Pompebled</Company>
  <LinksUpToDate>false</LinksUpToDate>
  <CharactersWithSpaces>967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 Catering</dc:title>
  <dc:subject>Bijlage: Beroep op derden</dc:subject>
  <dc:creator>H. Schlingmann</dc:creator>
  <cp:keywords/>
  <dc:description/>
  <cp:lastModifiedBy>Henk Schlingmann</cp:lastModifiedBy>
  <cp:revision>28</cp:revision>
  <cp:lastPrinted>2018-11-30T10:27:00Z</cp:lastPrinted>
  <dcterms:created xsi:type="dcterms:W3CDTF">2019-05-10T08:12:00Z</dcterms:created>
  <dcterms:modified xsi:type="dcterms:W3CDTF">2021-01-08T09:34:00Z</dcterms:modified>
  <cp:category>Aanbestedingen Facilitair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  <property fmtid="{D5CDD505-2E9C-101B-9397-08002B2CF9AE}" pid="3" name="AuthorIds_UIVersion_3072">
    <vt:lpwstr>6</vt:lpwstr>
  </property>
</Properties>
</file>