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BB4" w:rsidRPr="00885082" w:rsidRDefault="00353BB4" w:rsidP="00626715">
      <w:pPr>
        <w:rPr>
          <w:szCs w:val="20"/>
        </w:rPr>
        <w:sectPr w:rsidR="00353BB4" w:rsidRPr="00885082" w:rsidSect="00756219">
          <w:headerReference w:type="default" r:id="rId9"/>
          <w:pgSz w:w="11906" w:h="16838" w:code="9"/>
          <w:pgMar w:top="601" w:right="3266" w:bottom="1797" w:left="1281" w:header="522" w:footer="641" w:gutter="0"/>
          <w:cols w:space="708"/>
          <w:docGrid w:linePitch="360"/>
        </w:sectPr>
      </w:pPr>
    </w:p>
    <w:p w:rsidR="00CE5D22" w:rsidRDefault="00066836" w:rsidP="00626715">
      <w:r w:rsidRPr="00885082">
        <w:rPr>
          <w:b/>
          <w:bCs/>
          <w:szCs w:val="20"/>
        </w:rPr>
        <w:t>‎</w:t>
      </w:r>
      <w:sdt>
        <w:sdtPr>
          <w:alias w:val="Onderwerp"/>
          <w:tag w:val=" mitVV VV51E9FA7B9B574650B2AF8FF76F030C36 "/>
          <w:id w:val="-2057612129"/>
          <w:placeholder>
            <w:docPart w:val="6AB99C2E6C814B10BC207B845AC1397B"/>
          </w:placeholder>
        </w:sdtPr>
        <w:sdtEndPr/>
        <w:sdtContent>
          <w:r w:rsidR="00CE5D22" w:rsidRPr="00CE5D22">
            <w:t>‎</w:t>
          </w:r>
        </w:sdtContent>
      </w:sdt>
    </w:p>
    <w:tbl>
      <w:tblPr>
        <w:tblStyle w:val="Tabelraster"/>
        <w:tblW w:w="878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559"/>
        <w:gridCol w:w="1843"/>
        <w:gridCol w:w="1559"/>
        <w:gridCol w:w="1985"/>
      </w:tblGrid>
      <w:tr w:rsidR="00432CF6" w:rsidTr="0017467E">
        <w:tc>
          <w:tcPr>
            <w:tcW w:w="1838" w:type="dxa"/>
          </w:tcPr>
          <w:p w:rsidR="00432CF6" w:rsidRPr="00FF7187" w:rsidRDefault="00432CF6" w:rsidP="00626715">
            <w:pPr>
              <w:rPr>
                <w:rFonts w:ascii="Tahoma" w:hAnsi="Tahoma" w:cs="Tahoma"/>
                <w:sz w:val="18"/>
                <w:szCs w:val="18"/>
              </w:rPr>
            </w:pPr>
            <w:r w:rsidRPr="00FF7187">
              <w:rPr>
                <w:rFonts w:ascii="Tahoma" w:hAnsi="Tahoma" w:cs="Tahoma"/>
                <w:sz w:val="18"/>
                <w:szCs w:val="18"/>
              </w:rPr>
              <w:t>Naam project:</w:t>
            </w:r>
          </w:p>
        </w:tc>
        <w:tc>
          <w:tcPr>
            <w:tcW w:w="6946" w:type="dxa"/>
            <w:gridSpan w:val="4"/>
          </w:tcPr>
          <w:p w:rsidR="00432CF6" w:rsidRPr="00FF7187" w:rsidRDefault="00432CF6" w:rsidP="0062671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32CF6" w:rsidTr="0017467E">
        <w:tc>
          <w:tcPr>
            <w:tcW w:w="1838" w:type="dxa"/>
          </w:tcPr>
          <w:p w:rsidR="00432CF6" w:rsidRPr="00FF7187" w:rsidRDefault="00432CF6" w:rsidP="00626715">
            <w:pPr>
              <w:rPr>
                <w:rFonts w:ascii="Tahoma" w:hAnsi="Tahoma" w:cs="Tahoma"/>
                <w:sz w:val="18"/>
                <w:szCs w:val="18"/>
              </w:rPr>
            </w:pPr>
            <w:r w:rsidRPr="00FF7187">
              <w:rPr>
                <w:rFonts w:ascii="Tahoma" w:hAnsi="Tahoma" w:cs="Tahoma"/>
                <w:sz w:val="18"/>
                <w:szCs w:val="18"/>
              </w:rPr>
              <w:t>Locatie:</w:t>
            </w:r>
          </w:p>
        </w:tc>
        <w:tc>
          <w:tcPr>
            <w:tcW w:w="6946" w:type="dxa"/>
            <w:gridSpan w:val="4"/>
          </w:tcPr>
          <w:p w:rsidR="00432CF6" w:rsidRPr="00FF7187" w:rsidRDefault="00432CF6" w:rsidP="0062671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84D8F" w:rsidTr="0017467E">
        <w:tc>
          <w:tcPr>
            <w:tcW w:w="1838" w:type="dxa"/>
          </w:tcPr>
          <w:p w:rsidR="00CE46DC" w:rsidRPr="00FF7187" w:rsidRDefault="00484D8F" w:rsidP="00626715">
            <w:pPr>
              <w:rPr>
                <w:rFonts w:ascii="Tahoma" w:hAnsi="Tahoma" w:cs="Tahoma"/>
                <w:sz w:val="18"/>
                <w:szCs w:val="18"/>
              </w:rPr>
            </w:pPr>
            <w:r w:rsidRPr="00FF7187">
              <w:rPr>
                <w:rFonts w:ascii="Tahoma" w:hAnsi="Tahoma" w:cs="Tahoma"/>
                <w:sz w:val="18"/>
                <w:szCs w:val="18"/>
              </w:rPr>
              <w:t>Omvang plangebied:</w:t>
            </w:r>
          </w:p>
        </w:tc>
        <w:tc>
          <w:tcPr>
            <w:tcW w:w="6946" w:type="dxa"/>
            <w:gridSpan w:val="4"/>
          </w:tcPr>
          <w:p w:rsidR="00484D8F" w:rsidRPr="00FF7187" w:rsidRDefault="00D664FF" w:rsidP="0062671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Vierkante meters BVO</w:t>
            </w:r>
            <w:r w:rsidR="00484D8F" w:rsidRPr="00FF7187">
              <w:rPr>
                <w:rFonts w:ascii="Tahoma" w:hAnsi="Tahoma" w:cs="Tahoma"/>
                <w:sz w:val="18"/>
                <w:szCs w:val="18"/>
              </w:rPr>
              <w:t>:</w:t>
            </w:r>
          </w:p>
          <w:p w:rsidR="00484D8F" w:rsidRPr="00FF7187" w:rsidRDefault="00484D8F" w:rsidP="00626715">
            <w:pPr>
              <w:rPr>
                <w:rFonts w:ascii="Tahoma" w:hAnsi="Tahoma" w:cs="Tahoma"/>
                <w:sz w:val="18"/>
                <w:szCs w:val="18"/>
              </w:rPr>
            </w:pPr>
            <w:r w:rsidRPr="00FF7187">
              <w:rPr>
                <w:rFonts w:ascii="Tahoma" w:hAnsi="Tahoma" w:cs="Tahoma"/>
                <w:sz w:val="18"/>
                <w:szCs w:val="18"/>
              </w:rPr>
              <w:t>Programma:</w:t>
            </w:r>
          </w:p>
        </w:tc>
      </w:tr>
      <w:tr w:rsidR="00432CF6" w:rsidTr="0017467E">
        <w:tc>
          <w:tcPr>
            <w:tcW w:w="1838" w:type="dxa"/>
          </w:tcPr>
          <w:p w:rsidR="00432CF6" w:rsidRPr="00FF7187" w:rsidRDefault="00D07FD8" w:rsidP="00626715">
            <w:pPr>
              <w:rPr>
                <w:rFonts w:ascii="Tahoma" w:hAnsi="Tahoma" w:cs="Tahoma"/>
                <w:sz w:val="18"/>
                <w:szCs w:val="18"/>
              </w:rPr>
            </w:pPr>
            <w:r w:rsidRPr="00FF7187">
              <w:rPr>
                <w:rFonts w:ascii="Tahoma" w:hAnsi="Tahoma" w:cs="Tahoma"/>
                <w:sz w:val="18"/>
                <w:szCs w:val="18"/>
              </w:rPr>
              <w:t>Datum o</w:t>
            </w:r>
            <w:r w:rsidR="00197EFC">
              <w:rPr>
                <w:rFonts w:ascii="Tahoma" w:hAnsi="Tahoma" w:cs="Tahoma"/>
                <w:sz w:val="18"/>
                <w:szCs w:val="18"/>
              </w:rPr>
              <w:t>mgevings-vergunning</w:t>
            </w:r>
            <w:r w:rsidRPr="00FF7187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6946" w:type="dxa"/>
            <w:gridSpan w:val="4"/>
          </w:tcPr>
          <w:p w:rsidR="00432CF6" w:rsidRPr="00FF7187" w:rsidRDefault="00432CF6" w:rsidP="0062671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97EFC" w:rsidTr="0017467E">
        <w:tc>
          <w:tcPr>
            <w:tcW w:w="1838" w:type="dxa"/>
          </w:tcPr>
          <w:p w:rsidR="00197EFC" w:rsidRPr="00FF7187" w:rsidRDefault="00197EFC" w:rsidP="0062671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Datum oplevering:</w:t>
            </w:r>
          </w:p>
        </w:tc>
        <w:tc>
          <w:tcPr>
            <w:tcW w:w="6946" w:type="dxa"/>
            <w:gridSpan w:val="4"/>
          </w:tcPr>
          <w:p w:rsidR="00197EFC" w:rsidRPr="00FF7187" w:rsidRDefault="00197EFC" w:rsidP="0062671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32CF6" w:rsidTr="0017467E">
        <w:tc>
          <w:tcPr>
            <w:tcW w:w="1838" w:type="dxa"/>
          </w:tcPr>
          <w:p w:rsidR="00432CF6" w:rsidRPr="00C75B11" w:rsidRDefault="00432CF6" w:rsidP="00626715">
            <w:pPr>
              <w:rPr>
                <w:rFonts w:ascii="Tahoma" w:hAnsi="Tahoma" w:cs="Tahoma"/>
                <w:sz w:val="18"/>
                <w:szCs w:val="18"/>
              </w:rPr>
            </w:pPr>
            <w:r w:rsidRPr="00C75B11">
              <w:rPr>
                <w:rFonts w:ascii="Tahoma" w:hAnsi="Tahoma" w:cs="Tahoma"/>
                <w:sz w:val="18"/>
                <w:szCs w:val="18"/>
              </w:rPr>
              <w:t>Opdrachtgever:</w:t>
            </w:r>
          </w:p>
        </w:tc>
        <w:tc>
          <w:tcPr>
            <w:tcW w:w="6946" w:type="dxa"/>
            <w:gridSpan w:val="4"/>
          </w:tcPr>
          <w:p w:rsidR="00432CF6" w:rsidRPr="00FF7187" w:rsidRDefault="00432CF6" w:rsidP="0062671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2F7F" w:rsidTr="007B2F7F">
        <w:tc>
          <w:tcPr>
            <w:tcW w:w="1838" w:type="dxa"/>
          </w:tcPr>
          <w:p w:rsidR="007B2F7F" w:rsidRPr="00C75B11" w:rsidRDefault="007B2F7F" w:rsidP="00626715">
            <w:pPr>
              <w:rPr>
                <w:rFonts w:ascii="Tahoma" w:hAnsi="Tahoma" w:cs="Tahoma"/>
                <w:sz w:val="18"/>
                <w:szCs w:val="18"/>
              </w:rPr>
            </w:pPr>
            <w:r w:rsidRPr="00C75B11">
              <w:rPr>
                <w:rFonts w:ascii="Tahoma" w:hAnsi="Tahoma" w:cs="Tahoma"/>
                <w:sz w:val="18"/>
                <w:szCs w:val="18"/>
              </w:rPr>
              <w:t>Contactpersoon:</w:t>
            </w:r>
          </w:p>
        </w:tc>
        <w:tc>
          <w:tcPr>
            <w:tcW w:w="3402" w:type="dxa"/>
            <w:gridSpan w:val="2"/>
          </w:tcPr>
          <w:p w:rsidR="007B2F7F" w:rsidRPr="00FF7187" w:rsidRDefault="007B2F7F" w:rsidP="0062671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</w:tcPr>
          <w:p w:rsidR="007B2F7F" w:rsidRPr="00FF7187" w:rsidRDefault="007B2F7F" w:rsidP="0062671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Telefoonnr.:</w:t>
            </w:r>
          </w:p>
        </w:tc>
        <w:tc>
          <w:tcPr>
            <w:tcW w:w="1985" w:type="dxa"/>
          </w:tcPr>
          <w:p w:rsidR="007B2F7F" w:rsidRPr="00FF7187" w:rsidRDefault="007B2F7F" w:rsidP="0062671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2F7F" w:rsidTr="007B2F7F">
        <w:tc>
          <w:tcPr>
            <w:tcW w:w="1838" w:type="dxa"/>
            <w:shd w:val="clear" w:color="auto" w:fill="F2F2F2" w:themeFill="background1" w:themeFillShade="F2"/>
          </w:tcPr>
          <w:p w:rsidR="007B2F7F" w:rsidRPr="00FF7187" w:rsidRDefault="007B2F7F" w:rsidP="00626715">
            <w:pPr>
              <w:rPr>
                <w:rFonts w:ascii="Tahoma" w:hAnsi="Tahoma" w:cs="Tahoma"/>
                <w:sz w:val="18"/>
                <w:szCs w:val="18"/>
              </w:rPr>
            </w:pPr>
            <w:r w:rsidRPr="00FF7187">
              <w:rPr>
                <w:rFonts w:ascii="Tahoma" w:hAnsi="Tahoma" w:cs="Tahoma"/>
                <w:sz w:val="18"/>
                <w:szCs w:val="18"/>
              </w:rPr>
              <w:t>Referentie voldoet aan</w:t>
            </w:r>
            <w:r>
              <w:rPr>
                <w:rStyle w:val="Voetnootmarkering"/>
                <w:rFonts w:ascii="Tahoma" w:hAnsi="Tahoma" w:cs="Tahoma"/>
                <w:sz w:val="18"/>
                <w:szCs w:val="18"/>
              </w:rPr>
              <w:footnoteReference w:id="1"/>
            </w:r>
            <w:r w:rsidRPr="00FF7187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7B2F7F" w:rsidRPr="00FF7187" w:rsidRDefault="007B2F7F" w:rsidP="00626715">
            <w:pPr>
              <w:rPr>
                <w:rFonts w:ascii="Tahoma" w:hAnsi="Tahoma" w:cs="Tahoma"/>
                <w:sz w:val="18"/>
                <w:szCs w:val="18"/>
              </w:rPr>
            </w:pPr>
            <w:r w:rsidRPr="00FF7187">
              <w:rPr>
                <w:rFonts w:ascii="Tahoma" w:hAnsi="Tahoma" w:cs="Tahoma"/>
                <w:sz w:val="18"/>
                <w:szCs w:val="18"/>
              </w:rPr>
              <w:t>Competentie 1: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7B2F7F" w:rsidRPr="00FF7187" w:rsidRDefault="007B2F7F" w:rsidP="0062671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7B2F7F" w:rsidRPr="00FF7187" w:rsidRDefault="007B2F7F" w:rsidP="00626715">
            <w:pPr>
              <w:rPr>
                <w:rFonts w:ascii="Tahoma" w:hAnsi="Tahoma" w:cs="Tahoma"/>
                <w:sz w:val="18"/>
                <w:szCs w:val="18"/>
              </w:rPr>
            </w:pPr>
            <w:r w:rsidRPr="00FF7187">
              <w:rPr>
                <w:rFonts w:ascii="Tahoma" w:hAnsi="Tahoma" w:cs="Tahoma"/>
                <w:sz w:val="18"/>
                <w:szCs w:val="18"/>
              </w:rPr>
              <w:t xml:space="preserve">Competentie </w:t>
            </w: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Pr="00FF7187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7B2F7F" w:rsidRPr="00FF7187" w:rsidRDefault="007B2F7F" w:rsidP="0062671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2F7F" w:rsidTr="007B2F7F">
        <w:tc>
          <w:tcPr>
            <w:tcW w:w="1838" w:type="dxa"/>
            <w:shd w:val="clear" w:color="auto" w:fill="F2F2F2" w:themeFill="background1" w:themeFillShade="F2"/>
          </w:tcPr>
          <w:p w:rsidR="007B2F7F" w:rsidRPr="00FF7187" w:rsidRDefault="007B2F7F" w:rsidP="0062671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7B2F7F" w:rsidRPr="00FF7187" w:rsidRDefault="007B2F7F" w:rsidP="0062671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Competentie 3: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7B2F7F" w:rsidRPr="00FF7187" w:rsidRDefault="007B2F7F" w:rsidP="0062671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7B2F7F" w:rsidRPr="00FF7187" w:rsidRDefault="007B2F7F" w:rsidP="0062671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Competentie 4: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7B2F7F" w:rsidRPr="00FF7187" w:rsidRDefault="007B2F7F" w:rsidP="0062671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B0209" w:rsidTr="0017467E">
        <w:tc>
          <w:tcPr>
            <w:tcW w:w="1838" w:type="dxa"/>
          </w:tcPr>
          <w:p w:rsidR="00BB0209" w:rsidRPr="00FF7187" w:rsidRDefault="00BB0209" w:rsidP="0062671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Toelichting project:</w:t>
            </w:r>
          </w:p>
        </w:tc>
        <w:tc>
          <w:tcPr>
            <w:tcW w:w="6946" w:type="dxa"/>
            <w:gridSpan w:val="4"/>
          </w:tcPr>
          <w:p w:rsidR="00BB0209" w:rsidRPr="00FF7187" w:rsidRDefault="00BB0209" w:rsidP="00484D8F">
            <w:pPr>
              <w:pStyle w:val="Tekstopmerking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77B65" w:rsidTr="0017467E">
        <w:tc>
          <w:tcPr>
            <w:tcW w:w="1838" w:type="dxa"/>
          </w:tcPr>
          <w:p w:rsidR="00177B65" w:rsidRDefault="00177B65" w:rsidP="0062671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Toelichting rol en/of aandeel in project:</w:t>
            </w:r>
          </w:p>
        </w:tc>
        <w:tc>
          <w:tcPr>
            <w:tcW w:w="6946" w:type="dxa"/>
            <w:gridSpan w:val="4"/>
          </w:tcPr>
          <w:p w:rsidR="00177B65" w:rsidRPr="00FF7187" w:rsidRDefault="00177B65" w:rsidP="00484D8F">
            <w:pPr>
              <w:pStyle w:val="Tekstopmerking"/>
              <w:rPr>
                <w:rFonts w:ascii="Tahoma" w:hAnsi="Tahoma" w:cs="Tahoma"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:rsidR="0017467E" w:rsidRDefault="0017467E" w:rsidP="00626715">
      <w:pPr>
        <w:rPr>
          <w:rFonts w:ascii="Tahoma" w:hAnsi="Tahoma" w:cs="Tahoma"/>
          <w:sz w:val="18"/>
          <w:szCs w:val="18"/>
        </w:rPr>
      </w:pPr>
    </w:p>
    <w:p w:rsidR="00CE5D22" w:rsidRPr="0017467E" w:rsidRDefault="0017467E" w:rsidP="0017467E">
      <w:pPr>
        <w:ind w:left="142"/>
        <w:rPr>
          <w:rFonts w:ascii="Tahoma" w:hAnsi="Tahoma" w:cs="Tahoma"/>
          <w:sz w:val="18"/>
          <w:szCs w:val="18"/>
        </w:rPr>
      </w:pPr>
      <w:r w:rsidRPr="0017467E">
        <w:rPr>
          <w:rFonts w:ascii="Tahoma" w:hAnsi="Tahoma" w:cs="Tahoma"/>
          <w:sz w:val="18"/>
          <w:szCs w:val="18"/>
        </w:rPr>
        <w:t>Beelden: zie volgende pagina’s</w:t>
      </w:r>
    </w:p>
    <w:p w:rsidR="005B7D28" w:rsidRPr="005B7D28" w:rsidRDefault="005B7D28" w:rsidP="005B7D2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A6BAE1" wp14:editId="275C2D8B">
                <wp:simplePos x="0" y="0"/>
                <wp:positionH relativeFrom="page">
                  <wp:posOffset>5095875</wp:posOffset>
                </wp:positionH>
                <wp:positionV relativeFrom="page">
                  <wp:posOffset>9915525</wp:posOffset>
                </wp:positionV>
                <wp:extent cx="2000250" cy="704850"/>
                <wp:effectExtent l="0" t="0" r="0" b="0"/>
                <wp:wrapNone/>
                <wp:docPr id="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alias w:val="Logo"/>
                              <w:tag w:val=" mitVV VV7AD54D59CB694B969F0819CC5C9FA27B "/>
                              <w:id w:val="-1888710749"/>
                              <w:lock w:val="sdtContentLocked"/>
                              <w:placeholder>
                                <w:docPart w:val="0260C9D6AB88448BB8D258CD6581DB1D"/>
                              </w:placeholder>
                            </w:sdtPr>
                            <w:sdtEndPr/>
                            <w:sdtContent>
                              <w:p w:rsidR="005B7D28" w:rsidRDefault="00432CF6" w:rsidP="005B7D28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000250" cy="715494"/>
                                      <wp:effectExtent l="0" t="0" r="0" b="8890"/>
                                      <wp:docPr id="3" name="Afbeelding 3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3" name=""/>
                                              <pic:cNvPicPr/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000250" cy="71549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A6BAE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01.25pt;margin-top:780.75pt;width:157.5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" filled="f" stroked="f" strokeweight=".5pt">
                <v:textbox inset="0,0,0,0">
                  <w:txbxContent>
                    <w:sdt>
                      <w:sdtPr>
                        <w:alias w:val="Logo"/>
                        <w:tag w:val=" mitVV VV7AD54D59CB694B969F0819CC5C9FA27B "/>
                        <w:id w:val="-1888710749"/>
                        <w:lock w:val="sdtContentLocked"/>
                        <w:placeholder>
                          <w:docPart w:val="0260C9D6AB88448BB8D258CD6581DB1D"/>
                        </w:placeholder>
                      </w:sdtPr>
                      <w:sdtEndPr/>
                      <w:sdtContent>
                        <w:p w:rsidR="005B7D28" w:rsidRDefault="00432CF6" w:rsidP="005B7D2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000250" cy="715494"/>
                                <wp:effectExtent l="0" t="0" r="0" b="8890"/>
                                <wp:docPr id="3" name="Afbeelding 3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"/>
                                        <pic:cNvPicPr/>
                                      </pic:nvPicPr>
                                      <pic:blipFill>
                                        <a:blip r:embed="rId1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00250" cy="71549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</w:p>
    <w:sectPr w:rsidR="005B7D28" w:rsidRPr="005B7D28" w:rsidSect="00353BB4">
      <w:headerReference w:type="default" r:id="rId17"/>
      <w:type w:val="continuous"/>
      <w:pgSz w:w="11906" w:h="16838" w:code="9"/>
      <w:pgMar w:top="601" w:right="3266" w:bottom="1797" w:left="1281" w:header="522" w:footer="6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2CF6" w:rsidRDefault="00432CF6" w:rsidP="00626715">
      <w:r>
        <w:separator/>
      </w:r>
    </w:p>
  </w:endnote>
  <w:endnote w:type="continuationSeparator" w:id="0">
    <w:p w:rsidR="00432CF6" w:rsidRDefault="00432CF6" w:rsidP="00626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ntin">
    <w:panose1 w:val="02000000000000000000"/>
    <w:charset w:val="00"/>
    <w:family w:val="auto"/>
    <w:pitch w:val="variable"/>
    <w:sig w:usb0="8000002F" w:usb1="4000000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latin">
    <w:altName w:val="Cambria"/>
    <w:panose1 w:val="00000000000000000000"/>
    <w:charset w:val="00"/>
    <w:family w:val="roman"/>
    <w:notTrueType/>
    <w:pitch w:val="default"/>
  </w:font>
  <w:font w:name="DIN-Regular"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2CF6" w:rsidRDefault="00432CF6" w:rsidP="00626715">
      <w:r>
        <w:separator/>
      </w:r>
    </w:p>
  </w:footnote>
  <w:footnote w:type="continuationSeparator" w:id="0">
    <w:p w:rsidR="00432CF6" w:rsidRDefault="00432CF6" w:rsidP="00626715">
      <w:r>
        <w:continuationSeparator/>
      </w:r>
    </w:p>
  </w:footnote>
  <w:footnote w:id="1">
    <w:p w:rsidR="007B2F7F" w:rsidRDefault="007B2F7F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B2E8B">
        <w:rPr>
          <w:sz w:val="16"/>
          <w:szCs w:val="16"/>
        </w:rPr>
        <w:t>Aangeven welke competentie van toepassing is op deze referentie d.m.v. een kruisje in de tabel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763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637"/>
    </w:tblGrid>
    <w:tr w:rsidR="00626715" w:rsidRPr="00957C21" w:rsidTr="00484D8F">
      <w:trPr>
        <w:trHeight w:hRule="exact" w:val="1267"/>
      </w:trPr>
      <w:tc>
        <w:tcPr>
          <w:tcW w:w="7637" w:type="dxa"/>
          <w:tcBorders>
            <w:top w:val="nil"/>
            <w:left w:val="nil"/>
            <w:bottom w:val="nil"/>
            <w:right w:val="nil"/>
          </w:tcBorders>
        </w:tcPr>
        <w:p w:rsidR="00626715" w:rsidRPr="00957C21" w:rsidRDefault="0017467E" w:rsidP="005F6E31">
          <w:pPr>
            <w:pStyle w:val="Kop2"/>
            <w:outlineLvl w:val="1"/>
            <w:rPr>
              <w:noProof/>
            </w:rPr>
          </w:pPr>
          <w:r>
            <w:rPr>
              <w:noProof/>
            </w:rPr>
            <w:t xml:space="preserve">Bijlage II: </w:t>
          </w:r>
          <w:r w:rsidR="00432CF6">
            <w:rPr>
              <w:noProof/>
            </w:rPr>
            <w:t>Referentieblad</w:t>
          </w:r>
          <w:r w:rsidR="00197EFC">
            <w:rPr>
              <w:noProof/>
            </w:rPr>
            <w:t xml:space="preserve"> </w:t>
          </w:r>
        </w:p>
      </w:tc>
    </w:tr>
    <w:tr w:rsidR="00626715" w:rsidRPr="00957C21" w:rsidTr="00484D8F">
      <w:trPr>
        <w:trHeight w:hRule="exact" w:val="43"/>
      </w:trPr>
      <w:tc>
        <w:tcPr>
          <w:tcW w:w="7637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626715" w:rsidRPr="00957C21" w:rsidRDefault="00F755D6" w:rsidP="00361C77">
          <w:pPr>
            <w:rPr>
              <w:noProof/>
              <w:szCs w:val="20"/>
            </w:rPr>
          </w:pPr>
          <w:r w:rsidRPr="00957C21">
            <w:rPr>
              <w:bCs/>
              <w:noProof/>
              <w:szCs w:val="20"/>
            </w:rPr>
            <w:t>‎</w:t>
          </w:r>
          <w:sdt>
            <w:sdtPr>
              <w:alias w:val="Kopie aan"/>
              <w:tag w:val=" mitVV VVED6482FBDAEF42DE9288E58738852BBD "/>
              <w:id w:val="1596985804"/>
              <w:placeholder>
                <w:docPart w:val="FE7E4C79B3C44DE8A9B8C1518C49CDA7"/>
              </w:placeholder>
            </w:sdtPr>
            <w:sdtEndPr/>
            <w:sdtContent>
              <w:r w:rsidR="00CE5D22" w:rsidRPr="00CE5D22">
                <w:t>‎</w:t>
              </w:r>
            </w:sdtContent>
          </w:sdt>
        </w:p>
      </w:tc>
    </w:tr>
  </w:tbl>
  <w:p w:rsidR="00626715" w:rsidRPr="00957C21" w:rsidRDefault="00626715" w:rsidP="00626715">
    <w:pPr>
      <w:rPr>
        <w:noProof/>
      </w:rPr>
    </w:pPr>
  </w:p>
  <w:tbl>
    <w:tblPr>
      <w:tblStyle w:val="Tabelraster"/>
      <w:tblpPr w:leftFromText="142" w:rightFromText="142" w:vertAnchor="page" w:horzAnchor="page" w:tblpX="9203" w:tblpY="761"/>
      <w:tblOverlap w:val="never"/>
      <w:tblW w:w="251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11"/>
    </w:tblGrid>
    <w:tr w:rsidR="00626715" w:rsidRPr="00957C21" w:rsidTr="00432CF6">
      <w:trPr>
        <w:trHeight w:val="411"/>
      </w:trPr>
      <w:tc>
        <w:tcPr>
          <w:tcW w:w="2511" w:type="dxa"/>
          <w:tcBorders>
            <w:top w:val="nil"/>
            <w:left w:val="nil"/>
            <w:bottom w:val="nil"/>
            <w:right w:val="nil"/>
          </w:tcBorders>
        </w:tcPr>
        <w:p w:rsidR="00626715" w:rsidRPr="00957C21" w:rsidRDefault="00626715" w:rsidP="00626715">
          <w:pPr>
            <w:pStyle w:val="Kenmerkblok"/>
            <w:rPr>
              <w:noProof/>
            </w:rPr>
          </w:pPr>
        </w:p>
      </w:tc>
    </w:tr>
    <w:tr w:rsidR="00626715" w:rsidRPr="00957C21" w:rsidTr="00432CF6">
      <w:trPr>
        <w:trHeight w:val="205"/>
      </w:trPr>
      <w:tc>
        <w:tcPr>
          <w:tcW w:w="2511" w:type="dxa"/>
          <w:tcBorders>
            <w:top w:val="nil"/>
            <w:left w:val="nil"/>
            <w:bottom w:val="nil"/>
            <w:right w:val="nil"/>
          </w:tcBorders>
        </w:tcPr>
        <w:p w:rsidR="00626715" w:rsidRPr="00957C21" w:rsidRDefault="00957C21" w:rsidP="00626715">
          <w:pPr>
            <w:pStyle w:val="Kenmerkblok"/>
            <w:rPr>
              <w:noProof/>
            </w:rPr>
          </w:pPr>
          <w:r w:rsidRPr="00957C21">
            <w:rPr>
              <w:bCs/>
              <w:noProof/>
            </w:rPr>
            <w:t>‎</w:t>
          </w:r>
          <w:sdt>
            <w:sdtPr>
              <w:alias w:val="NAAMINFORMEEL"/>
              <w:tag w:val=" mitVV VV46A7A847BBA044469095BFC0474F0450"/>
              <w:id w:val="-44304849"/>
              <w:placeholder>
                <w:docPart w:val="28BD69686DDB48E4972EC15C37314777"/>
              </w:placeholder>
            </w:sdtPr>
            <w:sdtEndPr/>
            <w:sdtContent>
              <w:r>
                <w:t>‎</w:t>
              </w:r>
            </w:sdtContent>
          </w:sdt>
          <w:sdt>
            <w:sdtPr>
              <w:alias w:val="Auteur - Beschrijvende naam"/>
              <w:tag w:val=" mitVV VV3D5F197285584893932BBB8F2E749F6F "/>
              <w:id w:val="-1206486441"/>
              <w:placeholder>
                <w:docPart w:val="35BFD699D04945A1B268654C5610284E"/>
              </w:placeholder>
              <w15:color w:val="008000"/>
            </w:sdtPr>
            <w:sdtEndPr/>
            <w:sdtContent>
              <w:r w:rsidR="007B2F7F">
                <w:t>Aanbestedings</w:t>
              </w:r>
              <w:r w:rsidR="00C9791A">
                <w:t>procedure</w:t>
              </w:r>
            </w:sdtContent>
          </w:sdt>
        </w:p>
      </w:tc>
    </w:tr>
    <w:tr w:rsidR="00626715" w:rsidRPr="00957C21" w:rsidTr="00432CF6">
      <w:trPr>
        <w:trHeight w:hRule="exact" w:val="216"/>
      </w:trPr>
      <w:tc>
        <w:tcPr>
          <w:tcW w:w="2511" w:type="dxa"/>
          <w:tcBorders>
            <w:top w:val="nil"/>
            <w:left w:val="nil"/>
            <w:bottom w:val="nil"/>
            <w:right w:val="nil"/>
          </w:tcBorders>
        </w:tcPr>
        <w:p w:rsidR="00626715" w:rsidRPr="00957C21" w:rsidRDefault="0017467E" w:rsidP="006E7D40">
          <w:pPr>
            <w:pStyle w:val="Kenmerkblok"/>
            <w:rPr>
              <w:noProof/>
            </w:rPr>
          </w:pPr>
          <w:r>
            <w:rPr>
              <w:noProof/>
            </w:rPr>
            <w:t>Woontorens</w:t>
          </w:r>
          <w:r w:rsidR="00432CF6">
            <w:rPr>
              <w:noProof/>
            </w:rPr>
            <w:t xml:space="preserve"> </w:t>
          </w:r>
        </w:p>
      </w:tc>
    </w:tr>
    <w:tr w:rsidR="00626715" w:rsidRPr="00CE5D22" w:rsidTr="00432CF6">
      <w:trPr>
        <w:trHeight w:hRule="exact" w:val="644"/>
      </w:trPr>
      <w:tc>
        <w:tcPr>
          <w:tcW w:w="2511" w:type="dxa"/>
          <w:tcBorders>
            <w:top w:val="nil"/>
            <w:left w:val="nil"/>
            <w:bottom w:val="nil"/>
            <w:right w:val="nil"/>
          </w:tcBorders>
        </w:tcPr>
        <w:p w:rsidR="00626715" w:rsidRPr="00CE5D22" w:rsidRDefault="00C9791A" w:rsidP="00432CF6">
          <w:pPr>
            <w:pStyle w:val="Kenmerkblok"/>
            <w:rPr>
              <w:noProof/>
            </w:rPr>
          </w:pPr>
          <w:r>
            <w:rPr>
              <w:noProof/>
            </w:rPr>
            <w:t>Cascadepark West</w:t>
          </w:r>
        </w:p>
      </w:tc>
    </w:tr>
    <w:tr w:rsidR="00626715" w:rsidRPr="00CE5D22" w:rsidTr="00432CF6">
      <w:trPr>
        <w:trHeight w:hRule="exact" w:val="2039"/>
      </w:trPr>
      <w:tc>
        <w:tcPr>
          <w:tcW w:w="2511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626715" w:rsidRDefault="00432CF6" w:rsidP="00626715">
          <w:pPr>
            <w:pStyle w:val="Kenmerkblok"/>
            <w:rPr>
              <w:noProof/>
            </w:rPr>
          </w:pPr>
          <w:r>
            <w:rPr>
              <w:noProof/>
            </w:rPr>
            <w:t xml:space="preserve">Datum: </w:t>
          </w:r>
        </w:p>
        <w:sdt>
          <w:sdtPr>
            <w:alias w:val="Datum bespreking"/>
            <w:tag w:val=" mitVV VV567C56ED263549CD943DE614CA2E13DF "/>
            <w:id w:val="-431350799"/>
            <w:placeholder>
              <w:docPart w:val="C4883F7BC8C248F3A73D59EDF0FE5CA3"/>
            </w:placeholder>
          </w:sdtPr>
          <w:sdtEndPr/>
          <w:sdtContent>
            <w:p w:rsidR="00484D8F" w:rsidRPr="00484D8F" w:rsidRDefault="007B2F7F" w:rsidP="00484D8F">
              <w:pPr>
                <w:pStyle w:val="Kenmerkblok"/>
              </w:pPr>
              <w:r>
                <w:t>6 mei</w:t>
              </w:r>
              <w:r w:rsidR="005C6AE8">
                <w:t xml:space="preserve"> </w:t>
              </w:r>
              <w:r w:rsidR="00432CF6" w:rsidRPr="00CE5D22">
                <w:t>202</w:t>
              </w:r>
              <w:r w:rsidR="00197EFC">
                <w:t>1</w:t>
              </w:r>
            </w:p>
          </w:sdtContent>
        </w:sdt>
      </w:tc>
    </w:tr>
  </w:tbl>
  <w:p w:rsidR="00626715" w:rsidRPr="00957C21" w:rsidRDefault="00626715" w:rsidP="00626715">
    <w:pPr>
      <w:pStyle w:val="Koptekst"/>
      <w:rPr>
        <w:noProof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pPr w:leftFromText="142" w:rightFromText="142" w:vertAnchor="page" w:horzAnchor="page" w:tblpX="9203" w:tblpY="761"/>
      <w:tblOverlap w:val="never"/>
      <w:tblW w:w="239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398"/>
    </w:tblGrid>
    <w:tr w:rsidR="00F52EDB" w:rsidTr="00706A01">
      <w:trPr>
        <w:trHeight w:hRule="exact" w:val="210"/>
      </w:trPr>
      <w:tc>
        <w:tcPr>
          <w:tcW w:w="2398" w:type="dxa"/>
          <w:tcBorders>
            <w:top w:val="nil"/>
            <w:left w:val="nil"/>
            <w:bottom w:val="nil"/>
            <w:right w:val="nil"/>
          </w:tcBorders>
        </w:tcPr>
        <w:p w:rsidR="00F52EDB" w:rsidRDefault="00F52EDB" w:rsidP="00626715">
          <w:pPr>
            <w:pStyle w:val="Kenmerkblok"/>
          </w:pPr>
          <w:r>
            <w:t>Datum</w:t>
          </w:r>
          <w:r w:rsidR="00484D8F">
            <w:t>:</w:t>
          </w:r>
        </w:p>
      </w:tc>
    </w:tr>
    <w:tr w:rsidR="00F52EDB" w:rsidTr="00706A01">
      <w:trPr>
        <w:trHeight w:hRule="exact" w:val="210"/>
      </w:trPr>
      <w:tc>
        <w:tcPr>
          <w:tcW w:w="2398" w:type="dxa"/>
          <w:tcBorders>
            <w:top w:val="nil"/>
            <w:left w:val="nil"/>
            <w:bottom w:val="nil"/>
            <w:right w:val="nil"/>
          </w:tcBorders>
        </w:tcPr>
        <w:p w:rsidR="00F52EDB" w:rsidRDefault="00F52EDB" w:rsidP="00626715">
          <w:pPr>
            <w:pStyle w:val="Kenmerkblok"/>
          </w:pPr>
          <w:r w:rsidRPr="00B538EB">
            <w:rPr>
              <w:bCs/>
              <w:noProof/>
            </w:rPr>
            <w:t>‎</w:t>
          </w:r>
          <w:sdt>
            <w:sdtPr>
              <w:alias w:val="Datum bespreking"/>
              <w:tag w:val=" mitVV VV567C56ED263549CD943DE614CA2E13DF "/>
              <w:id w:val="-9149541"/>
              <w:placeholder>
                <w:docPart w:val="C3BEEE49335147C2A422245C43A827EC"/>
              </w:placeholder>
            </w:sdtPr>
            <w:sdtEndPr/>
            <w:sdtContent>
              <w:r w:rsidR="00D1032B">
                <w:t>3 maart</w:t>
              </w:r>
              <w:r w:rsidR="00CE5D22" w:rsidRPr="00CE5D22">
                <w:t> 2020</w:t>
              </w:r>
            </w:sdtContent>
          </w:sdt>
        </w:p>
      </w:tc>
    </w:tr>
    <w:tr w:rsidR="00F52EDB" w:rsidTr="00706A01">
      <w:trPr>
        <w:trHeight w:hRule="exact" w:val="210"/>
      </w:trPr>
      <w:tc>
        <w:tcPr>
          <w:tcW w:w="2398" w:type="dxa"/>
          <w:tcBorders>
            <w:top w:val="nil"/>
            <w:left w:val="nil"/>
            <w:bottom w:val="nil"/>
            <w:right w:val="nil"/>
          </w:tcBorders>
        </w:tcPr>
        <w:p w:rsidR="00F52EDB" w:rsidRDefault="00F52EDB" w:rsidP="00626715">
          <w:pPr>
            <w:pStyle w:val="Kenmerkblok"/>
          </w:pPr>
        </w:p>
      </w:tc>
    </w:tr>
    <w:tr w:rsidR="00F52EDB" w:rsidTr="00706A01">
      <w:trPr>
        <w:trHeight w:hRule="exact" w:val="210"/>
      </w:trPr>
      <w:tc>
        <w:tcPr>
          <w:tcW w:w="2398" w:type="dxa"/>
          <w:tcBorders>
            <w:top w:val="nil"/>
            <w:left w:val="nil"/>
            <w:bottom w:val="nil"/>
            <w:right w:val="nil"/>
          </w:tcBorders>
        </w:tcPr>
        <w:p w:rsidR="00F52EDB" w:rsidRDefault="00F52EDB" w:rsidP="00F755D6">
          <w:pPr>
            <w:pStyle w:val="Kenmerkblok"/>
          </w:pPr>
          <w:r>
            <w:t>Pagina</w:t>
          </w:r>
        </w:p>
      </w:tc>
    </w:tr>
    <w:tr w:rsidR="00F52EDB" w:rsidTr="00706A01">
      <w:trPr>
        <w:trHeight w:hRule="exact" w:val="210"/>
      </w:trPr>
      <w:tc>
        <w:tcPr>
          <w:tcW w:w="2398" w:type="dxa"/>
          <w:tcBorders>
            <w:top w:val="nil"/>
            <w:left w:val="nil"/>
            <w:bottom w:val="nil"/>
            <w:right w:val="nil"/>
          </w:tcBorders>
        </w:tcPr>
        <w:p w:rsidR="00F52EDB" w:rsidRDefault="00F52EDB" w:rsidP="00F755D6">
          <w:pPr>
            <w:pStyle w:val="Kenmerkblok"/>
          </w:pP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 w:rsidR="00517BC5">
            <w:rPr>
              <w:noProof/>
            </w:rPr>
            <w:t>2</w:t>
          </w:r>
          <w:r>
            <w:fldChar w:fldCharType="end"/>
          </w:r>
          <w:r>
            <w:t>/</w:t>
          </w:r>
          <w:r w:rsidR="00CE5D22">
            <w:rPr>
              <w:noProof/>
            </w:rPr>
            <w:fldChar w:fldCharType="begin"/>
          </w:r>
          <w:r w:rsidR="00CE5D22">
            <w:rPr>
              <w:noProof/>
            </w:rPr>
            <w:instrText xml:space="preserve"> NUMPAGES   \* MERGEFORMAT </w:instrText>
          </w:r>
          <w:r w:rsidR="00CE5D22">
            <w:rPr>
              <w:noProof/>
            </w:rPr>
            <w:fldChar w:fldCharType="separate"/>
          </w:r>
          <w:r w:rsidR="00517BC5">
            <w:rPr>
              <w:noProof/>
            </w:rPr>
            <w:t>2</w:t>
          </w:r>
          <w:r w:rsidR="00CE5D22">
            <w:rPr>
              <w:noProof/>
            </w:rPr>
            <w:fldChar w:fldCharType="end"/>
          </w:r>
        </w:p>
      </w:tc>
    </w:tr>
  </w:tbl>
  <w:p w:rsidR="00F52EDB" w:rsidRDefault="00F52EDB" w:rsidP="00626715">
    <w:pPr>
      <w:pStyle w:val="Koptekst"/>
    </w:pPr>
  </w:p>
  <w:p w:rsidR="006A5FDE" w:rsidRDefault="006A5FDE"/>
  <w:p w:rsidR="006A5FDE" w:rsidRDefault="006A5FDE"/>
  <w:p w:rsidR="006A5FDE" w:rsidRDefault="006A5FD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IWRITER"/>
    <w:docVar w:name="DocAuthor" w:val="Esther van Wijngaarden"/>
    <w:docVar w:name="DocDesc" w:val="Intern verslag. Versie 2.0, d.d. 19-4-2016."/>
    <w:docVar w:name="DocDuplex" w:val="DUPLEX_DEFAULT"/>
    <w:docVar w:name="DocIndex" w:val="0000"/>
    <w:docVar w:name="DocPrinter" w:val="NOPRINTER"/>
    <w:docVar w:name="DocReg" w:val="0"/>
    <w:docVar w:name="DocType" w:val="UIT"/>
    <w:docVar w:name="KingAsync" w:val="none"/>
    <w:docVar w:name="KingWizard" w:val="0"/>
    <w:docVar w:name="mitStyleTemplates" w:val="Stijl Almere|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DD8B4E629DAA416D93D2F7ED43199B99&lt;/GroupID&gt;&lt;GroupName&gt;Verslag&lt;/GroupName&gt;&lt;GroupDescription /&gt;&lt;GroupIndex&gt;0&lt;/GroupIndex&gt;&lt;GroupFields&gt;&lt;QuestionField&gt;&lt;FieldMask /&gt;&lt;FieldListSettings&gt;&lt;DisplayDirection&gt;Vertical&lt;/DisplayDirection&gt;&lt;/FieldListSettings&gt;&lt;FieldValues /&gt;&lt;FieldMerge&gt;false&lt;/FieldMerge&gt;&lt;FieldParent&gt;GRDD8B4E629DAA416D93D2F7ED43199B9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0&lt;/FieldIndex&gt;&lt;FieldDescription /&gt;&lt;FieldName&gt;Aan&lt;/FieldName&gt;&lt;FieldID&gt;VVD56501BD84F248FDA919B076719014DD&lt;/FieldID&gt;&lt;FieldXpath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DD8B4E629DAA416D93D2F7ED43199B9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Afwezig&lt;/FieldName&gt;&lt;FieldID&gt;VV390303DEAB7742CBB8CA88FE7C8A90F3&lt;/FieldID&gt;&lt;FieldXpath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DD8B4E629DAA416D93D2F7ED43199B9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2&lt;/FieldIndex&gt;&lt;FieldDescription /&gt;&lt;FieldName&gt;Kopie_aan&lt;/FieldName&gt;&lt;FieldID&gt;VVED6482FBDAEF42DE9288E58738852BBD&lt;/FieldID&gt;&lt;FieldXpath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DD8B4E629DAA416D93D2F7ED43199B9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3&lt;/FieldIndex&gt;&lt;FieldDescription /&gt;&lt;FieldName&gt;Onderwerp&lt;/FieldName&gt;&lt;FieldID&gt;VV51E9FA7B9B574650B2AF8FF76F030C36&lt;/FieldID&gt;&lt;FieldXpath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DD8B4E629DAA416D93D2F7ED43199B9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4&lt;/FieldIndex&gt;&lt;FieldDescription /&gt;&lt;FieldName&gt;Datum&lt;/FieldName&gt;&lt;FieldID&gt;VV567C56ED263549CD943DE614CA2E13DF&lt;/FieldID&gt;&lt;FieldXpath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DD8B4E629DAA416D93D2F7ED43199B9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5&lt;/FieldIndex&gt;&lt;FieldDescription /&gt;&lt;FieldName&gt;Locatie&lt;/FieldName&gt;&lt;FieldID&gt;VV6708EE74E2B24BEE8B2ACD98BE5D5C17&lt;/FieldID&gt;&lt;FieldXpath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DD8B4E629DAA416D93D2F7ED43199B9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6&lt;/FieldIndex&gt;&lt;FieldDescription /&gt;&lt;FieldName&gt;Verslagnummer&lt;/FieldName&gt;&lt;FieldID&gt;VVC6F76C24B0DC41DB848A855DCC0AC0E0&lt;/FieldID&gt;&lt;FieldXpath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DD8B4E629DAA416D93D2F7ED43199B9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7&lt;/FieldIndex&gt;&lt;FieldDescription /&gt;&lt;FieldName&gt;Bijlage&lt;/FieldName&gt;&lt;FieldID&gt;VVB9E8DD05658444C08FCBA5DFD253EC1E&lt;/FieldID&gt;&lt;FieldXpath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&lt;LABELS&gt;&lt;/LABELS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7F8AA2C03A8248F8B9F1A849EC98B51B&lt;/ID&gt;_x000d__x000a_      &lt;PROMPT&gt;_x000d__x000a_        &lt;NLNL&gt;Contactpersoo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Contactpersoon gemeente Almer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1CE13974C1F74BFF8BFC03C0699BB20A&lt;/ID&gt;_x000d__x000a_      &lt;PROMPT&gt;_x000d__x000a_        &lt;NLNL&gt;Uw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w brief van/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7BC8D52C8AC4E52A9F5269BEBF06C1A&lt;/ID&gt;_x000d__x000a_      &lt;PROMPT&gt;_x000d__x000a_        &lt;NLNL&gt;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antal bijlag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14AEFC2888445E08623653EDC36502D&lt;/ID&gt;_x000d__x000a_      &lt;PROMPT&gt;_x000d__x000a_        &lt;NLNL&gt;Organis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609FA243AAE4377AC3C536A9DB9D574&lt;/ID&gt;_x000d__x000a_      &lt;PROMPT&gt;_x000d__x000a_        &lt;NLNL&gt;Af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98F1FBD319D4704BD859CEBDCADDEE6&lt;/ID&gt;_x000d__x000a_      &lt;PROMPT&gt;_x000d__x000a_        &lt;NLNL&gt;Voorlett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13C9CE2B54684C4DB3A24BA676CF1DF0&lt;/ID&gt;_x000d__x000a_      &lt;PROMPT&gt;_x000d__x000a_        &lt;NLNL&gt;Voorvoegsel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0F257BEEAF348BE96181ECA03A44936&lt;/ID&gt;_x000d__x000a_      &lt;PROMPT&gt;_x000d__x000a_        &lt;NLNL&gt;Achter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9BCFEB9F2D3447887798FC8DD6E2DB6&lt;/ID&gt;_x000d__x000a_      &lt;PROMPT&gt;_x000d__x000a_        &lt;NLNL&gt;Straa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8C221C597484773BABB66EC8FDC80CC&lt;/ID&gt;_x000d__x000a_      &lt;PROMPT&gt;_x000d__x000a_        &lt;NLNL&gt;Huis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83BB4D1400A48078F3AA4E0853D956F&lt;/ID&gt;_x000d__x000a_      &lt;PROMPT&gt;_x000d__x000a_        &lt;NLNL&gt;Plaat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9823ACCE0E547FB9E635B06D2A16805&lt;/ID&gt;_x000d__x000a_      &lt;PROMPT&gt;_x000d__x000a_        &lt;NLNL&gt;Postcod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323173957984A85ACB7FD2AE62289EE&lt;/ID&gt;_x000d__x000a_      &lt;PROMPT&gt;_x000d__x000a_        &lt;NLNL&gt;L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AF17DDC66A4A9397B9FD8B9492351C&lt;/ID&gt;_x000d__x000a_      &lt;PROMPT&gt;_x000d__x000a_        &lt;NLNL&gt;VV aanhe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1DA43E93CD2472BB48076C7F9A153AB&lt;/ID&gt;_x000d__x000a_      &lt;PROMPT&gt;_x000d__x000a_        &lt;NLNL&gt;Aanhe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149BE1CB5FDD40DAB08C1940F4503AC7&lt;/ID&gt;_x000d__x000a_      &lt;PROMPT&gt;_x000d__x000a_        &lt;NLNL&gt;Geslach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Maak keuze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1E9FA7B9B574650B2AF8FF76F030C36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47F3780C4240E28F0E7D1B88FB9F87&lt;/ID&gt;_x000d__x000a_      &lt;PROMPT&gt;_x000d__x000a_        &lt;NLNL&gt;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D6482FBDAEF42DE9288E58738852BBD&lt;/ID&gt;_x000d__x000a_      &lt;PROMPT&gt;_x000d__x000a_        &lt;NLNL&gt;Kopie aa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1CAFCFFC6FAF4896A66DB7D716E11027&lt;/ID&gt;_x000d__x000a_      &lt;PROMPT&gt;_x000d__x000a_        &lt;NLNL&gt;Va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90303DEAB7742CBB8CA88FE7C8A90F3&lt;/ID&gt;_x000d__x000a_      &lt;PROMPT&gt;_x000d__x000a_        &lt;NLNL&gt;Afwezi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7C56ED263549CD943DE614CA2E13DF&lt;/ID&gt;_x000d__x000a_      &lt;PROMPT&gt;_x000d__x000a_        &lt;NLNL&gt;Datum besprek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708EE74E2B24BEE8B2ACD98BE5D5C17&lt;/ID&gt;_x000d__x000a_      &lt;PROMPT&gt;_x000d__x000a_        &lt;NLNL&gt;Loc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6F76C24B0DC41DB848A855DCC0AC0E0&lt;/ID&gt;_x000d__x000a_      &lt;PROMPT&gt;_x000d__x000a_        &lt;NLNL&gt;Verslag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9E8DD05658444C08FCBA5DFD253EC1E&lt;/ID&gt;_x000d__x000a_      &lt;PROMPT&gt;_x000d__x000a_        &lt;NLNL&gt;Bijlage(n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56501BD84F248FDA919B076719014DD&lt;/ID&gt;_x000d__x000a_      &lt;PROMPT&gt;_x000d__x000a_        &lt;NLNL&gt;Aanwezi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5CBF35BD5BB549EE87C170DAD1232F86&lt;/ID&gt;_x000d__x000a_      &lt;NAME&gt;_x000d__x000a_        &lt;NLNL&gt;Aanhef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DD8B4E629DAA416D93D2F7ED43199B99&lt;/ID&gt;_x000d__x000a_      &lt;NAME&gt;_x000d__x000a_        &lt;NLNL&gt;Ver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BDF2B2E07905465D971085B2E624594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2DA94AA1D848B9A8132EB7B07F657E~0&lt;/ID&gt;_x000d__x000a_      &lt;VALUESINGLE&gt;_x000d__x000a_        &lt;NLNL&gt;he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A475888410846ECA778AB5EEB00CDB1~0&lt;/ID&gt;_x000d__x000a_      &lt;VALUESINGLE&gt;_x000d__x000a_        &lt;NLNL&gt;mevrouw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FBE274B805E4193AB0B0B500B0C8AFC~0&lt;/ID&gt;_x000d__x000a_      &lt;VALUESINGLE&gt;_x000d__x000a_        &lt;NLNL&gt;heer/mevrouw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470E9C2FDF4F6AB9F1ADF0D91FDA07~0&lt;/ID&gt;_x000d__x000a_      &lt;VALUESINGLE&gt;_x000d__x000a_        &lt;NLNL&gt;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FDFF33C78EF4458BB6325EEFF54D9CD~0&lt;/ID&gt;_x000d__x000a_      &lt;VALUESINGLE&gt;_x000d__x000a_        &lt;NLNL&gt;V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2550DDC9BB4B1E959041E41FBBDBCA~0&lt;/ID&gt;_x000d__x000a_      &lt;VALUESINGLE&gt;_x000d__x000a_        &lt;NLNL&gt;M/V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&gt;Intern verslag. Versie 2.0, d.d. 19-4-2016.&lt;/NLNL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5.0.15331"/>
  </w:docVars>
  <w:rsids>
    <w:rsidRoot w:val="00432CF6"/>
    <w:rsid w:val="000225B1"/>
    <w:rsid w:val="00066836"/>
    <w:rsid w:val="00085FBC"/>
    <w:rsid w:val="00132B69"/>
    <w:rsid w:val="00163F1A"/>
    <w:rsid w:val="00165305"/>
    <w:rsid w:val="0017467E"/>
    <w:rsid w:val="00177B65"/>
    <w:rsid w:val="00197438"/>
    <w:rsid w:val="00197EFC"/>
    <w:rsid w:val="001D5C28"/>
    <w:rsid w:val="002E4F86"/>
    <w:rsid w:val="0032129B"/>
    <w:rsid w:val="00353BB4"/>
    <w:rsid w:val="00361C77"/>
    <w:rsid w:val="00406463"/>
    <w:rsid w:val="00432CF6"/>
    <w:rsid w:val="004445A3"/>
    <w:rsid w:val="00484D8F"/>
    <w:rsid w:val="004B1325"/>
    <w:rsid w:val="00500CA2"/>
    <w:rsid w:val="00517BC5"/>
    <w:rsid w:val="005B7D28"/>
    <w:rsid w:val="005C6AE8"/>
    <w:rsid w:val="005F6E31"/>
    <w:rsid w:val="00615722"/>
    <w:rsid w:val="00626715"/>
    <w:rsid w:val="006346C2"/>
    <w:rsid w:val="00693945"/>
    <w:rsid w:val="006A343B"/>
    <w:rsid w:val="006A5FDE"/>
    <w:rsid w:val="006E7D40"/>
    <w:rsid w:val="007031F7"/>
    <w:rsid w:val="00706A01"/>
    <w:rsid w:val="00756219"/>
    <w:rsid w:val="007842DA"/>
    <w:rsid w:val="007B2F7F"/>
    <w:rsid w:val="007F3D15"/>
    <w:rsid w:val="008345B4"/>
    <w:rsid w:val="00885082"/>
    <w:rsid w:val="008E001D"/>
    <w:rsid w:val="008E6DA9"/>
    <w:rsid w:val="00957C21"/>
    <w:rsid w:val="009B2A3E"/>
    <w:rsid w:val="00A274A7"/>
    <w:rsid w:val="00A57AE3"/>
    <w:rsid w:val="00A804FC"/>
    <w:rsid w:val="00B231E7"/>
    <w:rsid w:val="00B538EB"/>
    <w:rsid w:val="00BB0209"/>
    <w:rsid w:val="00C16E34"/>
    <w:rsid w:val="00C37456"/>
    <w:rsid w:val="00C6711D"/>
    <w:rsid w:val="00C75B11"/>
    <w:rsid w:val="00C9791A"/>
    <w:rsid w:val="00CE2C33"/>
    <w:rsid w:val="00CE46DC"/>
    <w:rsid w:val="00CE5D22"/>
    <w:rsid w:val="00D07FD8"/>
    <w:rsid w:val="00D1032B"/>
    <w:rsid w:val="00D546BF"/>
    <w:rsid w:val="00D664FF"/>
    <w:rsid w:val="00DC7336"/>
    <w:rsid w:val="00DE4297"/>
    <w:rsid w:val="00E333DE"/>
    <w:rsid w:val="00E36175"/>
    <w:rsid w:val="00E436DC"/>
    <w:rsid w:val="00E66349"/>
    <w:rsid w:val="00EE0BAF"/>
    <w:rsid w:val="00EE217E"/>
    <w:rsid w:val="00F0344A"/>
    <w:rsid w:val="00F15E0E"/>
    <w:rsid w:val="00F33CE1"/>
    <w:rsid w:val="00F50E6F"/>
    <w:rsid w:val="00F52EDB"/>
    <w:rsid w:val="00F722F9"/>
    <w:rsid w:val="00F755D6"/>
    <w:rsid w:val="00FB2E8B"/>
    <w:rsid w:val="00FF3CE0"/>
    <w:rsid w:val="00FF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E2E5CE0"/>
  <w15:docId w15:val="{02A8626B-B674-4457-AA2D-B4C369CB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nl-N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F15E0E"/>
    <w:pPr>
      <w:spacing w:after="0" w:line="240" w:lineRule="auto"/>
    </w:pPr>
    <w:rPr>
      <w:rFonts w:ascii="Plantin" w:hAnsi="Plantin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15E0E"/>
    <w:pPr>
      <w:keepNext/>
      <w:keepLines/>
      <w:outlineLvl w:val="0"/>
    </w:pPr>
    <w:rPr>
      <w:rFonts w:ascii="Arial" w:eastAsiaTheme="majorEastAsia" w:hAnsi="Arial" w:cstheme="majorBidi"/>
      <w:b/>
      <w:i/>
      <w:sz w:val="15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F15E0E"/>
    <w:pPr>
      <w:keepNext/>
      <w:keepLines/>
      <w:spacing w:before="40"/>
      <w:outlineLvl w:val="1"/>
    </w:pPr>
    <w:rPr>
      <w:rFonts w:ascii="Platin" w:eastAsiaTheme="majorEastAsia" w:hAnsi="Platin" w:cstheme="majorBidi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F15E0E"/>
    <w:pPr>
      <w:keepNext/>
      <w:keepLines/>
      <w:spacing w:before="4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15E0E"/>
    <w:rPr>
      <w:rFonts w:ascii="Arial" w:eastAsiaTheme="majorEastAsia" w:hAnsi="Arial" w:cstheme="majorBidi"/>
      <w:b/>
      <w:i/>
      <w:sz w:val="15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F15E0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15E0E"/>
    <w:rPr>
      <w:rFonts w:ascii="Plantin" w:hAnsi="Plantin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F15E0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15E0E"/>
    <w:rPr>
      <w:rFonts w:ascii="Plantin" w:hAnsi="Plantin"/>
      <w:sz w:val="20"/>
    </w:rPr>
  </w:style>
  <w:style w:type="table" w:styleId="Tabelraster">
    <w:name w:val="Table Grid"/>
    <w:basedOn w:val="Standaardtabel"/>
    <w:uiPriority w:val="39"/>
    <w:rsid w:val="00756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nmerkblok">
    <w:name w:val="Kenmerkblok"/>
    <w:basedOn w:val="Standaard"/>
    <w:qFormat/>
    <w:rsid w:val="00F15E0E"/>
    <w:rPr>
      <w:rFonts w:ascii="DIN-Regular" w:hAnsi="DIN-Regular"/>
      <w:sz w:val="15"/>
    </w:rPr>
  </w:style>
  <w:style w:type="character" w:customStyle="1" w:styleId="Kop2Char">
    <w:name w:val="Kop 2 Char"/>
    <w:basedOn w:val="Standaardalinea-lettertype"/>
    <w:link w:val="Kop2"/>
    <w:uiPriority w:val="9"/>
    <w:rsid w:val="00F15E0E"/>
    <w:rPr>
      <w:rFonts w:ascii="Platin" w:eastAsiaTheme="majorEastAsia" w:hAnsi="Platin" w:cstheme="majorBidi"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15E0E"/>
    <w:rPr>
      <w:rFonts w:ascii="Plantin" w:eastAsiaTheme="majorEastAsia" w:hAnsi="Plantin" w:cstheme="majorBidi"/>
      <w:b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CE5D22"/>
    <w:rPr>
      <w:color w:val="808080"/>
    </w:rPr>
  </w:style>
  <w:style w:type="character" w:styleId="Verwijzingopmerking">
    <w:name w:val="annotation reference"/>
    <w:rsid w:val="00484D8F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484D8F"/>
    <w:rPr>
      <w:rFonts w:ascii="Times New Roman" w:eastAsia="Times New Roman" w:hAnsi="Times New Roman" w:cs="Times New Roman"/>
      <w:szCs w:val="20"/>
      <w:lang w:bidi="ar-SA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484D8F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46D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46DC"/>
    <w:rPr>
      <w:rFonts w:ascii="Segoe U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6711D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6711D"/>
    <w:rPr>
      <w:rFonts w:ascii="Plantin" w:hAnsi="Planti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671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0Z\AppData\Local\Temp\12\Document-temp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AB99C2E6C814B10BC207B845AC139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BCF9E9-7172-42AB-8554-96F4345ADA37}"/>
      </w:docPartPr>
      <w:docPartBody>
        <w:p w:rsidR="00FB286B" w:rsidRDefault="00FB286B"/>
      </w:docPartBody>
    </w:docPart>
    <w:docPart>
      <w:docPartPr>
        <w:name w:val="0260C9D6AB88448BB8D258CD6581DB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5460FC-4DE6-435A-B2F5-CCD85B8696C1}"/>
      </w:docPartPr>
      <w:docPartBody>
        <w:p w:rsidR="00FB286B" w:rsidRDefault="00FB286B"/>
      </w:docPartBody>
    </w:docPart>
    <w:docPart>
      <w:docPartPr>
        <w:name w:val="FE7E4C79B3C44DE8A9B8C1518C49CDA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90F4694-6AB2-4F3D-8EB5-1D045F29E2A6}"/>
      </w:docPartPr>
      <w:docPartBody>
        <w:p w:rsidR="00FB286B" w:rsidRDefault="00FB286B"/>
      </w:docPartBody>
    </w:docPart>
    <w:docPart>
      <w:docPartPr>
        <w:name w:val="28BD69686DDB48E4972EC15C3731477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159BD5-4E27-4E8E-BF86-B9954C3F394B}"/>
      </w:docPartPr>
      <w:docPartBody>
        <w:p w:rsidR="00FB286B" w:rsidRDefault="00FB286B"/>
      </w:docPartBody>
    </w:docPart>
    <w:docPart>
      <w:docPartPr>
        <w:name w:val="35BFD699D04945A1B268654C561028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90B84E6-45F0-435D-90F5-EE286BDC2A37}"/>
      </w:docPartPr>
      <w:docPartBody>
        <w:p w:rsidR="00FB286B" w:rsidRDefault="00FB286B"/>
      </w:docPartBody>
    </w:docPart>
    <w:docPart>
      <w:docPartPr>
        <w:name w:val="C3BEEE49335147C2A422245C43A827E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3986531-023D-4C31-B5BB-2497BB964A38}"/>
      </w:docPartPr>
      <w:docPartBody>
        <w:p w:rsidR="00FB286B" w:rsidRDefault="00FB286B"/>
      </w:docPartBody>
    </w:docPart>
    <w:docPart>
      <w:docPartPr>
        <w:name w:val="C4883F7BC8C248F3A73D59EDF0FE5C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C19DAE-C28D-4C46-98D7-4467E6E54C69}"/>
      </w:docPartPr>
      <w:docPartBody>
        <w:p w:rsidR="00FB286B" w:rsidRDefault="00FB286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ntin">
    <w:panose1 w:val="02000000000000000000"/>
    <w:charset w:val="00"/>
    <w:family w:val="auto"/>
    <w:pitch w:val="variable"/>
    <w:sig w:usb0="8000002F" w:usb1="4000000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latin">
    <w:altName w:val="Cambria"/>
    <w:panose1 w:val="00000000000000000000"/>
    <w:charset w:val="00"/>
    <w:family w:val="roman"/>
    <w:notTrueType/>
    <w:pitch w:val="default"/>
  </w:font>
  <w:font w:name="DIN-Regular"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86B"/>
    <w:rsid w:val="00FB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2206389C1D2A4993991AAF9D635475E9">
    <w:name w:val="2206389C1D2A4993991AAF9D635475E9"/>
  </w:style>
  <w:style w:type="paragraph" w:customStyle="1" w:styleId="4630F16D2E1D40C9B0101D036DBD484A">
    <w:name w:val="4630F16D2E1D40C9B0101D036DBD48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Definition xmlns:p="http://schemas.iwriter.nl/TemplateDefinition">{"Metadata":{"Description":{"ValueForNone":""},"Author":{"FriendlyName":"Esther van Wijngaarden"},"Configuration":{"PrinterSettings":{"Printer":"NOPRINTER","PrintStyle":0},"Index":0,"ShouldSaveAfterCreation":false,"ShouldUnlinkFields":false,"IsSignatureLineRequired":false,"HasSign":false,"ApplicationPathToExecute":"","ShouldAddXmlData":0},"_webSettings":{"RequiresUserInput":false,"CommunicationType":0,"AllowedEndpoints":null},"Dms":1,"DmsDocType":"UIT","Language":"","UsesLocalization":false,"ProjectType":1,"IsExecuted":false,"Names":{"ValueForNone":"IC Verslag"},"Descriptions":{"ValueForNone":"Interne correspondentie Verslag"}},"BuildingBlocks":[""],"Relations":[],"Groups":[{"Id":"GRDD8B4E629DAA416D93D2F7ED43199B99","Name":{"nl-NL":"Verslag","nl-BE":"","fr-FR":"","fr-BE":"","en-US":"","de-DE":"","da-DK":"","pl-PL":"","sv-SE":"","EN":"","ValueForNone":"Verslag"},"Description":{"nl-NL":"","nl-BE":"","fr-FR":"","fr-BE":"","en-US":"","de-DE":"","da-DK":"","pl-PL":"","sv-SE":"","EN":"","ValueForNone":""},"Fields":[{"RelationSettings":{"DataLinkType":0},"ListInfo":{"Values":[],"Settings":{"SeparatorValues":{},"LastSeparatorValues":{},"Direction":1,"HasValueSeparator":false,"HasLastValueSeparator":false},"Type":0,"NumberOfLines":1},"Help":{"nl-NL":"","nl-BE":"","fr-FR":"","fr-BE":"","en-US":"","de-DE":"","da-DK":"","pl-PL":"","sv-SE":"","EN":"","ValueForNone":""},"Tip":{"nl-NL":"","nl-BE":"","fr-FR":"","fr-BE":"","en-US":"","de-DE":"","da-DK":"","pl-PL":"","sv-SE":"","EN":"","ValueForNone":""},"Prompt":{"nl-NL":"Aanwezig","nl-BE":"","fr-FR":"","fr-BE":"","en-US":"","de-DE":"","da-DK":"","pl-PL":"","sv-SE":"","EN":"","ValueForNone":"Aanwezig"},"Description":{"nl-NL":"","nl-BE":"","fr-FR":"","fr-BE":"","en-US":"","de-DE":"","da-DK":"","pl-PL":"","sv-SE":"","EN":"","ValueForNone":""},"Color":"no-color","Name":{"ValueForNone":"Aanwezig"},"Id":"VVD56501BD84F248FDA919B076719014DD","AdvanceInfo":{"FieldFormat":{"CustomFormat":{"ValueForNone":"geen"},"Lettercase":0},"MappingSources":[],"MappingDestinations":[],"ShowOnPrintFormats":[],"DateSettings":{"FieldEmptyDate":false,"ShouldLimitBackDating":false,"BackDateAllowed":-1},"PictureSettings":{"Control":1,"Width":0,"Height":0,"TextWrap":0,"ObjectFit":0},"LinkedProperty":null,"DataType":1,"FetchSourceMappingsOnEdit":false,"FetchedMapping":false,"UpdateDestinationMappingsOnEdit":false,"IsHidden":false,"IsLocked":false,"KeepTextTogether":false,"CannotDelete":false,"CannotEdit":false,"Length":-1,"NumberOfLines":3},"ResultValue":{"Type":0,"Value":"","CachedValue":null,"HyperLink":null}},{"RelationSettings":{"DataLinkType":0},"ListInfo":{"Values":[],"Settings":{"SeparatorValues":{},"LastSeparatorValues":{},"Direction":1,"HasValueSeparator":false,"HasLastValueSeparator":false},"Type":0,"NumberOfLines":0},"Help":{"nl-NL":"","nl-BE":"","fr-FR":"","fr-BE":"","en-US":"","de-DE":"","da-DK":"","pl-PL":"","sv-SE":"","EN":"","ValueForNone":""},"Tip":{"nl-NL":"","nl-BE":"","fr-FR":"","fr-BE":"","en-US":"","de-DE":"","da-DK":"","pl-PL":"","sv-SE":"","EN":"","ValueForNone":""},"Prompt":{"nl-NL":"Afwezig","nl-BE":"","fr-FR":"","fr-BE":"","en-US":"","de-DE":"","da-DK":"","pl-PL":"","sv-SE":"","EN":"","ValueForNone":"Afwezig"},"Description":{"nl-NL":"","nl-BE":"","fr-FR":"","fr-BE":"","en-US":"","de-DE":"","da-DK":"","pl-PL":"","sv-SE":"","EN":"","ValueForNone":""},"Color":"no-color","Name":{"ValueForNone":"Afwezig"},"Id":"VV390303DEAB7742CBB8CA88FE7C8A90F3","AdvanceInfo":{"FieldFormat":{"CustomFormat":{"ValueForNone":"geen"},"Lettercase":0},"MappingSources":[],"MappingDestinations":[],"ShowOnPrintFormats":[],"DateSettings":{"FieldEmptyDate":false,"ShouldLimitBackDating":false,"BackDateAllowed":-1},"PictureSettings":{"Control":1,"Width":0,"Height":0,"TextWrap":0,"ObjectFit":0},"LinkedProperty":null,"DataType":1,"FetchSourceMappingsOnEdit":false,"FetchedMapping":false,"UpdateDestinationMappingsOnEdit":false,"IsHidden":false,"IsLocked":false,"KeepTextTogether":false,"CannotDelete":false,"CannotEdit":false,"Length":-1,"NumberOfLines":3},"ResultValue":{"Type":0,"Value":"","CachedValue":null,"HyperLink":null},"Index":1},{"RelationSettings":{"DataLinkType":0},"ListInfo":{"Values":[],"Settings":{"SeparatorValues":{},"LastSeparatorValues":{},"Direction":1,"HasValueSeparator":false,"HasLastValueSeparator":false},"Type":0,"NumberOfLines":0},"Help":{"nl-NL":"","nl-BE":"","fr-FR":"","fr-BE":"","en-US":"","de-DE":"","da-DK":"","pl-PL":"","sv-SE":"","EN":"","ValueForNone":""},"Tip":{"nl-NL":"","nl-BE":"","fr-FR":"","fr-BE":"","en-US":"","de-DE":"","da-DK":"","pl-PL":"","sv-SE":"","EN":"","ValueForNone":""},"Prompt":{"nl-NL":"Kopie aan","nl-BE":"","fr-FR":"","fr-BE":"","en-US":"","de-DE":"","da-DK":"","pl-PL":"","sv-SE":"","EN":"","ValueForNone":"Kopie aan"},"Description":{"nl-NL":"","nl-BE":"","fr-FR":"","fr-BE":"","en-US":"","de-DE":"","da-DK":"","pl-PL":"","sv-SE":"","EN":"","ValueForNone":""},"Color":"no-color","Name":{"ValueForNone":"Kopie aan"},"Id":"VVED6482FBDAEF42DE9288E58738852BBD","AdvanceInfo":{"FieldFormat":{"CustomFormat":{"ValueForNone":"geen"},"Lettercase":0},"MappingSources":[],"MappingDestinations":[],"ShowOnPrintFormats":null,"LinkedProperty":null,"DataType":0,"FetchSourceMappingsOnEdit":false,"FetchedMapping":false,"UpdateDestinationMappingsOnEdit":false,"IsHidden":false,"IsLocked":false,"KeepTextTogether":false,"CannotDelete":false,"CannotEdit":false,"Length":-1,"NumberOfLines":0},"ResultValue":{"Type":0,"Value":"","CachedValue":null,"HyperLink":null},"Index":2},{"RelationSettings":{"DataLinkType":0},"ListInfo":{"Values":[],"Settings":{"SeparatorValues":{},"LastSeparatorValues":{},"Direction":1,"HasValueSeparator":false,"HasLastValueSeparator":false},"Type":0,"NumberOfLines":0},"Help":{"nl-NL":"","nl-BE":"","fr-FR":"","fr-BE":"","en-US":"","de-DE":"","da-DK":"","pl-PL":"","sv-SE":"","EN":"","ValueForNone":""},"Tip":{"nl-NL":"","nl-BE":"","fr-FR":"","fr-BE":"","en-US":"","de-DE":"","da-DK":"","pl-PL":"","sv-SE":"","EN":"","ValueForNone":""},"Prompt":{"nl-NL":"Onderwerp","nl-BE":"","fr-FR":"","fr-BE":"","en-US":"","de-DE":"","da-DK":"","pl-PL":"","sv-SE":"","EN":"","ValueForNone":"Onderwerp"},"Description":{"nl-NL":"","nl-BE":"","fr-FR":"","fr-BE":"","en-US":"","de-DE":"","da-DK":"","pl-PL":"","sv-SE":"","EN":"","ValueForNone":""},"Color":"no-color","Name":{"ValueForNone":"Onderwerp"},"Id":"VV51E9FA7B9B574650B2AF8FF76F030C36","AdvanceInfo":{"FieldFormat":{"CustomFormat":{"ValueForNone":"geen"},"Lettercase":0},"MappingSources":[],"MappingDestinations":[],"ShowOnPrintFormats":[],"DateSettings":{"FieldEmptyDate":false,"ShouldLimitBackDating":false,"BackDateAllowed":-1},"PictureSettings":{"Control":1,"Width":0,"Height":0,"TextWrap":0,"ObjectFit":0},"LinkedProperty":null,"DataType":0,"FetchSourceMappingsOnEdit":false,"FetchedMapping":false,"UpdateDestinationMappingsOnEdit":false,"IsHidden":false,"IsLocked":false,"KeepTextTogether":false,"CannotDelete":false,"CannotEdit":false,"Length":-1,"NumberOfLines":1},"ResultValue":{"Type":0,"Value":"","CachedValue":null,"HyperLink":null},"Index":3},{"RelationSettings":{"DataLinkType":0},"ListInfo":{"Values":[],"Settings":{"SeparatorValues":{},"LastSeparatorValues":{},"Direction":1,"HasValueSeparator":false,"HasLastValueSeparator":false},"Type":0,"NumberOfLines":0},"Help":{"nl-NL":"","nl-BE":"","fr-FR":"","fr-BE":"","en-US":"","de-DE":"","da-DK":"","pl-PL":"","sv-SE":"","EN":"","ValueForNone":""},"Tip":{"nl-NL":"","nl-BE":"","fr-FR":"","fr-BE":"","en-US":"","de-DE":"","da-DK":"","pl-PL":"","sv-SE":"","EN":"","ValueForNone":""},"Prompt":{"nl-NL":"Datum bespreking","nl-BE":"","fr-FR":"","fr-BE":"","en-US":"","de-DE":"","da-DK":"","pl-PL":"","sv-SE":"","EN":"","ValueForNone":"Datum bespreking"},"Description":{"nl-NL":"","nl-BE":"","fr-FR":"","fr-BE":"","en-US":"","de-DE":"","da-DK":"","pl-PL":"","sv-SE":"","EN":"","ValueForNone":""},"Color":"no-color","Name":{"ValueForNone":"Datum bespreking"},"Id":"VV567C56ED263549CD943DE614CA2E13DF","AdvanceInfo":{"FieldFormat":{"CustomFormat":{"ValueForNone":"d MMMM yyyy"},"Lettercase":0},"MappingSources":[],"MappingDestinations":[],"ShowOnPrintFormats":[],"DateSettings":{"FieldEmptyDate":false,"ShouldLimitBackDating":false,"BackDateAllowed":-1},"PictureSettings":{"Control":1,"Width":0,"Height":0,"TextWrap":0,"ObjectFit":0},"LinkedProperty":null,"DataType":2,"FetchSourceMappingsOnEdit":false,"FetchedMapping":false,"UpdateDestinationMappingsOnEdit":false,"IsHidden":false,"IsLocked":false,"KeepTextTogether":true,"CannotDelete":false,"CannotEdit":false,"Length":0,"NumberOfLines":1},"ResultValue":{"Type":0,"Value":"26 augustus 2020","CachedValue":"1598444878000","HyperLink":null},"Index":4},{"RelationSettings":{"DataLinkType":0},"ListInfo":{"Values":[],"Settings":{"SeparatorValues":{},"LastSeparatorValues":{},"Direction":1,"HasValueSeparator":false,"HasLastValueSeparator":false},"Type":0,"NumberOfLines":0},"Help":{"nl-NL":"","nl-BE":"","fr-FR":"","fr-BE":"","en-US":"","de-DE":"","da-DK":"","pl-PL":"","sv-SE":"","EN":"","ValueForNone":""},"Tip":{"nl-NL":"","nl-BE":"","fr-FR":"","fr-BE":"","en-US":"","de-DE":"","da-DK":"","pl-PL":"","sv-SE":"","EN":"","ValueForNone":""},"Prompt":{"nl-NL":"Locatie","nl-BE":"","fr-FR":"","fr-BE":"","en-US":"","de-DE":"","da-DK":"","pl-PL":"","sv-SE":"","EN":"","ValueForNone":"Locatie"},"Description":{"nl-NL":"","nl-BE":"","fr-FR":"","fr-BE":"","en-US":"","de-DE":"","da-DK":"","pl-PL":"","sv-SE":"","EN":"","ValueForNone":""},"Color":"no-color","Name":{"ValueForNone":"Locatie"},"Id":"VV6708EE74E2B24BEE8B2ACD98BE5D5C17","AdvanceInfo":{"FieldFormat":{"CustomFormat":{"ValueForNone":"geen"},"Lettercase":0},"MappingSources":[],"MappingDestinations":[],"ShowOnPrintFormats":[],"DateSettings":{"FieldEmptyDate":false,"ShouldLimitBackDating":false,"BackDateAllowed":-1},"PictureSettings":{"Control":1,"Width":0,"Height":0,"TextWrap":0,"ObjectFit":0},"LinkedProperty":null,"DataType":0,"FetchSourceMappingsOnEdit":false,"FetchedMapping":false,"UpdateDestinationMappingsOnEdit":false,"IsHidden":false,"IsLocked":false,"KeepTextTogether":false,"CannotDelete":false,"CannotEdit":false,"Length":-1,"NumberOfLines":1},"ResultValue":{"Type":0,"Value":"","CachedValue":null,"HyperLink":null},"Index":5},{"RelationSettings":{"DataLinkType":0},"ListInfo":{"Values":[],"Settings":{"SeparatorValues":{},"LastSeparatorValues":{},"Direction":1,"HasValueSeparator":false,"HasLastValueSeparator":false},"Type":0,"NumberOfLines":0},"Help":{"nl-NL":"","nl-BE":"","fr-FR":"","fr-BE":"","en-US":"","de-DE":"","da-DK":"","pl-PL":"","sv-SE":"","EN":"","ValueForNone":""},"Tip":{"nl-NL":"","nl-BE":"","fr-FR":"","fr-BE":"","en-US":"","de-DE":"","da-DK":"","pl-PL":"","sv-SE":"","EN":"","ValueForNone":""},"Prompt":{"nl-NL":"Verslagnummer","nl-BE":"","fr-FR":"","fr-BE":"","en-US":"","de-DE":"","da-DK":"","pl-PL":"","sv-SE":"","EN":"","ValueForNone":"Verslagnummer"},"Description":{"nl-NL":"","nl-BE":"","fr-FR":"","fr-BE":"","en-US":"","de-DE":"","da-DK":"","pl-PL":"","sv-SE":"","EN":"","ValueForNone":""},"Color":"no-color","Name":{"ValueForNone":"Verslagnummer"},"Id":"VVC6F76C24B0DC41DB848A855DCC0AC0E0","AdvanceInfo":{"FieldFormat":{"CustomFormat":{"ValueForNone":"geen"},"Lettercase":0},"MappingSources":[],"MappingDestinations":[],"ShowOnPrintFormats":null,"LinkedProperty":null,"DataType":0,"FetchSourceMappingsOnEdit":false,"FetchedMapping":false,"UpdateDestinationMappingsOnEdit":false,"IsHidden":false,"IsLocked":false,"KeepTextTogether":false,"CannotDelete":false,"CannotEdit":false,"Length":-1,"NumberOfLines":0},"ResultValue":{"Type":0,"Value":"","CachedValue":null,"HyperLink":null},"Index":6},{"RelationSettings":{"DataLinkType":0},"ListInfo":{"Values":[],"Settings":{"SeparatorValues":{},"LastSeparatorValues":{},"Direction":1,"HasValueSeparator":false,"HasLastValueSeparator":false},"Type":0,"NumberOfLines":0},"Help":{"nl-NL":"","nl-BE":"","fr-FR":"","fr-BE":"","en-US":"","de-DE":"","da-DK":"","pl-PL":"","sv-SE":"","EN":"","ValueForNone":""},"Tip":{"nl-NL":"","nl-BE":"","fr-FR":"","fr-BE":"","en-US":"","de-DE":"","da-DK":"","pl-PL":"","sv-SE":"","EN":"","ValueForNone":""},"Prompt":{"nl-NL":"Bijlage(n)","nl-BE":"","fr-FR":"","fr-BE":"","en-US":"","de-DE":"","da-DK":"","pl-PL":"","sv-SE":"","EN":"","ValueForNone":"Bijlage(n)"},"Description":{"nl-NL":"","nl-BE":"","fr-FR":"","fr-BE":"","en-US":"","de-DE":"","da-DK":"","pl-PL":"","sv-SE":"","EN":"","ValueForNone":""},"Color":"no-color","Name":{"ValueForNone":"Bijlagen"},"Id":"VVB9E8DD05658444C08FCBA5DFD253EC1E","AdvanceInfo":{"FieldFormat":{"CustomFormat":{"ValueForNone":"geen"},"Lettercase":0},"MappingSources":[],"MappingDestinations":[],"ShowOnPrintFormats":null,"LinkedProperty":null,"DataType":0,"FetchSourceMappingsOnEdit":false,"FetchedMapping":false,"UpdateDestinationMappingsOnEdit":false,"IsHidden":false,"IsLocked":false,"KeepTextTogether":false,"CannotDelete":false,"CannotEdit":false,"Length":-1,"NumberOfLines":0},"ResultValue":{"Type":0,"Value":"","CachedValue":null,"HyperLink":null},"Index":7},{"RelationSettings":{"DataLinkType":0,"AppendingSettings":{"Direction":1,"HasValueSeparator":false,"HasLastValueSeparator":false}},"ListInfo":{"Values":[{"Text":{"ValueForNone":"Nee"},"Value":{"ValueForNone":""},"Id":"66d39896131a4553b3619fadd34a4b3c","Type":4},{"Text":{"ValueForNone":"Ja - Kleur"},"Value":{"ValueForNone":"e8fc40ef53404b53a3fbc5e3e7c42302"},"Id":"f571a4560f18430699de5d112c6db62d","Type":4},{"Text":{"ValueForNone":"Ja - Zwartwit"},"Value":{"ValueForNone":"13706f48529941808db357c42a8ee9d5"},"Id":"ca242d0da60349d3bbe0dd88efe97145","Type":4}],"Settings":{"Direction":1,"HasValueSeparator":false,"HasLastValueSeparator":false},"Type":0,"ListOptionsOnly":true,"NumberOfLines":3},"Help":{"ValueForNone":""},"Tip":{"ValueForNone":""},"Prompt":{"ValueForNone":"Logo"},"Description":{"ValueForNone":""},"Color":"no-color","Name":{"ValueForNone":"Logo"},"Id":"VV7AD54D59CB694B969F0819CC5C9FA27B","AdvanceInfo":{"FieldFormat":{"CustomFormat":{},"Lettercase":0},"MappingSources":[],"MappingDestinations":[],"ShowOnPrintFormats":["0","1","2","3"],"DateSettings":{"FieldEmptyDate":false,"ShouldLimitBackDating":false,"BackDateAllowed":-1},"PictureSettings":{"Control":2,"Width":210,"Height":-1,"TextWrap":0,"ObjectFit":0},"LinkedProperty":null,"DataType":8,"FetchSourceMappingsOnEdit":false,"FetchedMapping":false,"UpdateDestinationMappingsOnEdit":true,"IsHidden":false,"IsLocked":false,"KeepTextTogether":false,"CannotDelete":true,"CannotEdit":true,"Length":-1,"NumberOfLines":3},"ResultValue":{"Type":6,"Value":"66d39896131a4553b3619fadd34a4b3c","CachedValue":"_RESOLVEME_ASSETID","HyperLink":null},"Index":8}],"Index":0,"Type":0,"SourceId":null},{"Id":"GR0AEB6B83F9A14228AA34DD22AFF4D6CB","Name":{"nl-NL":"Gebruikersprofiel velden","EN":"User profile fields","ValueForNone":"User profile fields"},"Description":{"ValueForNone":""},"Fields":[{"RelationSettings":{"DataLinkType":0,"AppendingSettings":{"Direction":1,"HasValueSeparator":false,"HasLastValueSeparator":false}},"ListInfo":{"Values":[],"Settings":{"Direction":1,"HasValueSeparator":false,"HasLastValueSeparator":false},"Type":0,"ListOptionsOnly":true,"NumberOfLines":3},"Help":{"ValueForNone":""},"Tip":{"ValueForNone":""},"Prompt":{"ValueForNone":"Auteur - Beschrijvende naam"},"Description":{"ValueForNone":""},"Color":"green","Name":{"ValueForNone":"Auteur - Beschrijvende naam"},"Id":"VV3D5F197285584893932BBB8F2E749F6F","AdvanceInfo":{"FieldFormat":{"CustomFormat":{},"Lettercase":0},"MappingSources":[{"FieldMappingType":4,"Name":"Auteur.Beschrijvende naam","Value":"AUTHOR.FriendlyName","Namespace":null,"AdditionalValue":null}],"MappingDestinations":[],"ShowOnPrintFormats":["0","1","2","3"],"DateSettings":{"FieldEmptyDate":false,"ShouldLimitBackDating":false,"BackDateAllowed":-1},"PictureSettings":{"Control":0,"Width":-1,"Height":-1,"TextWrap":0,"ObjectFit":0},"LinkedProperty":null,"DataType":0,"FetchSourceMappingsOnEdit":false,"FetchedMapping":true,"UpdateDestinationMappingsOnEdit":true,"IsHidden":true,"IsLocked":false,"KeepTextTogether":false,"CannotDelete":false,"CannotEdit":false,"Length":-1,"NumberOfLines":3},"ResultValue":{"Type":0,"Value":"Martine Sirks","CachedValue":null,"HyperLink":null}},{"RelationSettings":{"DataLinkType":0,"AppendingSettings":{"Direction":1,"HasValueSeparator":false,"HasLastValueSeparator":false}},"ListInfo":{"Values":[],"Settings":{"Direction":1,"HasValueSeparator":false,"HasLastValueSeparator":false},"Type":0,"ListOptionsOnly":true,"NumberOfLines":3},"Help":{"ValueForNone":""},"Tip":{"ValueForNone":""},"Prompt":{"ValueForNone":"Auteur - Telefoonnummer"},"Description":{"ValueForNone":""},"Color":"green","Name":{"ValueForNone":"Auteur - Telefoonnummer"},"Id":"VV4C7911CC56914A9D8FF558216CB7C9C3","AdvanceInfo":{"FieldFormat":{"CustomFormat":null,"Lettercase":0},"MappingSources":[{"FieldMappingType":4,"Name":"Auteur.Telefoonnummer","Value":"AUTHOR.PhoneNumber","Namespace":null,"AdditionalValue":null}],"MappingDestinations":[],"ShowOnPrintFormats":["0","1","2","3"],"DateSettings":{"FieldEmptyDate":false,"ShouldLimitBackDating":false,"BackDateAllowed":-1},"PictureSettings":{"Control":0,"Width":-1,"Height":-1,"TextWrap":0,"ObjectFit":0},"LinkedProperty":null,"DataType":0,"FetchSourceMappingsOnEdit":false,"FetchedMapping":false,"UpdateDestinationMappingsOnEdit":true,"IsHidden":true,"IsLocked":false,"KeepTextTogether":false,"CannotDelete":false,"CannotEdit":false,"Length":-1,"NumberOfLines":3},"ResultValue":{"Type":0,"Value":"","CachedValue":null,"HyperLink":null}},{"RelationSettings":{"DataLinkType":0,"AppendingSettings":{"Direction":1,"HasValueSeparator":false,"HasLastValueSeparator":false}},"ListInfo":{"Values":[],"Settings":{"Direction":1,"HasValueSeparator":false,"HasLastValueSeparator":false},"Type":0,"ListOptionsOnly":true,"NumberOfLines":3},"Help":{"ValueForNone":""},"Tip":{"ValueForNone":""},"Prompt":{"ValueForNone":"Auteur - E-mailadres 1"},"Description":{"ValueForNone":""},"Color":"green","Name":{"ValueForNone":"Auteur - E-mailadres 1"},"Id":"VVE8068926475B4B9DB6B67CF88FB20174","AdvanceInfo":{"FieldFormat":{"CustomFormat":{},"Lettercase":0},"MappingSources":[{"FieldMappingType":4,"Name":"Auteur.E-mailadres 1","Value":"AUTHOR.Email1","Namespace":null,"AdditionalValue":null}],"MappingDestinations":[],"ShowOnPrintFormats":["0","1","2","3"],"DateSettings":{"FieldEmptyDate":false,"ShouldLimitBackDating":false,"BackDateAllowed":-1},"PictureSettings":{"Control":0,"Width":-1,"Height":-1,"TextWrap":0,"ObjectFit":0},"LinkedProperty":null,"DataType":0,"FetchSourceMappingsOnEdit":false,"FetchedMapping":true,"UpdateDestinationMappingsOnEdit":true,"IsHidden":true,"IsLocked":false,"KeepTextTogether":false,"CannotDelete":false,"CannotEdit":false,"Length":-1,"NumberOfLines":3},"ResultValue":{"Type":0,"Value":"mtsirks@almere.nl","CachedValue":null,"HyperLink":null}}],"Index":null,"Type":0,"SourceId":null}],"ConditionalFields":[],"Functions":[],"Labels":[],"SharePointSettings":{"SiteId":null,"SiteCollectionId":null,"LibraryId":null,"ContentTypeNames":null,"AvailableOnAllSites":false,"PreferredLocation":null},"SignatureLine":null,"Type":0}</p:Definition>
</file>

<file path=customXml/item2.xml><?xml version="1.0" encoding="utf-8"?>
<p:Definition xmlns:p="http://schemas.iwriter.nl/Properties">{"templateId":"f2f35e56a0a248e4bf0d60049b270e6f","appMode":"client","openMode":"templateSelection","editMode":"false","wizarding":"true"}</p:Definition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A9E43-3E9A-43D8-95F4-FA1150AD8992}">
  <ds:schemaRefs>
    <ds:schemaRef ds:uri="http://schemas.iwriter.nl/TemplateDefinition"/>
  </ds:schemaRefs>
</ds:datastoreItem>
</file>

<file path=customXml/itemProps2.xml><?xml version="1.0" encoding="utf-8"?>
<ds:datastoreItem xmlns:ds="http://schemas.openxmlformats.org/officeDocument/2006/customXml" ds:itemID="{17881DAA-38BB-48AD-AEF0-F90C895F0788}">
  <ds:schemaRefs>
    <ds:schemaRef ds:uri="http://schemas.iwriter.nl/Properties"/>
  </ds:schemaRefs>
</ds:datastoreItem>
</file>

<file path=customXml/itemProps3.xml><?xml version="1.0" encoding="utf-8"?>
<ds:datastoreItem xmlns:ds="http://schemas.openxmlformats.org/officeDocument/2006/customXml" ds:itemID="{BC89E98B-87EF-4142-A82C-489180D7D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Document-temp.dotx</Template>
  <TotalTime>10</TotalTime>
  <Pages>1</Pages>
  <Words>58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Sirks MT (Martine)</dc:creator>
  <cp:keywords/>
  <dc:description/>
  <cp:lastModifiedBy>Sirks MT (Martine)</cp:lastModifiedBy>
  <cp:revision>7</cp:revision>
  <dcterms:created xsi:type="dcterms:W3CDTF">2021-03-04T13:12:00Z</dcterms:created>
  <dcterms:modified xsi:type="dcterms:W3CDTF">2021-05-06T08:32:00Z</dcterms:modified>
</cp:coreProperties>
</file>