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5E00CF" w14:textId="5DFB47E7" w:rsidR="005D2902" w:rsidRDefault="00E924DD" w:rsidP="00E924DD">
      <w:pPr>
        <w:pStyle w:val="Kop1"/>
      </w:pPr>
      <w:r>
        <w:t xml:space="preserve">Bijlage 4 </w:t>
      </w:r>
      <w:r w:rsidR="005D2902">
        <w:t xml:space="preserve">Referentie </w:t>
      </w:r>
      <w:r w:rsidR="00883745">
        <w:t>met tevredenheidsverklaring</w:t>
      </w:r>
    </w:p>
    <w:p w14:paraId="47627420" w14:textId="68AE3F45" w:rsidR="005D2902" w:rsidRDefault="005D2902" w:rsidP="007D4B99">
      <w:pPr>
        <w:rPr>
          <w:szCs w:val="18"/>
        </w:rPr>
      </w:pPr>
    </w:p>
    <w:p w14:paraId="02542E45" w14:textId="77777777" w:rsidR="005D2902" w:rsidRPr="00D617A1" w:rsidRDefault="005D2902" w:rsidP="005D2902">
      <w:pPr>
        <w:rPr>
          <w:b/>
          <w:bCs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5418"/>
      </w:tblGrid>
      <w:tr w:rsidR="005D2902" w14:paraId="528A2C9E" w14:textId="77777777" w:rsidTr="00E30CE1">
        <w:tc>
          <w:tcPr>
            <w:tcW w:w="3794" w:type="dxa"/>
          </w:tcPr>
          <w:p w14:paraId="727FBAB2" w14:textId="77777777" w:rsidR="005D2902" w:rsidRPr="00D617A1" w:rsidRDefault="005D2902" w:rsidP="00E272EB">
            <w:pPr>
              <w:rPr>
                <w:b/>
                <w:bCs/>
                <w:szCs w:val="18"/>
              </w:rPr>
            </w:pPr>
            <w:r w:rsidRPr="00D617A1">
              <w:rPr>
                <w:b/>
                <w:bCs/>
                <w:szCs w:val="18"/>
              </w:rPr>
              <w:t>Referentie</w:t>
            </w:r>
          </w:p>
        </w:tc>
        <w:tc>
          <w:tcPr>
            <w:tcW w:w="5418" w:type="dxa"/>
          </w:tcPr>
          <w:p w14:paraId="292A3042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41296570" w14:textId="77777777" w:rsidTr="00E30CE1">
        <w:tc>
          <w:tcPr>
            <w:tcW w:w="3794" w:type="dxa"/>
          </w:tcPr>
          <w:p w14:paraId="19DE7EAB" w14:textId="2A638769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="005D2902">
              <w:rPr>
                <w:szCs w:val="18"/>
              </w:rPr>
              <w:t>pdrachtgeve</w:t>
            </w:r>
            <w:r>
              <w:rPr>
                <w:szCs w:val="18"/>
              </w:rPr>
              <w:t>r</w:t>
            </w:r>
          </w:p>
        </w:tc>
        <w:tc>
          <w:tcPr>
            <w:tcW w:w="5418" w:type="dxa"/>
          </w:tcPr>
          <w:p w14:paraId="07AE34BA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883745" w14:paraId="019BA613" w14:textId="77777777" w:rsidTr="00E30CE1">
        <w:tc>
          <w:tcPr>
            <w:tcW w:w="3794" w:type="dxa"/>
          </w:tcPr>
          <w:p w14:paraId="68213AA0" w14:textId="6201378B" w:rsidR="00883745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Type organisatie</w:t>
            </w:r>
          </w:p>
        </w:tc>
        <w:tc>
          <w:tcPr>
            <w:tcW w:w="5418" w:type="dxa"/>
          </w:tcPr>
          <w:p w14:paraId="5DD2F8B2" w14:textId="77777777" w:rsidR="00883745" w:rsidRDefault="00883745" w:rsidP="00E272EB">
            <w:pPr>
              <w:rPr>
                <w:szCs w:val="18"/>
              </w:rPr>
            </w:pPr>
          </w:p>
        </w:tc>
      </w:tr>
      <w:tr w:rsidR="005D2902" w14:paraId="28D44F56" w14:textId="77777777" w:rsidTr="00E30CE1">
        <w:tc>
          <w:tcPr>
            <w:tcW w:w="3794" w:type="dxa"/>
          </w:tcPr>
          <w:p w14:paraId="6C25576C" w14:textId="77777777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>Adres</w:t>
            </w:r>
          </w:p>
        </w:tc>
        <w:tc>
          <w:tcPr>
            <w:tcW w:w="5418" w:type="dxa"/>
          </w:tcPr>
          <w:p w14:paraId="6F97ACFD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1BA80E92" w14:textId="77777777" w:rsidTr="00E30CE1">
        <w:tc>
          <w:tcPr>
            <w:tcW w:w="3794" w:type="dxa"/>
          </w:tcPr>
          <w:p w14:paraId="73F45F98" w14:textId="77777777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>Postcode en plaatsnaam</w:t>
            </w:r>
          </w:p>
        </w:tc>
        <w:tc>
          <w:tcPr>
            <w:tcW w:w="5418" w:type="dxa"/>
          </w:tcPr>
          <w:p w14:paraId="010443C2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0CAD8196" w14:textId="77777777" w:rsidTr="00E30CE1">
        <w:tc>
          <w:tcPr>
            <w:tcW w:w="3794" w:type="dxa"/>
          </w:tcPr>
          <w:p w14:paraId="1943A726" w14:textId="77777777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>Omvang van de opdracht in fte’s</w:t>
            </w:r>
          </w:p>
        </w:tc>
        <w:tc>
          <w:tcPr>
            <w:tcW w:w="5418" w:type="dxa"/>
          </w:tcPr>
          <w:p w14:paraId="53700CF2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6445ECB0" w14:textId="77777777" w:rsidTr="00E30CE1">
        <w:tc>
          <w:tcPr>
            <w:tcW w:w="3794" w:type="dxa"/>
          </w:tcPr>
          <w:p w14:paraId="7751153B" w14:textId="04C119B6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Naam c</w:t>
            </w:r>
            <w:r w:rsidR="005D2902">
              <w:rPr>
                <w:szCs w:val="18"/>
              </w:rPr>
              <w:t>ontactpersoon opdrachtgever</w:t>
            </w:r>
          </w:p>
        </w:tc>
        <w:tc>
          <w:tcPr>
            <w:tcW w:w="5418" w:type="dxa"/>
          </w:tcPr>
          <w:p w14:paraId="7CA86C0B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744DC4DF" w14:textId="77777777" w:rsidTr="00E30CE1">
        <w:tc>
          <w:tcPr>
            <w:tcW w:w="3794" w:type="dxa"/>
          </w:tcPr>
          <w:p w14:paraId="6995FE2B" w14:textId="763B8544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F</w:t>
            </w:r>
            <w:r w:rsidR="005D2902">
              <w:rPr>
                <w:szCs w:val="18"/>
              </w:rPr>
              <w:t>unctie</w:t>
            </w:r>
          </w:p>
        </w:tc>
        <w:tc>
          <w:tcPr>
            <w:tcW w:w="5418" w:type="dxa"/>
          </w:tcPr>
          <w:p w14:paraId="3A44967B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7EADE7C1" w14:textId="77777777" w:rsidTr="00E30CE1">
        <w:tc>
          <w:tcPr>
            <w:tcW w:w="3794" w:type="dxa"/>
          </w:tcPr>
          <w:p w14:paraId="66869732" w14:textId="2A276766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T</w:t>
            </w:r>
            <w:r w:rsidR="005D2902">
              <w:rPr>
                <w:szCs w:val="18"/>
              </w:rPr>
              <w:t>elefoonnummer</w:t>
            </w:r>
          </w:p>
        </w:tc>
        <w:tc>
          <w:tcPr>
            <w:tcW w:w="5418" w:type="dxa"/>
          </w:tcPr>
          <w:p w14:paraId="5463407D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883745" w14:paraId="6CC644EC" w14:textId="77777777" w:rsidTr="00E30CE1">
        <w:tc>
          <w:tcPr>
            <w:tcW w:w="3794" w:type="dxa"/>
          </w:tcPr>
          <w:p w14:paraId="2C04B543" w14:textId="455A307C" w:rsidR="00883745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>E-mailadres</w:t>
            </w:r>
          </w:p>
        </w:tc>
        <w:tc>
          <w:tcPr>
            <w:tcW w:w="5418" w:type="dxa"/>
          </w:tcPr>
          <w:p w14:paraId="4BAAA69A" w14:textId="77777777" w:rsidR="00883745" w:rsidRDefault="00883745" w:rsidP="00E272EB">
            <w:pPr>
              <w:rPr>
                <w:szCs w:val="18"/>
              </w:rPr>
            </w:pPr>
          </w:p>
        </w:tc>
      </w:tr>
      <w:tr w:rsidR="005D2902" w14:paraId="5D436937" w14:textId="77777777" w:rsidTr="00E30CE1">
        <w:tc>
          <w:tcPr>
            <w:tcW w:w="3794" w:type="dxa"/>
          </w:tcPr>
          <w:p w14:paraId="18853DDB" w14:textId="0D1CABDB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 xml:space="preserve">Datum start </w:t>
            </w:r>
            <w:r w:rsidR="00883745">
              <w:rPr>
                <w:szCs w:val="18"/>
              </w:rPr>
              <w:t>opdracht</w:t>
            </w:r>
          </w:p>
        </w:tc>
        <w:tc>
          <w:tcPr>
            <w:tcW w:w="5418" w:type="dxa"/>
          </w:tcPr>
          <w:p w14:paraId="4AA2A93D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78942B6D" w14:textId="77777777" w:rsidTr="00E30CE1">
        <w:tc>
          <w:tcPr>
            <w:tcW w:w="3794" w:type="dxa"/>
          </w:tcPr>
          <w:p w14:paraId="7E285DEF" w14:textId="0D96132A" w:rsidR="005D2902" w:rsidRDefault="005D2902" w:rsidP="00E272EB">
            <w:pPr>
              <w:rPr>
                <w:szCs w:val="18"/>
              </w:rPr>
            </w:pPr>
            <w:r>
              <w:rPr>
                <w:szCs w:val="18"/>
              </w:rPr>
              <w:t xml:space="preserve">Datum einde </w:t>
            </w:r>
            <w:r w:rsidR="00883745">
              <w:rPr>
                <w:szCs w:val="18"/>
              </w:rPr>
              <w:t>opdracht</w:t>
            </w:r>
          </w:p>
        </w:tc>
        <w:tc>
          <w:tcPr>
            <w:tcW w:w="5418" w:type="dxa"/>
          </w:tcPr>
          <w:p w14:paraId="6DA89CCC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5D2902" w14:paraId="4CDB49D4" w14:textId="77777777" w:rsidTr="00E272EB">
        <w:trPr>
          <w:trHeight w:val="450"/>
        </w:trPr>
        <w:tc>
          <w:tcPr>
            <w:tcW w:w="9212" w:type="dxa"/>
            <w:gridSpan w:val="2"/>
          </w:tcPr>
          <w:p w14:paraId="749D2D2F" w14:textId="167DDB31" w:rsidR="005D2902" w:rsidRDefault="00883745" w:rsidP="00E272EB">
            <w:pPr>
              <w:rPr>
                <w:szCs w:val="18"/>
              </w:rPr>
            </w:pPr>
            <w:r>
              <w:rPr>
                <w:szCs w:val="18"/>
              </w:rPr>
              <w:t xml:space="preserve">Beschrijving aard van het werk. </w:t>
            </w:r>
            <w:r w:rsidR="005D2902">
              <w:rPr>
                <w:szCs w:val="18"/>
              </w:rPr>
              <w:t>Omvang, inhoud en resultaat van de geleverde diensten</w:t>
            </w:r>
          </w:p>
        </w:tc>
      </w:tr>
      <w:tr w:rsidR="005D2902" w14:paraId="4C056FF5" w14:textId="77777777" w:rsidTr="00E272EB">
        <w:trPr>
          <w:trHeight w:val="2824"/>
        </w:trPr>
        <w:tc>
          <w:tcPr>
            <w:tcW w:w="9212" w:type="dxa"/>
            <w:gridSpan w:val="2"/>
          </w:tcPr>
          <w:p w14:paraId="13AC1745" w14:textId="77777777" w:rsidR="005D2902" w:rsidRDefault="005D2902" w:rsidP="00E272EB">
            <w:pPr>
              <w:rPr>
                <w:szCs w:val="18"/>
              </w:rPr>
            </w:pPr>
          </w:p>
        </w:tc>
      </w:tr>
      <w:tr w:rsidR="00883745" w14:paraId="611C3014" w14:textId="77777777" w:rsidTr="00E30CE1">
        <w:tc>
          <w:tcPr>
            <w:tcW w:w="3794" w:type="dxa"/>
          </w:tcPr>
          <w:p w14:paraId="28E6BE59" w14:textId="3B628740" w:rsidR="00883745" w:rsidRDefault="00883745" w:rsidP="0068333A">
            <w:pPr>
              <w:rPr>
                <w:szCs w:val="18"/>
              </w:rPr>
            </w:pPr>
            <w:r w:rsidRPr="00E30CE1">
              <w:rPr>
                <w:b/>
                <w:bCs/>
                <w:szCs w:val="18"/>
              </w:rPr>
              <w:t>Tevredenheid</w:t>
            </w:r>
            <w:r w:rsidR="00E30CE1">
              <w:rPr>
                <w:szCs w:val="18"/>
              </w:rPr>
              <w:t xml:space="preserve"> (doorhalen wat niet van toepassing is)</w:t>
            </w:r>
          </w:p>
          <w:p w14:paraId="37212683" w14:textId="77777777" w:rsidR="00883745" w:rsidRDefault="00883745" w:rsidP="0068333A">
            <w:pPr>
              <w:rPr>
                <w:szCs w:val="18"/>
              </w:rPr>
            </w:pPr>
          </w:p>
        </w:tc>
        <w:tc>
          <w:tcPr>
            <w:tcW w:w="5418" w:type="dxa"/>
          </w:tcPr>
          <w:p w14:paraId="0DCF42B0" w14:textId="63E39EAD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 xml:space="preserve">Onvoldoende / </w:t>
            </w:r>
            <w:r w:rsidR="00E30CE1">
              <w:rPr>
                <w:szCs w:val="18"/>
              </w:rPr>
              <w:t>M</w:t>
            </w:r>
            <w:r>
              <w:rPr>
                <w:szCs w:val="18"/>
              </w:rPr>
              <w:t xml:space="preserve">atig / </w:t>
            </w:r>
            <w:r w:rsidR="00E30CE1">
              <w:rPr>
                <w:szCs w:val="18"/>
              </w:rPr>
              <w:t>V</w:t>
            </w:r>
            <w:r>
              <w:rPr>
                <w:szCs w:val="18"/>
              </w:rPr>
              <w:t xml:space="preserve">oldoende / </w:t>
            </w:r>
            <w:r w:rsidR="00E30CE1">
              <w:rPr>
                <w:szCs w:val="18"/>
              </w:rPr>
              <w:t>G</w:t>
            </w:r>
            <w:r>
              <w:rPr>
                <w:szCs w:val="18"/>
              </w:rPr>
              <w:t>oed /</w:t>
            </w:r>
          </w:p>
          <w:p w14:paraId="633E1E45" w14:textId="4DEB800F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 xml:space="preserve">Uitstekend </w:t>
            </w:r>
          </w:p>
        </w:tc>
      </w:tr>
      <w:tr w:rsidR="00E30CE1" w14:paraId="7B4FB200" w14:textId="77777777" w:rsidTr="00E30CE1">
        <w:tc>
          <w:tcPr>
            <w:tcW w:w="3794" w:type="dxa"/>
          </w:tcPr>
          <w:p w14:paraId="2310511D" w14:textId="07A64910" w:rsidR="00E30CE1" w:rsidRDefault="00E30CE1" w:rsidP="0068333A">
            <w:pPr>
              <w:rPr>
                <w:szCs w:val="18"/>
              </w:rPr>
            </w:pPr>
            <w:r>
              <w:rPr>
                <w:szCs w:val="18"/>
              </w:rPr>
              <w:t>Naam</w:t>
            </w:r>
          </w:p>
        </w:tc>
        <w:tc>
          <w:tcPr>
            <w:tcW w:w="5418" w:type="dxa"/>
          </w:tcPr>
          <w:p w14:paraId="44047D82" w14:textId="77777777" w:rsidR="00E30CE1" w:rsidRDefault="00E30CE1" w:rsidP="0068333A">
            <w:pPr>
              <w:rPr>
                <w:szCs w:val="18"/>
              </w:rPr>
            </w:pPr>
          </w:p>
        </w:tc>
      </w:tr>
      <w:tr w:rsidR="00883745" w14:paraId="65175A59" w14:textId="77777777" w:rsidTr="00E30CE1">
        <w:trPr>
          <w:trHeight w:val="1537"/>
        </w:trPr>
        <w:tc>
          <w:tcPr>
            <w:tcW w:w="3794" w:type="dxa"/>
          </w:tcPr>
          <w:p w14:paraId="116D6881" w14:textId="77777777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>Handtekening</w:t>
            </w:r>
          </w:p>
          <w:p w14:paraId="2D4ECC4B" w14:textId="77777777" w:rsidR="00883745" w:rsidRDefault="00883745" w:rsidP="0068333A">
            <w:pPr>
              <w:rPr>
                <w:szCs w:val="18"/>
              </w:rPr>
            </w:pPr>
          </w:p>
          <w:p w14:paraId="43003243" w14:textId="77777777" w:rsidR="00883745" w:rsidRDefault="00883745" w:rsidP="0068333A">
            <w:pPr>
              <w:rPr>
                <w:szCs w:val="18"/>
              </w:rPr>
            </w:pPr>
            <w:bookmarkStart w:id="0" w:name="_GoBack"/>
            <w:bookmarkEnd w:id="0"/>
          </w:p>
        </w:tc>
        <w:tc>
          <w:tcPr>
            <w:tcW w:w="5418" w:type="dxa"/>
          </w:tcPr>
          <w:p w14:paraId="79950615" w14:textId="77777777" w:rsidR="00883745" w:rsidRDefault="00883745" w:rsidP="0068333A">
            <w:pPr>
              <w:rPr>
                <w:szCs w:val="18"/>
              </w:rPr>
            </w:pPr>
          </w:p>
        </w:tc>
      </w:tr>
      <w:tr w:rsidR="00883745" w14:paraId="2F7C441A" w14:textId="77777777" w:rsidTr="00E30CE1">
        <w:tc>
          <w:tcPr>
            <w:tcW w:w="3794" w:type="dxa"/>
          </w:tcPr>
          <w:p w14:paraId="4BF1F8F3" w14:textId="77777777" w:rsidR="00883745" w:rsidRDefault="00883745" w:rsidP="0068333A">
            <w:pPr>
              <w:rPr>
                <w:szCs w:val="18"/>
              </w:rPr>
            </w:pPr>
            <w:r>
              <w:rPr>
                <w:szCs w:val="18"/>
              </w:rPr>
              <w:t>Plaats en datum</w:t>
            </w:r>
          </w:p>
          <w:p w14:paraId="1CE85C58" w14:textId="77777777" w:rsidR="00883745" w:rsidRDefault="00883745" w:rsidP="0068333A">
            <w:pPr>
              <w:rPr>
                <w:szCs w:val="18"/>
              </w:rPr>
            </w:pPr>
          </w:p>
        </w:tc>
        <w:tc>
          <w:tcPr>
            <w:tcW w:w="5418" w:type="dxa"/>
          </w:tcPr>
          <w:p w14:paraId="192B5C2F" w14:textId="77777777" w:rsidR="00883745" w:rsidRDefault="00883745" w:rsidP="0068333A">
            <w:pPr>
              <w:rPr>
                <w:szCs w:val="18"/>
              </w:rPr>
            </w:pPr>
          </w:p>
        </w:tc>
      </w:tr>
    </w:tbl>
    <w:p w14:paraId="2DBA1B4C" w14:textId="4D8CB500" w:rsidR="00883745" w:rsidRDefault="00883745" w:rsidP="00883745">
      <w:pPr>
        <w:rPr>
          <w:szCs w:val="18"/>
        </w:rPr>
      </w:pPr>
    </w:p>
    <w:p w14:paraId="5BF964D0" w14:textId="77777777" w:rsidR="005D2902" w:rsidRDefault="005D2902" w:rsidP="005D2902">
      <w:pPr>
        <w:rPr>
          <w:szCs w:val="18"/>
        </w:rPr>
      </w:pPr>
    </w:p>
    <w:p w14:paraId="07B1EB7E" w14:textId="4FA400FD" w:rsidR="00463728" w:rsidRDefault="00463728" w:rsidP="007D4B99">
      <w:pPr>
        <w:rPr>
          <w:szCs w:val="18"/>
        </w:rPr>
      </w:pPr>
    </w:p>
    <w:p w14:paraId="61C6B6EF" w14:textId="1F64E48A" w:rsidR="00463728" w:rsidRDefault="00463728" w:rsidP="007D4B99">
      <w:pPr>
        <w:rPr>
          <w:szCs w:val="18"/>
        </w:rPr>
      </w:pPr>
    </w:p>
    <w:p w14:paraId="7CA04351" w14:textId="2B437BAE" w:rsidR="00463728" w:rsidRDefault="00463728" w:rsidP="007D4B99">
      <w:pPr>
        <w:rPr>
          <w:szCs w:val="18"/>
        </w:rPr>
      </w:pPr>
    </w:p>
    <w:p w14:paraId="56EC826C" w14:textId="4A545CA0" w:rsidR="00463728" w:rsidRDefault="00463728" w:rsidP="007D4B99">
      <w:pPr>
        <w:rPr>
          <w:szCs w:val="18"/>
        </w:rPr>
      </w:pPr>
    </w:p>
    <w:p w14:paraId="2172357A" w14:textId="357A4A82" w:rsidR="00463728" w:rsidRDefault="00463728" w:rsidP="007D4B99">
      <w:pPr>
        <w:rPr>
          <w:szCs w:val="18"/>
        </w:rPr>
      </w:pPr>
    </w:p>
    <w:p w14:paraId="2F89381E" w14:textId="3E3A970A" w:rsidR="00463728" w:rsidRDefault="00463728" w:rsidP="007D4B99">
      <w:pPr>
        <w:rPr>
          <w:szCs w:val="18"/>
        </w:rPr>
      </w:pPr>
    </w:p>
    <w:p w14:paraId="68C120B0" w14:textId="540FF9C5" w:rsidR="00463728" w:rsidRDefault="00463728" w:rsidP="007D4B99">
      <w:pPr>
        <w:rPr>
          <w:szCs w:val="18"/>
        </w:rPr>
      </w:pPr>
    </w:p>
    <w:p w14:paraId="03EDE1BF" w14:textId="57FA146F" w:rsidR="00463728" w:rsidRDefault="00463728" w:rsidP="007D4B99">
      <w:pPr>
        <w:rPr>
          <w:szCs w:val="18"/>
        </w:rPr>
      </w:pPr>
    </w:p>
    <w:p w14:paraId="2FEEBB12" w14:textId="748B65B9" w:rsidR="00463728" w:rsidRDefault="00463728" w:rsidP="007D4B99">
      <w:pPr>
        <w:rPr>
          <w:szCs w:val="18"/>
        </w:rPr>
      </w:pPr>
    </w:p>
    <w:p w14:paraId="22CA4F4A" w14:textId="46507EB5" w:rsidR="00463728" w:rsidRDefault="00463728" w:rsidP="007D4B99">
      <w:pPr>
        <w:rPr>
          <w:szCs w:val="18"/>
        </w:rPr>
      </w:pPr>
    </w:p>
    <w:p w14:paraId="1919C1C5" w14:textId="0C2B5825" w:rsidR="00463728" w:rsidRDefault="00463728" w:rsidP="007D4B99">
      <w:pPr>
        <w:rPr>
          <w:szCs w:val="18"/>
        </w:rPr>
      </w:pPr>
    </w:p>
    <w:p w14:paraId="75E1320B" w14:textId="5B49CF73" w:rsidR="00463728" w:rsidRDefault="00463728" w:rsidP="007D4B99">
      <w:pPr>
        <w:rPr>
          <w:szCs w:val="18"/>
        </w:rPr>
      </w:pPr>
    </w:p>
    <w:sectPr w:rsidR="00463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D3CF6"/>
    <w:multiLevelType w:val="hybridMultilevel"/>
    <w:tmpl w:val="B5A28DB6"/>
    <w:lvl w:ilvl="0" w:tplc="99E8C18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54AC"/>
    <w:multiLevelType w:val="hybridMultilevel"/>
    <w:tmpl w:val="17BCD8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71739"/>
    <w:multiLevelType w:val="hybridMultilevel"/>
    <w:tmpl w:val="45B6B0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C506F"/>
    <w:multiLevelType w:val="multilevel"/>
    <w:tmpl w:val="CE066C0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218" w:hanging="51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4" w15:restartNumberingAfterBreak="0">
    <w:nsid w:val="4B222354"/>
    <w:multiLevelType w:val="hybridMultilevel"/>
    <w:tmpl w:val="A126DC6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F2375"/>
    <w:rsid w:val="00087528"/>
    <w:rsid w:val="000D305E"/>
    <w:rsid w:val="001C2533"/>
    <w:rsid w:val="002B43F3"/>
    <w:rsid w:val="002E6017"/>
    <w:rsid w:val="00417D49"/>
    <w:rsid w:val="00463728"/>
    <w:rsid w:val="005166A4"/>
    <w:rsid w:val="0055466C"/>
    <w:rsid w:val="005D2902"/>
    <w:rsid w:val="006D01D8"/>
    <w:rsid w:val="007D4B99"/>
    <w:rsid w:val="00883745"/>
    <w:rsid w:val="008B735A"/>
    <w:rsid w:val="008C6054"/>
    <w:rsid w:val="008E2B2C"/>
    <w:rsid w:val="008F6146"/>
    <w:rsid w:val="00960AD0"/>
    <w:rsid w:val="009F2375"/>
    <w:rsid w:val="00A52537"/>
    <w:rsid w:val="00B02915"/>
    <w:rsid w:val="00C205AD"/>
    <w:rsid w:val="00C907C4"/>
    <w:rsid w:val="00D6006C"/>
    <w:rsid w:val="00D617A1"/>
    <w:rsid w:val="00E30CE1"/>
    <w:rsid w:val="00E544E2"/>
    <w:rsid w:val="00E924DD"/>
    <w:rsid w:val="00FC5021"/>
    <w:rsid w:val="00FE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181E"/>
  <w15:chartTrackingRefBased/>
  <w15:docId w15:val="{6E0E9587-72CE-48BC-A61B-0C8CFC5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7D49"/>
    <w:pPr>
      <w:keepNext/>
      <w:keepLines/>
      <w:spacing w:before="480"/>
      <w:outlineLvl w:val="0"/>
    </w:pPr>
    <w:rPr>
      <w:rFonts w:eastAsiaTheme="majorEastAsia" w:cstheme="majorBidi"/>
      <w:b/>
      <w:bCs/>
      <w:color w:val="287028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17D49"/>
    <w:pPr>
      <w:keepNext/>
      <w:keepLines/>
      <w:spacing w:before="200"/>
      <w:outlineLvl w:val="1"/>
    </w:pPr>
    <w:rPr>
      <w:rFonts w:eastAsiaTheme="majorEastAsia" w:cstheme="majorBidi"/>
      <w:b/>
      <w:bCs/>
      <w:color w:val="287028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D4B99"/>
    <w:pPr>
      <w:keepNext/>
      <w:keepLines/>
      <w:spacing w:before="200"/>
      <w:outlineLvl w:val="2"/>
    </w:pPr>
    <w:rPr>
      <w:rFonts w:eastAsiaTheme="majorEastAsia" w:cstheme="majorBidi"/>
      <w:b/>
      <w:bCs/>
      <w:color w:val="2870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17D49"/>
    <w:rPr>
      <w:rFonts w:eastAsiaTheme="majorEastAsia" w:cstheme="majorBidi"/>
      <w:b/>
      <w:bCs/>
      <w:color w:val="287028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17D49"/>
    <w:rPr>
      <w:rFonts w:eastAsiaTheme="majorEastAsia" w:cstheme="majorBidi"/>
      <w:b/>
      <w:bCs/>
      <w:color w:val="287028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8B73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B735A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B735A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B735A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D4B99"/>
    <w:rPr>
      <w:rFonts w:eastAsiaTheme="majorEastAsia" w:cstheme="majorBidi"/>
      <w:b/>
      <w:bCs/>
      <w:color w:val="287028"/>
    </w:rPr>
  </w:style>
  <w:style w:type="table" w:styleId="Tabelraster">
    <w:name w:val="Table Grid"/>
    <w:basedOn w:val="Standaardtabel"/>
    <w:uiPriority w:val="59"/>
    <w:unhideWhenUsed/>
    <w:rsid w:val="009F23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87528"/>
    <w:pPr>
      <w:ind w:left="720"/>
      <w:contextualSpacing/>
    </w:pPr>
  </w:style>
  <w:style w:type="paragraph" w:styleId="Geenafstand">
    <w:name w:val="No Spacing"/>
    <w:uiPriority w:val="1"/>
    <w:qFormat/>
    <w:rsid w:val="00087528"/>
    <w:pPr>
      <w:spacing w:line="240" w:lineRule="auto"/>
    </w:pPr>
    <w:rPr>
      <w:rFonts w:ascii="Corbel" w:hAnsi="Corbel"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87528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087528"/>
    <w:pPr>
      <w:spacing w:after="160" w:line="240" w:lineRule="auto"/>
    </w:pPr>
    <w:rPr>
      <w:rFonts w:ascii="Corbel" w:hAnsi="Corbe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87528"/>
    <w:rPr>
      <w:rFonts w:ascii="Corbel" w:hAnsi="Corbel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8752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7528"/>
    <w:rPr>
      <w:rFonts w:ascii="Segoe UI" w:hAnsi="Segoe UI" w:cs="Segoe U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A4F98B9B</Template>
  <TotalTime>321</TotalTime>
  <Pages>1</Pages>
  <Words>72</Words>
  <Characters>470</Characters>
  <Application>Microsoft Office Word</Application>
  <DocSecurity>0</DocSecurity>
  <Lines>67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van Lijden</dc:creator>
  <cp:keywords/>
  <dc:description/>
  <cp:lastModifiedBy>Jelle Luijben</cp:lastModifiedBy>
  <cp:revision>10</cp:revision>
  <dcterms:created xsi:type="dcterms:W3CDTF">2021-04-21T12:12:00Z</dcterms:created>
  <dcterms:modified xsi:type="dcterms:W3CDTF">2021-05-04T09:00:00Z</dcterms:modified>
</cp:coreProperties>
</file>