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A8" w:rsidRDefault="008803AC" w:rsidP="00802EA8">
      <w:pPr>
        <w:pStyle w:val="Kop1"/>
        <w:numPr>
          <w:ilvl w:val="0"/>
          <w:numId w:val="0"/>
        </w:numPr>
      </w:pPr>
      <w:bookmarkStart w:id="0" w:name="_Toc80273794"/>
      <w:r>
        <w:t>Invulformulier 9</w:t>
      </w:r>
      <w:r w:rsidR="00802EA8">
        <w:t xml:space="preserve"> tijdschema</w:t>
      </w:r>
      <w:bookmarkEnd w:id="0"/>
      <w:r>
        <w:t xml:space="preserve"> Gunningscriterium 1 Uitstraling en Art Design.</w:t>
      </w:r>
    </w:p>
    <w:p w:rsidR="00802EA8" w:rsidRDefault="00802EA8" w:rsidP="00802EA8"/>
    <w:p w:rsidR="006A2C54" w:rsidRDefault="008803AC" w:rsidP="00802EA8">
      <w:r>
        <w:t>T</w:t>
      </w:r>
      <w:r w:rsidR="006A2C54">
        <w:t xml:space="preserve">ijdschema </w:t>
      </w:r>
    </w:p>
    <w:p w:rsidR="008803AC" w:rsidRDefault="008803AC" w:rsidP="00802EA8">
      <w:r>
        <w:t>Aanbestedende dienst houdt zoveel mogelijk rekening met uw voorkeur. Inschrijver dient beide dagen vrij te houden. Aanbestedende dienst bepaald de uiteindelijke planning.</w:t>
      </w:r>
    </w:p>
    <w:p w:rsidR="008803AC" w:rsidRDefault="008803AC" w:rsidP="00802EA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06"/>
        <w:gridCol w:w="3578"/>
      </w:tblGrid>
      <w:tr w:rsidR="00802EA8" w:rsidTr="00280048">
        <w:tc>
          <w:tcPr>
            <w:tcW w:w="3606" w:type="dxa"/>
          </w:tcPr>
          <w:p w:rsidR="00802EA8" w:rsidRPr="00E62C45" w:rsidRDefault="008803AC" w:rsidP="008803AC">
            <w:pPr>
              <w:rPr>
                <w:b/>
              </w:rPr>
            </w:pPr>
            <w:r>
              <w:rPr>
                <w:b/>
              </w:rPr>
              <w:t xml:space="preserve">Maandag </w:t>
            </w:r>
            <w:r w:rsidR="00802EA8">
              <w:rPr>
                <w:b/>
              </w:rPr>
              <w:t xml:space="preserve"> </w:t>
            </w:r>
            <w:r>
              <w:rPr>
                <w:b/>
              </w:rPr>
              <w:t>13</w:t>
            </w:r>
            <w:r w:rsidR="00802EA8" w:rsidRPr="00E62C45">
              <w:rPr>
                <w:b/>
              </w:rPr>
              <w:t xml:space="preserve"> </w:t>
            </w:r>
            <w:r>
              <w:rPr>
                <w:b/>
              </w:rPr>
              <w:t>juni</w:t>
            </w:r>
            <w:r w:rsidR="00802EA8" w:rsidRPr="00E62C45">
              <w:rPr>
                <w:b/>
              </w:rPr>
              <w:t xml:space="preserve"> 20</w:t>
            </w:r>
            <w:r w:rsidR="00802EA8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3578" w:type="dxa"/>
          </w:tcPr>
          <w:p w:rsidR="00802EA8" w:rsidRDefault="00802EA8" w:rsidP="00280048">
            <w:r>
              <w:t>Voorkeur</w:t>
            </w:r>
          </w:p>
        </w:tc>
      </w:tr>
      <w:tr w:rsidR="00802EA8" w:rsidTr="00280048">
        <w:tc>
          <w:tcPr>
            <w:tcW w:w="3606" w:type="dxa"/>
          </w:tcPr>
          <w:p w:rsidR="00802EA8" w:rsidRDefault="008803AC" w:rsidP="00280048">
            <w:r>
              <w:t>14:00 – 15:00 uur</w:t>
            </w:r>
          </w:p>
        </w:tc>
        <w:tc>
          <w:tcPr>
            <w:tcW w:w="3578" w:type="dxa"/>
          </w:tcPr>
          <w:p w:rsidR="00802EA8" w:rsidRDefault="00802EA8" w:rsidP="00280048"/>
        </w:tc>
      </w:tr>
      <w:tr w:rsidR="00802EA8" w:rsidTr="00280048">
        <w:tc>
          <w:tcPr>
            <w:tcW w:w="3606" w:type="dxa"/>
          </w:tcPr>
          <w:p w:rsidR="00802EA8" w:rsidRDefault="008803AC" w:rsidP="00280048">
            <w:r>
              <w:t>15:00 – 16:00 uur</w:t>
            </w:r>
          </w:p>
        </w:tc>
        <w:tc>
          <w:tcPr>
            <w:tcW w:w="3578" w:type="dxa"/>
          </w:tcPr>
          <w:p w:rsidR="00802EA8" w:rsidRDefault="00802EA8" w:rsidP="00280048"/>
        </w:tc>
      </w:tr>
    </w:tbl>
    <w:p w:rsidR="00802EA8" w:rsidRDefault="00802EA8" w:rsidP="00802EA8">
      <w:pPr>
        <w:spacing w:after="200"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06"/>
        <w:gridCol w:w="3578"/>
      </w:tblGrid>
      <w:tr w:rsidR="008803AC" w:rsidTr="00800900">
        <w:tc>
          <w:tcPr>
            <w:tcW w:w="3606" w:type="dxa"/>
          </w:tcPr>
          <w:p w:rsidR="008803AC" w:rsidRPr="00E62C45" w:rsidRDefault="008803AC" w:rsidP="008803AC">
            <w:pPr>
              <w:rPr>
                <w:b/>
              </w:rPr>
            </w:pPr>
            <w:r>
              <w:rPr>
                <w:b/>
              </w:rPr>
              <w:t xml:space="preserve">Dinsdag </w:t>
            </w: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 w:rsidRPr="00E62C45">
              <w:rPr>
                <w:b/>
              </w:rPr>
              <w:t xml:space="preserve"> </w:t>
            </w:r>
            <w:r>
              <w:rPr>
                <w:b/>
              </w:rPr>
              <w:t>juni</w:t>
            </w:r>
            <w:r w:rsidRPr="00E62C45">
              <w:rPr>
                <w:b/>
              </w:rPr>
              <w:t xml:space="preserve"> 20</w:t>
            </w:r>
            <w:r>
              <w:rPr>
                <w:b/>
              </w:rPr>
              <w:t>22</w:t>
            </w:r>
          </w:p>
        </w:tc>
        <w:tc>
          <w:tcPr>
            <w:tcW w:w="3578" w:type="dxa"/>
          </w:tcPr>
          <w:p w:rsidR="008803AC" w:rsidRDefault="008803AC" w:rsidP="00800900">
            <w:r>
              <w:t>Voorkeur</w:t>
            </w:r>
          </w:p>
        </w:tc>
      </w:tr>
      <w:tr w:rsidR="008803AC" w:rsidTr="00800900">
        <w:tc>
          <w:tcPr>
            <w:tcW w:w="3606" w:type="dxa"/>
          </w:tcPr>
          <w:p w:rsidR="008803AC" w:rsidRDefault="008803AC" w:rsidP="00800900">
            <w:r>
              <w:t>14:00 – 15:00 uur</w:t>
            </w:r>
          </w:p>
        </w:tc>
        <w:tc>
          <w:tcPr>
            <w:tcW w:w="3578" w:type="dxa"/>
          </w:tcPr>
          <w:p w:rsidR="008803AC" w:rsidRDefault="008803AC" w:rsidP="00800900"/>
        </w:tc>
      </w:tr>
      <w:tr w:rsidR="008803AC" w:rsidTr="00800900">
        <w:tc>
          <w:tcPr>
            <w:tcW w:w="3606" w:type="dxa"/>
          </w:tcPr>
          <w:p w:rsidR="008803AC" w:rsidRDefault="008803AC" w:rsidP="00800900">
            <w:r>
              <w:t>15:00 – 16:00 uur</w:t>
            </w:r>
          </w:p>
        </w:tc>
        <w:tc>
          <w:tcPr>
            <w:tcW w:w="3578" w:type="dxa"/>
          </w:tcPr>
          <w:p w:rsidR="008803AC" w:rsidRDefault="008803AC" w:rsidP="00800900"/>
        </w:tc>
      </w:tr>
    </w:tbl>
    <w:p w:rsidR="008803AC" w:rsidRDefault="008803AC" w:rsidP="00802EA8">
      <w:pPr>
        <w:spacing w:after="200" w:line="276" w:lineRule="auto"/>
      </w:pPr>
      <w:bookmarkStart w:id="1" w:name="_GoBack"/>
      <w:bookmarkEnd w:id="1"/>
    </w:p>
    <w:p w:rsidR="008803AC" w:rsidRDefault="008803AC" w:rsidP="00802EA8">
      <w:pPr>
        <w:spacing w:after="200" w:line="276" w:lineRule="auto"/>
        <w:rPr>
          <w:b/>
          <w:color w:val="FF0000"/>
          <w:u w:val="single"/>
        </w:rPr>
      </w:pPr>
      <w:r w:rsidRPr="008803AC">
        <w:rPr>
          <w:b/>
          <w:color w:val="FF0000"/>
          <w:u w:val="single"/>
        </w:rPr>
        <w:t>LET OP invulformulier</w:t>
      </w:r>
      <w:r>
        <w:rPr>
          <w:b/>
          <w:color w:val="FF0000"/>
          <w:u w:val="single"/>
        </w:rPr>
        <w:t xml:space="preserve"> 9</w:t>
      </w:r>
      <w:r w:rsidRPr="008803AC">
        <w:rPr>
          <w:b/>
          <w:color w:val="FF0000"/>
          <w:u w:val="single"/>
        </w:rPr>
        <w:t xml:space="preserve"> dient u samen met de inschrijving in te dienen op 2 juni 2022 voor 10:00 uur.</w:t>
      </w:r>
      <w:r>
        <w:rPr>
          <w:b/>
          <w:color w:val="FF0000"/>
          <w:u w:val="single"/>
        </w:rPr>
        <w:t xml:space="preserve"> Mocht dit niet lukken kan dit via </w:t>
      </w:r>
      <w:hyperlink r:id="rId8" w:history="1">
        <w:r w:rsidRPr="0022641C">
          <w:rPr>
            <w:rStyle w:val="Hyperlink"/>
            <w:b/>
          </w:rPr>
          <w:t>inkoop@vru.nl</w:t>
        </w:r>
      </w:hyperlink>
      <w:r>
        <w:rPr>
          <w:b/>
          <w:color w:val="FF0000"/>
          <w:u w:val="single"/>
        </w:rPr>
        <w:t xml:space="preserve"> op 2 juni voor 10:00 uur.</w:t>
      </w:r>
    </w:p>
    <w:p w:rsidR="008803AC" w:rsidRDefault="008803AC" w:rsidP="00802EA8">
      <w:pPr>
        <w:spacing w:after="200" w:line="276" w:lineRule="auto"/>
        <w:rPr>
          <w:i/>
          <w:u w:val="single"/>
        </w:rPr>
      </w:pPr>
      <w:r w:rsidRPr="008803AC">
        <w:rPr>
          <w:i/>
          <w:u w:val="single"/>
        </w:rPr>
        <w:t>Dit formulier maakt onderdeel uit van de EU aanbesteding “</w:t>
      </w:r>
      <w:proofErr w:type="spellStart"/>
      <w:r w:rsidRPr="008803AC">
        <w:rPr>
          <w:i/>
          <w:u w:val="single"/>
        </w:rPr>
        <w:t>adembeschermingshaakarmbak</w:t>
      </w:r>
      <w:proofErr w:type="spellEnd"/>
      <w:r w:rsidRPr="008803AC">
        <w:rPr>
          <w:i/>
          <w:u w:val="single"/>
        </w:rPr>
        <w:t xml:space="preserve"> &amp; </w:t>
      </w:r>
      <w:proofErr w:type="spellStart"/>
      <w:r w:rsidRPr="008803AC">
        <w:rPr>
          <w:i/>
          <w:u w:val="single"/>
        </w:rPr>
        <w:t>Basisontsmettingseenheid</w:t>
      </w:r>
      <w:proofErr w:type="spellEnd"/>
      <w:r w:rsidRPr="008803AC">
        <w:rPr>
          <w:i/>
          <w:u w:val="single"/>
        </w:rPr>
        <w:t xml:space="preserve"> met kenmerk 000006835 d.d. 23 maart 2022.</w:t>
      </w:r>
    </w:p>
    <w:p w:rsidR="008803AC" w:rsidRPr="008803AC" w:rsidRDefault="008803AC" w:rsidP="00802EA8">
      <w:pPr>
        <w:spacing w:after="200" w:line="276" w:lineRule="auto"/>
      </w:pPr>
    </w:p>
    <w:sectPr w:rsidR="008803AC" w:rsidRPr="008803AC" w:rsidSect="00B6282B">
      <w:headerReference w:type="default" r:id="rId9"/>
      <w:footerReference w:type="default" r:id="rId10"/>
      <w:headerReference w:type="first" r:id="rId11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048" w:rsidRDefault="00280048" w:rsidP="00083702">
      <w:pPr>
        <w:spacing w:line="240" w:lineRule="auto"/>
      </w:pPr>
      <w:r>
        <w:separator/>
      </w:r>
    </w:p>
  </w:endnote>
  <w:endnote w:type="continuationSeparator" w:id="0">
    <w:p w:rsidR="00280048" w:rsidRDefault="00280048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048" w:rsidRDefault="00280048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280048" w:rsidRDefault="00280048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8803AC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048" w:rsidRDefault="00280048" w:rsidP="00083702">
      <w:pPr>
        <w:spacing w:line="240" w:lineRule="auto"/>
      </w:pPr>
      <w:r>
        <w:separator/>
      </w:r>
    </w:p>
  </w:footnote>
  <w:footnote w:type="continuationSeparator" w:id="0">
    <w:p w:rsidR="00280048" w:rsidRDefault="00280048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048" w:rsidRDefault="00280048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AF6B1A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048" w:rsidRDefault="00280048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7CE8E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A8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80048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CAF"/>
    <w:rsid w:val="0068598B"/>
    <w:rsid w:val="006A2C54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02EA8"/>
    <w:rsid w:val="00814EF8"/>
    <w:rsid w:val="00830A07"/>
    <w:rsid w:val="008803AC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B4C6F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A19EE9C"/>
  <w15:docId w15:val="{0D161CDE-CFC8-46F6-A75C-A73212EE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2EA8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vru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VRU%20Algemeen\Blanco.dotx" TargetMode="Externa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850BFB-8A2F-4639-B7CD-4E9395D5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>Rapport</vt:lpstr>
      <vt:lpstr/>
      <vt:lpstr>Titel hoofdstuk (stijl 'Kop 1')</vt:lpstr>
      <vt:lpstr>    Kop met stijl 'Kop 2'</vt:lpstr>
      <vt:lpstr>        Kop met stijl 'Kop 3'</vt:lpstr>
    </vt:vector>
  </TitlesOfParts>
  <Manager/>
  <Company>VRU</Company>
  <LinksUpToDate>false</LinksUpToDate>
  <CharactersWithSpaces>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/>
  <cp:lastModifiedBy>Steman, Martijn</cp:lastModifiedBy>
  <cp:revision>2</cp:revision>
  <dcterms:created xsi:type="dcterms:W3CDTF">2022-05-09T12:45:00Z</dcterms:created>
  <dcterms:modified xsi:type="dcterms:W3CDTF">2022-05-09T12:45:00Z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512</vt:i4>
  </property>
</Properties>
</file>