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CDAF8" w14:textId="7E314651" w:rsidR="00186601" w:rsidRPr="00232AB3" w:rsidRDefault="00202797" w:rsidP="004520E4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CDBD7" wp14:editId="4ADD13C6">
                <wp:simplePos x="0" y="0"/>
                <wp:positionH relativeFrom="column">
                  <wp:posOffset>116205</wp:posOffset>
                </wp:positionH>
                <wp:positionV relativeFrom="paragraph">
                  <wp:posOffset>-494030</wp:posOffset>
                </wp:positionV>
                <wp:extent cx="8007985" cy="4276725"/>
                <wp:effectExtent l="0" t="0" r="1206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985" cy="427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1B99" w14:textId="7217AA51" w:rsidR="00B0396C" w:rsidRDefault="00A66DC8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34039">
                              <w:rPr>
                                <w:rFonts w:ascii="Times New Roman" w:hAnsi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BAB3A13" wp14:editId="52DFE316">
                                  <wp:extent cx="406400" cy="1407795"/>
                                  <wp:effectExtent l="0" t="0" r="0" b="190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40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E88E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4C8162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F793D35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92DCACF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03C1D8D" w14:textId="77777777" w:rsidR="00202797" w:rsidRDefault="00202797" w:rsidP="00E32A6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5CCE1A2" w14:textId="38E818ED" w:rsidR="00017E21" w:rsidRPr="00017E21" w:rsidRDefault="00017E21" w:rsidP="0038544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385447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Vragen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>formulier</w:t>
                            </w:r>
                          </w:p>
                          <w:p w14:paraId="5FF8D7FF" w14:textId="77777777" w:rsidR="00017E21" w:rsidRPr="00017E21" w:rsidRDefault="00017E21" w:rsidP="00017E2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B887B8" w14:textId="77777777" w:rsidR="00B71BC3" w:rsidRPr="00FB739B" w:rsidRDefault="00B71BC3" w:rsidP="00B71BC3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FB739B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42ACDC02" w14:textId="16DC40D4" w:rsidR="00186601" w:rsidRPr="00146441" w:rsidRDefault="001719EA" w:rsidP="00B71BC3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1719EA">
                              <w:rPr>
                                <w:sz w:val="40"/>
                                <w:szCs w:val="40"/>
                              </w:rPr>
                              <w:t xml:space="preserve">Artikelen </w:t>
                            </w:r>
                            <w:r w:rsidR="00A318C4">
                              <w:rPr>
                                <w:sz w:val="40"/>
                                <w:szCs w:val="40"/>
                              </w:rPr>
                              <w:t>voor d</w:t>
                            </w:r>
                            <w:r w:rsidRPr="001719EA">
                              <w:rPr>
                                <w:sz w:val="40"/>
                                <w:szCs w:val="40"/>
                              </w:rPr>
                              <w:t>e justitiabelenwinkels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B0B85" w:rsidRPr="004B0B85">
                              <w:rPr>
                                <w:sz w:val="40"/>
                                <w:szCs w:val="40"/>
                              </w:rPr>
                              <w:t>t.b.v. Dienst Justitiële Inrichtingen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-38.9pt;width:630.55pt;height:3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ogsAIAAKo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" filled="f" stroked="f" strokecolor="#09f">
                <v:textbox inset="0,0,0,0">
                  <w:txbxContent>
                    <w:p w14:paraId="138B1B99" w14:textId="7217AA51" w:rsidR="00B0396C" w:rsidRDefault="00A66DC8" w:rsidP="00B0396C">
                      <w:pPr>
                        <w:jc w:val="center"/>
                        <w:rPr>
                          <w:noProof/>
                        </w:rPr>
                      </w:pPr>
                      <w:r w:rsidRPr="00234039">
                        <w:rPr>
                          <w:rFonts w:ascii="Times New Roman" w:hAnsi="Times New Roman"/>
                          <w:noProof/>
                          <w:sz w:val="22"/>
                        </w:rPr>
                        <w:drawing>
                          <wp:inline distT="0" distB="0" distL="0" distR="0" wp14:anchorId="5BAB3A13" wp14:editId="52DFE316">
                            <wp:extent cx="406400" cy="1407795"/>
                            <wp:effectExtent l="0" t="0" r="0" b="190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40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AE88E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4C8162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F793D35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92DCACF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03C1D8D" w14:textId="77777777" w:rsidR="00202797" w:rsidRDefault="00202797" w:rsidP="00E32A6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5CCE1A2" w14:textId="38E818ED" w:rsidR="00017E21" w:rsidRPr="00017E21" w:rsidRDefault="00017E21" w:rsidP="0038544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385447">
                        <w:rPr>
                          <w:b/>
                          <w:sz w:val="32"/>
                          <w:szCs w:val="32"/>
                        </w:rPr>
                        <w:t>4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Vragen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>formulier</w:t>
                      </w:r>
                    </w:p>
                    <w:p w14:paraId="5FF8D7FF" w14:textId="77777777" w:rsidR="00017E21" w:rsidRPr="00017E21" w:rsidRDefault="00017E21" w:rsidP="00017E2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EB887B8" w14:textId="77777777" w:rsidR="00B71BC3" w:rsidRPr="00FB739B" w:rsidRDefault="00B71BC3" w:rsidP="00B71BC3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FB739B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42ACDC02" w14:textId="16DC40D4" w:rsidR="00186601" w:rsidRPr="00146441" w:rsidRDefault="001719EA" w:rsidP="00B71BC3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1719EA">
                        <w:rPr>
                          <w:sz w:val="40"/>
                          <w:szCs w:val="40"/>
                        </w:rPr>
                        <w:t xml:space="preserve">Artikelen </w:t>
                      </w:r>
                      <w:r w:rsidR="00A318C4">
                        <w:rPr>
                          <w:sz w:val="40"/>
                          <w:szCs w:val="40"/>
                        </w:rPr>
                        <w:t>voor d</w:t>
                      </w:r>
                      <w:r w:rsidRPr="001719EA">
                        <w:rPr>
                          <w:sz w:val="40"/>
                          <w:szCs w:val="40"/>
                        </w:rPr>
                        <w:t>e justitiabelenwinkels</w:t>
                      </w: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4B0B85" w:rsidRPr="004B0B85">
                        <w:rPr>
                          <w:sz w:val="40"/>
                          <w:szCs w:val="40"/>
                        </w:rPr>
                        <w:t>t.b.v. Dienst Justitiële Inrichtingen</w:t>
                      </w:r>
                    </w:p>
                  </w:txbxContent>
                </v:textbox>
              </v:shape>
            </w:pict>
          </mc:Fallback>
        </mc:AlternateContent>
      </w:r>
    </w:p>
    <w:p w14:paraId="42ACDAF9" w14:textId="39D01137" w:rsidR="00186601" w:rsidRPr="00232AB3" w:rsidRDefault="00186601" w:rsidP="00B0396C">
      <w:pPr>
        <w:pStyle w:val="Kopzondernummering"/>
        <w:tabs>
          <w:tab w:val="left" w:pos="2557"/>
          <w:tab w:val="left" w:pos="3456"/>
        </w:tabs>
      </w:pPr>
      <w:r>
        <w:tab/>
      </w:r>
      <w:r w:rsidR="00B0396C">
        <w:tab/>
      </w:r>
    </w:p>
    <w:p w14:paraId="42ACDAFA" w14:textId="77777777" w:rsidR="00186601" w:rsidRPr="00232AB3" w:rsidRDefault="00186601" w:rsidP="00905394"/>
    <w:p w14:paraId="42ACDAFB" w14:textId="1ECA5418" w:rsidR="00186601" w:rsidRPr="00232AB3" w:rsidRDefault="00186601" w:rsidP="00905394"/>
    <w:p w14:paraId="42ACDAFC" w14:textId="77777777" w:rsidR="00186601" w:rsidRPr="00232AB3" w:rsidRDefault="00186601" w:rsidP="00905394"/>
    <w:p w14:paraId="42ACDAFD" w14:textId="77777777" w:rsidR="00186601" w:rsidRPr="00232AB3" w:rsidRDefault="00186601" w:rsidP="00905394"/>
    <w:p w14:paraId="42ACDAFE" w14:textId="77777777" w:rsidR="00186601" w:rsidRPr="00232AB3" w:rsidRDefault="00186601" w:rsidP="00905394"/>
    <w:p w14:paraId="42ACDAFF" w14:textId="77777777" w:rsidR="00186601" w:rsidRPr="00232AB3" w:rsidRDefault="00186601" w:rsidP="00905394"/>
    <w:p w14:paraId="42ACDB00" w14:textId="77777777" w:rsidR="00186601" w:rsidRPr="00232AB3" w:rsidRDefault="00186601" w:rsidP="00905394"/>
    <w:p w14:paraId="42ACDB01" w14:textId="77777777" w:rsidR="00186601" w:rsidRPr="00232AB3" w:rsidRDefault="00186601" w:rsidP="00905394"/>
    <w:p w14:paraId="42ACDB02" w14:textId="77777777" w:rsidR="00186601" w:rsidRPr="00232AB3" w:rsidRDefault="00186601" w:rsidP="00905394">
      <w:pPr>
        <w:jc w:val="right"/>
      </w:pPr>
    </w:p>
    <w:p w14:paraId="42ACDB03" w14:textId="77777777" w:rsidR="00186601" w:rsidRPr="00232AB3" w:rsidRDefault="00186601" w:rsidP="00905394"/>
    <w:p w14:paraId="42ACDB04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5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6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7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6B2C5B99" w14:textId="52F85473" w:rsidR="001719EA" w:rsidRDefault="00186601" w:rsidP="001719EA">
      <w:pPr>
        <w:pStyle w:val="Lijstopsomteken"/>
        <w:tabs>
          <w:tab w:val="num" w:pos="0"/>
        </w:tabs>
        <w:rPr>
          <w:noProof w:val="0"/>
          <w:lang w:val="nl"/>
        </w:rPr>
      </w:pPr>
      <w:r>
        <w:rPr>
          <w:szCs w:val="18"/>
          <w:lang w:val="pt-BR"/>
        </w:rPr>
        <w:br w:type="page"/>
      </w:r>
      <w:r w:rsidR="001863A6">
        <w:rPr>
          <w:noProof w:val="0"/>
        </w:rPr>
        <w:lastRenderedPageBreak/>
        <w:t xml:space="preserve">Dit document is </w:t>
      </w:r>
      <w:r w:rsidR="00017E21">
        <w:rPr>
          <w:noProof w:val="0"/>
        </w:rPr>
        <w:t xml:space="preserve">het vragenformulier </w:t>
      </w:r>
      <w:r w:rsidR="001863A6">
        <w:rPr>
          <w:noProof w:val="0"/>
        </w:rPr>
        <w:t xml:space="preserve">betreffende </w:t>
      </w:r>
      <w:r w:rsidR="007E5629" w:rsidRPr="007E5629">
        <w:rPr>
          <w:noProof w:val="0"/>
        </w:rPr>
        <w:t xml:space="preserve">de opdracht tot </w:t>
      </w:r>
      <w:r w:rsidR="00385447">
        <w:rPr>
          <w:noProof w:val="0"/>
          <w:lang w:val="nl"/>
        </w:rPr>
        <w:t xml:space="preserve">de </w:t>
      </w:r>
      <w:r w:rsidR="001719EA">
        <w:rPr>
          <w:noProof w:val="0"/>
          <w:lang w:val="nl"/>
        </w:rPr>
        <w:t>lev</w:t>
      </w:r>
      <w:r w:rsidR="00E710AC">
        <w:rPr>
          <w:noProof w:val="0"/>
          <w:lang w:val="nl"/>
        </w:rPr>
        <w:t>e</w:t>
      </w:r>
      <w:r w:rsidR="001719EA">
        <w:rPr>
          <w:noProof w:val="0"/>
          <w:lang w:val="nl"/>
        </w:rPr>
        <w:t xml:space="preserve">ring </w:t>
      </w:r>
      <w:r w:rsidR="00E710AC">
        <w:rPr>
          <w:noProof w:val="0"/>
          <w:lang w:val="nl"/>
        </w:rPr>
        <w:t xml:space="preserve">van </w:t>
      </w:r>
      <w:bookmarkStart w:id="0" w:name="_GoBack"/>
      <w:bookmarkEnd w:id="0"/>
      <w:r w:rsidR="001719EA" w:rsidRPr="001719EA">
        <w:rPr>
          <w:noProof w:val="0"/>
          <w:lang w:val="nl"/>
        </w:rPr>
        <w:t>Artikelen</w:t>
      </w:r>
      <w:r w:rsidR="00A318C4">
        <w:rPr>
          <w:noProof w:val="0"/>
          <w:lang w:val="nl"/>
        </w:rPr>
        <w:t xml:space="preserve"> voor </w:t>
      </w:r>
      <w:r w:rsidR="001719EA" w:rsidRPr="001719EA">
        <w:rPr>
          <w:noProof w:val="0"/>
          <w:lang w:val="nl"/>
        </w:rPr>
        <w:t xml:space="preserve">de justitiabelenwinkels t.b.v. Dienst </w:t>
      </w:r>
    </w:p>
    <w:p w14:paraId="3031DD9A" w14:textId="1FC2F54B" w:rsidR="001863A6" w:rsidRDefault="001719EA" w:rsidP="001719EA">
      <w:pPr>
        <w:pStyle w:val="Lijstopsomteken"/>
        <w:tabs>
          <w:tab w:val="num" w:pos="0"/>
        </w:tabs>
        <w:rPr>
          <w:szCs w:val="18"/>
          <w:lang w:val="pt-BR"/>
        </w:rPr>
      </w:pPr>
      <w:r w:rsidRPr="001719EA">
        <w:rPr>
          <w:noProof w:val="0"/>
          <w:lang w:val="nl"/>
        </w:rPr>
        <w:t>Justitiële Inrichtingen</w:t>
      </w:r>
      <w:r w:rsidR="00017E21">
        <w:t xml:space="preserve">. </w:t>
      </w:r>
      <w:r w:rsidR="001863A6">
        <w:rPr>
          <w:szCs w:val="18"/>
          <w:lang w:val="pt-BR"/>
        </w:rPr>
        <w:t>In dit</w:t>
      </w:r>
      <w:r w:rsidR="00385447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 xml:space="preserve">document </w:t>
      </w:r>
      <w:r w:rsidR="00017E21">
        <w:rPr>
          <w:szCs w:val="18"/>
          <w:lang w:val="pt-BR"/>
        </w:rPr>
        <w:t>dient u de vragen die u heeft</w:t>
      </w:r>
      <w:r w:rsidR="003D4F24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>geanominiseerd en naar onderwerp onder</w:t>
      </w:r>
      <w:r w:rsidR="00017E21">
        <w:rPr>
          <w:szCs w:val="18"/>
          <w:lang w:val="pt-BR"/>
        </w:rPr>
        <w:t xml:space="preserve"> te verdelen</w:t>
      </w:r>
      <w:r w:rsidR="002B75A9">
        <w:rPr>
          <w:szCs w:val="18"/>
          <w:lang w:val="pt-BR"/>
        </w:rPr>
        <w:t>.</w:t>
      </w:r>
    </w:p>
    <w:p w14:paraId="42ACDB10" w14:textId="77777777" w:rsidR="00186601" w:rsidRPr="00FB739B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900"/>
        <w:gridCol w:w="540"/>
        <w:gridCol w:w="10620"/>
      </w:tblGrid>
      <w:tr w:rsidR="001863A6" w14:paraId="72188952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8BA6745" w14:textId="719E0B47" w:rsidR="001863A6" w:rsidRDefault="001863A6" w:rsidP="00385447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017E21" w14:paraId="72577B8A" w14:textId="77777777" w:rsidTr="001D1295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590507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C22A926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8BFD4D8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D41DA10" w14:textId="144498ED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792AE5F0" w14:textId="77777777" w:rsidTr="00C51F6E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2B5445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4CAD9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AB46A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3504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528377C2" w14:textId="77777777" w:rsidTr="00CE783D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C4330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E683B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57B3D0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94B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158EBF0B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963A80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4EFEF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91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335D4A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183A7C6D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DF024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68222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F33EBC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BA82D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237B2457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BF462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AB20B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126FB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54562F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2043D6B3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562"/>
        <w:gridCol w:w="10655"/>
      </w:tblGrid>
      <w:tr w:rsidR="001863A6" w14:paraId="6CB4A29C" w14:textId="77777777" w:rsidTr="001863A6">
        <w:tc>
          <w:tcPr>
            <w:tcW w:w="127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6590525D" w14:textId="77777777" w:rsidR="001863A6" w:rsidRDefault="001863A6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7E21" w14:paraId="5BBD91C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8CF18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FC4FA1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987C647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96656B" w14:textId="04C3A3AE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6ECCD101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DC2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5E239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8928E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A890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4777D8E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7AFC5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2F5B8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69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D639E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highlight w:val="green"/>
                <w:lang w:val="pt-BR"/>
              </w:rPr>
            </w:pPr>
          </w:p>
        </w:tc>
      </w:tr>
      <w:tr w:rsidR="00017E21" w14:paraId="24031A5B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C950DD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00F8B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D1187F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59684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10DA5DD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A216D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3D408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FA162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037D2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0D89F6B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9EC090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E2CCE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19A2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6F2276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</w:tbl>
    <w:p w14:paraId="2616DA5F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6072976B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C422A9" w14:textId="7479B370" w:rsidR="001863A6" w:rsidRDefault="00A66DC8" w:rsidP="00385447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concept </w:t>
            </w:r>
            <w:r w:rsidR="00FB739B">
              <w:rPr>
                <w:b/>
                <w:smallCaps/>
                <w:color w:val="FFFFFF"/>
                <w:sz w:val="20"/>
                <w:szCs w:val="20"/>
              </w:rPr>
              <w:t>raam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overeenkomst</w:t>
            </w:r>
          </w:p>
        </w:tc>
      </w:tr>
      <w:tr w:rsidR="00017E21" w14:paraId="10911E7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727BE8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C55F5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0E86B92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FC3AB57" w14:textId="1E47C91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51E9E20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4AB0C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6D355D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A4ED8E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986ED" w14:textId="77777777" w:rsidR="00017E21" w:rsidRDefault="00017E21"/>
        </w:tc>
      </w:tr>
      <w:tr w:rsidR="00017E21" w14:paraId="06C19C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1F0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6E36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3FD5F1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A1297F" w14:textId="77777777" w:rsidR="00017E21" w:rsidRDefault="00017E21"/>
        </w:tc>
      </w:tr>
      <w:tr w:rsidR="00017E21" w14:paraId="3B73E8A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7A014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E4FD5F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92B1C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84EC8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6F0BEA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E556CE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3FEE6F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AAEAB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FC73B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588B1F0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A12177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8DA2DB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AD701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B3107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E9F27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92C81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6D1B45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BBE7B4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B4C2B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1B77DB5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D9E57A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455C00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74E4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3EC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8B19CDE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0FFBB526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0DBEC0F" w14:textId="414F2114" w:rsidR="001863A6" w:rsidRDefault="001863A6" w:rsidP="001719EA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lastRenderedPageBreak/>
              <w:t>Verzoek voor  eventuele afwijkingen of aanvullingen op AR</w:t>
            </w:r>
            <w:r w:rsidR="001719EA">
              <w:rPr>
                <w:b/>
                <w:smallCaps/>
                <w:color w:val="FFFFFF"/>
                <w:sz w:val="20"/>
                <w:szCs w:val="20"/>
              </w:rPr>
              <w:t>IV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 w:rsidR="00017E21">
              <w:rPr>
                <w:b/>
                <w:smallCaps/>
                <w:color w:val="FFFFFF"/>
                <w:sz w:val="20"/>
                <w:szCs w:val="20"/>
              </w:rPr>
              <w:t>201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8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97A457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1210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73D3E63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8F0B3F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A75EFB7" w14:textId="409EA82A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4A1B38A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C7444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9399D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8251A3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74061C" w14:textId="77777777" w:rsidR="00017E21" w:rsidRDefault="00017E21">
            <w:pPr>
              <w:rPr>
                <w:lang w:val="pt-BR"/>
              </w:rPr>
            </w:pPr>
          </w:p>
        </w:tc>
      </w:tr>
    </w:tbl>
    <w:p w14:paraId="42ACDB11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A66DC8" w14:paraId="6915A210" w14:textId="77777777" w:rsidTr="009A13D5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AC956DA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A66DC8" w14:paraId="795D8B6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DF73AD7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99540D" w14:textId="77777777" w:rsidR="00A66DC8" w:rsidRDefault="00A66DC8" w:rsidP="009A13D5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53A39A2" w14:textId="77777777" w:rsidR="00A66DC8" w:rsidRDefault="00A66DC8" w:rsidP="009A13D5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C1DD90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A66DC8" w14:paraId="45D886C0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B9705E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18955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650F3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C370B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A66DC8" w14:paraId="6224BAB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F75EC3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B1696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9E57B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984F3E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CD28D9" w14:paraId="74DEF9F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2CED37" w14:textId="77777777" w:rsidR="00CD28D9" w:rsidRDefault="00CD28D9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9522E2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681204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7FC18" w14:textId="77777777" w:rsidR="00CD28D9" w:rsidRDefault="00CD28D9" w:rsidP="009A13D5">
            <w:pPr>
              <w:rPr>
                <w:lang w:val="pt-BR"/>
              </w:rPr>
            </w:pPr>
          </w:p>
        </w:tc>
      </w:tr>
    </w:tbl>
    <w:p w14:paraId="42ACDBD5" w14:textId="77777777" w:rsidR="00186601" w:rsidRDefault="00186601" w:rsidP="00CD28D9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sectPr w:rsidR="00186601" w:rsidSect="007638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958" w:right="1077" w:bottom="3221" w:left="251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CDBDC" w14:textId="77777777" w:rsidR="00186601" w:rsidRDefault="00186601">
      <w:r>
        <w:separator/>
      </w:r>
    </w:p>
    <w:p w14:paraId="42ACDBDD" w14:textId="77777777" w:rsidR="00186601" w:rsidRDefault="00186601"/>
    <w:p w14:paraId="42ACDBDE" w14:textId="77777777" w:rsidR="00186601" w:rsidRDefault="00186601"/>
  </w:endnote>
  <w:endnote w:type="continuationSeparator" w:id="0">
    <w:p w14:paraId="42ACDBDF" w14:textId="77777777" w:rsidR="00186601" w:rsidRDefault="00186601">
      <w:r>
        <w:continuationSeparator/>
      </w:r>
    </w:p>
    <w:p w14:paraId="42ACDBE0" w14:textId="77777777" w:rsidR="00186601" w:rsidRDefault="00186601"/>
    <w:p w14:paraId="42ACDBE1" w14:textId="77777777" w:rsidR="00186601" w:rsidRDefault="00186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CDBEA" w14:textId="77777777" w:rsidR="00186601" w:rsidRDefault="00186601">
    <w:pPr>
      <w:pStyle w:val="Voettekst"/>
    </w:pPr>
  </w:p>
  <w:p w14:paraId="42ACDBEB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EE" w14:textId="77777777">
      <w:trPr>
        <w:trHeight w:hRule="exact" w:val="240"/>
      </w:trPr>
      <w:tc>
        <w:tcPr>
          <w:tcW w:w="7752" w:type="dxa"/>
        </w:tcPr>
        <w:p w14:paraId="42ACDBEC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ED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r w:rsidR="00E710AC">
            <w:fldChar w:fldCharType="begin"/>
          </w:r>
          <w:r w:rsidR="00E710AC">
            <w:instrText xml:space="preserve"> NUMPAGES   \* MERGEFORMAT </w:instrText>
          </w:r>
          <w:r w:rsidR="00E710AC">
            <w:fldChar w:fldCharType="separate"/>
          </w:r>
          <w:r>
            <w:t>4</w:t>
          </w:r>
          <w:r w:rsidR="00E710AC">
            <w:fldChar w:fldCharType="end"/>
          </w:r>
        </w:p>
      </w:tc>
    </w:tr>
  </w:tbl>
  <w:p w14:paraId="42ACDBEF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F2" w14:textId="77777777">
      <w:trPr>
        <w:trHeight w:hRule="exact" w:val="240"/>
      </w:trPr>
      <w:tc>
        <w:tcPr>
          <w:tcW w:w="7752" w:type="dxa"/>
        </w:tcPr>
        <w:p w14:paraId="42ACDBF0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F1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r w:rsidR="00E710AC">
            <w:fldChar w:fldCharType="begin"/>
          </w:r>
          <w:r w:rsidR="00E710AC">
            <w:instrText xml:space="preserve"> NUMPAGES   \* MERGEFORMAT </w:instrText>
          </w:r>
          <w:r w:rsidR="00E710AC">
            <w:fldChar w:fldCharType="separate"/>
          </w:r>
          <w:r>
            <w:t>4</w:t>
          </w:r>
          <w:r w:rsidR="00E710A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86601" w14:paraId="42ACDBF5" w14:textId="77777777" w:rsidTr="005B4F97">
      <w:trPr>
        <w:trHeight w:hRule="exact" w:val="240"/>
      </w:trPr>
      <w:tc>
        <w:tcPr>
          <w:tcW w:w="6260" w:type="dxa"/>
        </w:tcPr>
        <w:p w14:paraId="42ACDBF3" w14:textId="77777777" w:rsidR="00186601" w:rsidRPr="00C12E90" w:rsidRDefault="00186601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42ACDBF4" w14:textId="77777777" w:rsidR="00186601" w:rsidRPr="006B1455" w:rsidRDefault="00186601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 w:rsidR="00E710AC">
            <w:t>2</w:t>
          </w:r>
          <w:r w:rsidR="001863A6">
            <w:fldChar w:fldCharType="end"/>
          </w:r>
          <w:r w:rsidRPr="006B1455">
            <w:t xml:space="preserve"> van </w:t>
          </w:r>
          <w:r w:rsidR="00E710AC">
            <w:fldChar w:fldCharType="begin"/>
          </w:r>
          <w:r w:rsidR="00E710AC">
            <w:instrText xml:space="preserve"> NUMPAGES   \* MERGEFORMAT </w:instrText>
          </w:r>
          <w:r w:rsidR="00E710AC">
            <w:fldChar w:fldCharType="separate"/>
          </w:r>
          <w:r w:rsidR="00E710AC">
            <w:t>3</w:t>
          </w:r>
          <w:r w:rsidR="00E710AC">
            <w:fldChar w:fldCharType="end"/>
          </w:r>
        </w:p>
      </w:tc>
    </w:tr>
  </w:tbl>
  <w:p w14:paraId="42ACDBF6" w14:textId="77777777" w:rsidR="00186601" w:rsidRPr="00BC3B53" w:rsidRDefault="00186601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CDBF9" w14:textId="20CE2040" w:rsidR="00186601" w:rsidRPr="00BC3B53" w:rsidRDefault="00186601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CDBD8" w14:textId="77777777" w:rsidR="00186601" w:rsidRPr="00B35331" w:rsidRDefault="00186601" w:rsidP="00B35331">
      <w:pPr>
        <w:pStyle w:val="Voettekst"/>
      </w:pPr>
    </w:p>
  </w:footnote>
  <w:footnote w:type="continuationSeparator" w:id="0">
    <w:p w14:paraId="42ACDBD9" w14:textId="77777777" w:rsidR="00186601" w:rsidRDefault="00186601">
      <w:r>
        <w:continuationSeparator/>
      </w:r>
    </w:p>
    <w:p w14:paraId="42ACDBDA" w14:textId="77777777" w:rsidR="00186601" w:rsidRDefault="00186601"/>
    <w:p w14:paraId="42ACDBDB" w14:textId="77777777" w:rsidR="00186601" w:rsidRDefault="001866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CDBE2" w14:textId="77777777" w:rsidR="00186601" w:rsidRDefault="00186601">
    <w:pPr>
      <w:pStyle w:val="Koptekst"/>
    </w:pPr>
  </w:p>
  <w:p w14:paraId="42ACDBE3" w14:textId="77777777" w:rsidR="00186601" w:rsidRDefault="00186601"/>
  <w:p w14:paraId="42ACDBE4" w14:textId="77777777" w:rsidR="00186601" w:rsidRDefault="001866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CDBE5" w14:textId="77777777" w:rsidR="00186601" w:rsidRDefault="00186601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1247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74"/>
    </w:tblGrid>
    <w:tr w:rsidR="00186601" w:rsidRPr="00275984" w14:paraId="42ACDBE7" w14:textId="77777777" w:rsidTr="00202797">
      <w:trPr>
        <w:trHeight w:val="189"/>
      </w:trPr>
      <w:tc>
        <w:tcPr>
          <w:tcW w:w="12474" w:type="dxa"/>
        </w:tcPr>
        <w:p w14:paraId="400AE4DB" w14:textId="225DE7ED" w:rsidR="00146441" w:rsidRPr="00146441" w:rsidRDefault="00385447" w:rsidP="00146441">
          <w:pPr>
            <w:adjustRightInd w:val="0"/>
            <w:spacing w:line="180" w:lineRule="exact"/>
            <w:rPr>
              <w:sz w:val="13"/>
            </w:rPr>
          </w:pPr>
          <w:r>
            <w:rPr>
              <w:sz w:val="13"/>
            </w:rPr>
            <w:t>BESCHRIJVEND DOCUMENT</w:t>
          </w:r>
        </w:p>
        <w:p w14:paraId="42ACDBE6" w14:textId="76BF5D6C" w:rsidR="00186601" w:rsidRPr="002E14E1" w:rsidRDefault="00385447" w:rsidP="00387204">
          <w:pPr>
            <w:adjustRightInd w:val="0"/>
            <w:spacing w:line="180" w:lineRule="exact"/>
            <w:rPr>
              <w:sz w:val="13"/>
            </w:rPr>
          </w:pPr>
          <w:r w:rsidRPr="00385447">
            <w:rPr>
              <w:sz w:val="13"/>
            </w:rPr>
            <w:t>Europese aanbesteding</w:t>
          </w:r>
          <w:r>
            <w:rPr>
              <w:sz w:val="13"/>
            </w:rPr>
            <w:t xml:space="preserve"> </w:t>
          </w:r>
          <w:r w:rsidR="001719EA" w:rsidRPr="001719EA">
            <w:rPr>
              <w:sz w:val="13"/>
              <w:lang w:val="pt-BR"/>
            </w:rPr>
            <w:t xml:space="preserve">Artikelen </w:t>
          </w:r>
          <w:r w:rsidR="00A318C4">
            <w:rPr>
              <w:sz w:val="13"/>
              <w:lang w:val="pt-BR"/>
            </w:rPr>
            <w:t xml:space="preserve">voor </w:t>
          </w:r>
          <w:r w:rsidR="001719EA" w:rsidRPr="001719EA">
            <w:rPr>
              <w:sz w:val="13"/>
              <w:lang w:val="pt-BR"/>
            </w:rPr>
            <w:t>de justitiabelenwinkels t.b.v. Dienst Justitiële Inrichtingen</w:t>
          </w:r>
        </w:p>
      </w:tc>
    </w:tr>
  </w:tbl>
  <w:p w14:paraId="42ACDBE8" w14:textId="72484A72" w:rsidR="00186601" w:rsidRDefault="00186464" w:rsidP="00385447">
    <w:pPr>
      <w:adjustRightInd w:val="0"/>
      <w:spacing w:line="180" w:lineRule="exact"/>
      <w:rPr>
        <w:rStyle w:val="Huisstijl-Koptekst"/>
      </w:rPr>
    </w:pPr>
    <w:r>
      <w:rPr>
        <w:rStyle w:val="Huisstijl-Koptekst"/>
      </w:rPr>
      <w:t xml:space="preserve">Bijlage </w:t>
    </w:r>
    <w:r w:rsidR="00385447">
      <w:rPr>
        <w:rStyle w:val="Huisstijl-Koptekst"/>
      </w:rPr>
      <w:t>4</w:t>
    </w:r>
    <w:r w:rsidR="00186601">
      <w:rPr>
        <w:rStyle w:val="Huisstijl-Koptekst"/>
      </w:rPr>
      <w:t xml:space="preserve"> - Vragenformulier </w:t>
    </w:r>
  </w:p>
  <w:p w14:paraId="42ACDBE9" w14:textId="77777777" w:rsidR="00186601" w:rsidRDefault="00186601" w:rsidP="000D7BB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CDBF7" w14:textId="7C7935F5" w:rsidR="00186601" w:rsidRDefault="00AF3FBE" w:rsidP="006E263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CDBFA" wp14:editId="27C64607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86601" w14:paraId="42ACDC0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42ACDC03" w14:textId="0A773DFA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</w:tcPr>
                              <w:p w14:paraId="42ACDC04" w14:textId="77777777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42ACDC06" w14:textId="77777777" w:rsidR="00186601" w:rsidRDefault="00186601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86601" w14:paraId="42ACDC0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42ACDC03" w14:textId="0A773DFA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</w:tcPr>
                        <w:p w14:paraId="42ACDC04" w14:textId="77777777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42ACDC06" w14:textId="77777777" w:rsidR="00186601" w:rsidRDefault="00186601" w:rsidP="006E263E"/>
                </w:txbxContent>
              </v:textbox>
              <w10:wrap anchory="page"/>
            </v:shape>
          </w:pict>
        </mc:Fallback>
      </mc:AlternateContent>
    </w:r>
  </w:p>
  <w:p w14:paraId="42ACDBF8" w14:textId="77777777" w:rsidR="00186601" w:rsidRDefault="00186601" w:rsidP="000602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0A8D15E"/>
    <w:lvl w:ilvl="0">
      <w:start w:val="1"/>
      <w:numFmt w:val="decimal"/>
      <w:pStyle w:val="opsomming-lettersjustitie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485A1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97448958"/>
    <w:lvl w:ilvl="0">
      <w:start w:val="1"/>
      <w:numFmt w:val="decimal"/>
      <w:pStyle w:val="Kop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6F080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B650E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7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0"/>
  </w:num>
  <w:num w:numId="18">
    <w:abstractNumId w:val="2"/>
  </w:num>
  <w:num w:numId="19">
    <w:abstractNumId w:val="1"/>
  </w:num>
  <w:num w:numId="20">
    <w:abstractNumId w:val="3"/>
  </w:num>
  <w:num w:numId="21">
    <w:abstractNumId w:val="0"/>
  </w:num>
  <w:num w:numId="22">
    <w:abstractNumId w:val="2"/>
  </w:num>
  <w:num w:numId="23">
    <w:abstractNumId w:val="1"/>
  </w:num>
  <w:num w:numId="24">
    <w:abstractNumId w:val="3"/>
  </w:num>
  <w:num w:numId="25">
    <w:abstractNumId w:val="0"/>
  </w:num>
  <w:num w:numId="26">
    <w:abstractNumId w:val="2"/>
  </w:num>
  <w:num w:numId="27">
    <w:abstractNumId w:val="1"/>
  </w:num>
  <w:num w:numId="28">
    <w:abstractNumId w:val="3"/>
  </w:num>
  <w:num w:numId="29">
    <w:abstractNumId w:val="0"/>
  </w:num>
  <w:num w:numId="30">
    <w:abstractNumId w:val="2"/>
  </w:num>
  <w:num w:numId="31">
    <w:abstractNumId w:val="6"/>
  </w:num>
  <w:num w:numId="32">
    <w:abstractNumId w:val="7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meijer">
    <w15:presenceInfo w15:providerId="None" w15:userId="cmeij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6C04"/>
    <w:rsid w:val="00017966"/>
    <w:rsid w:val="00017E21"/>
    <w:rsid w:val="00020189"/>
    <w:rsid w:val="00020EE4"/>
    <w:rsid w:val="00026447"/>
    <w:rsid w:val="00026C89"/>
    <w:rsid w:val="00032C1A"/>
    <w:rsid w:val="00033426"/>
    <w:rsid w:val="00034A84"/>
    <w:rsid w:val="00035E67"/>
    <w:rsid w:val="00042EAF"/>
    <w:rsid w:val="00044809"/>
    <w:rsid w:val="00057B03"/>
    <w:rsid w:val="0006027D"/>
    <w:rsid w:val="000711AF"/>
    <w:rsid w:val="00071E89"/>
    <w:rsid w:val="00071F28"/>
    <w:rsid w:val="000733B8"/>
    <w:rsid w:val="00081825"/>
    <w:rsid w:val="00081CB5"/>
    <w:rsid w:val="00082BB1"/>
    <w:rsid w:val="00094B45"/>
    <w:rsid w:val="00096680"/>
    <w:rsid w:val="000A01F6"/>
    <w:rsid w:val="000A4F96"/>
    <w:rsid w:val="000B2A0F"/>
    <w:rsid w:val="000B7281"/>
    <w:rsid w:val="000C07E2"/>
    <w:rsid w:val="000C3F40"/>
    <w:rsid w:val="000C43A2"/>
    <w:rsid w:val="000D03D5"/>
    <w:rsid w:val="000D7BB7"/>
    <w:rsid w:val="000E1038"/>
    <w:rsid w:val="000E7A72"/>
    <w:rsid w:val="000F1A72"/>
    <w:rsid w:val="000F2632"/>
    <w:rsid w:val="000F602F"/>
    <w:rsid w:val="00105AE1"/>
    <w:rsid w:val="00123082"/>
    <w:rsid w:val="00123704"/>
    <w:rsid w:val="001270C7"/>
    <w:rsid w:val="001429A1"/>
    <w:rsid w:val="00142BCD"/>
    <w:rsid w:val="00146441"/>
    <w:rsid w:val="0014786A"/>
    <w:rsid w:val="001516A4"/>
    <w:rsid w:val="00162738"/>
    <w:rsid w:val="001719EA"/>
    <w:rsid w:val="001775A7"/>
    <w:rsid w:val="00177CEF"/>
    <w:rsid w:val="001802CA"/>
    <w:rsid w:val="00185576"/>
    <w:rsid w:val="00185951"/>
    <w:rsid w:val="001863A6"/>
    <w:rsid w:val="00186464"/>
    <w:rsid w:val="00186601"/>
    <w:rsid w:val="001A0E04"/>
    <w:rsid w:val="001A2505"/>
    <w:rsid w:val="001A4C9A"/>
    <w:rsid w:val="001B40BA"/>
    <w:rsid w:val="001B7D7E"/>
    <w:rsid w:val="001C47F8"/>
    <w:rsid w:val="001C793E"/>
    <w:rsid w:val="001C797A"/>
    <w:rsid w:val="001D0E81"/>
    <w:rsid w:val="001D5178"/>
    <w:rsid w:val="001D5ABB"/>
    <w:rsid w:val="001D75E7"/>
    <w:rsid w:val="001E34C6"/>
    <w:rsid w:val="001E5581"/>
    <w:rsid w:val="001F1534"/>
    <w:rsid w:val="00202797"/>
    <w:rsid w:val="0021023A"/>
    <w:rsid w:val="00215347"/>
    <w:rsid w:val="00216ADD"/>
    <w:rsid w:val="002317E2"/>
    <w:rsid w:val="00232AB3"/>
    <w:rsid w:val="002428E3"/>
    <w:rsid w:val="002473C6"/>
    <w:rsid w:val="00260BAF"/>
    <w:rsid w:val="002650F7"/>
    <w:rsid w:val="002728D2"/>
    <w:rsid w:val="00272C68"/>
    <w:rsid w:val="00275984"/>
    <w:rsid w:val="00280F74"/>
    <w:rsid w:val="00286998"/>
    <w:rsid w:val="002A1A8A"/>
    <w:rsid w:val="002A6CDF"/>
    <w:rsid w:val="002B153C"/>
    <w:rsid w:val="002B75A9"/>
    <w:rsid w:val="002C74E8"/>
    <w:rsid w:val="002D317B"/>
    <w:rsid w:val="002D69B4"/>
    <w:rsid w:val="002E0F69"/>
    <w:rsid w:val="002E14E1"/>
    <w:rsid w:val="002F06A9"/>
    <w:rsid w:val="002F35DC"/>
    <w:rsid w:val="00304909"/>
    <w:rsid w:val="003058FA"/>
    <w:rsid w:val="00311C20"/>
    <w:rsid w:val="00312597"/>
    <w:rsid w:val="00342938"/>
    <w:rsid w:val="00353D56"/>
    <w:rsid w:val="0036223B"/>
    <w:rsid w:val="0036252A"/>
    <w:rsid w:val="00364D9D"/>
    <w:rsid w:val="0036636E"/>
    <w:rsid w:val="003737A8"/>
    <w:rsid w:val="0037461E"/>
    <w:rsid w:val="00374748"/>
    <w:rsid w:val="00377E2B"/>
    <w:rsid w:val="00383906"/>
    <w:rsid w:val="00383DA1"/>
    <w:rsid w:val="00384EFF"/>
    <w:rsid w:val="00385447"/>
    <w:rsid w:val="00385701"/>
    <w:rsid w:val="00387204"/>
    <w:rsid w:val="003926AC"/>
    <w:rsid w:val="0039744C"/>
    <w:rsid w:val="003A06C8"/>
    <w:rsid w:val="003A0D7C"/>
    <w:rsid w:val="003A1ED7"/>
    <w:rsid w:val="003A74F5"/>
    <w:rsid w:val="003B2274"/>
    <w:rsid w:val="003B2A8D"/>
    <w:rsid w:val="003B58E3"/>
    <w:rsid w:val="003B7612"/>
    <w:rsid w:val="003B7EE7"/>
    <w:rsid w:val="003C18C0"/>
    <w:rsid w:val="003C5CD2"/>
    <w:rsid w:val="003D39EC"/>
    <w:rsid w:val="003D4F24"/>
    <w:rsid w:val="003E3D1C"/>
    <w:rsid w:val="003E3DD5"/>
    <w:rsid w:val="003E5231"/>
    <w:rsid w:val="003F44B7"/>
    <w:rsid w:val="00400B30"/>
    <w:rsid w:val="00401D64"/>
    <w:rsid w:val="00413D48"/>
    <w:rsid w:val="004213B0"/>
    <w:rsid w:val="00422FEE"/>
    <w:rsid w:val="00431D60"/>
    <w:rsid w:val="00441AC2"/>
    <w:rsid w:val="00444592"/>
    <w:rsid w:val="00447B7D"/>
    <w:rsid w:val="00450A73"/>
    <w:rsid w:val="004520E4"/>
    <w:rsid w:val="0045233B"/>
    <w:rsid w:val="00452BCD"/>
    <w:rsid w:val="00453DF9"/>
    <w:rsid w:val="0045668E"/>
    <w:rsid w:val="00456B63"/>
    <w:rsid w:val="00462D0E"/>
    <w:rsid w:val="004721B2"/>
    <w:rsid w:val="004731F2"/>
    <w:rsid w:val="004757AC"/>
    <w:rsid w:val="00481FC1"/>
    <w:rsid w:val="00483F0B"/>
    <w:rsid w:val="004903A3"/>
    <w:rsid w:val="00492A5E"/>
    <w:rsid w:val="004A7F60"/>
    <w:rsid w:val="004B02EC"/>
    <w:rsid w:val="004B0B85"/>
    <w:rsid w:val="004B4977"/>
    <w:rsid w:val="004B5465"/>
    <w:rsid w:val="004B55AC"/>
    <w:rsid w:val="004C3EBC"/>
    <w:rsid w:val="004E13BE"/>
    <w:rsid w:val="004E32F0"/>
    <w:rsid w:val="0051111A"/>
    <w:rsid w:val="0051125D"/>
    <w:rsid w:val="00513566"/>
    <w:rsid w:val="005135AA"/>
    <w:rsid w:val="00516022"/>
    <w:rsid w:val="00521CEE"/>
    <w:rsid w:val="00524434"/>
    <w:rsid w:val="00527D2E"/>
    <w:rsid w:val="00534880"/>
    <w:rsid w:val="00541E6F"/>
    <w:rsid w:val="005524BD"/>
    <w:rsid w:val="005607CD"/>
    <w:rsid w:val="0056454C"/>
    <w:rsid w:val="00573041"/>
    <w:rsid w:val="00575A9E"/>
    <w:rsid w:val="00585EE8"/>
    <w:rsid w:val="005903FB"/>
    <w:rsid w:val="005A03A3"/>
    <w:rsid w:val="005B4F97"/>
    <w:rsid w:val="005B5591"/>
    <w:rsid w:val="005B77E3"/>
    <w:rsid w:val="005C164B"/>
    <w:rsid w:val="005C1A3A"/>
    <w:rsid w:val="005C39D5"/>
    <w:rsid w:val="005C3FE0"/>
    <w:rsid w:val="005C740C"/>
    <w:rsid w:val="005D0300"/>
    <w:rsid w:val="005D494C"/>
    <w:rsid w:val="005F0E31"/>
    <w:rsid w:val="005F2F08"/>
    <w:rsid w:val="005F6F06"/>
    <w:rsid w:val="00604859"/>
    <w:rsid w:val="006048F4"/>
    <w:rsid w:val="0060660A"/>
    <w:rsid w:val="00606867"/>
    <w:rsid w:val="00612294"/>
    <w:rsid w:val="00614774"/>
    <w:rsid w:val="006153E2"/>
    <w:rsid w:val="00617A44"/>
    <w:rsid w:val="00625CD0"/>
    <w:rsid w:val="00635776"/>
    <w:rsid w:val="00635DE3"/>
    <w:rsid w:val="00645EC4"/>
    <w:rsid w:val="006469F6"/>
    <w:rsid w:val="00653446"/>
    <w:rsid w:val="006614C4"/>
    <w:rsid w:val="00661591"/>
    <w:rsid w:val="0066632F"/>
    <w:rsid w:val="006665E1"/>
    <w:rsid w:val="00667BAB"/>
    <w:rsid w:val="0067196A"/>
    <w:rsid w:val="00684A81"/>
    <w:rsid w:val="006A09C6"/>
    <w:rsid w:val="006A278A"/>
    <w:rsid w:val="006A43A8"/>
    <w:rsid w:val="006B03AF"/>
    <w:rsid w:val="006B1455"/>
    <w:rsid w:val="006B3759"/>
    <w:rsid w:val="006C2535"/>
    <w:rsid w:val="006D2FD2"/>
    <w:rsid w:val="006D4B0D"/>
    <w:rsid w:val="006D60B4"/>
    <w:rsid w:val="006D75E1"/>
    <w:rsid w:val="006E263E"/>
    <w:rsid w:val="006E3546"/>
    <w:rsid w:val="006E6C53"/>
    <w:rsid w:val="006E7216"/>
    <w:rsid w:val="006F0F93"/>
    <w:rsid w:val="006F35FA"/>
    <w:rsid w:val="00700CAE"/>
    <w:rsid w:val="00703AEF"/>
    <w:rsid w:val="0071101B"/>
    <w:rsid w:val="00715237"/>
    <w:rsid w:val="007155C7"/>
    <w:rsid w:val="00715F39"/>
    <w:rsid w:val="007254A5"/>
    <w:rsid w:val="00725748"/>
    <w:rsid w:val="0073720D"/>
    <w:rsid w:val="00737BFC"/>
    <w:rsid w:val="007402E0"/>
    <w:rsid w:val="00742AB9"/>
    <w:rsid w:val="00754FBF"/>
    <w:rsid w:val="0076016D"/>
    <w:rsid w:val="007638EC"/>
    <w:rsid w:val="00765C7E"/>
    <w:rsid w:val="00775344"/>
    <w:rsid w:val="007777DF"/>
    <w:rsid w:val="00783559"/>
    <w:rsid w:val="0078402A"/>
    <w:rsid w:val="00796078"/>
    <w:rsid w:val="007A4105"/>
    <w:rsid w:val="007A474C"/>
    <w:rsid w:val="007B0280"/>
    <w:rsid w:val="007B352E"/>
    <w:rsid w:val="007C406E"/>
    <w:rsid w:val="007C65EB"/>
    <w:rsid w:val="007E1880"/>
    <w:rsid w:val="007E5629"/>
    <w:rsid w:val="007F428E"/>
    <w:rsid w:val="007F5A6D"/>
    <w:rsid w:val="00812028"/>
    <w:rsid w:val="00814D03"/>
    <w:rsid w:val="00816074"/>
    <w:rsid w:val="008230FC"/>
    <w:rsid w:val="0083178B"/>
    <w:rsid w:val="00833695"/>
    <w:rsid w:val="00834471"/>
    <w:rsid w:val="008352B9"/>
    <w:rsid w:val="0083674F"/>
    <w:rsid w:val="00842CD8"/>
    <w:rsid w:val="008553C7"/>
    <w:rsid w:val="00856DEA"/>
    <w:rsid w:val="008573A9"/>
    <w:rsid w:val="00857FEB"/>
    <w:rsid w:val="00860B95"/>
    <w:rsid w:val="008616E0"/>
    <w:rsid w:val="00862050"/>
    <w:rsid w:val="00864031"/>
    <w:rsid w:val="008646B0"/>
    <w:rsid w:val="008666D2"/>
    <w:rsid w:val="00873CD4"/>
    <w:rsid w:val="00891692"/>
    <w:rsid w:val="00896BEA"/>
    <w:rsid w:val="008B3929"/>
    <w:rsid w:val="008B3C2F"/>
    <w:rsid w:val="008B4CB3"/>
    <w:rsid w:val="008B54B2"/>
    <w:rsid w:val="008C46FD"/>
    <w:rsid w:val="008C5D82"/>
    <w:rsid w:val="008C67AF"/>
    <w:rsid w:val="008F0C84"/>
    <w:rsid w:val="008F2143"/>
    <w:rsid w:val="00905394"/>
    <w:rsid w:val="00910642"/>
    <w:rsid w:val="009143C5"/>
    <w:rsid w:val="00917821"/>
    <w:rsid w:val="00925253"/>
    <w:rsid w:val="00926ECC"/>
    <w:rsid w:val="009311C8"/>
    <w:rsid w:val="00931AAD"/>
    <w:rsid w:val="00931C50"/>
    <w:rsid w:val="00933376"/>
    <w:rsid w:val="009336FC"/>
    <w:rsid w:val="00942355"/>
    <w:rsid w:val="00955452"/>
    <w:rsid w:val="0095748C"/>
    <w:rsid w:val="00961FA7"/>
    <w:rsid w:val="00963577"/>
    <w:rsid w:val="009656EE"/>
    <w:rsid w:val="009668DE"/>
    <w:rsid w:val="0096706C"/>
    <w:rsid w:val="009718F9"/>
    <w:rsid w:val="00975112"/>
    <w:rsid w:val="00975202"/>
    <w:rsid w:val="009753D7"/>
    <w:rsid w:val="0098271D"/>
    <w:rsid w:val="00983333"/>
    <w:rsid w:val="00984330"/>
    <w:rsid w:val="009843D0"/>
    <w:rsid w:val="009857E2"/>
    <w:rsid w:val="009878BE"/>
    <w:rsid w:val="00991B5F"/>
    <w:rsid w:val="009964CF"/>
    <w:rsid w:val="009A3B71"/>
    <w:rsid w:val="009A3CA0"/>
    <w:rsid w:val="009A4CD2"/>
    <w:rsid w:val="009A61BC"/>
    <w:rsid w:val="009A676D"/>
    <w:rsid w:val="009B0B81"/>
    <w:rsid w:val="009B2FC5"/>
    <w:rsid w:val="009B424D"/>
    <w:rsid w:val="009B6558"/>
    <w:rsid w:val="009C1AC6"/>
    <w:rsid w:val="009C4F04"/>
    <w:rsid w:val="009D00CC"/>
    <w:rsid w:val="009D79F5"/>
    <w:rsid w:val="009E042D"/>
    <w:rsid w:val="009E522D"/>
    <w:rsid w:val="009E6427"/>
    <w:rsid w:val="009F3851"/>
    <w:rsid w:val="00A031EB"/>
    <w:rsid w:val="00A12458"/>
    <w:rsid w:val="00A12CCF"/>
    <w:rsid w:val="00A27328"/>
    <w:rsid w:val="00A30E68"/>
    <w:rsid w:val="00A318C4"/>
    <w:rsid w:val="00A34AA0"/>
    <w:rsid w:val="00A41EFC"/>
    <w:rsid w:val="00A45AFD"/>
    <w:rsid w:val="00A51D4A"/>
    <w:rsid w:val="00A55C67"/>
    <w:rsid w:val="00A56946"/>
    <w:rsid w:val="00A578D8"/>
    <w:rsid w:val="00A61759"/>
    <w:rsid w:val="00A65FF9"/>
    <w:rsid w:val="00A66DC8"/>
    <w:rsid w:val="00A736E3"/>
    <w:rsid w:val="00A820C9"/>
    <w:rsid w:val="00A849C9"/>
    <w:rsid w:val="00A94A09"/>
    <w:rsid w:val="00A9682E"/>
    <w:rsid w:val="00AA0DC0"/>
    <w:rsid w:val="00AA10E1"/>
    <w:rsid w:val="00AA752B"/>
    <w:rsid w:val="00AB762B"/>
    <w:rsid w:val="00AB78D0"/>
    <w:rsid w:val="00AB78E0"/>
    <w:rsid w:val="00AC0810"/>
    <w:rsid w:val="00AC407C"/>
    <w:rsid w:val="00AC49D8"/>
    <w:rsid w:val="00AC523C"/>
    <w:rsid w:val="00AD004E"/>
    <w:rsid w:val="00AD3A3C"/>
    <w:rsid w:val="00AD49CD"/>
    <w:rsid w:val="00AE11B7"/>
    <w:rsid w:val="00AE3B52"/>
    <w:rsid w:val="00AF0612"/>
    <w:rsid w:val="00AF3FBE"/>
    <w:rsid w:val="00B0396C"/>
    <w:rsid w:val="00B06C4D"/>
    <w:rsid w:val="00B12B1A"/>
    <w:rsid w:val="00B1401A"/>
    <w:rsid w:val="00B14B24"/>
    <w:rsid w:val="00B26CCF"/>
    <w:rsid w:val="00B316B9"/>
    <w:rsid w:val="00B35331"/>
    <w:rsid w:val="00B363C1"/>
    <w:rsid w:val="00B370E3"/>
    <w:rsid w:val="00B51544"/>
    <w:rsid w:val="00B531DD"/>
    <w:rsid w:val="00B60860"/>
    <w:rsid w:val="00B6185F"/>
    <w:rsid w:val="00B62AFC"/>
    <w:rsid w:val="00B71BC3"/>
    <w:rsid w:val="00B71DC2"/>
    <w:rsid w:val="00B721A9"/>
    <w:rsid w:val="00B73546"/>
    <w:rsid w:val="00B74DD5"/>
    <w:rsid w:val="00B74F88"/>
    <w:rsid w:val="00B7676F"/>
    <w:rsid w:val="00B76A6E"/>
    <w:rsid w:val="00B81518"/>
    <w:rsid w:val="00B84146"/>
    <w:rsid w:val="00B84297"/>
    <w:rsid w:val="00B91DEF"/>
    <w:rsid w:val="00B93893"/>
    <w:rsid w:val="00BB1670"/>
    <w:rsid w:val="00BB546A"/>
    <w:rsid w:val="00BC12A3"/>
    <w:rsid w:val="00BC1CBF"/>
    <w:rsid w:val="00BC3B53"/>
    <w:rsid w:val="00BC56F5"/>
    <w:rsid w:val="00BD66AA"/>
    <w:rsid w:val="00BE2D55"/>
    <w:rsid w:val="00BF37A3"/>
    <w:rsid w:val="00C018C8"/>
    <w:rsid w:val="00C020C2"/>
    <w:rsid w:val="00C059DE"/>
    <w:rsid w:val="00C108F0"/>
    <w:rsid w:val="00C12E90"/>
    <w:rsid w:val="00C17376"/>
    <w:rsid w:val="00C17DA2"/>
    <w:rsid w:val="00C206F1"/>
    <w:rsid w:val="00C26079"/>
    <w:rsid w:val="00C30C0F"/>
    <w:rsid w:val="00C35A91"/>
    <w:rsid w:val="00C40C60"/>
    <w:rsid w:val="00C51F19"/>
    <w:rsid w:val="00C52D6F"/>
    <w:rsid w:val="00C53426"/>
    <w:rsid w:val="00C57DDE"/>
    <w:rsid w:val="00C60273"/>
    <w:rsid w:val="00C63108"/>
    <w:rsid w:val="00C6537C"/>
    <w:rsid w:val="00C74885"/>
    <w:rsid w:val="00C75D23"/>
    <w:rsid w:val="00C77D11"/>
    <w:rsid w:val="00C876B7"/>
    <w:rsid w:val="00C90846"/>
    <w:rsid w:val="00C97238"/>
    <w:rsid w:val="00CA02DC"/>
    <w:rsid w:val="00CA0A69"/>
    <w:rsid w:val="00CA0E76"/>
    <w:rsid w:val="00CA47D3"/>
    <w:rsid w:val="00CB5A73"/>
    <w:rsid w:val="00CB76FE"/>
    <w:rsid w:val="00CD28D9"/>
    <w:rsid w:val="00CD604A"/>
    <w:rsid w:val="00CD6791"/>
    <w:rsid w:val="00CE2968"/>
    <w:rsid w:val="00CE2EA9"/>
    <w:rsid w:val="00CE74D9"/>
    <w:rsid w:val="00CF053F"/>
    <w:rsid w:val="00CF7C8B"/>
    <w:rsid w:val="00D02E6E"/>
    <w:rsid w:val="00D078E1"/>
    <w:rsid w:val="00D11F60"/>
    <w:rsid w:val="00D12A7F"/>
    <w:rsid w:val="00D147C5"/>
    <w:rsid w:val="00D23312"/>
    <w:rsid w:val="00D23522"/>
    <w:rsid w:val="00D279AE"/>
    <w:rsid w:val="00D33756"/>
    <w:rsid w:val="00D405AB"/>
    <w:rsid w:val="00D41C10"/>
    <w:rsid w:val="00D45AEF"/>
    <w:rsid w:val="00D5423B"/>
    <w:rsid w:val="00D54F4E"/>
    <w:rsid w:val="00D555ED"/>
    <w:rsid w:val="00D555EE"/>
    <w:rsid w:val="00D55865"/>
    <w:rsid w:val="00D56274"/>
    <w:rsid w:val="00D60BA4"/>
    <w:rsid w:val="00D72421"/>
    <w:rsid w:val="00D73F97"/>
    <w:rsid w:val="00D80CCE"/>
    <w:rsid w:val="00D81197"/>
    <w:rsid w:val="00D9259F"/>
    <w:rsid w:val="00D9435B"/>
    <w:rsid w:val="00DA546F"/>
    <w:rsid w:val="00DD0B9D"/>
    <w:rsid w:val="00DD7377"/>
    <w:rsid w:val="00DE578A"/>
    <w:rsid w:val="00DF1D1E"/>
    <w:rsid w:val="00DF2583"/>
    <w:rsid w:val="00DF54D9"/>
    <w:rsid w:val="00DF6054"/>
    <w:rsid w:val="00DF6F3C"/>
    <w:rsid w:val="00E03D32"/>
    <w:rsid w:val="00E10AF2"/>
    <w:rsid w:val="00E10DC6"/>
    <w:rsid w:val="00E11F8E"/>
    <w:rsid w:val="00E145EA"/>
    <w:rsid w:val="00E319E8"/>
    <w:rsid w:val="00E32A61"/>
    <w:rsid w:val="00E364EF"/>
    <w:rsid w:val="00E372E2"/>
    <w:rsid w:val="00E426A4"/>
    <w:rsid w:val="00E42D22"/>
    <w:rsid w:val="00E43CA0"/>
    <w:rsid w:val="00E50A17"/>
    <w:rsid w:val="00E634E3"/>
    <w:rsid w:val="00E659A6"/>
    <w:rsid w:val="00E679B3"/>
    <w:rsid w:val="00E710AC"/>
    <w:rsid w:val="00EA75C1"/>
    <w:rsid w:val="00EB1462"/>
    <w:rsid w:val="00EB735F"/>
    <w:rsid w:val="00EB7550"/>
    <w:rsid w:val="00EC237D"/>
    <w:rsid w:val="00EC3F30"/>
    <w:rsid w:val="00ED0621"/>
    <w:rsid w:val="00ED2368"/>
    <w:rsid w:val="00EE1A75"/>
    <w:rsid w:val="00EE4A1F"/>
    <w:rsid w:val="00EF1B5A"/>
    <w:rsid w:val="00EF298A"/>
    <w:rsid w:val="00EF2CCA"/>
    <w:rsid w:val="00F03E1B"/>
    <w:rsid w:val="00F16EBD"/>
    <w:rsid w:val="00F2608D"/>
    <w:rsid w:val="00F3421F"/>
    <w:rsid w:val="00F36803"/>
    <w:rsid w:val="00F41118"/>
    <w:rsid w:val="00F46AA1"/>
    <w:rsid w:val="00F53F91"/>
    <w:rsid w:val="00F57321"/>
    <w:rsid w:val="00F61A72"/>
    <w:rsid w:val="00F66347"/>
    <w:rsid w:val="00F66F13"/>
    <w:rsid w:val="00F74073"/>
    <w:rsid w:val="00F74EE0"/>
    <w:rsid w:val="00F75A94"/>
    <w:rsid w:val="00F77453"/>
    <w:rsid w:val="00F8499D"/>
    <w:rsid w:val="00FA1759"/>
    <w:rsid w:val="00FA6238"/>
    <w:rsid w:val="00FB06ED"/>
    <w:rsid w:val="00FB739B"/>
    <w:rsid w:val="00FB76DB"/>
    <w:rsid w:val="00FC36AB"/>
    <w:rsid w:val="00FD1727"/>
    <w:rsid w:val="00FD2798"/>
    <w:rsid w:val="00FE4F08"/>
    <w:rsid w:val="00FE589E"/>
    <w:rsid w:val="00FE78AF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42ACD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7534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775344"/>
    <w:pPr>
      <w:keepNext/>
      <w:pageBreakBefore w:val="0"/>
      <w:numPr>
        <w:ilvl w:val="1"/>
      </w:numPr>
      <w:tabs>
        <w:tab w:val="num" w:pos="0"/>
        <w:tab w:val="num" w:pos="643"/>
      </w:tabs>
      <w:spacing w:before="200" w:after="0"/>
      <w:ind w:left="643" w:hanging="116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775344"/>
    <w:pPr>
      <w:keepNext/>
      <w:pageBreakBefore w:val="0"/>
      <w:numPr>
        <w:ilvl w:val="2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775344"/>
    <w:pPr>
      <w:keepNext/>
      <w:pageBreakBefore w:val="0"/>
      <w:numPr>
        <w:ilvl w:val="3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75344"/>
    <w:pPr>
      <w:numPr>
        <w:ilvl w:val="4"/>
        <w:numId w:val="2"/>
      </w:numPr>
      <w:tabs>
        <w:tab w:val="clear" w:pos="360"/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8C67AF"/>
    <w:pPr>
      <w:numPr>
        <w:ilvl w:val="5"/>
        <w:numId w:val="3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8C67AF"/>
    <w:pPr>
      <w:numPr>
        <w:ilvl w:val="6"/>
        <w:numId w:val="3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8C67AF"/>
    <w:pPr>
      <w:numPr>
        <w:ilvl w:val="7"/>
        <w:numId w:val="3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8C67AF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363C1"/>
    <w:rPr>
      <w:rFonts w:ascii="Verdana" w:hAnsi="Verdana" w:cs="Arial"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363C1"/>
    <w:rPr>
      <w:rFonts w:ascii="Verdana" w:hAnsi="Verdana" w:cs="Arial"/>
      <w:b/>
      <w:iCs/>
      <w:kern w:val="32"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363C1"/>
    <w:rPr>
      <w:rFonts w:ascii="Verdana" w:hAnsi="Verdana" w:cs="Arial"/>
      <w:i/>
      <w:kern w:val="32"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363C1"/>
    <w:rPr>
      <w:rFonts w:ascii="Verdana" w:hAnsi="Verdana" w:cs="Arial"/>
      <w:kern w:val="32"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363C1"/>
    <w:rPr>
      <w:rFonts w:ascii="Verdana" w:hAnsi="Verdana" w:cs="Times New Roman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363C1"/>
    <w:rPr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B363C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B363C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B363C1"/>
    <w:rPr>
      <w:rFonts w:ascii="Arial" w:hAnsi="Arial" w:cs="Arial"/>
    </w:rPr>
  </w:style>
  <w:style w:type="paragraph" w:styleId="Ballontekst">
    <w:name w:val="Balloon Text"/>
    <w:basedOn w:val="Standaard"/>
    <w:link w:val="BallontekstChar"/>
    <w:uiPriority w:val="99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97238"/>
    <w:rPr>
      <w:rFonts w:ascii="Tahoma" w:hAnsi="Tahoma" w:cs="Tahoma"/>
      <w:sz w:val="16"/>
      <w:szCs w:val="16"/>
    </w:rPr>
  </w:style>
  <w:style w:type="paragraph" w:customStyle="1" w:styleId="Kop-Inhoudsopgave">
    <w:name w:val="Kop-Inhoudsopgave"/>
    <w:basedOn w:val="Kopzondernummering"/>
    <w:next w:val="Standaard"/>
    <w:uiPriority w:val="99"/>
    <w:rsid w:val="00F57321"/>
  </w:style>
  <w:style w:type="paragraph" w:customStyle="1" w:styleId="Kopzondernummering">
    <w:name w:val="Kop zonder nummering"/>
    <w:basedOn w:val="Standaard"/>
    <w:uiPriority w:val="99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 w:cs="Times New Roman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2">
    <w:name w:val="List Number 2"/>
    <w:basedOn w:val="Standaard"/>
    <w:link w:val="Lijstnummering2Char"/>
    <w:uiPriority w:val="99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99"/>
    <w:semiHidden/>
    <w:rsid w:val="00EB7550"/>
  </w:style>
  <w:style w:type="paragraph" w:customStyle="1" w:styleId="Huisstijl-Paginanummering">
    <w:name w:val="Huisstijl-Paginanummering"/>
    <w:basedOn w:val="Standaard"/>
    <w:uiPriority w:val="99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">
    <w:name w:val="List Number"/>
    <w:basedOn w:val="Standaard"/>
    <w:link w:val="LijstnummeringChar"/>
    <w:uiPriority w:val="99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uiPriority w:val="99"/>
    <w:rsid w:val="001C47F8"/>
    <w:rPr>
      <w:rFonts w:ascii="Verdana" w:hAnsi="Verdana" w:cs="Times New Roman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Lijstopsomteken2">
    <w:name w:val="List Bullet 2"/>
    <w:basedOn w:val="Standaard"/>
    <w:uiPriority w:val="99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646B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B363C1"/>
    <w:rPr>
      <w:rFonts w:ascii="Cambria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363C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uisstijl-Rubricering">
    <w:name w:val="Huisstijl-Rubricering"/>
    <w:basedOn w:val="Standaardalinea-lettertype"/>
    <w:uiPriority w:val="99"/>
    <w:rsid w:val="009A676D"/>
    <w:rPr>
      <w:rFonts w:ascii="Verdana" w:hAnsi="Verdana" w:cs="Times New Roman"/>
      <w:b/>
      <w:smallCaps/>
      <w:sz w:val="13"/>
      <w:vertAlign w:val="baseline"/>
    </w:rPr>
  </w:style>
  <w:style w:type="paragraph" w:styleId="Inhopg2">
    <w:name w:val="toc 2"/>
    <w:basedOn w:val="Inhopg1"/>
    <w:next w:val="Standaard"/>
    <w:uiPriority w:val="99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Inhopg2"/>
    <w:next w:val="Standaard"/>
    <w:uiPriority w:val="99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uiPriority w:val="99"/>
    <w:rsid w:val="00C6537C"/>
    <w:rPr>
      <w:i/>
    </w:rPr>
  </w:style>
  <w:style w:type="table" w:styleId="Tabelraster">
    <w:name w:val="Table Grid"/>
    <w:basedOn w:val="Standaardtabel"/>
    <w:uiPriority w:val="99"/>
    <w:rsid w:val="00C6537C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uiPriority w:val="99"/>
    <w:rsid w:val="00CD604A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ekst">
    <w:name w:val="Huisstijl-TabelTekst"/>
    <w:basedOn w:val="Huisstijl-TabelTitel"/>
    <w:uiPriority w:val="99"/>
    <w:rsid w:val="00CD604A"/>
    <w:rPr>
      <w:b w:val="0"/>
    </w:rPr>
  </w:style>
  <w:style w:type="paragraph" w:styleId="Inhopg4">
    <w:name w:val="toc 4"/>
    <w:basedOn w:val="Inhopg3"/>
    <w:next w:val="Standaard"/>
    <w:uiPriority w:val="99"/>
    <w:semiHidden/>
    <w:rsid w:val="00F03E1B"/>
  </w:style>
  <w:style w:type="paragraph" w:styleId="Inhopg5">
    <w:name w:val="toc 5"/>
    <w:basedOn w:val="Standaard"/>
    <w:next w:val="Standaard"/>
    <w:autoRedefine/>
    <w:uiPriority w:val="99"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rFonts w:cs="Times New Roman"/>
      <w:vertAlign w:val="baseline"/>
    </w:rPr>
  </w:style>
  <w:style w:type="paragraph" w:styleId="Eindnoottekst">
    <w:name w:val="endnote text"/>
    <w:basedOn w:val="Standaard"/>
    <w:link w:val="EindnoottekstChar"/>
    <w:uiPriority w:val="99"/>
    <w:semiHidden/>
    <w:rsid w:val="00456B6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456B63"/>
    <w:rPr>
      <w:rFonts w:cs="Times New Roman"/>
      <w:vertAlign w:val="superscript"/>
    </w:rPr>
  </w:style>
  <w:style w:type="paragraph" w:styleId="Geenafstand">
    <w:name w:val="No Spacing"/>
    <w:uiPriority w:val="1"/>
    <w:qFormat/>
    <w:rsid w:val="004B4977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uiPriority w:val="99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rsid w:val="006B375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B3759"/>
    <w:rPr>
      <w:rFonts w:ascii="Verdana" w:hAnsi="Verdana" w:cs="Times New Roman"/>
    </w:rPr>
  </w:style>
  <w:style w:type="paragraph" w:customStyle="1" w:styleId="Toelichting">
    <w:name w:val="Toelichting"/>
    <w:basedOn w:val="Standaard"/>
    <w:next w:val="Standaard"/>
    <w:uiPriority w:val="99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uiPriority w:val="99"/>
    <w:rsid w:val="00081CB5"/>
    <w:pPr>
      <w:keepNext/>
      <w:widowControl/>
      <w:numPr>
        <w:numId w:val="32"/>
      </w:numPr>
      <w:tabs>
        <w:tab w:val="num" w:pos="0"/>
      </w:tabs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1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B363C1"/>
    <w:rPr>
      <w:rFonts w:ascii="Verdana" w:hAnsi="Verdana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99"/>
    <w:qFormat/>
    <w:locked/>
    <w:rsid w:val="002317E2"/>
    <w:rPr>
      <w:rFonts w:cs="Times New Roman"/>
      <w:i/>
      <w:iCs/>
    </w:rPr>
  </w:style>
  <w:style w:type="paragraph" w:customStyle="1" w:styleId="opsomming-lettersjustitie">
    <w:name w:val="opsomming-letters_justitie"/>
    <w:basedOn w:val="broodtekst"/>
    <w:uiPriority w:val="99"/>
    <w:rsid w:val="00984330"/>
    <w:pPr>
      <w:numPr>
        <w:numId w:val="1"/>
      </w:numPr>
      <w:tabs>
        <w:tab w:val="clear" w:pos="227"/>
        <w:tab w:val="clear" w:pos="680"/>
        <w:tab w:val="num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uiPriority w:val="99"/>
    <w:locked/>
    <w:rsid w:val="00385701"/>
    <w:rPr>
      <w:rFonts w:ascii="Verdana" w:hAnsi="Verdana"/>
      <w:sz w:val="18"/>
      <w:lang w:val="nl-NL" w:eastAsia="nl-NL"/>
    </w:rPr>
  </w:style>
  <w:style w:type="table" w:styleId="Eigentijdsetabel">
    <w:name w:val="Table Contemporary"/>
    <w:basedOn w:val="Standaardtabel"/>
    <w:uiPriority w:val="99"/>
    <w:locked/>
    <w:rsid w:val="00B6185F"/>
    <w:pPr>
      <w:spacing w:line="24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Geenafstand1">
    <w:name w:val="Geen afstand1"/>
    <w:rsid w:val="00E43CA0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7534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775344"/>
    <w:pPr>
      <w:keepNext/>
      <w:pageBreakBefore w:val="0"/>
      <w:numPr>
        <w:ilvl w:val="1"/>
      </w:numPr>
      <w:tabs>
        <w:tab w:val="num" w:pos="0"/>
        <w:tab w:val="num" w:pos="643"/>
      </w:tabs>
      <w:spacing w:before="200" w:after="0"/>
      <w:ind w:left="643" w:hanging="116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775344"/>
    <w:pPr>
      <w:keepNext/>
      <w:pageBreakBefore w:val="0"/>
      <w:numPr>
        <w:ilvl w:val="2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775344"/>
    <w:pPr>
      <w:keepNext/>
      <w:pageBreakBefore w:val="0"/>
      <w:numPr>
        <w:ilvl w:val="3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75344"/>
    <w:pPr>
      <w:numPr>
        <w:ilvl w:val="4"/>
        <w:numId w:val="2"/>
      </w:numPr>
      <w:tabs>
        <w:tab w:val="clear" w:pos="360"/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8C67AF"/>
    <w:pPr>
      <w:numPr>
        <w:ilvl w:val="5"/>
        <w:numId w:val="3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8C67AF"/>
    <w:pPr>
      <w:numPr>
        <w:ilvl w:val="6"/>
        <w:numId w:val="3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8C67AF"/>
    <w:pPr>
      <w:numPr>
        <w:ilvl w:val="7"/>
        <w:numId w:val="3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8C67AF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363C1"/>
    <w:rPr>
      <w:rFonts w:ascii="Verdana" w:hAnsi="Verdana" w:cs="Arial"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363C1"/>
    <w:rPr>
      <w:rFonts w:ascii="Verdana" w:hAnsi="Verdana" w:cs="Arial"/>
      <w:b/>
      <w:iCs/>
      <w:kern w:val="32"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363C1"/>
    <w:rPr>
      <w:rFonts w:ascii="Verdana" w:hAnsi="Verdana" w:cs="Arial"/>
      <w:i/>
      <w:kern w:val="32"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363C1"/>
    <w:rPr>
      <w:rFonts w:ascii="Verdana" w:hAnsi="Verdana" w:cs="Arial"/>
      <w:kern w:val="32"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363C1"/>
    <w:rPr>
      <w:rFonts w:ascii="Verdana" w:hAnsi="Verdana" w:cs="Times New Roman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363C1"/>
    <w:rPr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B363C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B363C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B363C1"/>
    <w:rPr>
      <w:rFonts w:ascii="Arial" w:hAnsi="Arial" w:cs="Arial"/>
    </w:rPr>
  </w:style>
  <w:style w:type="paragraph" w:styleId="Ballontekst">
    <w:name w:val="Balloon Text"/>
    <w:basedOn w:val="Standaard"/>
    <w:link w:val="BallontekstChar"/>
    <w:uiPriority w:val="99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97238"/>
    <w:rPr>
      <w:rFonts w:ascii="Tahoma" w:hAnsi="Tahoma" w:cs="Tahoma"/>
      <w:sz w:val="16"/>
      <w:szCs w:val="16"/>
    </w:rPr>
  </w:style>
  <w:style w:type="paragraph" w:customStyle="1" w:styleId="Kop-Inhoudsopgave">
    <w:name w:val="Kop-Inhoudsopgave"/>
    <w:basedOn w:val="Kopzondernummering"/>
    <w:next w:val="Standaard"/>
    <w:uiPriority w:val="99"/>
    <w:rsid w:val="00F57321"/>
  </w:style>
  <w:style w:type="paragraph" w:customStyle="1" w:styleId="Kopzondernummering">
    <w:name w:val="Kop zonder nummering"/>
    <w:basedOn w:val="Standaard"/>
    <w:uiPriority w:val="99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 w:cs="Times New Roman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2">
    <w:name w:val="List Number 2"/>
    <w:basedOn w:val="Standaard"/>
    <w:link w:val="Lijstnummering2Char"/>
    <w:uiPriority w:val="99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99"/>
    <w:semiHidden/>
    <w:rsid w:val="00EB7550"/>
  </w:style>
  <w:style w:type="paragraph" w:customStyle="1" w:styleId="Huisstijl-Paginanummering">
    <w:name w:val="Huisstijl-Paginanummering"/>
    <w:basedOn w:val="Standaard"/>
    <w:uiPriority w:val="99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">
    <w:name w:val="List Number"/>
    <w:basedOn w:val="Standaard"/>
    <w:link w:val="LijstnummeringChar"/>
    <w:uiPriority w:val="99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uiPriority w:val="99"/>
    <w:rsid w:val="001C47F8"/>
    <w:rPr>
      <w:rFonts w:ascii="Verdana" w:hAnsi="Verdana" w:cs="Times New Roman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Lijstopsomteken2">
    <w:name w:val="List Bullet 2"/>
    <w:basedOn w:val="Standaard"/>
    <w:uiPriority w:val="99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646B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B363C1"/>
    <w:rPr>
      <w:rFonts w:ascii="Cambria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363C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uisstijl-Rubricering">
    <w:name w:val="Huisstijl-Rubricering"/>
    <w:basedOn w:val="Standaardalinea-lettertype"/>
    <w:uiPriority w:val="99"/>
    <w:rsid w:val="009A676D"/>
    <w:rPr>
      <w:rFonts w:ascii="Verdana" w:hAnsi="Verdana" w:cs="Times New Roman"/>
      <w:b/>
      <w:smallCaps/>
      <w:sz w:val="13"/>
      <w:vertAlign w:val="baseline"/>
    </w:rPr>
  </w:style>
  <w:style w:type="paragraph" w:styleId="Inhopg2">
    <w:name w:val="toc 2"/>
    <w:basedOn w:val="Inhopg1"/>
    <w:next w:val="Standaard"/>
    <w:uiPriority w:val="99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Inhopg2"/>
    <w:next w:val="Standaard"/>
    <w:uiPriority w:val="99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uiPriority w:val="99"/>
    <w:rsid w:val="00C6537C"/>
    <w:rPr>
      <w:i/>
    </w:rPr>
  </w:style>
  <w:style w:type="table" w:styleId="Tabelraster">
    <w:name w:val="Table Grid"/>
    <w:basedOn w:val="Standaardtabel"/>
    <w:uiPriority w:val="99"/>
    <w:rsid w:val="00C6537C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uiPriority w:val="99"/>
    <w:rsid w:val="00CD604A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ekst">
    <w:name w:val="Huisstijl-TabelTekst"/>
    <w:basedOn w:val="Huisstijl-TabelTitel"/>
    <w:uiPriority w:val="99"/>
    <w:rsid w:val="00CD604A"/>
    <w:rPr>
      <w:b w:val="0"/>
    </w:rPr>
  </w:style>
  <w:style w:type="paragraph" w:styleId="Inhopg4">
    <w:name w:val="toc 4"/>
    <w:basedOn w:val="Inhopg3"/>
    <w:next w:val="Standaard"/>
    <w:uiPriority w:val="99"/>
    <w:semiHidden/>
    <w:rsid w:val="00F03E1B"/>
  </w:style>
  <w:style w:type="paragraph" w:styleId="Inhopg5">
    <w:name w:val="toc 5"/>
    <w:basedOn w:val="Standaard"/>
    <w:next w:val="Standaard"/>
    <w:autoRedefine/>
    <w:uiPriority w:val="99"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rFonts w:cs="Times New Roman"/>
      <w:vertAlign w:val="baseline"/>
    </w:rPr>
  </w:style>
  <w:style w:type="paragraph" w:styleId="Eindnoottekst">
    <w:name w:val="endnote text"/>
    <w:basedOn w:val="Standaard"/>
    <w:link w:val="EindnoottekstChar"/>
    <w:uiPriority w:val="99"/>
    <w:semiHidden/>
    <w:rsid w:val="00456B6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456B63"/>
    <w:rPr>
      <w:rFonts w:cs="Times New Roman"/>
      <w:vertAlign w:val="superscript"/>
    </w:rPr>
  </w:style>
  <w:style w:type="paragraph" w:styleId="Geenafstand">
    <w:name w:val="No Spacing"/>
    <w:uiPriority w:val="1"/>
    <w:qFormat/>
    <w:rsid w:val="004B4977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uiPriority w:val="99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rsid w:val="006B375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B3759"/>
    <w:rPr>
      <w:rFonts w:ascii="Verdana" w:hAnsi="Verdana" w:cs="Times New Roman"/>
    </w:rPr>
  </w:style>
  <w:style w:type="paragraph" w:customStyle="1" w:styleId="Toelichting">
    <w:name w:val="Toelichting"/>
    <w:basedOn w:val="Standaard"/>
    <w:next w:val="Standaard"/>
    <w:uiPriority w:val="99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uiPriority w:val="99"/>
    <w:rsid w:val="00081CB5"/>
    <w:pPr>
      <w:keepNext/>
      <w:widowControl/>
      <w:numPr>
        <w:numId w:val="32"/>
      </w:numPr>
      <w:tabs>
        <w:tab w:val="num" w:pos="0"/>
      </w:tabs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1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B363C1"/>
    <w:rPr>
      <w:rFonts w:ascii="Verdana" w:hAnsi="Verdana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99"/>
    <w:qFormat/>
    <w:locked/>
    <w:rsid w:val="002317E2"/>
    <w:rPr>
      <w:rFonts w:cs="Times New Roman"/>
      <w:i/>
      <w:iCs/>
    </w:rPr>
  </w:style>
  <w:style w:type="paragraph" w:customStyle="1" w:styleId="opsomming-lettersjustitie">
    <w:name w:val="opsomming-letters_justitie"/>
    <w:basedOn w:val="broodtekst"/>
    <w:uiPriority w:val="99"/>
    <w:rsid w:val="00984330"/>
    <w:pPr>
      <w:numPr>
        <w:numId w:val="1"/>
      </w:numPr>
      <w:tabs>
        <w:tab w:val="clear" w:pos="227"/>
        <w:tab w:val="clear" w:pos="680"/>
        <w:tab w:val="num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uiPriority w:val="99"/>
    <w:locked/>
    <w:rsid w:val="00385701"/>
    <w:rPr>
      <w:rFonts w:ascii="Verdana" w:hAnsi="Verdana"/>
      <w:sz w:val="18"/>
      <w:lang w:val="nl-NL" w:eastAsia="nl-NL"/>
    </w:rPr>
  </w:style>
  <w:style w:type="table" w:styleId="Eigentijdsetabel">
    <w:name w:val="Table Contemporary"/>
    <w:basedOn w:val="Standaardtabel"/>
    <w:uiPriority w:val="99"/>
    <w:locked/>
    <w:rsid w:val="00B6185F"/>
    <w:pPr>
      <w:spacing w:line="24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Geenafstand1">
    <w:name w:val="Geen afstand1"/>
    <w:rsid w:val="00E43CA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image" Target="media/image10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AE9254BA60C409FDE34B84F9E6DDC" ma:contentTypeVersion="0" ma:contentTypeDescription="Een nieuw document maken." ma:contentTypeScope="" ma:versionID="db26925019030689a31afdfcafebbdde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F657431-1A75-492C-B6B6-1E3002565F19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437949-3AC8-414A-AF92-38B76F918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0DD76-BDB6-4601-9EB5-272802924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D817571E</Template>
  <TotalTime>2</TotalTime>
  <Pages>3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de Koning</dc:creator>
  <cp:lastModifiedBy>Veltman, Erik</cp:lastModifiedBy>
  <cp:revision>22</cp:revision>
  <cp:lastPrinted>2013-07-02T07:04:00Z</cp:lastPrinted>
  <dcterms:created xsi:type="dcterms:W3CDTF">2017-03-15T07:54:00Z</dcterms:created>
  <dcterms:modified xsi:type="dcterms:W3CDTF">2020-09-08T12:59:00Z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0x010100934AE9254BA60C409FDE34B84F9E6DDC</vt:lpwstr>
  </property>
  <property fmtid="{D5CDD505-2E9C-101B-9397-08002B2CF9AE}" pid="3" name="Aanbieder/leverancier">
    <vt:lpwstr/>
  </property>
  <property fmtid="{D5CDD505-2E9C-101B-9397-08002B2CF9AE}" pid="4" name="Input FPA">
    <vt:lpwstr>Input FPA</vt:lpwstr>
  </property>
  <property fmtid="{D5CDD505-2E9C-101B-9397-08002B2CF9AE}" pid="5" name="Versie selectieleidraad">
    <vt:lpwstr/>
  </property>
  <property fmtid="{D5CDD505-2E9C-101B-9397-08002B2CF9AE}" pid="6" name="Datum">
    <vt:lpwstr/>
  </property>
  <property fmtid="{D5CDD505-2E9C-101B-9397-08002B2CF9AE}" pid="7" name="Fase project">
    <vt:lpwstr/>
  </property>
  <property fmtid="{D5CDD505-2E9C-101B-9397-08002B2CF9AE}" pid="8" name="Soort document">
    <vt:lpwstr/>
  </property>
  <property fmtid="{D5CDD505-2E9C-101B-9397-08002B2CF9AE}" pid="9" name="Bijlagen">
    <vt:lpwstr>Bijlage</vt:lpwstr>
  </property>
</Properties>
</file>