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1FC41C" w14:textId="23AA7D44" w:rsidR="00E93E05" w:rsidRPr="00970A55" w:rsidRDefault="00171E5D">
      <w:r>
        <w:rPr>
          <w:noProof/>
        </w:rPr>
        <w:drawing>
          <wp:anchor distT="0" distB="0" distL="114300" distR="114300" simplePos="0" relativeHeight="251658240" behindDoc="1" locked="0" layoutInCell="1" allowOverlap="1" wp14:anchorId="590AB1B0" wp14:editId="0FFC990C">
            <wp:simplePos x="0" y="0"/>
            <wp:positionH relativeFrom="column">
              <wp:posOffset>-1905</wp:posOffset>
            </wp:positionH>
            <wp:positionV relativeFrom="paragraph">
              <wp:posOffset>4445</wp:posOffset>
            </wp:positionV>
            <wp:extent cx="1170940" cy="1134110"/>
            <wp:effectExtent l="0" t="0" r="0" b="8890"/>
            <wp:wrapTopAndBottom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Ede logo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0940" cy="11341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2FF5045" w14:textId="2829DD4A" w:rsidR="00185578" w:rsidRDefault="00171E5D">
      <w:pPr>
        <w:rPr>
          <w:rFonts w:asciiTheme="minorHAnsi" w:hAnsiTheme="minorHAnsi"/>
          <w:b/>
          <w:sz w:val="28"/>
          <w:szCs w:val="28"/>
        </w:rPr>
      </w:pPr>
      <w:r w:rsidRPr="00595F09">
        <w:rPr>
          <w:rFonts w:asciiTheme="minorHAnsi" w:hAnsiTheme="minorHAnsi"/>
          <w:b/>
          <w:sz w:val="28"/>
          <w:szCs w:val="28"/>
        </w:rPr>
        <w:t xml:space="preserve">Formulier Marktonderzoek </w:t>
      </w:r>
      <w:r w:rsidR="003D2DF7">
        <w:rPr>
          <w:rFonts w:asciiTheme="minorHAnsi" w:hAnsiTheme="minorHAnsi"/>
          <w:b/>
          <w:sz w:val="28"/>
          <w:szCs w:val="28"/>
        </w:rPr>
        <w:t>Online Uitzendingen</w:t>
      </w:r>
      <w:r w:rsidR="008C1597">
        <w:rPr>
          <w:rFonts w:asciiTheme="minorHAnsi" w:hAnsiTheme="minorHAnsi"/>
          <w:b/>
          <w:sz w:val="28"/>
          <w:szCs w:val="28"/>
        </w:rPr>
        <w:t xml:space="preserve"> gemeente Ede.</w:t>
      </w:r>
    </w:p>
    <w:p w14:paraId="10A939F1" w14:textId="77777777" w:rsidR="00D807B5" w:rsidRDefault="00D807B5">
      <w:pPr>
        <w:rPr>
          <w:rFonts w:asciiTheme="minorHAnsi" w:hAnsiTheme="minorHAnsi"/>
          <w:b/>
          <w:sz w:val="28"/>
          <w:szCs w:val="2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05"/>
        <w:gridCol w:w="4606"/>
      </w:tblGrid>
      <w:tr w:rsidR="00D807B5" w:rsidRPr="00C05953" w14:paraId="4858DD48" w14:textId="77777777" w:rsidTr="00542FFF">
        <w:tc>
          <w:tcPr>
            <w:tcW w:w="4605" w:type="dxa"/>
            <w:shd w:val="pct25" w:color="auto" w:fill="auto"/>
          </w:tcPr>
          <w:p w14:paraId="7E8F8169" w14:textId="219AF320" w:rsidR="00D807B5" w:rsidRPr="00C05953" w:rsidRDefault="004B2F9E" w:rsidP="00D807B5">
            <w:pPr>
              <w:pStyle w:val="Kop1"/>
              <w:keepLines w:val="0"/>
              <w:pageBreakBefore w:val="0"/>
              <w:numPr>
                <w:ilvl w:val="0"/>
                <w:numId w:val="0"/>
              </w:numPr>
              <w:tabs>
                <w:tab w:val="clear" w:pos="851"/>
              </w:tabs>
              <w:spacing w:before="24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Naam b</w:t>
            </w:r>
            <w:r w:rsidR="00D807B5" w:rsidRPr="00C05953">
              <w:rPr>
                <w:rFonts w:asciiTheme="minorHAnsi" w:hAnsiTheme="minorHAnsi"/>
                <w:sz w:val="22"/>
                <w:szCs w:val="22"/>
              </w:rPr>
              <w:t>edrijf</w:t>
            </w:r>
          </w:p>
        </w:tc>
        <w:tc>
          <w:tcPr>
            <w:tcW w:w="4606" w:type="dxa"/>
          </w:tcPr>
          <w:p w14:paraId="62649945" w14:textId="77777777" w:rsidR="00D807B5" w:rsidRPr="00C05953" w:rsidRDefault="00D807B5" w:rsidP="00542FFF">
            <w:pPr>
              <w:pStyle w:val="Kop1"/>
              <w:keepLines w:val="0"/>
              <w:pageBreakBefore w:val="0"/>
              <w:numPr>
                <w:ilvl w:val="0"/>
                <w:numId w:val="0"/>
              </w:numPr>
              <w:tabs>
                <w:tab w:val="clear" w:pos="851"/>
              </w:tabs>
              <w:spacing w:before="24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807B5" w:rsidRPr="00C05953" w14:paraId="1DC01866" w14:textId="77777777" w:rsidTr="00542FFF">
        <w:tc>
          <w:tcPr>
            <w:tcW w:w="4605" w:type="dxa"/>
            <w:shd w:val="pct25" w:color="auto" w:fill="auto"/>
          </w:tcPr>
          <w:p w14:paraId="142DFE9B" w14:textId="42623F27" w:rsidR="00D807B5" w:rsidRPr="00C05953" w:rsidRDefault="004B2F9E" w:rsidP="00D807B5">
            <w:pPr>
              <w:pStyle w:val="Kop1"/>
              <w:keepLines w:val="0"/>
              <w:pageBreakBefore w:val="0"/>
              <w:numPr>
                <w:ilvl w:val="0"/>
                <w:numId w:val="0"/>
              </w:numPr>
              <w:tabs>
                <w:tab w:val="clear" w:pos="851"/>
              </w:tabs>
              <w:spacing w:before="24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Naam c</w:t>
            </w:r>
            <w:r w:rsidR="00D807B5" w:rsidRPr="00C05953">
              <w:rPr>
                <w:rFonts w:asciiTheme="minorHAnsi" w:hAnsiTheme="minorHAnsi"/>
                <w:sz w:val="22"/>
                <w:szCs w:val="22"/>
              </w:rPr>
              <w:t>ontactpersoon</w:t>
            </w:r>
          </w:p>
        </w:tc>
        <w:tc>
          <w:tcPr>
            <w:tcW w:w="4606" w:type="dxa"/>
          </w:tcPr>
          <w:p w14:paraId="438D45EB" w14:textId="77777777" w:rsidR="00D807B5" w:rsidRPr="00C05953" w:rsidRDefault="00D807B5" w:rsidP="00542FFF">
            <w:pPr>
              <w:pStyle w:val="Kop1"/>
              <w:keepLines w:val="0"/>
              <w:pageBreakBefore w:val="0"/>
              <w:numPr>
                <w:ilvl w:val="0"/>
                <w:numId w:val="0"/>
              </w:numPr>
              <w:tabs>
                <w:tab w:val="clear" w:pos="851"/>
              </w:tabs>
              <w:spacing w:before="24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807B5" w:rsidRPr="00C05953" w14:paraId="101D0C3F" w14:textId="77777777" w:rsidTr="00542FFF">
        <w:tc>
          <w:tcPr>
            <w:tcW w:w="4605" w:type="dxa"/>
            <w:shd w:val="pct25" w:color="auto" w:fill="auto"/>
          </w:tcPr>
          <w:p w14:paraId="6D74B43A" w14:textId="262A8D9F" w:rsidR="00D807B5" w:rsidRPr="00C05953" w:rsidRDefault="004B2F9E" w:rsidP="00D807B5">
            <w:pPr>
              <w:pStyle w:val="Kop1"/>
              <w:keepLines w:val="0"/>
              <w:pageBreakBefore w:val="0"/>
              <w:numPr>
                <w:ilvl w:val="0"/>
                <w:numId w:val="0"/>
              </w:numPr>
              <w:tabs>
                <w:tab w:val="clear" w:pos="851"/>
              </w:tabs>
              <w:spacing w:before="24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E- m</w:t>
            </w:r>
            <w:r w:rsidR="00D807B5" w:rsidRPr="00C05953">
              <w:rPr>
                <w:rFonts w:asciiTheme="minorHAnsi" w:hAnsiTheme="minorHAnsi"/>
                <w:sz w:val="22"/>
                <w:szCs w:val="22"/>
              </w:rPr>
              <w:t>ailadres</w:t>
            </w:r>
          </w:p>
        </w:tc>
        <w:tc>
          <w:tcPr>
            <w:tcW w:w="4606" w:type="dxa"/>
          </w:tcPr>
          <w:p w14:paraId="31331799" w14:textId="77777777" w:rsidR="00D807B5" w:rsidRPr="00C05953" w:rsidRDefault="00D807B5" w:rsidP="00542FFF">
            <w:pPr>
              <w:pStyle w:val="Kop1"/>
              <w:keepLines w:val="0"/>
              <w:pageBreakBefore w:val="0"/>
              <w:numPr>
                <w:ilvl w:val="0"/>
                <w:numId w:val="0"/>
              </w:numPr>
              <w:tabs>
                <w:tab w:val="clear" w:pos="851"/>
              </w:tabs>
              <w:spacing w:before="24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A631A" w:rsidRPr="00C05953" w14:paraId="45B27085" w14:textId="77777777" w:rsidTr="00542FFF">
        <w:tc>
          <w:tcPr>
            <w:tcW w:w="4605" w:type="dxa"/>
            <w:shd w:val="pct25" w:color="auto" w:fill="auto"/>
          </w:tcPr>
          <w:p w14:paraId="568C91DF" w14:textId="6993759B" w:rsidR="00CA631A" w:rsidRPr="00C05953" w:rsidRDefault="00CA631A" w:rsidP="00D807B5">
            <w:pPr>
              <w:pStyle w:val="Kop1"/>
              <w:keepLines w:val="0"/>
              <w:pageBreakBefore w:val="0"/>
              <w:numPr>
                <w:ilvl w:val="0"/>
                <w:numId w:val="0"/>
              </w:numPr>
              <w:tabs>
                <w:tab w:val="clear" w:pos="851"/>
              </w:tabs>
              <w:spacing w:before="24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Datum</w:t>
            </w:r>
          </w:p>
        </w:tc>
        <w:tc>
          <w:tcPr>
            <w:tcW w:w="4606" w:type="dxa"/>
          </w:tcPr>
          <w:p w14:paraId="69C50089" w14:textId="77777777" w:rsidR="00CA631A" w:rsidRPr="00C05953" w:rsidRDefault="00CA631A" w:rsidP="00542FFF">
            <w:pPr>
              <w:pStyle w:val="Kop1"/>
              <w:keepLines w:val="0"/>
              <w:pageBreakBefore w:val="0"/>
              <w:numPr>
                <w:ilvl w:val="0"/>
                <w:numId w:val="0"/>
              </w:numPr>
              <w:tabs>
                <w:tab w:val="clear" w:pos="851"/>
              </w:tabs>
              <w:spacing w:before="24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11667711" w14:textId="374EA6D3" w:rsidR="00745A0B" w:rsidRDefault="00745A0B">
      <w:pPr>
        <w:rPr>
          <w:rFonts w:asciiTheme="minorHAnsi" w:hAnsiTheme="minorHAnsi"/>
          <w:sz w:val="22"/>
          <w:szCs w:val="22"/>
        </w:rPr>
      </w:pPr>
    </w:p>
    <w:p w14:paraId="5F62B269" w14:textId="06824317" w:rsidR="006F5119" w:rsidRDefault="006F5119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In bovenstaande tabel wordt u gevraagd </w:t>
      </w:r>
      <w:r w:rsidR="00233C75">
        <w:rPr>
          <w:rFonts w:asciiTheme="minorHAnsi" w:hAnsiTheme="minorHAnsi"/>
          <w:sz w:val="22"/>
          <w:szCs w:val="22"/>
        </w:rPr>
        <w:t xml:space="preserve">om </w:t>
      </w:r>
      <w:r>
        <w:rPr>
          <w:rFonts w:asciiTheme="minorHAnsi" w:hAnsiTheme="minorHAnsi"/>
          <w:sz w:val="22"/>
          <w:szCs w:val="22"/>
        </w:rPr>
        <w:t>uw gegevens te vermelden.</w:t>
      </w:r>
    </w:p>
    <w:p w14:paraId="601BB908" w14:textId="4E547C9B" w:rsidR="00CA631A" w:rsidRDefault="00CA631A">
      <w:pPr>
        <w:rPr>
          <w:rFonts w:asciiTheme="minorHAnsi" w:hAnsiTheme="minorHAnsi"/>
          <w:sz w:val="22"/>
          <w:szCs w:val="22"/>
        </w:rPr>
      </w:pPr>
    </w:p>
    <w:p w14:paraId="1A3D2971" w14:textId="77777777" w:rsidR="00233C75" w:rsidRDefault="00233C75">
      <w:pPr>
        <w:rPr>
          <w:rFonts w:asciiTheme="minorHAnsi" w:hAnsiTheme="minorHAnsi"/>
          <w:sz w:val="22"/>
          <w:szCs w:val="22"/>
        </w:rPr>
      </w:pPr>
    </w:p>
    <w:p w14:paraId="2BEC1ABC" w14:textId="1682F477" w:rsidR="00CA631A" w:rsidRDefault="00CA631A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Leest u voorafgaand aan het beantwoorden van de vragen  het ‘Document Marktonderzoek </w:t>
      </w:r>
      <w:r w:rsidR="003D2DF7">
        <w:rPr>
          <w:rFonts w:asciiTheme="minorHAnsi" w:hAnsiTheme="minorHAnsi"/>
          <w:sz w:val="22"/>
          <w:szCs w:val="22"/>
        </w:rPr>
        <w:t>Online U</w:t>
      </w:r>
      <w:r w:rsidR="008A496F">
        <w:rPr>
          <w:rFonts w:asciiTheme="minorHAnsi" w:hAnsiTheme="minorHAnsi"/>
          <w:sz w:val="22"/>
          <w:szCs w:val="22"/>
        </w:rPr>
        <w:t>i</w:t>
      </w:r>
      <w:r w:rsidR="003D2DF7">
        <w:rPr>
          <w:rFonts w:asciiTheme="minorHAnsi" w:hAnsiTheme="minorHAnsi"/>
          <w:sz w:val="22"/>
          <w:szCs w:val="22"/>
        </w:rPr>
        <w:t>tzendingen</w:t>
      </w:r>
      <w:r w:rsidR="008C1597">
        <w:rPr>
          <w:rFonts w:asciiTheme="minorHAnsi" w:hAnsiTheme="minorHAnsi"/>
          <w:sz w:val="22"/>
          <w:szCs w:val="22"/>
        </w:rPr>
        <w:t xml:space="preserve"> gemeente Ede</w:t>
      </w:r>
      <w:r>
        <w:rPr>
          <w:rFonts w:asciiTheme="minorHAnsi" w:hAnsiTheme="minorHAnsi"/>
          <w:sz w:val="22"/>
          <w:szCs w:val="22"/>
        </w:rPr>
        <w:t xml:space="preserve">’. </w:t>
      </w:r>
    </w:p>
    <w:p w14:paraId="38E939E5" w14:textId="77777777" w:rsidR="006F5119" w:rsidRDefault="006F5119">
      <w:pPr>
        <w:rPr>
          <w:rFonts w:asciiTheme="minorHAnsi" w:hAnsiTheme="minorHAnsi"/>
          <w:sz w:val="22"/>
          <w:szCs w:val="22"/>
        </w:rPr>
      </w:pPr>
    </w:p>
    <w:p w14:paraId="513E6D45" w14:textId="2BC4D46F" w:rsidR="00246040" w:rsidRDefault="00246040">
      <w:pPr>
        <w:rPr>
          <w:rFonts w:asciiTheme="minorHAnsi" w:hAnsiTheme="minorHAnsi"/>
          <w:sz w:val="22"/>
          <w:szCs w:val="22"/>
        </w:rPr>
      </w:pPr>
      <w:r w:rsidRPr="00246040">
        <w:rPr>
          <w:rFonts w:asciiTheme="minorHAnsi" w:hAnsiTheme="minorHAnsi"/>
          <w:sz w:val="22"/>
          <w:szCs w:val="22"/>
        </w:rPr>
        <w:t xml:space="preserve">Veel </w:t>
      </w:r>
      <w:r w:rsidR="00233C75">
        <w:rPr>
          <w:rFonts w:asciiTheme="minorHAnsi" w:hAnsiTheme="minorHAnsi"/>
          <w:sz w:val="22"/>
          <w:szCs w:val="22"/>
        </w:rPr>
        <w:t xml:space="preserve">van de navolgende </w:t>
      </w:r>
      <w:r w:rsidRPr="00246040">
        <w:rPr>
          <w:rFonts w:asciiTheme="minorHAnsi" w:hAnsiTheme="minorHAnsi"/>
          <w:sz w:val="22"/>
          <w:szCs w:val="22"/>
        </w:rPr>
        <w:t>vragen zijn met ‘ja’ of ‘nee’ te beantwoorden. Wij nodigen u echter uit een beknopte toelichting te geven.</w:t>
      </w:r>
      <w:r w:rsidR="007B1A99">
        <w:rPr>
          <w:rFonts w:asciiTheme="minorHAnsi" w:hAnsiTheme="minorHAnsi"/>
          <w:sz w:val="22"/>
          <w:szCs w:val="22"/>
        </w:rPr>
        <w:t xml:space="preserve"> </w:t>
      </w:r>
      <w:r w:rsidR="004B2F9E">
        <w:rPr>
          <w:rFonts w:asciiTheme="minorHAnsi" w:hAnsiTheme="minorHAnsi"/>
          <w:sz w:val="22"/>
          <w:szCs w:val="22"/>
        </w:rPr>
        <w:t>We vragen u de toelichting te maximaliseren tot 10 pagina’s A4.</w:t>
      </w:r>
    </w:p>
    <w:p w14:paraId="5F5E14BE" w14:textId="77777777" w:rsidR="006F5119" w:rsidRDefault="006F5119">
      <w:pPr>
        <w:rPr>
          <w:rFonts w:asciiTheme="minorHAnsi" w:hAnsiTheme="minorHAnsi"/>
          <w:sz w:val="22"/>
          <w:szCs w:val="22"/>
        </w:rPr>
      </w:pPr>
    </w:p>
    <w:p w14:paraId="7A79AB74" w14:textId="665ED6AA" w:rsidR="0008793D" w:rsidRDefault="0008793D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Het ingevulde document dient een Word- of Pdf-bestand te zijn.</w:t>
      </w:r>
    </w:p>
    <w:p w14:paraId="7DF84CDC" w14:textId="77777777" w:rsidR="00B1389F" w:rsidRDefault="00B1389F">
      <w:pPr>
        <w:rPr>
          <w:rFonts w:asciiTheme="minorHAnsi" w:hAnsiTheme="minorHAnsi"/>
          <w:sz w:val="22"/>
          <w:szCs w:val="22"/>
        </w:rPr>
      </w:pPr>
    </w:p>
    <w:p w14:paraId="78DF9467" w14:textId="77777777" w:rsidR="00745A0B" w:rsidRDefault="00745A0B">
      <w:pPr>
        <w:rPr>
          <w:rFonts w:asciiTheme="minorHAnsi" w:hAnsiTheme="minorHAnsi"/>
          <w:sz w:val="22"/>
          <w:szCs w:val="22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5"/>
        <w:gridCol w:w="8574"/>
      </w:tblGrid>
      <w:tr w:rsidR="00C05953" w:rsidRPr="00C05953" w14:paraId="7F599B22" w14:textId="77777777" w:rsidTr="00C5521D">
        <w:trPr>
          <w:cantSplit/>
        </w:trPr>
        <w:tc>
          <w:tcPr>
            <w:tcW w:w="9209" w:type="dxa"/>
            <w:gridSpan w:val="2"/>
            <w:shd w:val="clear" w:color="auto" w:fill="BFBFBF"/>
          </w:tcPr>
          <w:p w14:paraId="7EE7028B" w14:textId="77777777" w:rsidR="00C05953" w:rsidRPr="00C05953" w:rsidRDefault="00C05953" w:rsidP="00542FFF">
            <w:pPr>
              <w:keepNext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C05953">
              <w:rPr>
                <w:rFonts w:asciiTheme="minorHAnsi" w:hAnsiTheme="minorHAnsi" w:cs="Arial"/>
                <w:b/>
                <w:sz w:val="22"/>
                <w:szCs w:val="22"/>
              </w:rPr>
              <w:lastRenderedPageBreak/>
              <w:t>Algemeen</w:t>
            </w:r>
          </w:p>
        </w:tc>
      </w:tr>
      <w:tr w:rsidR="00C05953" w:rsidRPr="00C05953" w14:paraId="44FE1BA4" w14:textId="77777777" w:rsidTr="00C5521D">
        <w:trPr>
          <w:cantSplit/>
          <w:trHeight w:val="488"/>
        </w:trPr>
        <w:tc>
          <w:tcPr>
            <w:tcW w:w="635" w:type="dxa"/>
            <w:shd w:val="clear" w:color="auto" w:fill="auto"/>
          </w:tcPr>
          <w:p w14:paraId="2BA1654F" w14:textId="77777777" w:rsidR="00C05953" w:rsidRPr="00C05953" w:rsidRDefault="00C05953" w:rsidP="00C05953">
            <w:pPr>
              <w:pStyle w:val="Lijstalinea"/>
              <w:numPr>
                <w:ilvl w:val="0"/>
                <w:numId w:val="13"/>
              </w:numPr>
              <w:spacing w:line="276" w:lineRule="auto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8574" w:type="dxa"/>
          </w:tcPr>
          <w:p w14:paraId="69B84836" w14:textId="2771AD01" w:rsidR="00C05953" w:rsidRPr="00C05953" w:rsidRDefault="005765B3" w:rsidP="00542FFF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Gemeente Ede heeft behoefte aan dienstverlening van een partij die online uitzendingen kan verzorgen, waarbij</w:t>
            </w:r>
          </w:p>
          <w:p w14:paraId="323EDAE7" w14:textId="1A924EE5" w:rsidR="005765B3" w:rsidRDefault="00FA1AB3" w:rsidP="00542FFF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 xml:space="preserve">a. </w:t>
            </w:r>
            <w:r w:rsidR="005765B3">
              <w:rPr>
                <w:rFonts w:asciiTheme="minorHAnsi" w:hAnsiTheme="minorHAnsi" w:cs="Arial"/>
                <w:sz w:val="22"/>
                <w:szCs w:val="22"/>
              </w:rPr>
              <w:t>een presentatie/</w:t>
            </w:r>
            <w:r>
              <w:rPr>
                <w:rFonts w:asciiTheme="minorHAnsi" w:hAnsiTheme="minorHAnsi" w:cs="Arial"/>
                <w:sz w:val="22"/>
                <w:szCs w:val="22"/>
              </w:rPr>
              <w:t>tafel</w:t>
            </w:r>
            <w:r w:rsidR="005765B3">
              <w:rPr>
                <w:rFonts w:asciiTheme="minorHAnsi" w:hAnsiTheme="minorHAnsi" w:cs="Arial"/>
                <w:sz w:val="22"/>
                <w:szCs w:val="22"/>
              </w:rPr>
              <w:t>gesprek via internet live wordt uitgezonden</w:t>
            </w:r>
          </w:p>
          <w:p w14:paraId="5DB72884" w14:textId="7BB68479" w:rsidR="00C05953" w:rsidRPr="00C05953" w:rsidRDefault="00FA1AB3" w:rsidP="00542FFF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b.</w:t>
            </w:r>
            <w:r w:rsidR="005765B3">
              <w:rPr>
                <w:rFonts w:asciiTheme="minorHAnsi" w:hAnsiTheme="minorHAnsi" w:cs="Arial"/>
                <w:sz w:val="22"/>
                <w:szCs w:val="22"/>
              </w:rPr>
              <w:t xml:space="preserve"> vanaf een locatie </w:t>
            </w:r>
            <w:r w:rsidR="004B2F9E">
              <w:rPr>
                <w:rFonts w:asciiTheme="minorHAnsi" w:hAnsiTheme="minorHAnsi" w:cs="Arial"/>
                <w:sz w:val="22"/>
                <w:szCs w:val="22"/>
              </w:rPr>
              <w:t>binnen</w:t>
            </w:r>
            <w:r w:rsidR="005765B3">
              <w:rPr>
                <w:rFonts w:asciiTheme="minorHAnsi" w:hAnsiTheme="minorHAnsi" w:cs="Arial"/>
                <w:sz w:val="22"/>
                <w:szCs w:val="22"/>
              </w:rPr>
              <w:t xml:space="preserve"> de gemeente Ede</w:t>
            </w:r>
            <w:r w:rsidR="004B2F9E">
              <w:rPr>
                <w:rFonts w:asciiTheme="minorHAnsi" w:hAnsiTheme="minorHAnsi" w:cs="Arial"/>
                <w:sz w:val="22"/>
                <w:szCs w:val="22"/>
              </w:rPr>
              <w:t xml:space="preserve"> (bijvoorbeeld veelal raadhuis, buurthuis</w:t>
            </w:r>
            <w:r w:rsidR="00D159EB">
              <w:rPr>
                <w:rFonts w:asciiTheme="minorHAnsi" w:hAnsiTheme="minorHAnsi" w:cs="Arial"/>
                <w:sz w:val="22"/>
                <w:szCs w:val="22"/>
              </w:rPr>
              <w:t>,</w:t>
            </w:r>
            <w:r w:rsidR="004B2F9E">
              <w:rPr>
                <w:rFonts w:asciiTheme="minorHAnsi" w:hAnsiTheme="minorHAnsi" w:cs="Arial"/>
                <w:sz w:val="22"/>
                <w:szCs w:val="22"/>
              </w:rPr>
              <w:t xml:space="preserve"> enzovoort)</w:t>
            </w:r>
          </w:p>
          <w:p w14:paraId="678C4FE3" w14:textId="422A74BB" w:rsidR="00C05953" w:rsidRDefault="00FA1AB3" w:rsidP="005765B3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 xml:space="preserve">c. </w:t>
            </w:r>
            <w:r w:rsidR="005765B3">
              <w:rPr>
                <w:rFonts w:asciiTheme="minorHAnsi" w:hAnsiTheme="minorHAnsi" w:cs="Arial"/>
                <w:sz w:val="22"/>
                <w:szCs w:val="22"/>
              </w:rPr>
              <w:t xml:space="preserve">er live interactie kan zijn met kijkers </w:t>
            </w:r>
          </w:p>
          <w:p w14:paraId="70451CF8" w14:textId="77777777" w:rsidR="005765B3" w:rsidRDefault="005765B3" w:rsidP="00542FFF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14:paraId="0CE1A23E" w14:textId="66B0B333" w:rsidR="0029397C" w:rsidRDefault="0029397C" w:rsidP="00542FFF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 xml:space="preserve">Vraag: Kunt u </w:t>
            </w:r>
            <w:r w:rsidR="00DE62A3">
              <w:rPr>
                <w:rFonts w:asciiTheme="minorHAnsi" w:hAnsiTheme="minorHAnsi" w:cs="Arial"/>
                <w:sz w:val="22"/>
                <w:szCs w:val="22"/>
              </w:rPr>
              <w:t xml:space="preserve">alle </w:t>
            </w:r>
            <w:r w:rsidR="00233C75">
              <w:rPr>
                <w:rFonts w:asciiTheme="minorHAnsi" w:hAnsiTheme="minorHAnsi" w:cs="Arial"/>
                <w:sz w:val="22"/>
                <w:szCs w:val="22"/>
              </w:rPr>
              <w:t xml:space="preserve">drie de </w:t>
            </w:r>
            <w:r w:rsidR="00310F9F">
              <w:rPr>
                <w:rFonts w:asciiTheme="minorHAnsi" w:hAnsiTheme="minorHAnsi" w:cs="Arial"/>
                <w:sz w:val="22"/>
                <w:szCs w:val="22"/>
              </w:rPr>
              <w:t xml:space="preserve">genoemde onderdelen </w:t>
            </w:r>
            <w:r>
              <w:rPr>
                <w:rFonts w:asciiTheme="minorHAnsi" w:hAnsiTheme="minorHAnsi" w:cs="Arial"/>
                <w:sz w:val="22"/>
                <w:szCs w:val="22"/>
              </w:rPr>
              <w:t>leveren?</w:t>
            </w:r>
          </w:p>
          <w:p w14:paraId="4F46543B" w14:textId="77777777" w:rsidR="006E6DA1" w:rsidRDefault="006E6DA1" w:rsidP="00542FFF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14:paraId="605E41BB" w14:textId="77777777" w:rsidR="0029397C" w:rsidRDefault="0029397C" w:rsidP="00542FFF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Antwoord:</w:t>
            </w:r>
          </w:p>
          <w:p w14:paraId="77D74D59" w14:textId="77777777" w:rsidR="00F07D51" w:rsidRDefault="00F07D51" w:rsidP="00542FFF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14:paraId="19BF4652" w14:textId="2541CB3F" w:rsidR="007E25FD" w:rsidRDefault="007E25FD" w:rsidP="00542FFF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Vraag: Indien uw antwoord ‘nee’ is; w</w:t>
            </w:r>
            <w:r w:rsidR="00DE62A3">
              <w:rPr>
                <w:rFonts w:asciiTheme="minorHAnsi" w:hAnsiTheme="minorHAnsi" w:cs="Arial"/>
                <w:sz w:val="22"/>
                <w:szCs w:val="22"/>
              </w:rPr>
              <w:t xml:space="preserve">elk(e) </w:t>
            </w:r>
            <w:proofErr w:type="spellStart"/>
            <w:r w:rsidR="00DE62A3">
              <w:rPr>
                <w:rFonts w:asciiTheme="minorHAnsi" w:hAnsiTheme="minorHAnsi" w:cs="Arial"/>
                <w:sz w:val="22"/>
                <w:szCs w:val="22"/>
              </w:rPr>
              <w:t>onderde</w:t>
            </w:r>
            <w:proofErr w:type="spellEnd"/>
            <w:r w:rsidR="00DE62A3">
              <w:rPr>
                <w:rFonts w:asciiTheme="minorHAnsi" w:hAnsiTheme="minorHAnsi" w:cs="Arial"/>
                <w:sz w:val="22"/>
                <w:szCs w:val="22"/>
              </w:rPr>
              <w:t xml:space="preserve">(e)l(en) </w:t>
            </w:r>
            <w:r>
              <w:rPr>
                <w:rFonts w:asciiTheme="minorHAnsi" w:hAnsiTheme="minorHAnsi" w:cs="Arial"/>
                <w:sz w:val="22"/>
                <w:szCs w:val="22"/>
              </w:rPr>
              <w:t>kunt u wel leveren?</w:t>
            </w:r>
          </w:p>
          <w:p w14:paraId="7FF3762D" w14:textId="77777777" w:rsidR="006E6DA1" w:rsidRDefault="006E6DA1" w:rsidP="00542FFF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14:paraId="01BC627F" w14:textId="581A31C0" w:rsidR="007E25FD" w:rsidRDefault="007E25FD" w:rsidP="00542FFF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Antwoord:</w:t>
            </w:r>
          </w:p>
          <w:p w14:paraId="03CA3927" w14:textId="77777777" w:rsidR="00226A82" w:rsidRDefault="00226A82" w:rsidP="00226A82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14:paraId="7B9702AD" w14:textId="77777777" w:rsidR="00565778" w:rsidRPr="00565778" w:rsidRDefault="00565778" w:rsidP="00565778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14:paraId="4365AFBA" w14:textId="77777777" w:rsidR="00565778" w:rsidRPr="00565778" w:rsidRDefault="00565778" w:rsidP="00565778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14:paraId="14A05036" w14:textId="77777777" w:rsidR="00565778" w:rsidRPr="00565778" w:rsidRDefault="00565778" w:rsidP="00565778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14:paraId="48D0C9CC" w14:textId="77777777" w:rsidR="00565778" w:rsidRPr="00565778" w:rsidRDefault="00565778" w:rsidP="00565778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14:paraId="35CC8DB0" w14:textId="77777777" w:rsidR="00565778" w:rsidRPr="00565778" w:rsidRDefault="00565778" w:rsidP="00565778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14:paraId="74F70EC2" w14:textId="0CDA827C" w:rsidR="00565778" w:rsidRPr="00565778" w:rsidRDefault="00565778" w:rsidP="00565778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B24EB4" w:rsidRPr="00C05953" w14:paraId="1C8BE9A0" w14:textId="77777777" w:rsidTr="00C5521D">
        <w:trPr>
          <w:cantSplit/>
          <w:trHeight w:val="488"/>
        </w:trPr>
        <w:tc>
          <w:tcPr>
            <w:tcW w:w="635" w:type="dxa"/>
            <w:shd w:val="clear" w:color="auto" w:fill="auto"/>
          </w:tcPr>
          <w:p w14:paraId="501E7BE3" w14:textId="77777777" w:rsidR="00B24EB4" w:rsidRPr="00C05953" w:rsidRDefault="00B24EB4" w:rsidP="00C05953">
            <w:pPr>
              <w:pStyle w:val="Lijstalinea"/>
              <w:numPr>
                <w:ilvl w:val="0"/>
                <w:numId w:val="13"/>
              </w:numPr>
              <w:spacing w:line="276" w:lineRule="auto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8574" w:type="dxa"/>
          </w:tcPr>
          <w:p w14:paraId="127D91CF" w14:textId="44EA99E3" w:rsidR="00B24EB4" w:rsidRPr="00B24EB4" w:rsidRDefault="00FA1AB3" w:rsidP="00BF4AF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Met betrekking tot onderdeel a (live uitzending via internet) </w:t>
            </w:r>
          </w:p>
          <w:p w14:paraId="479FB3A6" w14:textId="04F36600" w:rsidR="00A84674" w:rsidRDefault="00B24EB4" w:rsidP="00BF4AF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Vraag: </w:t>
            </w:r>
            <w:r w:rsidR="00A84674">
              <w:rPr>
                <w:rFonts w:asciiTheme="minorHAnsi" w:hAnsiTheme="minorHAnsi"/>
                <w:sz w:val="22"/>
                <w:szCs w:val="22"/>
              </w:rPr>
              <w:t xml:space="preserve">welke functies/diensten levert u bij </w:t>
            </w:r>
            <w:r w:rsidR="00A84674" w:rsidRPr="00A84674">
              <w:rPr>
                <w:rFonts w:asciiTheme="minorHAnsi" w:hAnsiTheme="minorHAnsi"/>
                <w:b/>
                <w:bCs/>
                <w:sz w:val="22"/>
                <w:szCs w:val="22"/>
              </w:rPr>
              <w:t>de voorbereiding</w:t>
            </w:r>
            <w:r w:rsidR="00A84674" w:rsidRPr="00233C75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van</w:t>
            </w:r>
            <w:r w:rsidR="00A84674">
              <w:rPr>
                <w:rFonts w:asciiTheme="minorHAnsi" w:hAnsiTheme="minorHAnsi"/>
                <w:sz w:val="22"/>
                <w:szCs w:val="22"/>
              </w:rPr>
              <w:t xml:space="preserve"> de uitzending?</w:t>
            </w:r>
          </w:p>
          <w:p w14:paraId="04B7DE56" w14:textId="07875A1F" w:rsidR="00B24EB4" w:rsidRDefault="00B24EB4" w:rsidP="00BF4AF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rPr>
                <w:rFonts w:asciiTheme="minorHAnsi" w:hAnsiTheme="minorHAnsi"/>
                <w:sz w:val="22"/>
                <w:szCs w:val="22"/>
              </w:rPr>
            </w:pPr>
          </w:p>
          <w:p w14:paraId="1CD943B0" w14:textId="77777777" w:rsidR="00B24EB4" w:rsidRDefault="00B24EB4" w:rsidP="00BF4AF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Antwoord:</w:t>
            </w:r>
          </w:p>
          <w:p w14:paraId="3C8384D6" w14:textId="27CDFEF1" w:rsidR="00226A82" w:rsidRPr="00226A82" w:rsidRDefault="00226A82" w:rsidP="00226A8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05953" w:rsidRPr="00C05953" w14:paraId="42AA734F" w14:textId="77777777" w:rsidTr="00C5521D">
        <w:trPr>
          <w:cantSplit/>
          <w:trHeight w:val="488"/>
        </w:trPr>
        <w:tc>
          <w:tcPr>
            <w:tcW w:w="635" w:type="dxa"/>
            <w:shd w:val="clear" w:color="auto" w:fill="auto"/>
          </w:tcPr>
          <w:p w14:paraId="74EB74D2" w14:textId="736E6F7D" w:rsidR="00C05953" w:rsidRPr="00C05953" w:rsidRDefault="00C05953" w:rsidP="00C05953">
            <w:pPr>
              <w:pStyle w:val="Lijstalinea"/>
              <w:numPr>
                <w:ilvl w:val="0"/>
                <w:numId w:val="13"/>
              </w:numPr>
              <w:spacing w:line="276" w:lineRule="auto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8574" w:type="dxa"/>
          </w:tcPr>
          <w:p w14:paraId="406F0B8B" w14:textId="77777777" w:rsidR="00A84674" w:rsidRPr="00B24EB4" w:rsidRDefault="00A84674" w:rsidP="00A8467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Met betrekking tot onderdeel a (live uitzending via internet) </w:t>
            </w:r>
          </w:p>
          <w:p w14:paraId="7F1AB4C0" w14:textId="47A6AC3D" w:rsidR="00A84674" w:rsidRDefault="00A84674" w:rsidP="00A8467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Vraag: welke functies/diensten levert u </w:t>
            </w:r>
            <w:r w:rsidR="00233C75">
              <w:rPr>
                <w:rFonts w:asciiTheme="minorHAnsi" w:hAnsiTheme="minorHAnsi"/>
                <w:b/>
                <w:bCs/>
                <w:sz w:val="22"/>
                <w:szCs w:val="22"/>
              </w:rPr>
              <w:t>tijdens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de uitzending?</w:t>
            </w:r>
          </w:p>
          <w:p w14:paraId="3E95211C" w14:textId="77777777" w:rsidR="00A84674" w:rsidRDefault="00A84674" w:rsidP="00A8467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rPr>
                <w:rFonts w:asciiTheme="minorHAnsi" w:hAnsiTheme="minorHAnsi"/>
                <w:sz w:val="22"/>
                <w:szCs w:val="22"/>
              </w:rPr>
            </w:pPr>
          </w:p>
          <w:p w14:paraId="7A2416A5" w14:textId="77777777" w:rsidR="00A84674" w:rsidRDefault="00A84674" w:rsidP="00A8467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Antwoord:</w:t>
            </w:r>
          </w:p>
          <w:p w14:paraId="07EDA39D" w14:textId="500AE01E" w:rsidR="00F07D51" w:rsidRPr="00C05953" w:rsidRDefault="00F07D51" w:rsidP="00BF4AF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D4318" w:rsidRPr="00C05953" w14:paraId="7B4B9C31" w14:textId="77777777" w:rsidTr="00C5521D">
        <w:trPr>
          <w:cantSplit/>
          <w:trHeight w:val="488"/>
        </w:trPr>
        <w:tc>
          <w:tcPr>
            <w:tcW w:w="635" w:type="dxa"/>
            <w:shd w:val="clear" w:color="auto" w:fill="auto"/>
          </w:tcPr>
          <w:p w14:paraId="762D7C4E" w14:textId="77777777" w:rsidR="007D4318" w:rsidRPr="00C05953" w:rsidRDefault="007D4318" w:rsidP="00C05953">
            <w:pPr>
              <w:pStyle w:val="Lijstalinea"/>
              <w:numPr>
                <w:ilvl w:val="0"/>
                <w:numId w:val="13"/>
              </w:numPr>
              <w:spacing w:line="276" w:lineRule="auto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8574" w:type="dxa"/>
          </w:tcPr>
          <w:p w14:paraId="60393527" w14:textId="77777777" w:rsidR="007D4318" w:rsidRPr="00B24EB4" w:rsidRDefault="007D4318" w:rsidP="007D431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Met betrekking tot onderdeel a (live uitzending via internet) </w:t>
            </w:r>
          </w:p>
          <w:p w14:paraId="0DB9072B" w14:textId="3CEB3EC8" w:rsidR="007D4318" w:rsidRDefault="007D4318" w:rsidP="007D431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Vraag: welke functies/diensten levert u </w:t>
            </w:r>
            <w:r w:rsidR="00233C75">
              <w:rPr>
                <w:rFonts w:asciiTheme="minorHAnsi" w:hAnsiTheme="minorHAnsi"/>
                <w:b/>
                <w:bCs/>
                <w:sz w:val="22"/>
                <w:szCs w:val="22"/>
              </w:rPr>
              <w:t>na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de uitzending?</w:t>
            </w:r>
          </w:p>
          <w:p w14:paraId="0E54A29D" w14:textId="3405B6C7" w:rsidR="007D4318" w:rsidRDefault="007D4318" w:rsidP="007D431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rPr>
                <w:rFonts w:asciiTheme="minorHAnsi" w:hAnsiTheme="minorHAnsi"/>
                <w:sz w:val="22"/>
                <w:szCs w:val="22"/>
              </w:rPr>
            </w:pPr>
          </w:p>
          <w:p w14:paraId="5FEF1808" w14:textId="77777777" w:rsidR="007D4318" w:rsidRDefault="007D4318" w:rsidP="007D431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Antwoord:</w:t>
            </w:r>
          </w:p>
          <w:p w14:paraId="4A06A097" w14:textId="77777777" w:rsidR="007D4318" w:rsidRDefault="007D4318" w:rsidP="00A8467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05953" w:rsidRPr="00C05953" w14:paraId="4E505006" w14:textId="77777777" w:rsidTr="00C5521D">
        <w:trPr>
          <w:cantSplit/>
          <w:trHeight w:val="488"/>
        </w:trPr>
        <w:tc>
          <w:tcPr>
            <w:tcW w:w="635" w:type="dxa"/>
            <w:shd w:val="clear" w:color="auto" w:fill="auto"/>
          </w:tcPr>
          <w:p w14:paraId="20167D29" w14:textId="62CC3B46" w:rsidR="00C05953" w:rsidRPr="00C05953" w:rsidRDefault="00C05953" w:rsidP="00C05953">
            <w:pPr>
              <w:pStyle w:val="Lijstalinea"/>
              <w:numPr>
                <w:ilvl w:val="0"/>
                <w:numId w:val="13"/>
              </w:numPr>
              <w:spacing w:line="276" w:lineRule="auto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8574" w:type="dxa"/>
          </w:tcPr>
          <w:p w14:paraId="3FA6C390" w14:textId="08CB2F0E" w:rsidR="00D159EB" w:rsidRDefault="00A84674" w:rsidP="00A8467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Met betrekking tot onderdeel</w:t>
            </w:r>
            <w:r w:rsidR="00D159EB">
              <w:rPr>
                <w:rFonts w:asciiTheme="minorHAnsi" w:hAnsiTheme="minorHAnsi"/>
                <w:sz w:val="22"/>
                <w:szCs w:val="22"/>
              </w:rPr>
              <w:t xml:space="preserve"> bij vraag 1</w:t>
            </w:r>
            <w:r>
              <w:rPr>
                <w:rFonts w:asciiTheme="minorHAnsi" w:hAnsiTheme="minorHAnsi"/>
                <w:sz w:val="22"/>
                <w:szCs w:val="22"/>
              </w:rPr>
              <w:t>b</w:t>
            </w:r>
            <w:r w:rsidR="00D159EB">
              <w:rPr>
                <w:rFonts w:asciiTheme="minorHAnsi" w:hAnsiTheme="minorHAnsi"/>
                <w:sz w:val="22"/>
                <w:szCs w:val="22"/>
              </w:rPr>
              <w:t>.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14:paraId="429B52A1" w14:textId="5666C94F" w:rsidR="00A84674" w:rsidRPr="00B24EB4" w:rsidRDefault="00A84674" w:rsidP="00A8467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(locatie raadhuis gemeente Ede</w:t>
            </w:r>
            <w:r w:rsidR="00D159EB">
              <w:rPr>
                <w:rFonts w:asciiTheme="minorHAnsi" w:hAnsiTheme="minorHAnsi"/>
                <w:sz w:val="22"/>
                <w:szCs w:val="22"/>
              </w:rPr>
              <w:t xml:space="preserve"> - </w:t>
            </w:r>
            <w:r w:rsidR="00D159EB" w:rsidRPr="00D159EB">
              <w:rPr>
                <w:rFonts w:asciiTheme="minorHAnsi" w:hAnsiTheme="minorHAnsi"/>
                <w:sz w:val="22"/>
                <w:szCs w:val="22"/>
              </w:rPr>
              <w:t xml:space="preserve">Gemeente Ede regelt een internet verbinding die geschikt is om te streamen. Beperking is locatie raadhuis bouwdeel A. Streaming kanalen dienen in een eigen omgeving van een </w:t>
            </w:r>
            <w:proofErr w:type="spellStart"/>
            <w:r w:rsidR="00D159EB" w:rsidRPr="00D159EB">
              <w:rPr>
                <w:rFonts w:asciiTheme="minorHAnsi" w:hAnsiTheme="minorHAnsi"/>
                <w:sz w:val="22"/>
                <w:szCs w:val="22"/>
              </w:rPr>
              <w:t>cloud</w:t>
            </w:r>
            <w:proofErr w:type="spellEnd"/>
            <w:r w:rsidR="00D159E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D159EB" w:rsidRPr="00D159EB">
              <w:rPr>
                <w:rFonts w:asciiTheme="minorHAnsi" w:hAnsiTheme="minorHAnsi"/>
                <w:sz w:val="22"/>
                <w:szCs w:val="22"/>
              </w:rPr>
              <w:t xml:space="preserve">partij </w:t>
            </w:r>
            <w:r w:rsidR="00CD4043">
              <w:rPr>
                <w:rFonts w:asciiTheme="minorHAnsi" w:hAnsiTheme="minorHAnsi"/>
                <w:sz w:val="22"/>
                <w:szCs w:val="22"/>
              </w:rPr>
              <w:t xml:space="preserve">in Europa, EER, </w:t>
            </w:r>
            <w:r w:rsidR="00D159EB" w:rsidRPr="00D159EB">
              <w:rPr>
                <w:rFonts w:asciiTheme="minorHAnsi" w:hAnsiTheme="minorHAnsi"/>
                <w:sz w:val="22"/>
                <w:szCs w:val="22"/>
              </w:rPr>
              <w:t>te staan</w:t>
            </w:r>
            <w:r w:rsidR="00CD4043">
              <w:rPr>
                <w:rFonts w:asciiTheme="minorHAnsi" w:hAnsiTheme="minorHAnsi"/>
                <w:sz w:val="22"/>
                <w:szCs w:val="22"/>
              </w:rPr>
              <w:t>.)</w:t>
            </w:r>
          </w:p>
          <w:p w14:paraId="13A31129" w14:textId="77777777" w:rsidR="00D159EB" w:rsidRDefault="00D159EB" w:rsidP="00A8467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rPr>
                <w:rFonts w:asciiTheme="minorHAnsi" w:hAnsiTheme="minorHAnsi"/>
                <w:sz w:val="22"/>
                <w:szCs w:val="22"/>
              </w:rPr>
            </w:pPr>
          </w:p>
          <w:p w14:paraId="5BBDC693" w14:textId="4F7074F3" w:rsidR="00A84674" w:rsidRPr="007D4318" w:rsidRDefault="00A84674" w:rsidP="00A8467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rPr>
                <w:rFonts w:asciiTheme="minorHAnsi" w:hAnsiTheme="minorHAnsi"/>
                <w:color w:val="FF0000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Vraag: welke </w:t>
            </w:r>
            <w:r w:rsidR="007D4318">
              <w:rPr>
                <w:rFonts w:asciiTheme="minorHAnsi" w:hAnsiTheme="minorHAnsi"/>
                <w:sz w:val="22"/>
                <w:szCs w:val="22"/>
              </w:rPr>
              <w:t xml:space="preserve">eisen stelt u aan de </w:t>
            </w:r>
            <w:r w:rsidR="00D159EB">
              <w:rPr>
                <w:rFonts w:asciiTheme="minorHAnsi" w:hAnsiTheme="minorHAnsi"/>
                <w:sz w:val="22"/>
                <w:szCs w:val="22"/>
              </w:rPr>
              <w:t xml:space="preserve">locaties, </w:t>
            </w:r>
            <w:r w:rsidR="007D4318">
              <w:rPr>
                <w:rFonts w:asciiTheme="minorHAnsi" w:hAnsiTheme="minorHAnsi"/>
                <w:sz w:val="22"/>
                <w:szCs w:val="22"/>
              </w:rPr>
              <w:t>ruimte</w:t>
            </w:r>
            <w:r w:rsidR="00D159EB">
              <w:rPr>
                <w:rFonts w:asciiTheme="minorHAnsi" w:hAnsiTheme="minorHAnsi"/>
                <w:sz w:val="22"/>
                <w:szCs w:val="22"/>
              </w:rPr>
              <w:t>n</w:t>
            </w:r>
            <w:r w:rsidR="007D4318">
              <w:rPr>
                <w:rFonts w:asciiTheme="minorHAnsi" w:hAnsiTheme="minorHAnsi"/>
                <w:sz w:val="22"/>
                <w:szCs w:val="22"/>
              </w:rPr>
              <w:t xml:space="preserve"> en technische faciliteiten om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een goede kwaliteit uitzending te verzorgen? </w:t>
            </w:r>
            <w:r w:rsidR="00D159EB" w:rsidRPr="00D159EB">
              <w:rPr>
                <w:rFonts w:asciiTheme="minorHAnsi" w:hAnsiTheme="minorHAnsi"/>
                <w:sz w:val="22"/>
                <w:szCs w:val="22"/>
              </w:rPr>
              <w:t>Dit geldt zowel voor locatie Raadhuis als andere locaties.</w:t>
            </w:r>
          </w:p>
          <w:p w14:paraId="1A77D84F" w14:textId="554D6A0A" w:rsidR="00A84674" w:rsidRDefault="007D4318" w:rsidP="00A8467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(denk aan stroomsterkte, internet bandbreedte, aantal m2, hoogte ruimte </w:t>
            </w:r>
            <w:r w:rsidR="00D159EB">
              <w:rPr>
                <w:rFonts w:asciiTheme="minorHAnsi" w:hAnsiTheme="minorHAnsi"/>
                <w:sz w:val="22"/>
                <w:szCs w:val="22"/>
              </w:rPr>
              <w:t>enzovoort</w:t>
            </w:r>
            <w:r>
              <w:rPr>
                <w:rFonts w:asciiTheme="minorHAnsi" w:hAnsiTheme="minorHAnsi"/>
                <w:sz w:val="22"/>
                <w:szCs w:val="22"/>
              </w:rPr>
              <w:t>)</w:t>
            </w:r>
            <w:r w:rsidR="00D159EB">
              <w:rPr>
                <w:rFonts w:asciiTheme="minorHAnsi" w:hAnsiTheme="minorHAnsi"/>
                <w:sz w:val="22"/>
                <w:szCs w:val="22"/>
              </w:rPr>
              <w:t>.</w:t>
            </w:r>
          </w:p>
          <w:p w14:paraId="51E5B898" w14:textId="77777777" w:rsidR="00D62A6F" w:rsidRDefault="00D62A6F" w:rsidP="00A8467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rPr>
                <w:rFonts w:asciiTheme="minorHAnsi" w:hAnsiTheme="minorHAnsi"/>
                <w:sz w:val="22"/>
                <w:szCs w:val="22"/>
              </w:rPr>
            </w:pPr>
          </w:p>
          <w:p w14:paraId="02B21F8D" w14:textId="77777777" w:rsidR="00A84674" w:rsidRDefault="00A84674" w:rsidP="00A8467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Antwoord:</w:t>
            </w:r>
          </w:p>
          <w:p w14:paraId="19CC511C" w14:textId="7A4A5E11" w:rsidR="00F07D51" w:rsidRPr="00C05953" w:rsidRDefault="00F07D51" w:rsidP="00BF4AF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05953" w:rsidRPr="00C05953" w14:paraId="11B391E6" w14:textId="77777777" w:rsidTr="00C5521D">
        <w:trPr>
          <w:cantSplit/>
          <w:trHeight w:val="488"/>
        </w:trPr>
        <w:tc>
          <w:tcPr>
            <w:tcW w:w="635" w:type="dxa"/>
            <w:shd w:val="clear" w:color="auto" w:fill="auto"/>
          </w:tcPr>
          <w:p w14:paraId="7A1AE080" w14:textId="20C82E56" w:rsidR="00C05953" w:rsidRPr="00C05953" w:rsidRDefault="00C05953" w:rsidP="00C05953">
            <w:pPr>
              <w:pStyle w:val="Lijstalinea"/>
              <w:numPr>
                <w:ilvl w:val="0"/>
                <w:numId w:val="13"/>
              </w:numPr>
              <w:spacing w:line="276" w:lineRule="auto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8574" w:type="dxa"/>
          </w:tcPr>
          <w:p w14:paraId="7DD5298F" w14:textId="5D07AB29" w:rsidR="00A84674" w:rsidRDefault="00A84674" w:rsidP="00BF4AF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rPr>
                <w:rFonts w:asciiTheme="minorHAnsi" w:hAnsiTheme="minorHAnsi"/>
                <w:sz w:val="22"/>
                <w:szCs w:val="22"/>
              </w:rPr>
            </w:pPr>
            <w:r w:rsidRPr="00A84674">
              <w:rPr>
                <w:rFonts w:asciiTheme="minorHAnsi" w:hAnsiTheme="minorHAnsi"/>
                <w:sz w:val="22"/>
                <w:szCs w:val="22"/>
              </w:rPr>
              <w:t xml:space="preserve">Met betrekking tot onderdeel </w:t>
            </w:r>
            <w:r w:rsidR="007D4318">
              <w:rPr>
                <w:rFonts w:asciiTheme="minorHAnsi" w:hAnsiTheme="minorHAnsi"/>
                <w:sz w:val="22"/>
                <w:szCs w:val="22"/>
              </w:rPr>
              <w:t>c</w:t>
            </w:r>
            <w:r w:rsidRPr="00A84674">
              <w:rPr>
                <w:rFonts w:asciiTheme="minorHAnsi" w:hAnsiTheme="minorHAnsi"/>
                <w:sz w:val="22"/>
                <w:szCs w:val="22"/>
              </w:rPr>
              <w:t xml:space="preserve"> (</w:t>
            </w:r>
            <w:r w:rsidR="007D4318">
              <w:rPr>
                <w:rFonts w:asciiTheme="minorHAnsi" w:hAnsiTheme="minorHAnsi"/>
                <w:sz w:val="22"/>
                <w:szCs w:val="22"/>
              </w:rPr>
              <w:t xml:space="preserve">live interactie met kijkers) </w:t>
            </w:r>
          </w:p>
          <w:p w14:paraId="03DA8724" w14:textId="06E83A5C" w:rsidR="007D4318" w:rsidRDefault="00A84674" w:rsidP="00BF4AF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Vraag: </w:t>
            </w:r>
            <w:r w:rsidR="007D4318" w:rsidRPr="007D4318">
              <w:rPr>
                <w:rFonts w:asciiTheme="minorHAnsi" w:hAnsiTheme="minorHAnsi"/>
                <w:sz w:val="22"/>
                <w:szCs w:val="22"/>
              </w:rPr>
              <w:t xml:space="preserve">welke functies/diensten levert u bij </w:t>
            </w:r>
            <w:r w:rsidR="007D4318" w:rsidRPr="00233C75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de </w:t>
            </w:r>
            <w:r w:rsidR="00233C75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voorbereiding </w:t>
            </w:r>
            <w:r w:rsidR="007D4318" w:rsidRPr="00233C75">
              <w:rPr>
                <w:rFonts w:asciiTheme="minorHAnsi" w:hAnsiTheme="minorHAnsi"/>
                <w:b/>
                <w:bCs/>
                <w:sz w:val="22"/>
                <w:szCs w:val="22"/>
              </w:rPr>
              <w:t>van</w:t>
            </w:r>
            <w:r w:rsidR="007D4318" w:rsidRPr="007D4318">
              <w:rPr>
                <w:rFonts w:asciiTheme="minorHAnsi" w:hAnsiTheme="minorHAnsi"/>
                <w:sz w:val="22"/>
                <w:szCs w:val="22"/>
              </w:rPr>
              <w:t xml:space="preserve"> de uitzending</w:t>
            </w:r>
            <w:r w:rsidR="007D4318">
              <w:rPr>
                <w:rFonts w:asciiTheme="minorHAnsi" w:hAnsiTheme="minorHAnsi"/>
                <w:sz w:val="22"/>
                <w:szCs w:val="22"/>
              </w:rPr>
              <w:t xml:space="preserve"> voor live interactie</w:t>
            </w:r>
            <w:r w:rsidR="007D4318" w:rsidRPr="007D4318">
              <w:rPr>
                <w:rFonts w:asciiTheme="minorHAnsi" w:hAnsiTheme="minorHAnsi"/>
                <w:sz w:val="22"/>
                <w:szCs w:val="22"/>
              </w:rPr>
              <w:t>?</w:t>
            </w:r>
          </w:p>
          <w:p w14:paraId="70DF51D0" w14:textId="77777777" w:rsidR="00D62A6F" w:rsidRDefault="00D62A6F" w:rsidP="00BF4AF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rPr>
                <w:rFonts w:asciiTheme="minorHAnsi" w:hAnsiTheme="minorHAnsi"/>
                <w:sz w:val="22"/>
                <w:szCs w:val="22"/>
              </w:rPr>
            </w:pPr>
          </w:p>
          <w:p w14:paraId="5DA7D504" w14:textId="33E30303" w:rsidR="00BF4AFE" w:rsidRDefault="007D4318" w:rsidP="00BF4AF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An</w:t>
            </w:r>
            <w:r w:rsidR="00BF4AFE">
              <w:rPr>
                <w:rFonts w:asciiTheme="minorHAnsi" w:hAnsiTheme="minorHAnsi"/>
                <w:sz w:val="22"/>
                <w:szCs w:val="22"/>
              </w:rPr>
              <w:t>twoord:</w:t>
            </w:r>
          </w:p>
          <w:p w14:paraId="74238509" w14:textId="79D17A57" w:rsidR="00F07D51" w:rsidRPr="00C05953" w:rsidRDefault="00F07D51" w:rsidP="00BF4AF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05953" w:rsidRPr="00C05953" w14:paraId="6E18BF58" w14:textId="77777777" w:rsidTr="00C5521D">
        <w:trPr>
          <w:cantSplit/>
          <w:trHeight w:val="488"/>
        </w:trPr>
        <w:tc>
          <w:tcPr>
            <w:tcW w:w="635" w:type="dxa"/>
            <w:shd w:val="clear" w:color="auto" w:fill="auto"/>
          </w:tcPr>
          <w:p w14:paraId="30F0E020" w14:textId="2C0FD92A" w:rsidR="00C05953" w:rsidRPr="00C05953" w:rsidRDefault="00C05953" w:rsidP="00C05953">
            <w:pPr>
              <w:pStyle w:val="Lijstalinea"/>
              <w:numPr>
                <w:ilvl w:val="0"/>
                <w:numId w:val="13"/>
              </w:numPr>
              <w:spacing w:line="276" w:lineRule="auto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8574" w:type="dxa"/>
          </w:tcPr>
          <w:p w14:paraId="0894532B" w14:textId="77777777" w:rsidR="007D4318" w:rsidRDefault="007D4318" w:rsidP="007D431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rPr>
                <w:rFonts w:asciiTheme="minorHAnsi" w:hAnsiTheme="minorHAnsi"/>
                <w:sz w:val="22"/>
                <w:szCs w:val="22"/>
              </w:rPr>
            </w:pPr>
            <w:r w:rsidRPr="00A84674">
              <w:rPr>
                <w:rFonts w:asciiTheme="minorHAnsi" w:hAnsiTheme="minorHAnsi"/>
                <w:sz w:val="22"/>
                <w:szCs w:val="22"/>
              </w:rPr>
              <w:t xml:space="preserve">Met betrekking tot onderdeel </w:t>
            </w:r>
            <w:r>
              <w:rPr>
                <w:rFonts w:asciiTheme="minorHAnsi" w:hAnsiTheme="minorHAnsi"/>
                <w:sz w:val="22"/>
                <w:szCs w:val="22"/>
              </w:rPr>
              <w:t>c</w:t>
            </w:r>
            <w:r w:rsidRPr="00A84674">
              <w:rPr>
                <w:rFonts w:asciiTheme="minorHAnsi" w:hAnsiTheme="minorHAnsi"/>
                <w:sz w:val="22"/>
                <w:szCs w:val="22"/>
              </w:rPr>
              <w:t xml:space="preserve"> (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live interactie met kijkers) </w:t>
            </w:r>
          </w:p>
          <w:p w14:paraId="3D4759BC" w14:textId="338A2C37" w:rsidR="007D4318" w:rsidRDefault="007D4318" w:rsidP="007D431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Vraag: </w:t>
            </w:r>
            <w:r w:rsidRPr="007D4318">
              <w:rPr>
                <w:rFonts w:asciiTheme="minorHAnsi" w:hAnsiTheme="minorHAnsi"/>
                <w:sz w:val="22"/>
                <w:szCs w:val="22"/>
              </w:rPr>
              <w:t xml:space="preserve">welke functies/diensten levert u </w:t>
            </w:r>
            <w:r w:rsidR="00233C75">
              <w:rPr>
                <w:rFonts w:asciiTheme="minorHAnsi" w:hAnsiTheme="minorHAnsi"/>
                <w:b/>
                <w:bCs/>
                <w:sz w:val="22"/>
                <w:szCs w:val="22"/>
              </w:rPr>
              <w:t>tijdens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D4318">
              <w:rPr>
                <w:rFonts w:asciiTheme="minorHAnsi" w:hAnsiTheme="minorHAnsi"/>
                <w:sz w:val="22"/>
                <w:szCs w:val="22"/>
              </w:rPr>
              <w:t>de uitzending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voor live interactie</w:t>
            </w:r>
            <w:r w:rsidRPr="007D4318">
              <w:rPr>
                <w:rFonts w:asciiTheme="minorHAnsi" w:hAnsiTheme="minorHAnsi"/>
                <w:sz w:val="22"/>
                <w:szCs w:val="22"/>
              </w:rPr>
              <w:t>?</w:t>
            </w:r>
          </w:p>
          <w:p w14:paraId="767360AC" w14:textId="77777777" w:rsidR="00D62A6F" w:rsidRDefault="00D62A6F" w:rsidP="007D431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rPr>
                <w:rFonts w:asciiTheme="minorHAnsi" w:hAnsiTheme="minorHAnsi"/>
                <w:sz w:val="22"/>
                <w:szCs w:val="22"/>
              </w:rPr>
            </w:pPr>
          </w:p>
          <w:p w14:paraId="3E0D4C01" w14:textId="77777777" w:rsidR="00F07D51" w:rsidRDefault="007D4318" w:rsidP="007D431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Antwoord:</w:t>
            </w:r>
          </w:p>
          <w:p w14:paraId="23D2EE9D" w14:textId="14D15742" w:rsidR="007D4318" w:rsidRPr="00C05953" w:rsidRDefault="007D4318" w:rsidP="007D431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D4318" w:rsidRPr="00C05953" w14:paraId="2FAFF97E" w14:textId="77777777" w:rsidTr="00C5521D">
        <w:trPr>
          <w:cantSplit/>
          <w:trHeight w:val="488"/>
        </w:trPr>
        <w:tc>
          <w:tcPr>
            <w:tcW w:w="635" w:type="dxa"/>
            <w:shd w:val="clear" w:color="auto" w:fill="auto"/>
          </w:tcPr>
          <w:p w14:paraId="461CAD02" w14:textId="77777777" w:rsidR="007D4318" w:rsidRPr="00C05953" w:rsidRDefault="007D4318" w:rsidP="00C05953">
            <w:pPr>
              <w:pStyle w:val="Lijstalinea"/>
              <w:numPr>
                <w:ilvl w:val="0"/>
                <w:numId w:val="13"/>
              </w:numPr>
              <w:spacing w:line="276" w:lineRule="auto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8574" w:type="dxa"/>
          </w:tcPr>
          <w:p w14:paraId="0F13EC3E" w14:textId="77777777" w:rsidR="007D4318" w:rsidRDefault="007D4318" w:rsidP="007D431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rPr>
                <w:rFonts w:asciiTheme="minorHAnsi" w:hAnsiTheme="minorHAnsi"/>
                <w:sz w:val="22"/>
                <w:szCs w:val="22"/>
              </w:rPr>
            </w:pPr>
            <w:r w:rsidRPr="00A84674">
              <w:rPr>
                <w:rFonts w:asciiTheme="minorHAnsi" w:hAnsiTheme="minorHAnsi"/>
                <w:sz w:val="22"/>
                <w:szCs w:val="22"/>
              </w:rPr>
              <w:t xml:space="preserve">Met betrekking tot onderdeel </w:t>
            </w:r>
            <w:r>
              <w:rPr>
                <w:rFonts w:asciiTheme="minorHAnsi" w:hAnsiTheme="minorHAnsi"/>
                <w:sz w:val="22"/>
                <w:szCs w:val="22"/>
              </w:rPr>
              <w:t>c</w:t>
            </w:r>
            <w:r w:rsidRPr="00A84674">
              <w:rPr>
                <w:rFonts w:asciiTheme="minorHAnsi" w:hAnsiTheme="minorHAnsi"/>
                <w:sz w:val="22"/>
                <w:szCs w:val="22"/>
              </w:rPr>
              <w:t xml:space="preserve"> (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live interactie met kijkers) </w:t>
            </w:r>
          </w:p>
          <w:p w14:paraId="0A5AB535" w14:textId="03D3BC6D" w:rsidR="007D4318" w:rsidRDefault="007D4318" w:rsidP="007D431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Vraag: </w:t>
            </w:r>
            <w:r w:rsidRPr="007D4318">
              <w:rPr>
                <w:rFonts w:asciiTheme="minorHAnsi" w:hAnsiTheme="minorHAnsi"/>
                <w:sz w:val="22"/>
                <w:szCs w:val="22"/>
              </w:rPr>
              <w:t xml:space="preserve">welke functies/diensten levert u </w:t>
            </w:r>
            <w:r w:rsidR="00233C75">
              <w:rPr>
                <w:rFonts w:asciiTheme="minorHAnsi" w:hAnsiTheme="minorHAnsi"/>
                <w:b/>
                <w:bCs/>
                <w:sz w:val="22"/>
                <w:szCs w:val="22"/>
              </w:rPr>
              <w:t>na</w:t>
            </w:r>
            <w:r w:rsidRPr="007D4318">
              <w:rPr>
                <w:rFonts w:asciiTheme="minorHAnsi" w:hAnsiTheme="minorHAnsi"/>
                <w:sz w:val="22"/>
                <w:szCs w:val="22"/>
              </w:rPr>
              <w:t xml:space="preserve"> de uitzending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voor live interactie</w:t>
            </w:r>
            <w:r w:rsidRPr="007D4318">
              <w:rPr>
                <w:rFonts w:asciiTheme="minorHAnsi" w:hAnsiTheme="minorHAnsi"/>
                <w:sz w:val="22"/>
                <w:szCs w:val="22"/>
              </w:rPr>
              <w:t>?</w:t>
            </w:r>
          </w:p>
          <w:p w14:paraId="0409CE73" w14:textId="77777777" w:rsidR="00D62A6F" w:rsidRDefault="00D62A6F" w:rsidP="007D431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rPr>
                <w:rFonts w:asciiTheme="minorHAnsi" w:hAnsiTheme="minorHAnsi"/>
                <w:sz w:val="22"/>
                <w:szCs w:val="22"/>
              </w:rPr>
            </w:pPr>
          </w:p>
          <w:p w14:paraId="54E66BF3" w14:textId="77777777" w:rsidR="007D4318" w:rsidRDefault="007D4318" w:rsidP="007D431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Antwoord:</w:t>
            </w:r>
          </w:p>
          <w:p w14:paraId="55260C3A" w14:textId="77777777" w:rsidR="007D4318" w:rsidRPr="00A84674" w:rsidRDefault="007D4318" w:rsidP="007D431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05953" w:rsidRPr="00C05953" w14:paraId="26F951D6" w14:textId="77777777" w:rsidTr="00C5521D">
        <w:trPr>
          <w:cantSplit/>
          <w:trHeight w:val="488"/>
        </w:trPr>
        <w:tc>
          <w:tcPr>
            <w:tcW w:w="635" w:type="dxa"/>
            <w:shd w:val="clear" w:color="auto" w:fill="auto"/>
          </w:tcPr>
          <w:p w14:paraId="738E0E4E" w14:textId="77777777" w:rsidR="00C05953" w:rsidRPr="00C05953" w:rsidRDefault="00C05953" w:rsidP="00C05953">
            <w:pPr>
              <w:pStyle w:val="Lijstalinea"/>
              <w:numPr>
                <w:ilvl w:val="0"/>
                <w:numId w:val="13"/>
              </w:numPr>
              <w:spacing w:line="276" w:lineRule="auto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8574" w:type="dxa"/>
          </w:tcPr>
          <w:p w14:paraId="01F9B7A0" w14:textId="77777777" w:rsidR="002D52BA" w:rsidRDefault="00666859" w:rsidP="002D52BA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Hoeveel uitzendingen kunt u per avond verzorgen?</w:t>
            </w:r>
          </w:p>
          <w:p w14:paraId="5A1CDB75" w14:textId="77777777" w:rsidR="00D62A6F" w:rsidRDefault="00D62A6F" w:rsidP="002D52BA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rPr>
                <w:rFonts w:asciiTheme="minorHAnsi" w:hAnsiTheme="minorHAnsi" w:cs="Arial"/>
                <w:sz w:val="22"/>
                <w:szCs w:val="22"/>
              </w:rPr>
            </w:pPr>
          </w:p>
          <w:p w14:paraId="7BEC171C" w14:textId="77777777" w:rsidR="00D62A6F" w:rsidRDefault="00D62A6F" w:rsidP="002D52BA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Antwoord:</w:t>
            </w:r>
          </w:p>
          <w:p w14:paraId="2BC7B1B6" w14:textId="48FBB8C4" w:rsidR="00D62A6F" w:rsidRPr="00C05953" w:rsidRDefault="00D62A6F" w:rsidP="002D52BA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C05953" w:rsidRPr="00C05953" w14:paraId="16315AFD" w14:textId="77777777" w:rsidTr="00C5521D">
        <w:trPr>
          <w:cantSplit/>
          <w:trHeight w:val="488"/>
        </w:trPr>
        <w:tc>
          <w:tcPr>
            <w:tcW w:w="635" w:type="dxa"/>
            <w:shd w:val="clear" w:color="auto" w:fill="auto"/>
          </w:tcPr>
          <w:p w14:paraId="45C5337E" w14:textId="7A74DAEE" w:rsidR="00C05953" w:rsidRPr="00C05953" w:rsidRDefault="00C05953" w:rsidP="00C05953">
            <w:pPr>
              <w:pStyle w:val="Lijstalinea"/>
              <w:numPr>
                <w:ilvl w:val="0"/>
                <w:numId w:val="13"/>
              </w:numPr>
              <w:spacing w:line="276" w:lineRule="auto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8574" w:type="dxa"/>
          </w:tcPr>
          <w:p w14:paraId="14A5CE02" w14:textId="77777777" w:rsidR="00666859" w:rsidRDefault="00666859" w:rsidP="00666859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rPr>
                <w:rFonts w:asciiTheme="minorHAnsi" w:hAnsiTheme="minorHAnsi"/>
                <w:sz w:val="22"/>
                <w:szCs w:val="22"/>
              </w:rPr>
            </w:pPr>
            <w:r w:rsidRPr="00A84674">
              <w:rPr>
                <w:rFonts w:asciiTheme="minorHAnsi" w:hAnsiTheme="minorHAnsi"/>
                <w:sz w:val="22"/>
                <w:szCs w:val="22"/>
              </w:rPr>
              <w:t xml:space="preserve">Met betrekking tot onderdeel </w:t>
            </w:r>
            <w:r>
              <w:rPr>
                <w:rFonts w:asciiTheme="minorHAnsi" w:hAnsiTheme="minorHAnsi"/>
                <w:sz w:val="22"/>
                <w:szCs w:val="22"/>
              </w:rPr>
              <w:t>c</w:t>
            </w:r>
            <w:r w:rsidRPr="00A84674">
              <w:rPr>
                <w:rFonts w:asciiTheme="minorHAnsi" w:hAnsiTheme="minorHAnsi"/>
                <w:sz w:val="22"/>
                <w:szCs w:val="22"/>
              </w:rPr>
              <w:t xml:space="preserve"> (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live interactie met kijkers) </w:t>
            </w:r>
          </w:p>
          <w:p w14:paraId="37DCD468" w14:textId="2B3F7A32" w:rsidR="00666859" w:rsidRDefault="00666859" w:rsidP="00666859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Vraag: biedt u een live-redactietool voor binnenkomende vragen?</w:t>
            </w:r>
          </w:p>
          <w:p w14:paraId="3D3F8EBB" w14:textId="77777777" w:rsidR="00D62A6F" w:rsidRDefault="00D62A6F" w:rsidP="00666859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rPr>
                <w:rFonts w:asciiTheme="minorHAnsi" w:hAnsiTheme="minorHAnsi"/>
                <w:sz w:val="22"/>
                <w:szCs w:val="22"/>
              </w:rPr>
            </w:pPr>
          </w:p>
          <w:p w14:paraId="2DCD5DAB" w14:textId="77777777" w:rsidR="00666859" w:rsidRDefault="00666859" w:rsidP="00666859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Antwoord:</w:t>
            </w:r>
          </w:p>
          <w:p w14:paraId="7CF43474" w14:textId="77777777" w:rsidR="00D62A6F" w:rsidRDefault="00D62A6F" w:rsidP="00116C8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rPr>
                <w:rFonts w:asciiTheme="minorHAnsi" w:hAnsiTheme="minorHAnsi" w:cs="Arial"/>
                <w:sz w:val="22"/>
                <w:szCs w:val="22"/>
              </w:rPr>
            </w:pPr>
          </w:p>
          <w:p w14:paraId="13167D59" w14:textId="4A53691C" w:rsidR="00666859" w:rsidRDefault="00666859" w:rsidP="00116C8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 xml:space="preserve">Zo ja: </w:t>
            </w:r>
          </w:p>
          <w:p w14:paraId="32E05F28" w14:textId="77777777" w:rsidR="00116C80" w:rsidRDefault="00666859" w:rsidP="00116C8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a. is deze te bedienen door gemeentelijke functionarissen zelf</w:t>
            </w:r>
          </w:p>
          <w:p w14:paraId="44F9AAEE" w14:textId="77777777" w:rsidR="00666859" w:rsidRDefault="00666859" w:rsidP="00116C8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b. is er een e-</w:t>
            </w:r>
            <w:proofErr w:type="spellStart"/>
            <w:r>
              <w:rPr>
                <w:rFonts w:asciiTheme="minorHAnsi" w:hAnsiTheme="minorHAnsi" w:cs="Arial"/>
                <w:sz w:val="22"/>
                <w:szCs w:val="22"/>
              </w:rPr>
              <w:t>learning</w:t>
            </w:r>
            <w:proofErr w:type="spellEnd"/>
            <w:r>
              <w:rPr>
                <w:rFonts w:asciiTheme="minorHAnsi" w:hAnsiTheme="minorHAnsi" w:cs="Arial"/>
                <w:sz w:val="22"/>
                <w:szCs w:val="22"/>
              </w:rPr>
              <w:t xml:space="preserve"> voor deze redactietool?</w:t>
            </w:r>
          </w:p>
          <w:p w14:paraId="2AA24634" w14:textId="6CF05DEA" w:rsidR="00666859" w:rsidRDefault="00666859" w:rsidP="00116C8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 xml:space="preserve">c. </w:t>
            </w:r>
            <w:r w:rsidRPr="00666859">
              <w:rPr>
                <w:rFonts w:asciiTheme="minorHAnsi" w:hAnsiTheme="minorHAnsi" w:cs="Arial"/>
                <w:sz w:val="22"/>
                <w:szCs w:val="22"/>
              </w:rPr>
              <w:t xml:space="preserve">biedt u een </w:t>
            </w:r>
            <w:r>
              <w:rPr>
                <w:rFonts w:asciiTheme="minorHAnsi" w:hAnsiTheme="minorHAnsi" w:cs="Arial"/>
                <w:sz w:val="22"/>
                <w:szCs w:val="22"/>
              </w:rPr>
              <w:t>live interactie mogelijkheid tussen de presentator en degene die de redactietool bedient?</w:t>
            </w:r>
          </w:p>
          <w:p w14:paraId="7E2F3A1E" w14:textId="77777777" w:rsidR="00D62A6F" w:rsidRDefault="00D62A6F" w:rsidP="00116C8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rPr>
                <w:rFonts w:asciiTheme="minorHAnsi" w:hAnsiTheme="minorHAnsi" w:cs="Arial"/>
                <w:sz w:val="22"/>
                <w:szCs w:val="22"/>
              </w:rPr>
            </w:pPr>
          </w:p>
          <w:p w14:paraId="1758F2AE" w14:textId="77777777" w:rsidR="00D62A6F" w:rsidRDefault="00D62A6F" w:rsidP="00116C8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Antwoord a:</w:t>
            </w:r>
          </w:p>
          <w:p w14:paraId="495D27E0" w14:textId="77777777" w:rsidR="00D62A6F" w:rsidRDefault="00D62A6F" w:rsidP="00116C8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rPr>
                <w:rFonts w:asciiTheme="minorHAnsi" w:hAnsiTheme="minorHAnsi" w:cs="Arial"/>
                <w:sz w:val="22"/>
                <w:szCs w:val="22"/>
              </w:rPr>
            </w:pPr>
          </w:p>
          <w:p w14:paraId="57B7777A" w14:textId="77777777" w:rsidR="00D62A6F" w:rsidRDefault="00D62A6F" w:rsidP="00116C8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Antwoord b:</w:t>
            </w:r>
          </w:p>
          <w:p w14:paraId="304734B4" w14:textId="77777777" w:rsidR="00D62A6F" w:rsidRDefault="00D62A6F" w:rsidP="00116C8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rPr>
                <w:rFonts w:asciiTheme="minorHAnsi" w:hAnsiTheme="minorHAnsi" w:cs="Arial"/>
                <w:sz w:val="22"/>
                <w:szCs w:val="22"/>
              </w:rPr>
            </w:pPr>
          </w:p>
          <w:p w14:paraId="3C2EB76A" w14:textId="77777777" w:rsidR="00D62A6F" w:rsidRDefault="00D62A6F" w:rsidP="00116C8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Antwoord c:</w:t>
            </w:r>
          </w:p>
          <w:p w14:paraId="39553DD1" w14:textId="673F2DAE" w:rsidR="00D62A6F" w:rsidRPr="00C05953" w:rsidRDefault="00D62A6F" w:rsidP="00116C8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116C80" w:rsidRPr="00C05953" w14:paraId="6846CB86" w14:textId="77777777" w:rsidTr="00C5521D">
        <w:trPr>
          <w:cantSplit/>
          <w:trHeight w:val="488"/>
        </w:trPr>
        <w:tc>
          <w:tcPr>
            <w:tcW w:w="635" w:type="dxa"/>
            <w:shd w:val="clear" w:color="auto" w:fill="auto"/>
          </w:tcPr>
          <w:p w14:paraId="5CB767DF" w14:textId="77777777" w:rsidR="00116C80" w:rsidRPr="00C05953" w:rsidRDefault="00116C80" w:rsidP="00C05953">
            <w:pPr>
              <w:pStyle w:val="Lijstalinea"/>
              <w:numPr>
                <w:ilvl w:val="0"/>
                <w:numId w:val="13"/>
              </w:numPr>
              <w:spacing w:line="276" w:lineRule="auto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8574" w:type="dxa"/>
          </w:tcPr>
          <w:p w14:paraId="37CE5161" w14:textId="77777777" w:rsidR="00666859" w:rsidRPr="00666859" w:rsidRDefault="00666859" w:rsidP="00666859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rPr>
                <w:rFonts w:asciiTheme="minorHAnsi" w:hAnsiTheme="minorHAnsi" w:cs="Arial"/>
                <w:sz w:val="22"/>
                <w:szCs w:val="22"/>
              </w:rPr>
            </w:pPr>
            <w:r w:rsidRPr="00666859">
              <w:rPr>
                <w:rFonts w:asciiTheme="minorHAnsi" w:hAnsiTheme="minorHAnsi" w:cs="Arial"/>
                <w:sz w:val="22"/>
                <w:szCs w:val="22"/>
              </w:rPr>
              <w:t xml:space="preserve">Met betrekking tot onderdeel c (live interactie met kijkers) </w:t>
            </w:r>
          </w:p>
          <w:p w14:paraId="0114C1EC" w14:textId="3D17EAE3" w:rsidR="00666859" w:rsidRDefault="00666859" w:rsidP="00666859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rPr>
                <w:rFonts w:asciiTheme="minorHAnsi" w:hAnsiTheme="minorHAnsi" w:cs="Arial"/>
                <w:sz w:val="22"/>
                <w:szCs w:val="22"/>
              </w:rPr>
            </w:pPr>
            <w:r w:rsidRPr="00666859">
              <w:rPr>
                <w:rFonts w:asciiTheme="minorHAnsi" w:hAnsiTheme="minorHAnsi" w:cs="Arial"/>
                <w:sz w:val="22"/>
                <w:szCs w:val="22"/>
              </w:rPr>
              <w:t xml:space="preserve">Vraag: biedt u </w:t>
            </w:r>
            <w:r w:rsidR="00CD4043">
              <w:rPr>
                <w:rFonts w:asciiTheme="minorHAnsi" w:hAnsiTheme="minorHAnsi" w:cs="Arial"/>
                <w:sz w:val="22"/>
                <w:szCs w:val="22"/>
              </w:rPr>
              <w:t xml:space="preserve">voor </w:t>
            </w:r>
            <w:proofErr w:type="spellStart"/>
            <w:r w:rsidR="00573B75">
              <w:rPr>
                <w:rFonts w:asciiTheme="minorHAnsi" w:hAnsiTheme="minorHAnsi" w:cs="Arial"/>
                <w:sz w:val="22"/>
                <w:szCs w:val="22"/>
              </w:rPr>
              <w:t>inter</w:t>
            </w:r>
            <w:r w:rsidR="00CD4043" w:rsidRPr="00CD4043">
              <w:rPr>
                <w:rFonts w:asciiTheme="minorHAnsi" w:hAnsiTheme="minorHAnsi" w:cs="Arial"/>
                <w:sz w:val="22"/>
                <w:szCs w:val="22"/>
              </w:rPr>
              <w:t>eractie</w:t>
            </w:r>
            <w:proofErr w:type="spellEnd"/>
            <w:r w:rsidR="00CD4043" w:rsidRPr="00CD4043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00573B75">
              <w:rPr>
                <w:rFonts w:asciiTheme="minorHAnsi" w:hAnsiTheme="minorHAnsi" w:cs="Arial"/>
                <w:sz w:val="22"/>
                <w:szCs w:val="22"/>
              </w:rPr>
              <w:t>een</w:t>
            </w:r>
            <w:r w:rsidR="00CD4043" w:rsidRPr="00CD4043">
              <w:rPr>
                <w:rFonts w:asciiTheme="minorHAnsi" w:hAnsiTheme="minorHAnsi" w:cs="Arial"/>
                <w:sz w:val="22"/>
                <w:szCs w:val="22"/>
              </w:rPr>
              <w:t xml:space="preserve"> berichtenapp? (Zoals daar zijn: Matrix, </w:t>
            </w:r>
            <w:proofErr w:type="spellStart"/>
            <w:r w:rsidR="00CD4043" w:rsidRPr="00CD4043">
              <w:rPr>
                <w:rFonts w:asciiTheme="minorHAnsi" w:hAnsiTheme="minorHAnsi" w:cs="Arial"/>
                <w:sz w:val="22"/>
                <w:szCs w:val="22"/>
              </w:rPr>
              <w:t>Signal</w:t>
            </w:r>
            <w:proofErr w:type="spellEnd"/>
            <w:r w:rsidR="00CD4043" w:rsidRPr="00CD4043">
              <w:rPr>
                <w:rFonts w:asciiTheme="minorHAnsi" w:hAnsiTheme="minorHAnsi" w:cs="Arial"/>
                <w:sz w:val="22"/>
                <w:szCs w:val="22"/>
              </w:rPr>
              <w:t xml:space="preserve">, </w:t>
            </w:r>
            <w:proofErr w:type="spellStart"/>
            <w:r w:rsidR="00CD4043" w:rsidRPr="00CD4043">
              <w:rPr>
                <w:rFonts w:asciiTheme="minorHAnsi" w:hAnsiTheme="minorHAnsi" w:cs="Arial"/>
                <w:sz w:val="22"/>
                <w:szCs w:val="22"/>
              </w:rPr>
              <w:t>Threema</w:t>
            </w:r>
            <w:proofErr w:type="spellEnd"/>
            <w:r w:rsidR="00CD4043" w:rsidRPr="00CD4043">
              <w:rPr>
                <w:rFonts w:asciiTheme="minorHAnsi" w:hAnsiTheme="minorHAnsi" w:cs="Arial"/>
                <w:sz w:val="22"/>
                <w:szCs w:val="22"/>
              </w:rPr>
              <w:t xml:space="preserve">, Telegram of </w:t>
            </w:r>
            <w:proofErr w:type="spellStart"/>
            <w:r>
              <w:rPr>
                <w:rFonts w:asciiTheme="minorHAnsi" w:hAnsiTheme="minorHAnsi" w:cs="Arial"/>
                <w:sz w:val="22"/>
                <w:szCs w:val="22"/>
              </w:rPr>
              <w:t>whatsApp</w:t>
            </w:r>
            <w:proofErr w:type="spellEnd"/>
            <w:r w:rsidR="00573B75">
              <w:rPr>
                <w:rFonts w:asciiTheme="minorHAnsi" w:hAnsiTheme="minorHAnsi" w:cs="Arial"/>
                <w:sz w:val="22"/>
                <w:szCs w:val="22"/>
              </w:rPr>
              <w:t>)</w:t>
            </w:r>
          </w:p>
          <w:p w14:paraId="21917059" w14:textId="77777777" w:rsidR="00D62A6F" w:rsidRPr="00666859" w:rsidRDefault="00D62A6F" w:rsidP="00666859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rPr>
                <w:rFonts w:asciiTheme="minorHAnsi" w:hAnsiTheme="minorHAnsi" w:cs="Arial"/>
                <w:sz w:val="22"/>
                <w:szCs w:val="22"/>
              </w:rPr>
            </w:pPr>
          </w:p>
          <w:p w14:paraId="1E28313B" w14:textId="77777777" w:rsidR="00116C80" w:rsidRDefault="00666859" w:rsidP="00666859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rPr>
                <w:rFonts w:asciiTheme="minorHAnsi" w:hAnsiTheme="minorHAnsi" w:cs="Arial"/>
                <w:sz w:val="22"/>
                <w:szCs w:val="22"/>
              </w:rPr>
            </w:pPr>
            <w:r w:rsidRPr="00666859">
              <w:rPr>
                <w:rFonts w:asciiTheme="minorHAnsi" w:hAnsiTheme="minorHAnsi" w:cs="Arial"/>
                <w:sz w:val="22"/>
                <w:szCs w:val="22"/>
              </w:rPr>
              <w:t>Antwoord:</w:t>
            </w:r>
          </w:p>
          <w:p w14:paraId="0318C4E9" w14:textId="638FC93E" w:rsidR="00D62A6F" w:rsidRDefault="00D62A6F" w:rsidP="00666859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C05953" w:rsidRPr="00C05953" w14:paraId="0ECC884B" w14:textId="77777777" w:rsidTr="00C5521D">
        <w:trPr>
          <w:cantSplit/>
          <w:trHeight w:val="488"/>
        </w:trPr>
        <w:tc>
          <w:tcPr>
            <w:tcW w:w="635" w:type="dxa"/>
            <w:shd w:val="clear" w:color="auto" w:fill="auto"/>
          </w:tcPr>
          <w:p w14:paraId="185B3258" w14:textId="7337470A" w:rsidR="00C05953" w:rsidRPr="00C05953" w:rsidRDefault="00C05953" w:rsidP="00C05953">
            <w:pPr>
              <w:pStyle w:val="Lijstalinea"/>
              <w:numPr>
                <w:ilvl w:val="0"/>
                <w:numId w:val="13"/>
              </w:numPr>
              <w:spacing w:line="276" w:lineRule="auto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8574" w:type="dxa"/>
          </w:tcPr>
          <w:p w14:paraId="1A1D995B" w14:textId="77777777" w:rsidR="00666859" w:rsidRPr="00666859" w:rsidRDefault="00666859" w:rsidP="00666859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rPr>
                <w:rFonts w:asciiTheme="minorHAnsi" w:hAnsiTheme="minorHAnsi" w:cs="Arial"/>
                <w:sz w:val="22"/>
                <w:szCs w:val="22"/>
              </w:rPr>
            </w:pPr>
            <w:r w:rsidRPr="00666859">
              <w:rPr>
                <w:rFonts w:asciiTheme="minorHAnsi" w:hAnsiTheme="minorHAnsi" w:cs="Arial"/>
                <w:sz w:val="22"/>
                <w:szCs w:val="22"/>
              </w:rPr>
              <w:t xml:space="preserve">Met betrekking tot onderdeel c (live interactie met kijkers) </w:t>
            </w:r>
          </w:p>
          <w:p w14:paraId="7C90EA8F" w14:textId="06F578E2" w:rsidR="00666859" w:rsidRDefault="00666859" w:rsidP="00666859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rPr>
                <w:rFonts w:asciiTheme="minorHAnsi" w:hAnsiTheme="minorHAnsi" w:cs="Arial"/>
                <w:sz w:val="22"/>
                <w:szCs w:val="22"/>
              </w:rPr>
            </w:pPr>
            <w:r w:rsidRPr="00666859">
              <w:rPr>
                <w:rFonts w:asciiTheme="minorHAnsi" w:hAnsiTheme="minorHAnsi" w:cs="Arial"/>
                <w:sz w:val="22"/>
                <w:szCs w:val="22"/>
              </w:rPr>
              <w:t xml:space="preserve">Vraag: biedt u een </w:t>
            </w:r>
            <w:r>
              <w:rPr>
                <w:rFonts w:asciiTheme="minorHAnsi" w:hAnsiTheme="minorHAnsi" w:cs="Arial"/>
                <w:sz w:val="22"/>
                <w:szCs w:val="22"/>
              </w:rPr>
              <w:t>chatfunctie op een website voor interactie</w:t>
            </w:r>
            <w:r w:rsidRPr="00666859">
              <w:rPr>
                <w:rFonts w:asciiTheme="minorHAnsi" w:hAnsiTheme="minorHAnsi" w:cs="Arial"/>
                <w:sz w:val="22"/>
                <w:szCs w:val="22"/>
              </w:rPr>
              <w:t>?</w:t>
            </w:r>
          </w:p>
          <w:p w14:paraId="122B1E6B" w14:textId="77777777" w:rsidR="00D62A6F" w:rsidRPr="00666859" w:rsidRDefault="00D62A6F" w:rsidP="00666859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rPr>
                <w:rFonts w:asciiTheme="minorHAnsi" w:hAnsiTheme="minorHAnsi" w:cs="Arial"/>
                <w:sz w:val="22"/>
                <w:szCs w:val="22"/>
              </w:rPr>
            </w:pPr>
          </w:p>
          <w:p w14:paraId="31DAD45F" w14:textId="77777777" w:rsidR="00725875" w:rsidRDefault="00666859" w:rsidP="00666859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rPr>
                <w:rFonts w:asciiTheme="minorHAnsi" w:hAnsiTheme="minorHAnsi" w:cs="Arial"/>
                <w:sz w:val="22"/>
                <w:szCs w:val="22"/>
              </w:rPr>
            </w:pPr>
            <w:r w:rsidRPr="00666859">
              <w:rPr>
                <w:rFonts w:asciiTheme="minorHAnsi" w:hAnsiTheme="minorHAnsi" w:cs="Arial"/>
                <w:sz w:val="22"/>
                <w:szCs w:val="22"/>
              </w:rPr>
              <w:t>Antwoord:</w:t>
            </w:r>
          </w:p>
          <w:p w14:paraId="7DA71B3A" w14:textId="1B3A97B6" w:rsidR="00D62A6F" w:rsidRPr="00C05953" w:rsidRDefault="00D62A6F" w:rsidP="00666859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C05953" w:rsidRPr="00C05953" w14:paraId="2386C672" w14:textId="77777777" w:rsidTr="00C5521D">
        <w:trPr>
          <w:cantSplit/>
          <w:trHeight w:val="488"/>
        </w:trPr>
        <w:tc>
          <w:tcPr>
            <w:tcW w:w="635" w:type="dxa"/>
            <w:shd w:val="clear" w:color="auto" w:fill="auto"/>
          </w:tcPr>
          <w:p w14:paraId="5795616A" w14:textId="06C4AF70" w:rsidR="00C05953" w:rsidRPr="00C05953" w:rsidRDefault="00C05953" w:rsidP="00C05953">
            <w:pPr>
              <w:pStyle w:val="Lijstalinea"/>
              <w:numPr>
                <w:ilvl w:val="0"/>
                <w:numId w:val="13"/>
              </w:numPr>
              <w:spacing w:line="276" w:lineRule="auto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8574" w:type="dxa"/>
          </w:tcPr>
          <w:p w14:paraId="760300F4" w14:textId="77777777" w:rsidR="00666859" w:rsidRPr="00666859" w:rsidRDefault="00666859" w:rsidP="00666859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rPr>
                <w:rFonts w:asciiTheme="minorHAnsi" w:hAnsiTheme="minorHAnsi" w:cs="Arial"/>
                <w:sz w:val="22"/>
                <w:szCs w:val="22"/>
              </w:rPr>
            </w:pPr>
            <w:r w:rsidRPr="00666859">
              <w:rPr>
                <w:rFonts w:asciiTheme="minorHAnsi" w:hAnsiTheme="minorHAnsi" w:cs="Arial"/>
                <w:sz w:val="22"/>
                <w:szCs w:val="22"/>
              </w:rPr>
              <w:t xml:space="preserve">Met betrekking tot onderdeel c (live interactie met kijkers) </w:t>
            </w:r>
          </w:p>
          <w:p w14:paraId="6C4881DB" w14:textId="3311FD48" w:rsidR="00666859" w:rsidRDefault="00666859" w:rsidP="00666859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rPr>
                <w:rFonts w:asciiTheme="minorHAnsi" w:hAnsiTheme="minorHAnsi" w:cs="Arial"/>
                <w:sz w:val="22"/>
                <w:szCs w:val="22"/>
              </w:rPr>
            </w:pPr>
            <w:r w:rsidRPr="00666859">
              <w:rPr>
                <w:rFonts w:asciiTheme="minorHAnsi" w:hAnsiTheme="minorHAnsi" w:cs="Arial"/>
                <w:sz w:val="22"/>
                <w:szCs w:val="22"/>
              </w:rPr>
              <w:t xml:space="preserve">Vraag: biedt u een </w:t>
            </w:r>
            <w:proofErr w:type="spellStart"/>
            <w:r>
              <w:rPr>
                <w:rFonts w:asciiTheme="minorHAnsi" w:hAnsiTheme="minorHAnsi" w:cs="Arial"/>
                <w:sz w:val="22"/>
                <w:szCs w:val="22"/>
              </w:rPr>
              <w:t>ticker</w:t>
            </w:r>
            <w:proofErr w:type="spellEnd"/>
            <w:r>
              <w:rPr>
                <w:rFonts w:asciiTheme="minorHAnsi" w:hAnsiTheme="minorHAnsi" w:cs="Arial"/>
                <w:sz w:val="22"/>
                <w:szCs w:val="22"/>
              </w:rPr>
              <w:t xml:space="preserve"> tape functie </w:t>
            </w:r>
            <w:r w:rsidRPr="00666859">
              <w:rPr>
                <w:rFonts w:asciiTheme="minorHAnsi" w:hAnsiTheme="minorHAnsi" w:cs="Arial"/>
                <w:sz w:val="22"/>
                <w:szCs w:val="22"/>
              </w:rPr>
              <w:t>voor binnenkomende vragen?</w:t>
            </w:r>
          </w:p>
          <w:p w14:paraId="542E728B" w14:textId="77777777" w:rsidR="00D62A6F" w:rsidRPr="00666859" w:rsidRDefault="00D62A6F" w:rsidP="00666859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rPr>
                <w:rFonts w:asciiTheme="minorHAnsi" w:hAnsiTheme="minorHAnsi" w:cs="Arial"/>
                <w:sz w:val="22"/>
                <w:szCs w:val="22"/>
              </w:rPr>
            </w:pPr>
          </w:p>
          <w:p w14:paraId="6AA280AF" w14:textId="77777777" w:rsidR="00725875" w:rsidRDefault="00666859" w:rsidP="00666859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rPr>
                <w:rFonts w:asciiTheme="minorHAnsi" w:hAnsiTheme="minorHAnsi" w:cs="Arial"/>
                <w:sz w:val="22"/>
                <w:szCs w:val="22"/>
              </w:rPr>
            </w:pPr>
            <w:r w:rsidRPr="00666859">
              <w:rPr>
                <w:rFonts w:asciiTheme="minorHAnsi" w:hAnsiTheme="minorHAnsi" w:cs="Arial"/>
                <w:sz w:val="22"/>
                <w:szCs w:val="22"/>
              </w:rPr>
              <w:t>Antwoord:</w:t>
            </w:r>
          </w:p>
          <w:p w14:paraId="18C6F3E1" w14:textId="14ED31F7" w:rsidR="00D62A6F" w:rsidRPr="00C05953" w:rsidRDefault="00D62A6F" w:rsidP="00666859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3A4303" w:rsidRPr="00C05953" w14:paraId="04D5437A" w14:textId="77777777" w:rsidTr="00C5521D">
        <w:trPr>
          <w:cantSplit/>
          <w:trHeight w:val="488"/>
        </w:trPr>
        <w:tc>
          <w:tcPr>
            <w:tcW w:w="635" w:type="dxa"/>
            <w:shd w:val="clear" w:color="auto" w:fill="auto"/>
          </w:tcPr>
          <w:p w14:paraId="5D09A033" w14:textId="77777777" w:rsidR="003A4303" w:rsidRPr="00C05953" w:rsidRDefault="003A4303" w:rsidP="00C05953">
            <w:pPr>
              <w:pStyle w:val="Lijstalinea"/>
              <w:numPr>
                <w:ilvl w:val="0"/>
                <w:numId w:val="13"/>
              </w:numPr>
              <w:spacing w:line="276" w:lineRule="auto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8574" w:type="dxa"/>
          </w:tcPr>
          <w:p w14:paraId="0E566A64" w14:textId="77777777" w:rsidR="003A4303" w:rsidRPr="003A4303" w:rsidRDefault="003A4303" w:rsidP="003A4303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rPr>
                <w:rFonts w:asciiTheme="minorHAnsi" w:hAnsiTheme="minorHAnsi" w:cs="Arial"/>
                <w:sz w:val="22"/>
                <w:szCs w:val="22"/>
              </w:rPr>
            </w:pPr>
            <w:r w:rsidRPr="003A4303">
              <w:rPr>
                <w:rFonts w:asciiTheme="minorHAnsi" w:hAnsiTheme="minorHAnsi" w:cs="Arial"/>
                <w:sz w:val="22"/>
                <w:szCs w:val="22"/>
              </w:rPr>
              <w:t xml:space="preserve">Met betrekking tot onderdeel c (live interactie met kijkers) </w:t>
            </w:r>
          </w:p>
          <w:p w14:paraId="243C2B4A" w14:textId="16DBF8C1" w:rsidR="003A4303" w:rsidRPr="003A4303" w:rsidRDefault="003A4303" w:rsidP="003A4303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rPr>
                <w:rFonts w:asciiTheme="minorHAnsi" w:hAnsiTheme="minorHAnsi" w:cs="Arial"/>
                <w:sz w:val="22"/>
                <w:szCs w:val="22"/>
              </w:rPr>
            </w:pPr>
            <w:r w:rsidRPr="003A4303">
              <w:rPr>
                <w:rFonts w:asciiTheme="minorHAnsi" w:hAnsiTheme="minorHAnsi" w:cs="Arial"/>
                <w:sz w:val="22"/>
                <w:szCs w:val="22"/>
              </w:rPr>
              <w:t xml:space="preserve">Vraag: </w:t>
            </w:r>
            <w:r>
              <w:rPr>
                <w:rFonts w:asciiTheme="minorHAnsi" w:hAnsiTheme="minorHAnsi" w:cs="Arial"/>
                <w:sz w:val="22"/>
                <w:szCs w:val="22"/>
              </w:rPr>
              <w:t>welke andere</w:t>
            </w:r>
            <w:r w:rsidRPr="003A4303">
              <w:rPr>
                <w:rFonts w:asciiTheme="minorHAnsi" w:hAnsiTheme="minorHAnsi" w:cs="Arial"/>
                <w:sz w:val="22"/>
                <w:szCs w:val="22"/>
              </w:rPr>
              <w:t xml:space="preserve"> functie voor binnenkomende vragen</w:t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 biedt u</w:t>
            </w:r>
            <w:r w:rsidRPr="003A4303">
              <w:rPr>
                <w:rFonts w:asciiTheme="minorHAnsi" w:hAnsiTheme="minorHAnsi" w:cs="Arial"/>
                <w:sz w:val="22"/>
                <w:szCs w:val="22"/>
              </w:rPr>
              <w:t>?</w:t>
            </w:r>
          </w:p>
          <w:p w14:paraId="335568C3" w14:textId="77777777" w:rsidR="003A4303" w:rsidRPr="003A4303" w:rsidRDefault="003A4303" w:rsidP="003A4303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rPr>
                <w:rFonts w:asciiTheme="minorHAnsi" w:hAnsiTheme="minorHAnsi" w:cs="Arial"/>
                <w:sz w:val="22"/>
                <w:szCs w:val="22"/>
              </w:rPr>
            </w:pPr>
          </w:p>
          <w:p w14:paraId="5553A45C" w14:textId="6EA0C120" w:rsidR="003A4303" w:rsidRPr="00666859" w:rsidRDefault="003A4303" w:rsidP="003A4303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rPr>
                <w:rFonts w:asciiTheme="minorHAnsi" w:hAnsiTheme="minorHAnsi" w:cs="Arial"/>
                <w:sz w:val="22"/>
                <w:szCs w:val="22"/>
              </w:rPr>
            </w:pPr>
            <w:r w:rsidRPr="003A4303">
              <w:rPr>
                <w:rFonts w:asciiTheme="minorHAnsi" w:hAnsiTheme="minorHAnsi" w:cs="Arial"/>
                <w:sz w:val="22"/>
                <w:szCs w:val="22"/>
              </w:rPr>
              <w:t>Antwoord:</w:t>
            </w:r>
          </w:p>
        </w:tc>
      </w:tr>
      <w:tr w:rsidR="00C6231C" w:rsidRPr="00C05953" w14:paraId="75177D79" w14:textId="77777777" w:rsidTr="00C5521D">
        <w:trPr>
          <w:cantSplit/>
          <w:trHeight w:val="488"/>
        </w:trPr>
        <w:tc>
          <w:tcPr>
            <w:tcW w:w="635" w:type="dxa"/>
            <w:shd w:val="clear" w:color="auto" w:fill="auto"/>
          </w:tcPr>
          <w:p w14:paraId="3395FC11" w14:textId="77777777" w:rsidR="00C6231C" w:rsidRPr="00C05953" w:rsidRDefault="00C6231C" w:rsidP="00C05953">
            <w:pPr>
              <w:pStyle w:val="Lijstalinea"/>
              <w:numPr>
                <w:ilvl w:val="0"/>
                <w:numId w:val="13"/>
              </w:numPr>
              <w:spacing w:line="276" w:lineRule="auto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8574" w:type="dxa"/>
          </w:tcPr>
          <w:p w14:paraId="0B5F5230" w14:textId="77777777" w:rsidR="00666859" w:rsidRPr="00666859" w:rsidRDefault="00666859" w:rsidP="00666859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rPr>
                <w:rFonts w:asciiTheme="minorHAnsi" w:hAnsiTheme="minorHAnsi" w:cs="Arial"/>
                <w:sz w:val="22"/>
                <w:szCs w:val="22"/>
              </w:rPr>
            </w:pPr>
            <w:r w:rsidRPr="00666859">
              <w:rPr>
                <w:rFonts w:asciiTheme="minorHAnsi" w:hAnsiTheme="minorHAnsi" w:cs="Arial"/>
                <w:sz w:val="22"/>
                <w:szCs w:val="22"/>
              </w:rPr>
              <w:t xml:space="preserve">Met betrekking tot onderdeel c (live interactie met kijkers) </w:t>
            </w:r>
          </w:p>
          <w:p w14:paraId="6DB3D84A" w14:textId="5C4FBC50" w:rsidR="00D62A6F" w:rsidRDefault="00666859" w:rsidP="00D62A6F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rPr>
                <w:rFonts w:asciiTheme="minorHAnsi" w:hAnsiTheme="minorHAnsi" w:cs="Arial"/>
                <w:sz w:val="22"/>
                <w:szCs w:val="22"/>
              </w:rPr>
            </w:pPr>
            <w:r w:rsidRPr="00666859">
              <w:rPr>
                <w:rFonts w:asciiTheme="minorHAnsi" w:hAnsiTheme="minorHAnsi" w:cs="Arial"/>
                <w:sz w:val="22"/>
                <w:szCs w:val="22"/>
              </w:rPr>
              <w:t xml:space="preserve">Vraag: biedt u een </w:t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live interactie mogelijkheid tussen de presentator en de regisseur? </w:t>
            </w:r>
          </w:p>
          <w:p w14:paraId="78A70A9F" w14:textId="4CD6F64D" w:rsidR="00D62A6F" w:rsidRDefault="00D62A6F" w:rsidP="00D62A6F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Zo ja: hoe?</w:t>
            </w:r>
          </w:p>
          <w:p w14:paraId="73D1C670" w14:textId="77777777" w:rsidR="00D62A6F" w:rsidRDefault="00D62A6F" w:rsidP="00666859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rPr>
                <w:rFonts w:asciiTheme="minorHAnsi" w:hAnsiTheme="minorHAnsi" w:cs="Arial"/>
                <w:sz w:val="22"/>
                <w:szCs w:val="22"/>
              </w:rPr>
            </w:pPr>
          </w:p>
          <w:p w14:paraId="4B6367EC" w14:textId="51B6B11F" w:rsidR="00C6231C" w:rsidRDefault="00666859" w:rsidP="00666859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rPr>
                <w:rFonts w:asciiTheme="minorHAnsi" w:hAnsiTheme="minorHAnsi" w:cs="Arial"/>
                <w:sz w:val="22"/>
                <w:szCs w:val="22"/>
              </w:rPr>
            </w:pPr>
            <w:r w:rsidRPr="00666859">
              <w:rPr>
                <w:rFonts w:asciiTheme="minorHAnsi" w:hAnsiTheme="minorHAnsi" w:cs="Arial"/>
                <w:sz w:val="22"/>
                <w:szCs w:val="22"/>
              </w:rPr>
              <w:t>Antwoord:</w:t>
            </w:r>
          </w:p>
          <w:p w14:paraId="1BF3DAA4" w14:textId="6B42F5BF" w:rsidR="00666859" w:rsidRDefault="00666859" w:rsidP="00666859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C83410" w:rsidRPr="00C05953" w14:paraId="040E4917" w14:textId="77777777" w:rsidTr="00C5521D">
        <w:trPr>
          <w:cantSplit/>
          <w:trHeight w:val="488"/>
        </w:trPr>
        <w:tc>
          <w:tcPr>
            <w:tcW w:w="635" w:type="dxa"/>
            <w:shd w:val="clear" w:color="auto" w:fill="auto"/>
          </w:tcPr>
          <w:p w14:paraId="05F25162" w14:textId="77777777" w:rsidR="00C83410" w:rsidRPr="00C05953" w:rsidRDefault="00C83410" w:rsidP="00C05953">
            <w:pPr>
              <w:pStyle w:val="Lijstalinea"/>
              <w:numPr>
                <w:ilvl w:val="0"/>
                <w:numId w:val="13"/>
              </w:numPr>
              <w:spacing w:line="276" w:lineRule="auto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8574" w:type="dxa"/>
          </w:tcPr>
          <w:p w14:paraId="3C28CB5B" w14:textId="62799AA2" w:rsidR="00C83410" w:rsidRPr="00666859" w:rsidRDefault="00C83410" w:rsidP="00666859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Kunt u referenties toevoegen met contactgegevens?</w:t>
            </w:r>
          </w:p>
        </w:tc>
      </w:tr>
      <w:tr w:rsidR="00233C75" w:rsidRPr="00C05953" w14:paraId="5753472C" w14:textId="77777777" w:rsidTr="00C5521D">
        <w:trPr>
          <w:cantSplit/>
          <w:trHeight w:val="488"/>
        </w:trPr>
        <w:tc>
          <w:tcPr>
            <w:tcW w:w="635" w:type="dxa"/>
            <w:shd w:val="clear" w:color="auto" w:fill="auto"/>
          </w:tcPr>
          <w:p w14:paraId="1E301F60" w14:textId="77777777" w:rsidR="00233C75" w:rsidRPr="00C05953" w:rsidRDefault="00233C75" w:rsidP="00C05953">
            <w:pPr>
              <w:pStyle w:val="Lijstalinea"/>
              <w:numPr>
                <w:ilvl w:val="0"/>
                <w:numId w:val="13"/>
              </w:numPr>
              <w:spacing w:line="276" w:lineRule="auto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8574" w:type="dxa"/>
          </w:tcPr>
          <w:p w14:paraId="0FF7DD9E" w14:textId="77777777" w:rsidR="00233C75" w:rsidRDefault="00233C75" w:rsidP="00233C75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Welke maatregelen neemt u op locatie met betrekking tot corona?</w:t>
            </w:r>
          </w:p>
          <w:p w14:paraId="32FDBEEE" w14:textId="77777777" w:rsidR="00233C75" w:rsidRDefault="00233C75" w:rsidP="00233C75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rPr>
                <w:rFonts w:asciiTheme="minorHAnsi" w:hAnsiTheme="minorHAnsi" w:cs="Arial"/>
                <w:sz w:val="22"/>
                <w:szCs w:val="22"/>
              </w:rPr>
            </w:pPr>
          </w:p>
          <w:p w14:paraId="4B9283B5" w14:textId="77777777" w:rsidR="00233C75" w:rsidRDefault="00233C75" w:rsidP="00233C75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Antwoord:</w:t>
            </w:r>
          </w:p>
          <w:p w14:paraId="373069B0" w14:textId="77777777" w:rsidR="00233C75" w:rsidRPr="00666859" w:rsidRDefault="00233C75" w:rsidP="00666859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</w:tbl>
    <w:p w14:paraId="7EA38672" w14:textId="77777777" w:rsidR="00B96AC6" w:rsidRDefault="00B96AC6" w:rsidP="00C5521D">
      <w:pPr>
        <w:rPr>
          <w:rFonts w:asciiTheme="minorHAnsi" w:hAnsiTheme="minorHAnsi"/>
          <w:sz w:val="22"/>
          <w:szCs w:val="22"/>
        </w:rPr>
      </w:pPr>
    </w:p>
    <w:p w14:paraId="6269AF62" w14:textId="467EC267" w:rsidR="00B96AC6" w:rsidRPr="00C05953" w:rsidRDefault="00B96AC6" w:rsidP="00C5521D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Einde Formulier Marktonderzoek </w:t>
      </w:r>
      <w:r w:rsidR="00666859">
        <w:rPr>
          <w:rFonts w:asciiTheme="minorHAnsi" w:hAnsiTheme="minorHAnsi"/>
          <w:sz w:val="22"/>
          <w:szCs w:val="22"/>
        </w:rPr>
        <w:t>Online Uitzendingen</w:t>
      </w:r>
      <w:r w:rsidR="000F1E95">
        <w:rPr>
          <w:rFonts w:asciiTheme="minorHAnsi" w:hAnsiTheme="minorHAnsi"/>
          <w:sz w:val="22"/>
          <w:szCs w:val="22"/>
        </w:rPr>
        <w:t xml:space="preserve"> gemeente Ede.</w:t>
      </w:r>
    </w:p>
    <w:sectPr w:rsidR="00B96AC6" w:rsidRPr="00C05953" w:rsidSect="000C3EBF">
      <w:footerReference w:type="default" r:id="rId9"/>
      <w:pgSz w:w="11907" w:h="16840" w:code="9"/>
      <w:pgMar w:top="1418" w:right="1418" w:bottom="1418" w:left="993" w:header="709" w:footer="709" w:gutter="0"/>
      <w:paperSrc w:first="7" w:other="7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941138" w14:textId="77777777" w:rsidR="00277ED5" w:rsidRDefault="00277ED5">
      <w:r>
        <w:separator/>
      </w:r>
    </w:p>
    <w:p w14:paraId="206569E9" w14:textId="77777777" w:rsidR="00277ED5" w:rsidRDefault="00277ED5"/>
  </w:endnote>
  <w:endnote w:type="continuationSeparator" w:id="0">
    <w:p w14:paraId="35FB5FA3" w14:textId="77777777" w:rsidR="00277ED5" w:rsidRDefault="00277ED5">
      <w:r>
        <w:continuationSeparator/>
      </w:r>
    </w:p>
    <w:p w14:paraId="0790B813" w14:textId="77777777" w:rsidR="00277ED5" w:rsidRDefault="00277ED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Vet">
    <w:panose1 w:val="00000000000000000000"/>
    <w:charset w:val="00"/>
    <w:family w:val="roman"/>
    <w:notTrueType/>
    <w:pitch w:val="default"/>
  </w:font>
  <w:font w:name="Univers">
    <w:altName w:val="Arial"/>
    <w:charset w:val="00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UEI Z+ Helvetica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Sans">
    <w:altName w:val="Lucida Sans"/>
    <w:panose1 w:val="00000000000000000000"/>
    <w:charset w:val="4D"/>
    <w:family w:val="auto"/>
    <w:notTrueType/>
    <w:pitch w:val="default"/>
    <w:sig w:usb0="03000000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EE9B00" w14:textId="77777777" w:rsidR="00565778" w:rsidRDefault="00226A82" w:rsidP="00226A82">
    <w:pPr>
      <w:pStyle w:val="Voettekst"/>
      <w:tabs>
        <w:tab w:val="left" w:pos="6540"/>
      </w:tabs>
    </w:pPr>
    <w:r>
      <w:rPr>
        <w:noProof/>
      </w:rPr>
      <w:drawing>
        <wp:anchor distT="0" distB="0" distL="114300" distR="114300" simplePos="0" relativeHeight="251658240" behindDoc="0" locked="0" layoutInCell="1" allowOverlap="1" wp14:anchorId="1F6FA40F" wp14:editId="7F75F3DB">
          <wp:simplePos x="0" y="0"/>
          <wp:positionH relativeFrom="rightMargin">
            <wp:align>left</wp:align>
          </wp:positionH>
          <wp:positionV relativeFrom="paragraph">
            <wp:posOffset>-180975</wp:posOffset>
          </wp:positionV>
          <wp:extent cx="600075" cy="581025"/>
          <wp:effectExtent l="0" t="0" r="9525" b="0"/>
          <wp:wrapSquare wrapText="bothSides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Ede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5483" cy="5857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11572">
      <w:t>Marktonderzoek</w:t>
    </w:r>
    <w:r w:rsidR="00595F09">
      <w:t xml:space="preserve"> </w:t>
    </w:r>
    <w:r w:rsidR="00666859">
      <w:t>Online uitzendingen</w:t>
    </w:r>
    <w:r w:rsidR="008A496F">
      <w:t xml:space="preserve"> </w:t>
    </w:r>
    <w:r w:rsidR="000F1E95">
      <w:t>gemeente Ede</w:t>
    </w:r>
  </w:p>
  <w:p w14:paraId="62FF50C6" w14:textId="20F48652" w:rsidR="00890BD1" w:rsidRPr="00F84ACF" w:rsidRDefault="00565778" w:rsidP="00226A82">
    <w:pPr>
      <w:pStyle w:val="Voettekst"/>
      <w:tabs>
        <w:tab w:val="left" w:pos="6540"/>
      </w:tabs>
    </w:pPr>
    <w:r>
      <w:t xml:space="preserve">Zaaknummer: </w:t>
    </w:r>
    <w:r w:rsidRPr="00565778">
      <w:t>I210400004</w:t>
    </w:r>
    <w:r w:rsidR="00595F09">
      <w:tab/>
    </w:r>
    <w:r w:rsidR="00226A82">
      <w:tab/>
    </w:r>
    <w:r w:rsidR="00595F09" w:rsidRPr="00F84ACF">
      <w:t xml:space="preserve">pagina </w:t>
    </w:r>
    <w:r w:rsidR="00595F09" w:rsidRPr="00F84ACF">
      <w:fldChar w:fldCharType="begin"/>
    </w:r>
    <w:r w:rsidR="00595F09" w:rsidRPr="00F84ACF">
      <w:instrText xml:space="preserve"> PAGE </w:instrText>
    </w:r>
    <w:r w:rsidR="00595F09" w:rsidRPr="00F84ACF">
      <w:fldChar w:fldCharType="separate"/>
    </w:r>
    <w:r w:rsidR="00C25606">
      <w:rPr>
        <w:noProof/>
      </w:rPr>
      <w:t>4</w:t>
    </w:r>
    <w:r w:rsidR="00595F09" w:rsidRPr="00F84ACF">
      <w:fldChar w:fldCharType="end"/>
    </w:r>
    <w:r w:rsidR="00595F09" w:rsidRPr="00F84ACF">
      <w:t xml:space="preserve"> van </w:t>
    </w:r>
    <w:fldSimple w:instr=" NUMPAGES ">
      <w:r w:rsidR="00C25606">
        <w:rPr>
          <w:noProof/>
        </w:rPr>
        <w:t>4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B815C7" w14:textId="77777777" w:rsidR="00277ED5" w:rsidRDefault="00277ED5">
      <w:r>
        <w:separator/>
      </w:r>
    </w:p>
    <w:p w14:paraId="0C28420C" w14:textId="77777777" w:rsidR="00277ED5" w:rsidRDefault="00277ED5"/>
  </w:footnote>
  <w:footnote w:type="continuationSeparator" w:id="0">
    <w:p w14:paraId="1813FEC1" w14:textId="77777777" w:rsidR="00277ED5" w:rsidRDefault="00277ED5">
      <w:r>
        <w:continuationSeparator/>
      </w:r>
    </w:p>
    <w:p w14:paraId="5220EF54" w14:textId="77777777" w:rsidR="00277ED5" w:rsidRDefault="00277ED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5975AA"/>
    <w:multiLevelType w:val="singleLevel"/>
    <w:tmpl w:val="1682BE00"/>
    <w:lvl w:ilvl="0">
      <w:start w:val="1"/>
      <w:numFmt w:val="bullet"/>
      <w:pStyle w:val="Lijstvoortzetting"/>
      <w:lvlText w:val="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1" w15:restartNumberingAfterBreak="0">
    <w:nsid w:val="0C69475F"/>
    <w:multiLevelType w:val="hybridMultilevel"/>
    <w:tmpl w:val="8F9AA084"/>
    <w:lvl w:ilvl="0" w:tplc="6A5007D6">
      <w:start w:val="4"/>
      <w:numFmt w:val="bullet"/>
      <w:lvlText w:val="•"/>
      <w:lvlJc w:val="left"/>
      <w:pPr>
        <w:tabs>
          <w:tab w:val="num" w:pos="1305"/>
        </w:tabs>
        <w:ind w:left="1305" w:hanging="454"/>
      </w:pPr>
      <w:rPr>
        <w:rFonts w:ascii="Lucida Sans Unicode" w:hAnsi="Lucida Sans Unicode" w:hint="default"/>
        <w:b w:val="0"/>
        <w:i w:val="0"/>
        <w:sz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1A04325B"/>
    <w:multiLevelType w:val="hybridMultilevel"/>
    <w:tmpl w:val="20D634E8"/>
    <w:lvl w:ilvl="0" w:tplc="21A4143A">
      <w:start w:val="1"/>
      <w:numFmt w:val="decimal"/>
      <w:lvlText w:val="%1."/>
      <w:lvlJc w:val="left"/>
      <w:pPr>
        <w:ind w:left="1429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DDE67DC"/>
    <w:multiLevelType w:val="singleLevel"/>
    <w:tmpl w:val="DC8A2392"/>
    <w:lvl w:ilvl="0">
      <w:start w:val="1"/>
      <w:numFmt w:val="decimal"/>
      <w:pStyle w:val="Wensen"/>
      <w:lvlText w:val="Wens %1"/>
      <w:lvlJc w:val="left"/>
      <w:pPr>
        <w:tabs>
          <w:tab w:val="num" w:pos="851"/>
        </w:tabs>
        <w:ind w:left="851" w:hanging="851"/>
      </w:pPr>
      <w:rPr>
        <w:rFonts w:ascii="Lucida Sans Unicode" w:hAnsi="Lucida Sans Unicode" w:hint="default"/>
        <w:b/>
        <w:bCs/>
        <w:i w:val="0"/>
        <w:color w:val="auto"/>
        <w:sz w:val="18"/>
      </w:rPr>
    </w:lvl>
  </w:abstractNum>
  <w:abstractNum w:abstractNumId="4" w15:restartNumberingAfterBreak="0">
    <w:nsid w:val="34584863"/>
    <w:multiLevelType w:val="singleLevel"/>
    <w:tmpl w:val="15EA083A"/>
    <w:lvl w:ilvl="0">
      <w:start w:val="1"/>
      <w:numFmt w:val="bullet"/>
      <w:pStyle w:val="Lijst"/>
      <w:lvlText w:val="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5" w15:restartNumberingAfterBreak="0">
    <w:nsid w:val="47280D43"/>
    <w:multiLevelType w:val="hybridMultilevel"/>
    <w:tmpl w:val="EBE8DFD4"/>
    <w:lvl w:ilvl="0" w:tplc="54F0E1C4">
      <w:start w:val="1"/>
      <w:numFmt w:val="decimal"/>
      <w:pStyle w:val="Eisen"/>
      <w:lvlText w:val="Eis %1"/>
      <w:lvlJc w:val="left"/>
      <w:pPr>
        <w:tabs>
          <w:tab w:val="num" w:pos="851"/>
        </w:tabs>
        <w:ind w:left="851" w:hanging="851"/>
      </w:pPr>
      <w:rPr>
        <w:rFonts w:ascii="Lucida Sans Unicode" w:hAnsi="Lucida Sans Unicode" w:cs="Lucida Sans Unicode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964325F"/>
    <w:multiLevelType w:val="hybridMultilevel"/>
    <w:tmpl w:val="00FC0FE8"/>
    <w:lvl w:ilvl="0" w:tplc="820C9144">
      <w:start w:val="1"/>
      <w:numFmt w:val="bullet"/>
      <w:pStyle w:val="Lijstopsomteken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68112356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928692D"/>
    <w:multiLevelType w:val="multilevel"/>
    <w:tmpl w:val="46D274DA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sz w:val="24"/>
        <w:szCs w:val="24"/>
      </w:rPr>
    </w:lvl>
    <w:lvl w:ilvl="1">
      <w:start w:val="1"/>
      <w:numFmt w:val="decimal"/>
      <w:pStyle w:val="OpmaakprofielOpmaakprofielVetNietVet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567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Bijlage %8: 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6CFB2DF8"/>
    <w:multiLevelType w:val="multilevel"/>
    <w:tmpl w:val="370C5360"/>
    <w:lvl w:ilvl="0">
      <w:start w:val="1"/>
      <w:numFmt w:val="decimal"/>
      <w:pStyle w:val="Kop1"/>
      <w:lvlText w:val="%1"/>
      <w:lvlJc w:val="left"/>
      <w:pPr>
        <w:tabs>
          <w:tab w:val="num" w:pos="1170"/>
        </w:tabs>
        <w:ind w:left="810" w:firstLine="0"/>
      </w:pPr>
      <w:rPr>
        <w:rFonts w:ascii="Lucida Sans Unicode" w:hAnsi="Arial Vet" w:hint="default"/>
        <w:b w:val="0"/>
        <w:i w:val="0"/>
        <w:sz w:val="36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567" w:firstLine="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6E5168A9"/>
    <w:multiLevelType w:val="hybridMultilevel"/>
    <w:tmpl w:val="56CE9470"/>
    <w:lvl w:ilvl="0" w:tplc="530C4862">
      <w:start w:val="1"/>
      <w:numFmt w:val="decimal"/>
      <w:lvlText w:val="%1."/>
      <w:lvlJc w:val="left"/>
      <w:pPr>
        <w:tabs>
          <w:tab w:val="num" w:pos="960"/>
        </w:tabs>
        <w:ind w:left="960" w:hanging="60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E9444CB"/>
    <w:multiLevelType w:val="hybridMultilevel"/>
    <w:tmpl w:val="DA6ACA7E"/>
    <w:lvl w:ilvl="0" w:tplc="75223C9E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9"/>
  </w:num>
  <w:num w:numId="3">
    <w:abstractNumId w:val="4"/>
  </w:num>
  <w:num w:numId="4">
    <w:abstractNumId w:val="6"/>
  </w:num>
  <w:num w:numId="5">
    <w:abstractNumId w:val="0"/>
  </w:num>
  <w:num w:numId="6">
    <w:abstractNumId w:val="3"/>
  </w:num>
  <w:num w:numId="7">
    <w:abstractNumId w:val="5"/>
  </w:num>
  <w:num w:numId="8">
    <w:abstractNumId w:val="11"/>
  </w:num>
  <w:num w:numId="9">
    <w:abstractNumId w:val="1"/>
  </w:num>
  <w:num w:numId="10">
    <w:abstractNumId w:val="10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rawingGridHorizontalSpacing w:val="9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GU_eerste_bak" w:val="1"/>
    <w:docVar w:name="GU_opslagformaat" w:val="Diverse, ~*(#*,^*,$$).doc"/>
    <w:docVar w:name="GU_opslagpad" w:val="user"/>
    <w:docVar w:name="GU_overige_bak" w:val="1"/>
    <w:docVar w:name="GU_Versie" w:val="1"/>
  </w:docVars>
  <w:rsids>
    <w:rsidRoot w:val="00520598"/>
    <w:rsid w:val="00004347"/>
    <w:rsid w:val="00006423"/>
    <w:rsid w:val="000138AD"/>
    <w:rsid w:val="00015662"/>
    <w:rsid w:val="00030286"/>
    <w:rsid w:val="00030E26"/>
    <w:rsid w:val="000314B6"/>
    <w:rsid w:val="00031C26"/>
    <w:rsid w:val="000402EB"/>
    <w:rsid w:val="00040F28"/>
    <w:rsid w:val="00041DA1"/>
    <w:rsid w:val="00051D30"/>
    <w:rsid w:val="00056D7C"/>
    <w:rsid w:val="000649C2"/>
    <w:rsid w:val="000656F1"/>
    <w:rsid w:val="00065CD3"/>
    <w:rsid w:val="0006728E"/>
    <w:rsid w:val="00070A3D"/>
    <w:rsid w:val="0008793D"/>
    <w:rsid w:val="00096F58"/>
    <w:rsid w:val="000A38CA"/>
    <w:rsid w:val="000A4100"/>
    <w:rsid w:val="000A5FD3"/>
    <w:rsid w:val="000A7398"/>
    <w:rsid w:val="000B217A"/>
    <w:rsid w:val="000B4C0E"/>
    <w:rsid w:val="000C3483"/>
    <w:rsid w:val="000C3EBF"/>
    <w:rsid w:val="000C6B82"/>
    <w:rsid w:val="000D1FD2"/>
    <w:rsid w:val="000D2428"/>
    <w:rsid w:val="000E4115"/>
    <w:rsid w:val="000F032C"/>
    <w:rsid w:val="000F1E95"/>
    <w:rsid w:val="000F449D"/>
    <w:rsid w:val="00111216"/>
    <w:rsid w:val="00111572"/>
    <w:rsid w:val="001125FD"/>
    <w:rsid w:val="00113955"/>
    <w:rsid w:val="00116C80"/>
    <w:rsid w:val="001179F5"/>
    <w:rsid w:val="00125E95"/>
    <w:rsid w:val="00132671"/>
    <w:rsid w:val="00137DD7"/>
    <w:rsid w:val="001419B1"/>
    <w:rsid w:val="0015025F"/>
    <w:rsid w:val="0016190E"/>
    <w:rsid w:val="00163877"/>
    <w:rsid w:val="00166036"/>
    <w:rsid w:val="00171E5D"/>
    <w:rsid w:val="001756E5"/>
    <w:rsid w:val="001833AD"/>
    <w:rsid w:val="00185578"/>
    <w:rsid w:val="00186DAC"/>
    <w:rsid w:val="00186FF4"/>
    <w:rsid w:val="001911E2"/>
    <w:rsid w:val="00196831"/>
    <w:rsid w:val="001B06B2"/>
    <w:rsid w:val="001C1306"/>
    <w:rsid w:val="001C13BD"/>
    <w:rsid w:val="001C3E96"/>
    <w:rsid w:val="001C7327"/>
    <w:rsid w:val="001D01A1"/>
    <w:rsid w:val="001D392B"/>
    <w:rsid w:val="001D3F29"/>
    <w:rsid w:val="001E4E6A"/>
    <w:rsid w:val="001E62CD"/>
    <w:rsid w:val="00200EA7"/>
    <w:rsid w:val="00200EBB"/>
    <w:rsid w:val="0020132F"/>
    <w:rsid w:val="00204C8D"/>
    <w:rsid w:val="00211C5C"/>
    <w:rsid w:val="00220751"/>
    <w:rsid w:val="00220F65"/>
    <w:rsid w:val="00226A82"/>
    <w:rsid w:val="00231391"/>
    <w:rsid w:val="00232B94"/>
    <w:rsid w:val="00233C75"/>
    <w:rsid w:val="00234310"/>
    <w:rsid w:val="00234548"/>
    <w:rsid w:val="002459A1"/>
    <w:rsid w:val="00246040"/>
    <w:rsid w:val="002467FB"/>
    <w:rsid w:val="00257908"/>
    <w:rsid w:val="0026235E"/>
    <w:rsid w:val="00267F4A"/>
    <w:rsid w:val="00277ED5"/>
    <w:rsid w:val="00281CAD"/>
    <w:rsid w:val="00282CF3"/>
    <w:rsid w:val="0028476F"/>
    <w:rsid w:val="00285913"/>
    <w:rsid w:val="0029397C"/>
    <w:rsid w:val="00294AA9"/>
    <w:rsid w:val="00294F7C"/>
    <w:rsid w:val="002977D6"/>
    <w:rsid w:val="002A48BB"/>
    <w:rsid w:val="002A7BFA"/>
    <w:rsid w:val="002B713B"/>
    <w:rsid w:val="002D52BA"/>
    <w:rsid w:val="002F31BF"/>
    <w:rsid w:val="00310F9F"/>
    <w:rsid w:val="00321989"/>
    <w:rsid w:val="00322A8E"/>
    <w:rsid w:val="003254DA"/>
    <w:rsid w:val="00326F63"/>
    <w:rsid w:val="003503B4"/>
    <w:rsid w:val="00361155"/>
    <w:rsid w:val="00372F4A"/>
    <w:rsid w:val="00384A0D"/>
    <w:rsid w:val="00392C31"/>
    <w:rsid w:val="00394225"/>
    <w:rsid w:val="003A1EAF"/>
    <w:rsid w:val="003A26A4"/>
    <w:rsid w:val="003A2C81"/>
    <w:rsid w:val="003A4303"/>
    <w:rsid w:val="003B031A"/>
    <w:rsid w:val="003C7AF4"/>
    <w:rsid w:val="003D2DF7"/>
    <w:rsid w:val="003E110C"/>
    <w:rsid w:val="003E5BF9"/>
    <w:rsid w:val="003F4E9B"/>
    <w:rsid w:val="003F7669"/>
    <w:rsid w:val="00402786"/>
    <w:rsid w:val="00403191"/>
    <w:rsid w:val="004033D1"/>
    <w:rsid w:val="00403A86"/>
    <w:rsid w:val="00427B3E"/>
    <w:rsid w:val="004301EE"/>
    <w:rsid w:val="00436787"/>
    <w:rsid w:val="00442035"/>
    <w:rsid w:val="00463F65"/>
    <w:rsid w:val="00466168"/>
    <w:rsid w:val="0047612C"/>
    <w:rsid w:val="004A0819"/>
    <w:rsid w:val="004B2F9E"/>
    <w:rsid w:val="004B664A"/>
    <w:rsid w:val="004C6564"/>
    <w:rsid w:val="004D003A"/>
    <w:rsid w:val="004D7A34"/>
    <w:rsid w:val="004E2C57"/>
    <w:rsid w:val="004F0CE8"/>
    <w:rsid w:val="004F5AE1"/>
    <w:rsid w:val="004F7385"/>
    <w:rsid w:val="004F77AB"/>
    <w:rsid w:val="0050190B"/>
    <w:rsid w:val="005035EB"/>
    <w:rsid w:val="00510652"/>
    <w:rsid w:val="00510C35"/>
    <w:rsid w:val="00513D56"/>
    <w:rsid w:val="005154AA"/>
    <w:rsid w:val="005162E9"/>
    <w:rsid w:val="00520598"/>
    <w:rsid w:val="005224CB"/>
    <w:rsid w:val="00524733"/>
    <w:rsid w:val="00526A6A"/>
    <w:rsid w:val="00532489"/>
    <w:rsid w:val="005374EC"/>
    <w:rsid w:val="00537E72"/>
    <w:rsid w:val="00552C6E"/>
    <w:rsid w:val="00560603"/>
    <w:rsid w:val="00565778"/>
    <w:rsid w:val="00573B75"/>
    <w:rsid w:val="00574C48"/>
    <w:rsid w:val="005765B3"/>
    <w:rsid w:val="0058790A"/>
    <w:rsid w:val="00595F09"/>
    <w:rsid w:val="005A1F47"/>
    <w:rsid w:val="005A20FE"/>
    <w:rsid w:val="005C2B5F"/>
    <w:rsid w:val="005D7CC3"/>
    <w:rsid w:val="005D7D44"/>
    <w:rsid w:val="005E73DF"/>
    <w:rsid w:val="005F0CB1"/>
    <w:rsid w:val="005F36AF"/>
    <w:rsid w:val="00600495"/>
    <w:rsid w:val="00601685"/>
    <w:rsid w:val="00602A53"/>
    <w:rsid w:val="006051BC"/>
    <w:rsid w:val="0060546B"/>
    <w:rsid w:val="006132C6"/>
    <w:rsid w:val="00642488"/>
    <w:rsid w:val="006536C7"/>
    <w:rsid w:val="00656228"/>
    <w:rsid w:val="00660114"/>
    <w:rsid w:val="00665139"/>
    <w:rsid w:val="0066623F"/>
    <w:rsid w:val="00666859"/>
    <w:rsid w:val="00675967"/>
    <w:rsid w:val="00677518"/>
    <w:rsid w:val="00680154"/>
    <w:rsid w:val="00682505"/>
    <w:rsid w:val="00683D25"/>
    <w:rsid w:val="00694817"/>
    <w:rsid w:val="00696930"/>
    <w:rsid w:val="006A1124"/>
    <w:rsid w:val="006A1763"/>
    <w:rsid w:val="006A28F7"/>
    <w:rsid w:val="006B4507"/>
    <w:rsid w:val="006D231C"/>
    <w:rsid w:val="006D363C"/>
    <w:rsid w:val="006D41A7"/>
    <w:rsid w:val="006D7A87"/>
    <w:rsid w:val="006E0B2A"/>
    <w:rsid w:val="006E14F5"/>
    <w:rsid w:val="006E204D"/>
    <w:rsid w:val="006E3DE2"/>
    <w:rsid w:val="006E6DA1"/>
    <w:rsid w:val="006F0029"/>
    <w:rsid w:val="006F0497"/>
    <w:rsid w:val="006F1C85"/>
    <w:rsid w:val="006F5119"/>
    <w:rsid w:val="00710439"/>
    <w:rsid w:val="007172A2"/>
    <w:rsid w:val="00717D51"/>
    <w:rsid w:val="00721123"/>
    <w:rsid w:val="00725875"/>
    <w:rsid w:val="00727834"/>
    <w:rsid w:val="00744944"/>
    <w:rsid w:val="00745A0B"/>
    <w:rsid w:val="007518F2"/>
    <w:rsid w:val="00752AF7"/>
    <w:rsid w:val="0075756D"/>
    <w:rsid w:val="00762F3A"/>
    <w:rsid w:val="00764D81"/>
    <w:rsid w:val="0077196B"/>
    <w:rsid w:val="007773D7"/>
    <w:rsid w:val="00792E9F"/>
    <w:rsid w:val="00797CEA"/>
    <w:rsid w:val="007A4DEE"/>
    <w:rsid w:val="007A5434"/>
    <w:rsid w:val="007B00AE"/>
    <w:rsid w:val="007B181E"/>
    <w:rsid w:val="007B1A99"/>
    <w:rsid w:val="007B35DB"/>
    <w:rsid w:val="007C54B3"/>
    <w:rsid w:val="007D3647"/>
    <w:rsid w:val="007D4318"/>
    <w:rsid w:val="007E25FD"/>
    <w:rsid w:val="007E73C9"/>
    <w:rsid w:val="007F0217"/>
    <w:rsid w:val="007F1AA1"/>
    <w:rsid w:val="007F200F"/>
    <w:rsid w:val="00802EE9"/>
    <w:rsid w:val="00804CAF"/>
    <w:rsid w:val="00806BA8"/>
    <w:rsid w:val="00814589"/>
    <w:rsid w:val="00831D30"/>
    <w:rsid w:val="0083460E"/>
    <w:rsid w:val="00837A4B"/>
    <w:rsid w:val="00843BC3"/>
    <w:rsid w:val="0084487C"/>
    <w:rsid w:val="008513E3"/>
    <w:rsid w:val="00851B67"/>
    <w:rsid w:val="008559EE"/>
    <w:rsid w:val="00855DA6"/>
    <w:rsid w:val="00855F44"/>
    <w:rsid w:val="008636F6"/>
    <w:rsid w:val="00870BBD"/>
    <w:rsid w:val="00871769"/>
    <w:rsid w:val="008745BB"/>
    <w:rsid w:val="00883166"/>
    <w:rsid w:val="00884846"/>
    <w:rsid w:val="00890BD1"/>
    <w:rsid w:val="0089191E"/>
    <w:rsid w:val="008A496F"/>
    <w:rsid w:val="008A6545"/>
    <w:rsid w:val="008A7589"/>
    <w:rsid w:val="008B24E4"/>
    <w:rsid w:val="008B2EE3"/>
    <w:rsid w:val="008C0C29"/>
    <w:rsid w:val="008C1597"/>
    <w:rsid w:val="008C4C6F"/>
    <w:rsid w:val="008D43BE"/>
    <w:rsid w:val="008E210B"/>
    <w:rsid w:val="008E7408"/>
    <w:rsid w:val="008E7D17"/>
    <w:rsid w:val="008F78BC"/>
    <w:rsid w:val="00900F61"/>
    <w:rsid w:val="00903DB9"/>
    <w:rsid w:val="00904A1C"/>
    <w:rsid w:val="00904F60"/>
    <w:rsid w:val="00921D36"/>
    <w:rsid w:val="00925D17"/>
    <w:rsid w:val="0092788D"/>
    <w:rsid w:val="009449BC"/>
    <w:rsid w:val="0094733B"/>
    <w:rsid w:val="00954DDD"/>
    <w:rsid w:val="00954FF1"/>
    <w:rsid w:val="00961892"/>
    <w:rsid w:val="00964DB0"/>
    <w:rsid w:val="00966E32"/>
    <w:rsid w:val="00970A55"/>
    <w:rsid w:val="0097593E"/>
    <w:rsid w:val="0097678D"/>
    <w:rsid w:val="00976CEA"/>
    <w:rsid w:val="0099261A"/>
    <w:rsid w:val="009942D0"/>
    <w:rsid w:val="00997E70"/>
    <w:rsid w:val="009A20DB"/>
    <w:rsid w:val="009A2EDC"/>
    <w:rsid w:val="009E1FF0"/>
    <w:rsid w:val="009E3A8F"/>
    <w:rsid w:val="009F33B0"/>
    <w:rsid w:val="009F3DCA"/>
    <w:rsid w:val="009F4717"/>
    <w:rsid w:val="009F63FB"/>
    <w:rsid w:val="00A00045"/>
    <w:rsid w:val="00A01F1B"/>
    <w:rsid w:val="00A141FF"/>
    <w:rsid w:val="00A2740D"/>
    <w:rsid w:val="00A32E4D"/>
    <w:rsid w:val="00A42155"/>
    <w:rsid w:val="00A572AB"/>
    <w:rsid w:val="00A72A47"/>
    <w:rsid w:val="00A751E3"/>
    <w:rsid w:val="00A84674"/>
    <w:rsid w:val="00AA2BC0"/>
    <w:rsid w:val="00AA333B"/>
    <w:rsid w:val="00AB1BFF"/>
    <w:rsid w:val="00AB624C"/>
    <w:rsid w:val="00AC2D94"/>
    <w:rsid w:val="00AC6F00"/>
    <w:rsid w:val="00AD2F73"/>
    <w:rsid w:val="00AD362D"/>
    <w:rsid w:val="00AD659B"/>
    <w:rsid w:val="00AF749D"/>
    <w:rsid w:val="00B015F9"/>
    <w:rsid w:val="00B136EB"/>
    <w:rsid w:val="00B1389F"/>
    <w:rsid w:val="00B14E75"/>
    <w:rsid w:val="00B24EB4"/>
    <w:rsid w:val="00B2694E"/>
    <w:rsid w:val="00B37181"/>
    <w:rsid w:val="00B37B00"/>
    <w:rsid w:val="00B37B2F"/>
    <w:rsid w:val="00B40DB7"/>
    <w:rsid w:val="00B45DD9"/>
    <w:rsid w:val="00B547E3"/>
    <w:rsid w:val="00B62CF9"/>
    <w:rsid w:val="00B6326C"/>
    <w:rsid w:val="00B70140"/>
    <w:rsid w:val="00B70F2D"/>
    <w:rsid w:val="00B8167A"/>
    <w:rsid w:val="00B876FA"/>
    <w:rsid w:val="00B87858"/>
    <w:rsid w:val="00B92735"/>
    <w:rsid w:val="00B96AC6"/>
    <w:rsid w:val="00BA4A2E"/>
    <w:rsid w:val="00BC0155"/>
    <w:rsid w:val="00BD5049"/>
    <w:rsid w:val="00BF4AFE"/>
    <w:rsid w:val="00BF5792"/>
    <w:rsid w:val="00BF58DC"/>
    <w:rsid w:val="00C0242D"/>
    <w:rsid w:val="00C05067"/>
    <w:rsid w:val="00C05953"/>
    <w:rsid w:val="00C069E5"/>
    <w:rsid w:val="00C166E9"/>
    <w:rsid w:val="00C17257"/>
    <w:rsid w:val="00C17290"/>
    <w:rsid w:val="00C21D54"/>
    <w:rsid w:val="00C23154"/>
    <w:rsid w:val="00C23D2C"/>
    <w:rsid w:val="00C24D53"/>
    <w:rsid w:val="00C25606"/>
    <w:rsid w:val="00C27AF2"/>
    <w:rsid w:val="00C3221A"/>
    <w:rsid w:val="00C45B52"/>
    <w:rsid w:val="00C45EB5"/>
    <w:rsid w:val="00C470DE"/>
    <w:rsid w:val="00C5104C"/>
    <w:rsid w:val="00C5521D"/>
    <w:rsid w:val="00C5634F"/>
    <w:rsid w:val="00C61491"/>
    <w:rsid w:val="00C6231C"/>
    <w:rsid w:val="00C63F44"/>
    <w:rsid w:val="00C757B8"/>
    <w:rsid w:val="00C766ED"/>
    <w:rsid w:val="00C80430"/>
    <w:rsid w:val="00C8165A"/>
    <w:rsid w:val="00C83410"/>
    <w:rsid w:val="00C83913"/>
    <w:rsid w:val="00C90D33"/>
    <w:rsid w:val="00C912C4"/>
    <w:rsid w:val="00C93755"/>
    <w:rsid w:val="00C96EE6"/>
    <w:rsid w:val="00CA14BF"/>
    <w:rsid w:val="00CA1FDD"/>
    <w:rsid w:val="00CA631A"/>
    <w:rsid w:val="00CB135E"/>
    <w:rsid w:val="00CB4DAB"/>
    <w:rsid w:val="00CB584C"/>
    <w:rsid w:val="00CB71D9"/>
    <w:rsid w:val="00CB7ECD"/>
    <w:rsid w:val="00CC2748"/>
    <w:rsid w:val="00CC34DE"/>
    <w:rsid w:val="00CC5C6A"/>
    <w:rsid w:val="00CD0CCA"/>
    <w:rsid w:val="00CD3D44"/>
    <w:rsid w:val="00CD4043"/>
    <w:rsid w:val="00CE1ABE"/>
    <w:rsid w:val="00CE499C"/>
    <w:rsid w:val="00CE5158"/>
    <w:rsid w:val="00CE75AD"/>
    <w:rsid w:val="00CF2F26"/>
    <w:rsid w:val="00CF34D0"/>
    <w:rsid w:val="00D0767C"/>
    <w:rsid w:val="00D10A92"/>
    <w:rsid w:val="00D12458"/>
    <w:rsid w:val="00D159EB"/>
    <w:rsid w:val="00D22DF4"/>
    <w:rsid w:val="00D255F3"/>
    <w:rsid w:val="00D358C1"/>
    <w:rsid w:val="00D51ECD"/>
    <w:rsid w:val="00D61E73"/>
    <w:rsid w:val="00D62A6F"/>
    <w:rsid w:val="00D71637"/>
    <w:rsid w:val="00D807B5"/>
    <w:rsid w:val="00D828B6"/>
    <w:rsid w:val="00D82F96"/>
    <w:rsid w:val="00D8472E"/>
    <w:rsid w:val="00D95D80"/>
    <w:rsid w:val="00DA2BA5"/>
    <w:rsid w:val="00DB1587"/>
    <w:rsid w:val="00DC6B79"/>
    <w:rsid w:val="00DD2880"/>
    <w:rsid w:val="00DD363A"/>
    <w:rsid w:val="00DD5BCC"/>
    <w:rsid w:val="00DE192D"/>
    <w:rsid w:val="00DE2816"/>
    <w:rsid w:val="00DE4CE2"/>
    <w:rsid w:val="00DE62A3"/>
    <w:rsid w:val="00DF1F61"/>
    <w:rsid w:val="00E071DB"/>
    <w:rsid w:val="00E212FF"/>
    <w:rsid w:val="00E21F8B"/>
    <w:rsid w:val="00E22057"/>
    <w:rsid w:val="00E234C2"/>
    <w:rsid w:val="00E2745C"/>
    <w:rsid w:val="00E31444"/>
    <w:rsid w:val="00E413B3"/>
    <w:rsid w:val="00E452F6"/>
    <w:rsid w:val="00E5412F"/>
    <w:rsid w:val="00E54EF1"/>
    <w:rsid w:val="00E551EA"/>
    <w:rsid w:val="00E66E32"/>
    <w:rsid w:val="00E67AFF"/>
    <w:rsid w:val="00E75689"/>
    <w:rsid w:val="00E75811"/>
    <w:rsid w:val="00E77CD5"/>
    <w:rsid w:val="00E876D0"/>
    <w:rsid w:val="00E93E05"/>
    <w:rsid w:val="00E96EFF"/>
    <w:rsid w:val="00E97814"/>
    <w:rsid w:val="00EA14C2"/>
    <w:rsid w:val="00EA1DC5"/>
    <w:rsid w:val="00EA50BD"/>
    <w:rsid w:val="00EC4293"/>
    <w:rsid w:val="00EC6CE5"/>
    <w:rsid w:val="00ED2AA0"/>
    <w:rsid w:val="00ED5E73"/>
    <w:rsid w:val="00EE7569"/>
    <w:rsid w:val="00EE7C12"/>
    <w:rsid w:val="00EF064C"/>
    <w:rsid w:val="00EF479A"/>
    <w:rsid w:val="00EF4819"/>
    <w:rsid w:val="00EF571A"/>
    <w:rsid w:val="00EF7F76"/>
    <w:rsid w:val="00F039AB"/>
    <w:rsid w:val="00F07D51"/>
    <w:rsid w:val="00F10FB2"/>
    <w:rsid w:val="00F129C9"/>
    <w:rsid w:val="00F1799B"/>
    <w:rsid w:val="00F20E61"/>
    <w:rsid w:val="00F22B0B"/>
    <w:rsid w:val="00F266CF"/>
    <w:rsid w:val="00F40B37"/>
    <w:rsid w:val="00F40FE0"/>
    <w:rsid w:val="00F45C94"/>
    <w:rsid w:val="00F464A2"/>
    <w:rsid w:val="00F51452"/>
    <w:rsid w:val="00F56B74"/>
    <w:rsid w:val="00F57880"/>
    <w:rsid w:val="00F6118B"/>
    <w:rsid w:val="00F62817"/>
    <w:rsid w:val="00F64385"/>
    <w:rsid w:val="00F7588E"/>
    <w:rsid w:val="00F86644"/>
    <w:rsid w:val="00F87EC0"/>
    <w:rsid w:val="00F91F8F"/>
    <w:rsid w:val="00F94900"/>
    <w:rsid w:val="00FA1AB3"/>
    <w:rsid w:val="00FB1EAC"/>
    <w:rsid w:val="00FB72FB"/>
    <w:rsid w:val="00FC3540"/>
    <w:rsid w:val="00FC361B"/>
    <w:rsid w:val="00FD00F8"/>
    <w:rsid w:val="00FD0667"/>
    <w:rsid w:val="00FD4A9B"/>
    <w:rsid w:val="00FE557D"/>
    <w:rsid w:val="00FE5C08"/>
    <w:rsid w:val="00FF7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2FF503D"/>
  <w15:docId w15:val="{02395251-4001-4849-99A7-38FC51D0E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666859"/>
    <w:pPr>
      <w:spacing w:line="240" w:lineRule="atLeast"/>
    </w:pPr>
    <w:rPr>
      <w:rFonts w:ascii="Lucida Sans Unicode" w:hAnsi="Lucida Sans Unicode"/>
      <w:sz w:val="18"/>
    </w:rPr>
  </w:style>
  <w:style w:type="paragraph" w:styleId="Kop1">
    <w:name w:val="heading 1"/>
    <w:basedOn w:val="Standaard"/>
    <w:next w:val="Standaard"/>
    <w:qFormat/>
    <w:pPr>
      <w:keepNext/>
      <w:keepLines/>
      <w:pageBreakBefore/>
      <w:numPr>
        <w:numId w:val="2"/>
      </w:numPr>
      <w:tabs>
        <w:tab w:val="left" w:pos="851"/>
      </w:tabs>
      <w:spacing w:after="240" w:line="480" w:lineRule="exact"/>
      <w:outlineLvl w:val="0"/>
    </w:pPr>
    <w:rPr>
      <w:sz w:val="36"/>
    </w:rPr>
  </w:style>
  <w:style w:type="paragraph" w:styleId="Kop2">
    <w:name w:val="heading 2"/>
    <w:basedOn w:val="Standaard"/>
    <w:next w:val="Standaard"/>
    <w:qFormat/>
    <w:pPr>
      <w:keepNext/>
      <w:keepLines/>
      <w:numPr>
        <w:ilvl w:val="1"/>
        <w:numId w:val="2"/>
      </w:numPr>
      <w:pBdr>
        <w:bottom w:val="single" w:sz="4" w:space="1" w:color="auto"/>
      </w:pBdr>
      <w:tabs>
        <w:tab w:val="left" w:pos="851"/>
      </w:tabs>
      <w:spacing w:before="480" w:after="240"/>
      <w:outlineLvl w:val="1"/>
    </w:pPr>
  </w:style>
  <w:style w:type="paragraph" w:styleId="Kop3">
    <w:name w:val="heading 3"/>
    <w:basedOn w:val="Standaard"/>
    <w:next w:val="Standaard"/>
    <w:qFormat/>
    <w:pPr>
      <w:keepNext/>
      <w:keepLines/>
      <w:numPr>
        <w:ilvl w:val="2"/>
        <w:numId w:val="2"/>
      </w:numPr>
      <w:spacing w:before="240"/>
      <w:outlineLvl w:val="2"/>
    </w:pPr>
    <w:rPr>
      <w:b/>
    </w:rPr>
  </w:style>
  <w:style w:type="paragraph" w:styleId="Kop4">
    <w:name w:val="heading 4"/>
    <w:basedOn w:val="Standaard"/>
    <w:next w:val="Standaard"/>
    <w:qFormat/>
    <w:pPr>
      <w:keepNext/>
      <w:keepLines/>
      <w:numPr>
        <w:ilvl w:val="3"/>
        <w:numId w:val="2"/>
      </w:numPr>
      <w:spacing w:before="240"/>
      <w:jc w:val="both"/>
      <w:outlineLvl w:val="3"/>
    </w:pPr>
    <w:rPr>
      <w:b/>
      <w:sz w:val="28"/>
    </w:rPr>
  </w:style>
  <w:style w:type="paragraph" w:styleId="Kop5">
    <w:name w:val="heading 5"/>
    <w:basedOn w:val="Standaard"/>
    <w:next w:val="Standaard"/>
    <w:qFormat/>
    <w:pPr>
      <w:numPr>
        <w:ilvl w:val="4"/>
        <w:numId w:val="2"/>
      </w:numPr>
      <w:spacing w:before="120"/>
      <w:outlineLvl w:val="4"/>
    </w:pPr>
  </w:style>
  <w:style w:type="paragraph" w:styleId="Kop6">
    <w:name w:val="heading 6"/>
    <w:basedOn w:val="Standaard"/>
    <w:next w:val="Standaard"/>
    <w:qFormat/>
    <w:pPr>
      <w:numPr>
        <w:ilvl w:val="5"/>
        <w:numId w:val="2"/>
      </w:numPr>
      <w:spacing w:before="120"/>
      <w:outlineLvl w:val="5"/>
    </w:pPr>
  </w:style>
  <w:style w:type="paragraph" w:styleId="Kop7">
    <w:name w:val="heading 7"/>
    <w:basedOn w:val="Standaard"/>
    <w:next w:val="Standaard"/>
    <w:qFormat/>
    <w:pPr>
      <w:numPr>
        <w:ilvl w:val="6"/>
        <w:numId w:val="2"/>
      </w:numPr>
      <w:spacing w:before="120"/>
      <w:outlineLvl w:val="6"/>
    </w:pPr>
    <w:rPr>
      <w:i/>
    </w:rPr>
  </w:style>
  <w:style w:type="paragraph" w:styleId="Kop8">
    <w:name w:val="heading 8"/>
    <w:basedOn w:val="Standaard"/>
    <w:next w:val="Standaard"/>
    <w:qFormat/>
    <w:pPr>
      <w:tabs>
        <w:tab w:val="left" w:pos="1985"/>
      </w:tabs>
      <w:outlineLvl w:val="7"/>
    </w:pPr>
    <w:rPr>
      <w:sz w:val="32"/>
    </w:rPr>
  </w:style>
  <w:style w:type="paragraph" w:styleId="Kop9">
    <w:name w:val="heading 9"/>
    <w:basedOn w:val="Standaard"/>
    <w:next w:val="Standaard"/>
    <w:qFormat/>
    <w:pPr>
      <w:numPr>
        <w:ilvl w:val="8"/>
        <w:numId w:val="2"/>
      </w:numPr>
      <w:spacing w:before="120"/>
      <w:outlineLvl w:val="8"/>
    </w:pPr>
    <w:rPr>
      <w:b/>
      <w:sz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">
    <w:name w:val="List"/>
    <w:basedOn w:val="Standaard"/>
    <w:pPr>
      <w:numPr>
        <w:numId w:val="3"/>
      </w:numPr>
    </w:pPr>
  </w:style>
  <w:style w:type="paragraph" w:styleId="Lijst2">
    <w:name w:val="List 2"/>
    <w:basedOn w:val="Lijst"/>
    <w:pPr>
      <w:numPr>
        <w:numId w:val="0"/>
      </w:numPr>
      <w:ind w:left="566" w:hanging="284"/>
    </w:pPr>
  </w:style>
  <w:style w:type="paragraph" w:styleId="Lijst3">
    <w:name w:val="List 3"/>
    <w:basedOn w:val="Lijst"/>
    <w:pPr>
      <w:numPr>
        <w:numId w:val="0"/>
      </w:numPr>
      <w:ind w:left="849" w:hanging="284"/>
    </w:pPr>
  </w:style>
  <w:style w:type="paragraph" w:styleId="Lijst4">
    <w:name w:val="List 4"/>
    <w:basedOn w:val="Lijst"/>
    <w:pPr>
      <w:numPr>
        <w:numId w:val="0"/>
      </w:numPr>
      <w:ind w:left="1132" w:hanging="284"/>
    </w:pPr>
  </w:style>
  <w:style w:type="paragraph" w:styleId="Lijst5">
    <w:name w:val="List 5"/>
    <w:basedOn w:val="Lijst"/>
    <w:pPr>
      <w:numPr>
        <w:numId w:val="0"/>
      </w:numPr>
      <w:ind w:left="1418" w:hanging="284"/>
    </w:pPr>
  </w:style>
  <w:style w:type="paragraph" w:styleId="Lijstopsomteken">
    <w:name w:val="List Bullet"/>
    <w:basedOn w:val="Standaard"/>
    <w:pPr>
      <w:numPr>
        <w:numId w:val="4"/>
      </w:numPr>
    </w:pPr>
  </w:style>
  <w:style w:type="paragraph" w:styleId="Lijstopsomteken2">
    <w:name w:val="List Bullet 2"/>
    <w:basedOn w:val="Lijstopsomteken"/>
    <w:pPr>
      <w:numPr>
        <w:numId w:val="0"/>
      </w:numPr>
    </w:pPr>
  </w:style>
  <w:style w:type="paragraph" w:styleId="Lijstopsomteken3">
    <w:name w:val="List Bullet 3"/>
    <w:basedOn w:val="Lijstopsomteken"/>
    <w:autoRedefine/>
    <w:pPr>
      <w:numPr>
        <w:numId w:val="0"/>
      </w:numPr>
    </w:pPr>
  </w:style>
  <w:style w:type="paragraph" w:styleId="Lijstopsomteken4">
    <w:name w:val="List Bullet 4"/>
    <w:basedOn w:val="Lijstopsomteken"/>
    <w:autoRedefine/>
    <w:pPr>
      <w:numPr>
        <w:numId w:val="0"/>
      </w:numPr>
    </w:pPr>
  </w:style>
  <w:style w:type="paragraph" w:styleId="Lijstopsomteken5">
    <w:name w:val="List Bullet 5"/>
    <w:basedOn w:val="Lijstopsomteken"/>
    <w:autoRedefine/>
    <w:pPr>
      <w:numPr>
        <w:numId w:val="0"/>
      </w:numPr>
    </w:pPr>
  </w:style>
  <w:style w:type="paragraph" w:styleId="Lijstnummering">
    <w:name w:val="List Number"/>
    <w:basedOn w:val="Standaard"/>
    <w:pPr>
      <w:ind w:left="284" w:hanging="284"/>
    </w:pPr>
  </w:style>
  <w:style w:type="paragraph" w:styleId="Lijstnummering2">
    <w:name w:val="List Number 2"/>
    <w:basedOn w:val="Lijstnummering"/>
    <w:pPr>
      <w:ind w:left="566"/>
    </w:pPr>
  </w:style>
  <w:style w:type="paragraph" w:styleId="Lijstnummering3">
    <w:name w:val="List Number 3"/>
    <w:basedOn w:val="Lijstnummering"/>
    <w:pPr>
      <w:ind w:left="849"/>
    </w:pPr>
  </w:style>
  <w:style w:type="paragraph" w:styleId="Lijstnummering4">
    <w:name w:val="List Number 4"/>
    <w:basedOn w:val="Lijstnummering"/>
    <w:pPr>
      <w:ind w:left="1132"/>
    </w:pPr>
  </w:style>
  <w:style w:type="paragraph" w:styleId="Lijstnummering5">
    <w:name w:val="List Number 5"/>
    <w:basedOn w:val="Lijstnummering"/>
    <w:pPr>
      <w:ind w:left="1418"/>
    </w:pPr>
  </w:style>
  <w:style w:type="paragraph" w:styleId="Lijstvoortzetting">
    <w:name w:val="List Continue"/>
    <w:basedOn w:val="Standaard"/>
    <w:pPr>
      <w:numPr>
        <w:numId w:val="5"/>
      </w:numPr>
    </w:pPr>
  </w:style>
  <w:style w:type="paragraph" w:styleId="Lijstvoortzetting2">
    <w:name w:val="List Continue 2"/>
    <w:basedOn w:val="Lijstvoortzetting"/>
    <w:pPr>
      <w:numPr>
        <w:numId w:val="0"/>
      </w:numPr>
      <w:ind w:left="567" w:hanging="284"/>
    </w:pPr>
  </w:style>
  <w:style w:type="paragraph" w:styleId="Lijstvoortzetting3">
    <w:name w:val="List Continue 3"/>
    <w:basedOn w:val="Lijstvoortzetting"/>
    <w:pPr>
      <w:numPr>
        <w:numId w:val="0"/>
      </w:numPr>
      <w:ind w:left="850" w:hanging="284"/>
    </w:pPr>
  </w:style>
  <w:style w:type="paragraph" w:styleId="Lijstvoortzetting4">
    <w:name w:val="List Continue 4"/>
    <w:basedOn w:val="Lijstvoortzetting"/>
    <w:pPr>
      <w:numPr>
        <w:numId w:val="0"/>
      </w:numPr>
      <w:ind w:left="1134" w:hanging="284"/>
    </w:pPr>
  </w:style>
  <w:style w:type="paragraph" w:styleId="Lijstvoortzetting5">
    <w:name w:val="List Continue 5"/>
    <w:basedOn w:val="Lijstvoortzetting"/>
    <w:pPr>
      <w:numPr>
        <w:numId w:val="0"/>
      </w:numPr>
      <w:ind w:left="1417" w:hanging="284"/>
    </w:pPr>
  </w:style>
  <w:style w:type="paragraph" w:customStyle="1" w:styleId="Lijstspeciaal">
    <w:name w:val="Lijst speciaal"/>
    <w:basedOn w:val="Standaard"/>
    <w:pPr>
      <w:ind w:left="567" w:hanging="567"/>
    </w:pPr>
  </w:style>
  <w:style w:type="paragraph" w:customStyle="1" w:styleId="Lijstspeciaal2">
    <w:name w:val="Lijst speciaal 2"/>
    <w:basedOn w:val="Lijstspeciaal"/>
    <w:pPr>
      <w:ind w:left="851"/>
    </w:pPr>
  </w:style>
  <w:style w:type="paragraph" w:customStyle="1" w:styleId="Lijstspeciaal3">
    <w:name w:val="Lijst speciaal 3"/>
    <w:basedOn w:val="Lijstspeciaal"/>
    <w:pPr>
      <w:ind w:left="1134"/>
    </w:pPr>
  </w:style>
  <w:style w:type="paragraph" w:customStyle="1" w:styleId="Lijstspeciaal4">
    <w:name w:val="Lijst speciaal 4"/>
    <w:basedOn w:val="Lijstspeciaal"/>
    <w:pPr>
      <w:ind w:left="1418"/>
    </w:pPr>
  </w:style>
  <w:style w:type="paragraph" w:customStyle="1" w:styleId="Lijstspeciaal5">
    <w:name w:val="Lijst speciaal 5"/>
    <w:basedOn w:val="Lijstspeciaal"/>
    <w:pPr>
      <w:ind w:left="1701"/>
    </w:pPr>
  </w:style>
  <w:style w:type="paragraph" w:customStyle="1" w:styleId="Tabel">
    <w:name w:val="Tabel"/>
    <w:basedOn w:val="Standaard"/>
    <w:pPr>
      <w:keepLines/>
      <w:spacing w:before="60" w:after="60"/>
    </w:pPr>
    <w:rPr>
      <w:spacing w:val="6"/>
    </w:rPr>
  </w:style>
  <w:style w:type="paragraph" w:customStyle="1" w:styleId="Tabelkop">
    <w:name w:val="Tabel kop"/>
    <w:basedOn w:val="Tabel"/>
    <w:rPr>
      <w:b/>
    </w:rPr>
  </w:style>
  <w:style w:type="paragraph" w:customStyle="1" w:styleId="Tabel2">
    <w:name w:val="Tabel 2"/>
    <w:basedOn w:val="Standaard"/>
  </w:style>
  <w:style w:type="paragraph" w:customStyle="1" w:styleId="Tabelkop2">
    <w:name w:val="Tabel kop 2"/>
    <w:basedOn w:val="Tabel2"/>
    <w:rPr>
      <w:b/>
    </w:rPr>
  </w:style>
  <w:style w:type="paragraph" w:customStyle="1" w:styleId="Speciaal1">
    <w:name w:val="Speciaal 1"/>
    <w:basedOn w:val="Standaard"/>
    <w:next w:val="Standaard"/>
    <w:rPr>
      <w:sz w:val="16"/>
    </w:rPr>
  </w:style>
  <w:style w:type="paragraph" w:customStyle="1" w:styleId="Speciaal2">
    <w:name w:val="Speciaal 2"/>
    <w:basedOn w:val="Standaard"/>
    <w:next w:val="Standaard"/>
    <w:rPr>
      <w:sz w:val="16"/>
    </w:rPr>
  </w:style>
  <w:style w:type="paragraph" w:styleId="Bijschrift">
    <w:name w:val="caption"/>
    <w:basedOn w:val="Standaard"/>
    <w:next w:val="Standaard"/>
    <w:qFormat/>
    <w:pPr>
      <w:spacing w:before="120"/>
    </w:pPr>
    <w:rPr>
      <w:i/>
    </w:rPr>
  </w:style>
  <w:style w:type="paragraph" w:styleId="Bronvermelding">
    <w:name w:val="table of authorities"/>
    <w:basedOn w:val="Standaard"/>
    <w:next w:val="Standaard"/>
    <w:semiHidden/>
    <w:pPr>
      <w:spacing w:before="120"/>
    </w:pPr>
    <w:rPr>
      <w:i/>
    </w:rPr>
  </w:style>
  <w:style w:type="paragraph" w:styleId="Inhopg1">
    <w:name w:val="toc 1"/>
    <w:basedOn w:val="Standaard"/>
    <w:next w:val="Standaard"/>
    <w:semiHidden/>
    <w:pPr>
      <w:pBdr>
        <w:bottom w:val="single" w:sz="4" w:space="1" w:color="auto"/>
      </w:pBdr>
      <w:tabs>
        <w:tab w:val="left" w:pos="567"/>
        <w:tab w:val="right" w:pos="9072"/>
      </w:tabs>
      <w:spacing w:before="360" w:after="120"/>
      <w:ind w:left="567" w:hanging="567"/>
    </w:pPr>
    <w:rPr>
      <w:b/>
      <w:noProof/>
    </w:rPr>
  </w:style>
  <w:style w:type="paragraph" w:styleId="Inhopg2">
    <w:name w:val="toc 2"/>
    <w:basedOn w:val="Standaard"/>
    <w:next w:val="Standaard"/>
    <w:semiHidden/>
    <w:pPr>
      <w:tabs>
        <w:tab w:val="left" w:pos="567"/>
        <w:tab w:val="right" w:pos="9072"/>
      </w:tabs>
      <w:ind w:left="567" w:hanging="567"/>
    </w:pPr>
  </w:style>
  <w:style w:type="paragraph" w:styleId="Inhopg3">
    <w:name w:val="toc 3"/>
    <w:basedOn w:val="Standaard"/>
    <w:next w:val="Standaard"/>
    <w:semiHidden/>
    <w:pPr>
      <w:tabs>
        <w:tab w:val="left" w:pos="1134"/>
        <w:tab w:val="right" w:pos="9072"/>
      </w:tabs>
      <w:spacing w:before="120" w:after="120" w:line="240" w:lineRule="exact"/>
      <w:ind w:left="1134" w:hanging="1134"/>
    </w:pPr>
    <w:rPr>
      <w:sz w:val="22"/>
    </w:rPr>
  </w:style>
  <w:style w:type="paragraph" w:styleId="Inhopg4">
    <w:name w:val="toc 4"/>
    <w:basedOn w:val="Standaard"/>
    <w:next w:val="Standaard"/>
    <w:autoRedefine/>
    <w:semiHidden/>
    <w:pPr>
      <w:tabs>
        <w:tab w:val="left" w:pos="1600"/>
        <w:tab w:val="right" w:pos="9072"/>
      </w:tabs>
      <w:spacing w:before="120"/>
    </w:pPr>
    <w:rPr>
      <w:b/>
      <w:noProof/>
    </w:rPr>
  </w:style>
  <w:style w:type="paragraph" w:styleId="Inhopg5">
    <w:name w:val="toc 5"/>
    <w:basedOn w:val="Inhopg1"/>
    <w:next w:val="Standaard"/>
    <w:autoRedefine/>
    <w:semiHidden/>
  </w:style>
  <w:style w:type="paragraph" w:styleId="Inhopg6">
    <w:name w:val="toc 6"/>
    <w:basedOn w:val="Inhopg1"/>
    <w:next w:val="Standaard"/>
    <w:autoRedefine/>
    <w:semiHidden/>
  </w:style>
  <w:style w:type="paragraph" w:styleId="Inhopg7">
    <w:name w:val="toc 7"/>
    <w:basedOn w:val="Inhopg1"/>
    <w:next w:val="Standaard"/>
    <w:autoRedefine/>
    <w:semiHidden/>
  </w:style>
  <w:style w:type="paragraph" w:styleId="Inhopg8">
    <w:name w:val="toc 8"/>
    <w:basedOn w:val="Inhopg1"/>
    <w:next w:val="Standaard"/>
    <w:autoRedefine/>
    <w:semiHidden/>
  </w:style>
  <w:style w:type="paragraph" w:styleId="Inhopg9">
    <w:name w:val="toc 9"/>
    <w:basedOn w:val="Inhopg1"/>
    <w:next w:val="Standaard"/>
    <w:autoRedefine/>
    <w:semiHidden/>
  </w:style>
  <w:style w:type="paragraph" w:customStyle="1" w:styleId="Kop0">
    <w:name w:val="Kop 0"/>
    <w:basedOn w:val="Kop1"/>
    <w:next w:val="Standaard"/>
    <w:pPr>
      <w:numPr>
        <w:numId w:val="0"/>
      </w:numPr>
      <w:tabs>
        <w:tab w:val="left" w:pos="567"/>
      </w:tabs>
      <w:spacing w:line="320" w:lineRule="exact"/>
      <w:outlineLvl w:val="9"/>
    </w:pPr>
    <w:rPr>
      <w:b/>
    </w:rPr>
  </w:style>
  <w:style w:type="paragraph" w:styleId="Koptekst">
    <w:name w:val="header"/>
    <w:basedOn w:val="Standaard"/>
    <w:rPr>
      <w:b/>
    </w:rPr>
  </w:style>
  <w:style w:type="paragraph" w:styleId="Macrotekst">
    <w:name w:val="macro"/>
    <w:semiHidden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Lucida Sans Unicode" w:hAnsi="Lucida Sans Unicode"/>
      <w:sz w:val="18"/>
    </w:rPr>
  </w:style>
  <w:style w:type="character" w:styleId="Paginanummer">
    <w:name w:val="page number"/>
    <w:rPr>
      <w:rFonts w:ascii="Lucida Sans Unicode" w:hAnsi="Lucida Sans Unicode"/>
      <w:sz w:val="16"/>
    </w:rPr>
  </w:style>
  <w:style w:type="character" w:styleId="Regelnummer">
    <w:name w:val="line number"/>
    <w:rPr>
      <w:rFonts w:ascii="Lucida Sans Unicode" w:hAnsi="Lucida Sans Unicode"/>
    </w:rPr>
  </w:style>
  <w:style w:type="paragraph" w:styleId="Standaardinspringing">
    <w:name w:val="Normal Indent"/>
    <w:basedOn w:val="Standaard"/>
    <w:pPr>
      <w:ind w:left="567"/>
    </w:pPr>
  </w:style>
  <w:style w:type="paragraph" w:styleId="Voettekst">
    <w:name w:val="footer"/>
    <w:basedOn w:val="Standaard"/>
    <w:pPr>
      <w:tabs>
        <w:tab w:val="right" w:pos="9072"/>
      </w:tabs>
    </w:pPr>
    <w:rPr>
      <w:sz w:val="16"/>
    </w:rPr>
  </w:style>
  <w:style w:type="paragraph" w:customStyle="1" w:styleId="Toelichting">
    <w:name w:val="Toelichting"/>
    <w:basedOn w:val="Standaard"/>
    <w:rPr>
      <w:vanish/>
      <w:color w:val="FF00FF"/>
    </w:rPr>
  </w:style>
  <w:style w:type="character" w:customStyle="1" w:styleId="refkop">
    <w:name w:val="refkop"/>
    <w:rPr>
      <w:rFonts w:ascii="Univers" w:hAnsi="Univers"/>
      <w:sz w:val="16"/>
    </w:rPr>
  </w:style>
  <w:style w:type="paragraph" w:customStyle="1" w:styleId="refkopvet">
    <w:name w:val="refkopvet"/>
    <w:basedOn w:val="Standaard"/>
    <w:pPr>
      <w:spacing w:before="40"/>
    </w:pPr>
    <w:rPr>
      <w:rFonts w:ascii="Univers" w:hAnsi="Univers"/>
      <w:b/>
      <w:sz w:val="16"/>
    </w:rPr>
  </w:style>
  <w:style w:type="paragraph" w:customStyle="1" w:styleId="adresregel">
    <w:name w:val="adresregel"/>
    <w:basedOn w:val="Voettekst"/>
    <w:pPr>
      <w:tabs>
        <w:tab w:val="center" w:pos="4153"/>
        <w:tab w:val="right" w:pos="8306"/>
      </w:tabs>
    </w:pPr>
    <w:rPr>
      <w:rFonts w:ascii="Univers" w:hAnsi="Univers"/>
      <w:b/>
      <w:i/>
    </w:rPr>
  </w:style>
  <w:style w:type="character" w:customStyle="1" w:styleId="i">
    <w:name w:val="i"/>
    <w:rPr>
      <w:b/>
      <w:vanish/>
      <w:color w:val="0000FF"/>
      <w:sz w:val="18"/>
    </w:rPr>
  </w:style>
  <w:style w:type="paragraph" w:styleId="Ballontekst">
    <w:name w:val="Balloon Text"/>
    <w:basedOn w:val="Standaard"/>
    <w:semiHidden/>
    <w:rPr>
      <w:rFonts w:ascii="Tahoma" w:hAnsi="Tahoma"/>
      <w:sz w:val="16"/>
    </w:rPr>
  </w:style>
  <w:style w:type="character" w:styleId="Verwijzingopmerking">
    <w:name w:val="annotation reference"/>
    <w:semiHidden/>
    <w:rPr>
      <w:sz w:val="16"/>
    </w:rPr>
  </w:style>
  <w:style w:type="paragraph" w:styleId="Tekstopmerking">
    <w:name w:val="annotation text"/>
    <w:basedOn w:val="Standaard"/>
    <w:semiHidden/>
  </w:style>
  <w:style w:type="paragraph" w:styleId="Onderwerpvanopmerking">
    <w:name w:val="annotation subject"/>
    <w:basedOn w:val="Tekstopmerking"/>
    <w:next w:val="Tekstopmerking"/>
    <w:semiHidden/>
    <w:rPr>
      <w:b/>
      <w:bCs/>
    </w:rPr>
  </w:style>
  <w:style w:type="paragraph" w:customStyle="1" w:styleId="OpmaakprofielKop110pt">
    <w:name w:val="Opmaakprofiel Kop 1 + 10 pt"/>
    <w:basedOn w:val="Kop1"/>
    <w:autoRedefine/>
    <w:rPr>
      <w:bCs/>
      <w:sz w:val="24"/>
    </w:rPr>
  </w:style>
  <w:style w:type="character" w:customStyle="1" w:styleId="Kop1Char">
    <w:name w:val="Kop 1 Char"/>
    <w:rPr>
      <w:rFonts w:ascii="Lucida Sans Unicode" w:hAnsi="Lucida Sans Unicode"/>
      <w:sz w:val="36"/>
      <w:lang w:val="nl-NL" w:eastAsia="nl-NL" w:bidi="ar-SA"/>
    </w:rPr>
  </w:style>
  <w:style w:type="character" w:customStyle="1" w:styleId="OpmaakprofielKop110ptChar">
    <w:name w:val="Opmaakprofiel Kop 1 + 10 pt Char"/>
    <w:rPr>
      <w:rFonts w:ascii="Lucida Sans Unicode" w:hAnsi="Lucida Sans Unicode"/>
      <w:bCs/>
      <w:sz w:val="24"/>
      <w:lang w:val="nl-NL" w:eastAsia="nl-NL" w:bidi="ar-SA"/>
    </w:rPr>
  </w:style>
  <w:style w:type="paragraph" w:customStyle="1" w:styleId="OpmaakprofielVet">
    <w:name w:val="Opmaakprofiel Vet"/>
    <w:basedOn w:val="Kop2"/>
    <w:autoRedefine/>
    <w:rPr>
      <w:sz w:val="20"/>
    </w:rPr>
  </w:style>
  <w:style w:type="character" w:customStyle="1" w:styleId="Kop2Char">
    <w:name w:val="Kop 2 Char"/>
    <w:rPr>
      <w:rFonts w:ascii="Lucida Sans Unicode" w:hAnsi="Lucida Sans Unicode"/>
      <w:sz w:val="18"/>
      <w:lang w:val="nl-NL" w:eastAsia="nl-NL" w:bidi="ar-SA"/>
    </w:rPr>
  </w:style>
  <w:style w:type="character" w:customStyle="1" w:styleId="OpmaakprofielVetChar">
    <w:name w:val="Opmaakprofiel Vet Char"/>
    <w:basedOn w:val="Kop2Char"/>
    <w:rPr>
      <w:rFonts w:ascii="Lucida Sans Unicode" w:hAnsi="Lucida Sans Unicode"/>
      <w:sz w:val="18"/>
      <w:lang w:val="nl-NL" w:eastAsia="nl-NL" w:bidi="ar-SA"/>
    </w:rPr>
  </w:style>
  <w:style w:type="paragraph" w:customStyle="1" w:styleId="OpmaakprofielKop010pt">
    <w:name w:val="Opmaakprofiel Kop 0 + 10 pt"/>
    <w:basedOn w:val="Kop0"/>
    <w:rPr>
      <w:bCs/>
      <w:sz w:val="20"/>
    </w:rPr>
  </w:style>
  <w:style w:type="paragraph" w:customStyle="1" w:styleId="OpmaakprofielOpmaakprofielVetNietVet">
    <w:name w:val="Opmaakprofiel Opmaakprofiel Vet + Niet Vet"/>
    <w:basedOn w:val="OpmaakprofielVet"/>
    <w:autoRedefine/>
    <w:pPr>
      <w:numPr>
        <w:numId w:val="1"/>
      </w:numPr>
    </w:pPr>
  </w:style>
  <w:style w:type="paragraph" w:customStyle="1" w:styleId="OpmaakprofielKop2NietVerbreedmetVersmaldmet">
    <w:name w:val="Opmaakprofiel Kop 2 + Niet Verbreed met / Versmald met"/>
    <w:basedOn w:val="Kop2"/>
    <w:next w:val="Standaard"/>
    <w:autoRedefine/>
    <w:pPr>
      <w:numPr>
        <w:ilvl w:val="0"/>
        <w:numId w:val="0"/>
      </w:numPr>
    </w:pPr>
    <w:rPr>
      <w:rFonts w:ascii="Arial Vet" w:hAnsi="Arial Vet"/>
      <w:bCs/>
    </w:rPr>
  </w:style>
  <w:style w:type="paragraph" w:customStyle="1" w:styleId="CM1">
    <w:name w:val="CM1"/>
    <w:basedOn w:val="Standaard"/>
    <w:next w:val="Standaard"/>
    <w:pPr>
      <w:widowControl w:val="0"/>
      <w:autoSpaceDE w:val="0"/>
      <w:autoSpaceDN w:val="0"/>
      <w:adjustRightInd w:val="0"/>
      <w:spacing w:line="246" w:lineRule="atLeast"/>
    </w:pPr>
    <w:rPr>
      <w:rFonts w:ascii="NAUEI Z+ Helvetica" w:hAnsi="NAUEI Z+ Helvetica"/>
      <w:sz w:val="24"/>
      <w:szCs w:val="24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NAUEI Z+ Helvetica" w:hAnsi="NAUEI Z+ Helvetica" w:cs="NAUEI Z+ Helvetica"/>
      <w:color w:val="000000"/>
      <w:sz w:val="24"/>
      <w:szCs w:val="24"/>
    </w:rPr>
  </w:style>
  <w:style w:type="paragraph" w:styleId="Plattetekst">
    <w:name w:val="Body Text"/>
    <w:basedOn w:val="Standaard"/>
    <w:rPr>
      <w:color w:val="0000FF"/>
    </w:rPr>
  </w:style>
  <w:style w:type="paragraph" w:styleId="Plattetekstinspringen">
    <w:name w:val="Body Text Indent"/>
    <w:basedOn w:val="Standaard"/>
    <w:pPr>
      <w:ind w:left="1560" w:hanging="426"/>
    </w:pPr>
    <w:rPr>
      <w:sz w:val="22"/>
    </w:rPr>
  </w:style>
  <w:style w:type="paragraph" w:styleId="Plattetekstinspringen3">
    <w:name w:val="Body Text Indent 3"/>
    <w:basedOn w:val="Standaard"/>
    <w:pPr>
      <w:tabs>
        <w:tab w:val="left" w:pos="851"/>
      </w:tabs>
      <w:ind w:left="851" w:hanging="2"/>
    </w:pPr>
    <w:rPr>
      <w:color w:val="000000"/>
    </w:rPr>
  </w:style>
  <w:style w:type="character" w:styleId="Hyperlink">
    <w:name w:val="Hyperlink"/>
    <w:rPr>
      <w:color w:val="0000FF"/>
      <w:u w:val="single"/>
    </w:rPr>
  </w:style>
  <w:style w:type="paragraph" w:customStyle="1" w:styleId="Opmaakprofiel1">
    <w:name w:val="Opmaakprofiel1"/>
    <w:basedOn w:val="Kop2"/>
    <w:next w:val="Standaard"/>
  </w:style>
  <w:style w:type="paragraph" w:customStyle="1" w:styleId="Opmaakprofiel2">
    <w:name w:val="Opmaakprofiel2"/>
    <w:basedOn w:val="Opmaakprofiel1"/>
    <w:rPr>
      <w:sz w:val="24"/>
    </w:rPr>
  </w:style>
  <w:style w:type="paragraph" w:customStyle="1" w:styleId="Opmaakprofiel3">
    <w:name w:val="Opmaakprofiel3"/>
    <w:basedOn w:val="Standaard"/>
    <w:rPr>
      <w:sz w:val="24"/>
    </w:rPr>
  </w:style>
  <w:style w:type="paragraph" w:styleId="Index1">
    <w:name w:val="index 1"/>
    <w:basedOn w:val="Standaard"/>
    <w:next w:val="Standaard"/>
    <w:autoRedefine/>
    <w:semiHidden/>
  </w:style>
  <w:style w:type="paragraph" w:styleId="Index2">
    <w:name w:val="index 2"/>
    <w:basedOn w:val="Standaard"/>
    <w:next w:val="Standaard"/>
    <w:autoRedefine/>
    <w:semiHidden/>
    <w:pPr>
      <w:ind w:left="283"/>
    </w:pPr>
  </w:style>
  <w:style w:type="paragraph" w:styleId="Index3">
    <w:name w:val="index 3"/>
    <w:basedOn w:val="Standaard"/>
    <w:next w:val="Standaard"/>
    <w:autoRedefine/>
    <w:semiHidden/>
    <w:pPr>
      <w:ind w:left="566"/>
    </w:pPr>
  </w:style>
  <w:style w:type="paragraph" w:styleId="Index4">
    <w:name w:val="index 4"/>
    <w:basedOn w:val="Standaard"/>
    <w:next w:val="Standaard"/>
    <w:autoRedefine/>
    <w:semiHidden/>
    <w:pPr>
      <w:ind w:left="849"/>
    </w:pPr>
  </w:style>
  <w:style w:type="paragraph" w:styleId="Index5">
    <w:name w:val="index 5"/>
    <w:basedOn w:val="Standaard"/>
    <w:next w:val="Standaard"/>
    <w:autoRedefine/>
    <w:semiHidden/>
    <w:pPr>
      <w:ind w:left="1132"/>
    </w:pPr>
  </w:style>
  <w:style w:type="paragraph" w:styleId="Index6">
    <w:name w:val="index 6"/>
    <w:basedOn w:val="Standaard"/>
    <w:next w:val="Standaard"/>
    <w:autoRedefine/>
    <w:semiHidden/>
    <w:pPr>
      <w:ind w:left="1415"/>
    </w:pPr>
  </w:style>
  <w:style w:type="paragraph" w:styleId="Index7">
    <w:name w:val="index 7"/>
    <w:basedOn w:val="Standaard"/>
    <w:next w:val="Standaard"/>
    <w:autoRedefine/>
    <w:semiHidden/>
    <w:pPr>
      <w:ind w:left="1698"/>
    </w:pPr>
  </w:style>
  <w:style w:type="paragraph" w:styleId="Indexkop">
    <w:name w:val="index heading"/>
    <w:basedOn w:val="Standaard"/>
    <w:next w:val="Index1"/>
    <w:semiHidden/>
  </w:style>
  <w:style w:type="paragraph" w:styleId="Kopbronvermelding">
    <w:name w:val="toa heading"/>
    <w:basedOn w:val="Standaard"/>
    <w:next w:val="Standaard"/>
    <w:semiHidden/>
    <w:pPr>
      <w:spacing w:before="120"/>
    </w:pPr>
    <w:rPr>
      <w:b/>
      <w:sz w:val="24"/>
    </w:rPr>
  </w:style>
  <w:style w:type="paragraph" w:customStyle="1" w:styleId="KT">
    <w:name w:val="KT"/>
  </w:style>
  <w:style w:type="paragraph" w:styleId="Lijstmetafbeeldingen">
    <w:name w:val="table of figures"/>
    <w:basedOn w:val="Standaard"/>
    <w:next w:val="Standaard"/>
    <w:semiHidden/>
    <w:pPr>
      <w:tabs>
        <w:tab w:val="right" w:leader="dot" w:pos="8221"/>
      </w:tabs>
      <w:ind w:left="567" w:hanging="567"/>
    </w:pPr>
  </w:style>
  <w:style w:type="character" w:customStyle="1" w:styleId="LijstopsomtekenCharChar">
    <w:name w:val="Lijst opsom.teken Char Char"/>
    <w:rPr>
      <w:rFonts w:ascii="Lucida Sans Unicode" w:hAnsi="Lucida Sans Unicode"/>
      <w:sz w:val="18"/>
      <w:lang w:val="nl-NL" w:eastAsia="nl-NL" w:bidi="ar-SA"/>
    </w:rPr>
  </w:style>
  <w:style w:type="character" w:customStyle="1" w:styleId="Lijstopsomteken2Char">
    <w:name w:val="Lijst opsom.teken 2 Char"/>
    <w:basedOn w:val="LijstopsomtekenCharChar"/>
    <w:rPr>
      <w:rFonts w:ascii="Lucida Sans Unicode" w:hAnsi="Lucida Sans Unicode"/>
      <w:sz w:val="18"/>
      <w:lang w:val="nl-NL" w:eastAsia="nl-NL" w:bidi="ar-SA"/>
    </w:rPr>
  </w:style>
  <w:style w:type="character" w:customStyle="1" w:styleId="Lijstopsomteken3Char">
    <w:name w:val="Lijst opsom.teken 3 Char"/>
    <w:basedOn w:val="LijstopsomtekenCharChar"/>
    <w:rPr>
      <w:rFonts w:ascii="Lucida Sans Unicode" w:hAnsi="Lucida Sans Unicode"/>
      <w:sz w:val="18"/>
      <w:lang w:val="nl-NL" w:eastAsia="nl-NL" w:bidi="ar-SA"/>
    </w:rPr>
  </w:style>
  <w:style w:type="character" w:customStyle="1" w:styleId="LijstvoortzettingChar">
    <w:name w:val="Lijstvoortzetting Char"/>
    <w:rPr>
      <w:rFonts w:ascii="Lucida Sans Unicode" w:hAnsi="Lucida Sans Unicode"/>
      <w:sz w:val="18"/>
      <w:lang w:val="nl-NL" w:eastAsia="nl-NL" w:bidi="ar-SA"/>
    </w:rPr>
  </w:style>
  <w:style w:type="character" w:customStyle="1" w:styleId="Lijstvoortzetting3Char">
    <w:name w:val="Lijstvoortzetting 3 Char"/>
    <w:basedOn w:val="LijstvoortzettingChar"/>
    <w:rPr>
      <w:rFonts w:ascii="Lucida Sans Unicode" w:hAnsi="Lucida Sans Unicode"/>
      <w:sz w:val="18"/>
      <w:lang w:val="nl-NL" w:eastAsia="nl-NL" w:bidi="ar-SA"/>
    </w:rPr>
  </w:style>
  <w:style w:type="character" w:styleId="Nadruk">
    <w:name w:val="Emphasis"/>
    <w:qFormat/>
    <w:rPr>
      <w:rFonts w:ascii="Lucida Sans Unicode" w:hAnsi="Lucida Sans Unicode"/>
    </w:rPr>
  </w:style>
  <w:style w:type="paragraph" w:customStyle="1" w:styleId="OpmaakprofielLijstvoortzetting3ArialZwart">
    <w:name w:val="Opmaakprofiel Lijstvoortzetting 3 + Arial Zwart"/>
    <w:basedOn w:val="Lijstvoortzetting3"/>
    <w:rPr>
      <w:color w:val="000000"/>
    </w:rPr>
  </w:style>
  <w:style w:type="character" w:customStyle="1" w:styleId="OpmaakprofielLijstvoortzetting3ArialZwartChar">
    <w:name w:val="Opmaakprofiel Lijstvoortzetting 3 + Arial Zwart Char"/>
    <w:rPr>
      <w:rFonts w:ascii="Lucida Sans Unicode" w:hAnsi="Lucida Sans Unicode"/>
      <w:color w:val="000000"/>
      <w:sz w:val="18"/>
      <w:lang w:val="nl-NL" w:eastAsia="nl-NL" w:bidi="ar-SA"/>
    </w:rPr>
  </w:style>
  <w:style w:type="paragraph" w:customStyle="1" w:styleId="Opsomming">
    <w:name w:val="Opsomming"/>
    <w:basedOn w:val="Standaard"/>
    <w:next w:val="Standaard"/>
    <w:pPr>
      <w:keepLines/>
      <w:ind w:left="284" w:hanging="284"/>
    </w:pPr>
  </w:style>
  <w:style w:type="paragraph" w:customStyle="1" w:styleId="Opsommingbijz">
    <w:name w:val="Opsomming bijz."/>
    <w:basedOn w:val="Standaard"/>
    <w:next w:val="Standaard"/>
    <w:pPr>
      <w:ind w:left="1134" w:hanging="1134"/>
    </w:pPr>
  </w:style>
  <w:style w:type="paragraph" w:customStyle="1" w:styleId="Opsomminggenummerd">
    <w:name w:val="Opsomming genummerd"/>
    <w:basedOn w:val="Standaard"/>
    <w:next w:val="Standaard"/>
    <w:pPr>
      <w:keepLines/>
      <w:ind w:left="567" w:hanging="567"/>
    </w:pPr>
  </w:style>
  <w:style w:type="paragraph" w:customStyle="1" w:styleId="payoff">
    <w:name w:val="payoff"/>
    <w:basedOn w:val="Voettekst"/>
    <w:pPr>
      <w:tabs>
        <w:tab w:val="center" w:pos="4153"/>
        <w:tab w:val="right" w:pos="8306"/>
      </w:tabs>
      <w:spacing w:before="120"/>
    </w:pPr>
    <w:rPr>
      <w:rFonts w:ascii="Univers" w:hAnsi="Univers"/>
      <w:i/>
    </w:rPr>
  </w:style>
  <w:style w:type="paragraph" w:styleId="Plattetekst2">
    <w:name w:val="Body Text 2"/>
    <w:basedOn w:val="Standaard"/>
    <w:rPr>
      <w:rFonts w:ascii="Courier New" w:hAnsi="Courier New"/>
      <w:b/>
    </w:rPr>
  </w:style>
  <w:style w:type="paragraph" w:styleId="Plattetekst3">
    <w:name w:val="Body Text 3"/>
    <w:basedOn w:val="Standaard"/>
    <w:rPr>
      <w:rFonts w:ascii="Courier" w:hAnsi="Courier"/>
      <w:sz w:val="22"/>
    </w:rPr>
  </w:style>
  <w:style w:type="paragraph" w:customStyle="1" w:styleId="st">
    <w:name w:val="st"/>
    <w:basedOn w:val="Kop2"/>
    <w:pPr>
      <w:numPr>
        <w:ilvl w:val="0"/>
        <w:numId w:val="0"/>
      </w:numPr>
    </w:pPr>
  </w:style>
  <w:style w:type="paragraph" w:customStyle="1" w:styleId="Standaardv">
    <w:name w:val="Standaard v___"/>
    <w:basedOn w:val="Standaard"/>
    <w:next w:val="Standaard"/>
    <w:rPr>
      <w:sz w:val="16"/>
    </w:rPr>
  </w:style>
  <w:style w:type="paragraph" w:customStyle="1" w:styleId="Standaardvast">
    <w:name w:val="Standaard vast"/>
    <w:basedOn w:val="Standaard"/>
    <w:next w:val="Standaard"/>
    <w:rPr>
      <w:b/>
      <w:sz w:val="16"/>
    </w:rPr>
  </w:style>
  <w:style w:type="paragraph" w:styleId="Tekstzonderopmaak">
    <w:name w:val="Plain Text"/>
    <w:basedOn w:val="Standaard"/>
  </w:style>
  <w:style w:type="character" w:styleId="Voetnootmarkering">
    <w:name w:val="footnote reference"/>
    <w:semiHidden/>
    <w:rPr>
      <w:position w:val="6"/>
      <w:sz w:val="16"/>
    </w:rPr>
  </w:style>
  <w:style w:type="paragraph" w:styleId="Voetnoottekst">
    <w:name w:val="footnote text"/>
    <w:basedOn w:val="Standaard"/>
    <w:semiHidden/>
    <w:rPr>
      <w:sz w:val="20"/>
    </w:rPr>
  </w:style>
  <w:style w:type="paragraph" w:customStyle="1" w:styleId="VraagF10">
    <w:name w:val="VraagF10"/>
  </w:style>
  <w:style w:type="paragraph" w:customStyle="1" w:styleId="VraagJa">
    <w:name w:val="VraagJa"/>
  </w:style>
  <w:style w:type="paragraph" w:customStyle="1" w:styleId="VraagNee">
    <w:name w:val="VraagNee"/>
  </w:style>
  <w:style w:type="paragraph" w:customStyle="1" w:styleId="Wensen">
    <w:name w:val="Wensen"/>
    <w:basedOn w:val="Standaard"/>
    <w:pPr>
      <w:numPr>
        <w:numId w:val="6"/>
      </w:numPr>
      <w:spacing w:before="120" w:after="120"/>
    </w:pPr>
    <w:rPr>
      <w:rFonts w:cs="Lucida Sans Unicode"/>
      <w:bCs/>
    </w:rPr>
  </w:style>
  <w:style w:type="paragraph" w:styleId="Normaalweb">
    <w:name w:val="Normal (Web)"/>
    <w:basedOn w:val="Standaard"/>
    <w:rsid w:val="00954DDD"/>
    <w:pPr>
      <w:spacing w:before="100" w:beforeAutospacing="1" w:after="100" w:afterAutospacing="1" w:line="240" w:lineRule="auto"/>
    </w:pPr>
    <w:rPr>
      <w:rFonts w:ascii="Times New Roman" w:eastAsia="MS Mincho" w:hAnsi="Times New Roman"/>
      <w:sz w:val="24"/>
      <w:szCs w:val="24"/>
      <w:lang w:eastAsia="ja-JP"/>
    </w:rPr>
  </w:style>
  <w:style w:type="character" w:styleId="GevolgdeHyperlink">
    <w:name w:val="FollowedHyperlink"/>
    <w:rsid w:val="00F64385"/>
    <w:rPr>
      <w:color w:val="800080"/>
      <w:u w:val="single"/>
    </w:rPr>
  </w:style>
  <w:style w:type="paragraph" w:customStyle="1" w:styleId="Tussenkopje1">
    <w:name w:val="Tussenkopje1"/>
    <w:basedOn w:val="Standaard"/>
    <w:rsid w:val="004033D1"/>
    <w:pPr>
      <w:widowControl w:val="0"/>
      <w:tabs>
        <w:tab w:val="left" w:pos="740"/>
        <w:tab w:val="left" w:pos="2280"/>
        <w:tab w:val="left" w:pos="2840"/>
        <w:tab w:val="left" w:pos="3400"/>
        <w:tab w:val="left" w:pos="3980"/>
        <w:tab w:val="left" w:pos="4520"/>
        <w:tab w:val="left" w:pos="5120"/>
      </w:tabs>
      <w:suppressAutoHyphens/>
      <w:autoSpaceDE w:val="0"/>
      <w:autoSpaceDN w:val="0"/>
      <w:adjustRightInd w:val="0"/>
      <w:spacing w:line="260" w:lineRule="atLeast"/>
      <w:textAlignment w:val="center"/>
    </w:pPr>
    <w:rPr>
      <w:rFonts w:ascii="LucidaSans" w:hAnsi="LucidaSans"/>
      <w:color w:val="C62705"/>
      <w:sz w:val="28"/>
      <w:szCs w:val="28"/>
      <w:lang w:eastAsia="en-US"/>
    </w:rPr>
  </w:style>
  <w:style w:type="paragraph" w:customStyle="1" w:styleId="Introredactioneelgroot">
    <w:name w:val="Intro redactioneel groot"/>
    <w:basedOn w:val="Standaard"/>
    <w:rsid w:val="004033D1"/>
    <w:pPr>
      <w:widowControl w:val="0"/>
      <w:tabs>
        <w:tab w:val="left" w:pos="1134"/>
      </w:tabs>
      <w:suppressAutoHyphens/>
      <w:autoSpaceDE w:val="0"/>
      <w:autoSpaceDN w:val="0"/>
      <w:adjustRightInd w:val="0"/>
      <w:spacing w:line="320" w:lineRule="atLeast"/>
      <w:textAlignment w:val="center"/>
    </w:pPr>
    <w:rPr>
      <w:rFonts w:ascii="LucidaSans" w:hAnsi="LucidaSans"/>
      <w:color w:val="C40008"/>
      <w:sz w:val="24"/>
      <w:szCs w:val="24"/>
      <w:lang w:eastAsia="en-US"/>
    </w:rPr>
  </w:style>
  <w:style w:type="paragraph" w:customStyle="1" w:styleId="Subkop1">
    <w:name w:val="Subkop 1"/>
    <w:basedOn w:val="Standaard"/>
    <w:rsid w:val="004033D1"/>
    <w:pPr>
      <w:widowControl w:val="0"/>
      <w:tabs>
        <w:tab w:val="left" w:pos="567"/>
      </w:tabs>
      <w:suppressAutoHyphens/>
      <w:autoSpaceDE w:val="0"/>
      <w:autoSpaceDN w:val="0"/>
      <w:adjustRightInd w:val="0"/>
      <w:spacing w:line="480" w:lineRule="atLeast"/>
      <w:textAlignment w:val="center"/>
    </w:pPr>
    <w:rPr>
      <w:rFonts w:ascii="LucidaSans" w:hAnsi="LucidaSans"/>
      <w:color w:val="C40008"/>
      <w:spacing w:val="-4"/>
      <w:sz w:val="36"/>
      <w:szCs w:val="36"/>
      <w:lang w:eastAsia="en-US"/>
    </w:rPr>
  </w:style>
  <w:style w:type="paragraph" w:customStyle="1" w:styleId="Tussenkop1">
    <w:name w:val="Tussenkop 1"/>
    <w:basedOn w:val="Standaard"/>
    <w:rsid w:val="004033D1"/>
    <w:pPr>
      <w:widowControl w:val="0"/>
      <w:suppressAutoHyphens/>
      <w:autoSpaceDE w:val="0"/>
      <w:autoSpaceDN w:val="0"/>
      <w:adjustRightInd w:val="0"/>
      <w:textAlignment w:val="center"/>
    </w:pPr>
    <w:rPr>
      <w:rFonts w:ascii="LucidaSans" w:hAnsi="LucidaSans"/>
      <w:color w:val="C40008"/>
      <w:szCs w:val="18"/>
      <w:lang w:eastAsia="en-US"/>
    </w:rPr>
  </w:style>
  <w:style w:type="paragraph" w:customStyle="1" w:styleId="Body">
    <w:name w:val="Body"/>
    <w:basedOn w:val="Standaard"/>
    <w:rsid w:val="004033D1"/>
    <w:pPr>
      <w:widowControl w:val="0"/>
      <w:autoSpaceDE w:val="0"/>
      <w:autoSpaceDN w:val="0"/>
      <w:adjustRightInd w:val="0"/>
      <w:textAlignment w:val="center"/>
    </w:pPr>
    <w:rPr>
      <w:rFonts w:ascii="LucidaSans" w:hAnsi="LucidaSans"/>
      <w:color w:val="000000"/>
      <w:sz w:val="16"/>
      <w:szCs w:val="16"/>
      <w:lang w:eastAsia="en-US"/>
    </w:rPr>
  </w:style>
  <w:style w:type="table" w:styleId="Tabelraster">
    <w:name w:val="Table Grid"/>
    <w:basedOn w:val="Standaardtabel"/>
    <w:rsid w:val="004033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isen">
    <w:name w:val="Eisen"/>
    <w:basedOn w:val="Standaard"/>
    <w:link w:val="EisenChar"/>
    <w:rsid w:val="004033D1"/>
    <w:pPr>
      <w:numPr>
        <w:numId w:val="7"/>
      </w:numPr>
      <w:spacing w:before="120" w:after="120"/>
    </w:pPr>
  </w:style>
  <w:style w:type="character" w:customStyle="1" w:styleId="EisenChar">
    <w:name w:val="Eisen Char"/>
    <w:link w:val="Eisen"/>
    <w:rsid w:val="004033D1"/>
    <w:rPr>
      <w:rFonts w:ascii="Lucida Sans Unicode" w:hAnsi="Lucida Sans Unicode"/>
      <w:sz w:val="18"/>
    </w:rPr>
  </w:style>
  <w:style w:type="character" w:customStyle="1" w:styleId="OpmaakprofielGrijs-25">
    <w:name w:val="Opmaakprofiel Grijs-25%"/>
    <w:rsid w:val="004033D1"/>
    <w:rPr>
      <w:rFonts w:ascii="Lucida Sans Unicode" w:hAnsi="Lucida Sans Unicode"/>
      <w:color w:val="C0C0C0"/>
      <w:sz w:val="18"/>
    </w:rPr>
  </w:style>
  <w:style w:type="character" w:customStyle="1" w:styleId="OpmaakprofielVetBlauw">
    <w:name w:val="Opmaakprofiel Vet Blauw"/>
    <w:rsid w:val="004033D1"/>
    <w:rPr>
      <w:rFonts w:ascii="Lucida Sans Unicode" w:hAnsi="Lucida Sans Unicode"/>
      <w:b/>
      <w:bCs/>
      <w:color w:val="0000FF"/>
      <w:sz w:val="18"/>
    </w:rPr>
  </w:style>
  <w:style w:type="paragraph" w:styleId="Lijstalinea">
    <w:name w:val="List Paragraph"/>
    <w:basedOn w:val="Standaard"/>
    <w:uiPriority w:val="34"/>
    <w:qFormat/>
    <w:rsid w:val="0094733B"/>
    <w:pPr>
      <w:spacing w:line="240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paragraph" w:styleId="Geenafstand">
    <w:name w:val="No Spacing"/>
    <w:uiPriority w:val="1"/>
    <w:qFormat/>
    <w:rsid w:val="00520598"/>
    <w:rPr>
      <w:rFonts w:ascii="Lucida Sans Unicode" w:eastAsia="Calibri" w:hAnsi="Lucida Sans Unicode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338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5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63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56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50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9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87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0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64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792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538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18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1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0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82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18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12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ane208\AppData\Local\Microsoft\Windows\Temporary%20Internet%20Files\Content.IE5\S1LFE2AY\Eisen%20aan%20de%20opdrach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3A4AC0-E5CC-49AF-A7FD-874C8320AB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Eisen aan de opdracht.dotx</Template>
  <TotalTime>0</TotalTime>
  <Pages>4</Pages>
  <Words>618</Words>
  <Characters>3404</Characters>
  <Application>Microsoft Office Word</Application>
  <DocSecurity>0</DocSecurity>
  <Lines>28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Eisen aan de opdracht</vt:lpstr>
    </vt:vector>
  </TitlesOfParts>
  <Company>Gemeente Utrecht - Concerninkoop</Company>
  <LinksUpToDate>false</LinksUpToDate>
  <CharactersWithSpaces>4014</CharactersWithSpaces>
  <SharedDoc>false</SharedDoc>
  <HLinks>
    <vt:vector size="24" baseType="variant">
      <vt:variant>
        <vt:i4>327707</vt:i4>
      </vt:variant>
      <vt:variant>
        <vt:i4>54</vt:i4>
      </vt:variant>
      <vt:variant>
        <vt:i4>0</vt:i4>
      </vt:variant>
      <vt:variant>
        <vt:i4>5</vt:i4>
      </vt:variant>
      <vt:variant>
        <vt:lpwstr>http://www.utrecht.nl/milieuzone</vt:lpwstr>
      </vt:variant>
      <vt:variant>
        <vt:lpwstr/>
      </vt:variant>
      <vt:variant>
        <vt:i4>458829</vt:i4>
      </vt:variant>
      <vt:variant>
        <vt:i4>51</vt:i4>
      </vt:variant>
      <vt:variant>
        <vt:i4>0</vt:i4>
      </vt:variant>
      <vt:variant>
        <vt:i4>5</vt:i4>
      </vt:variant>
      <vt:variant>
        <vt:lpwstr>http://www.pianoo.nl/duurzaaminkopen/criteria</vt:lpwstr>
      </vt:variant>
      <vt:variant>
        <vt:lpwstr/>
      </vt:variant>
      <vt:variant>
        <vt:i4>2031620</vt:i4>
      </vt:variant>
      <vt:variant>
        <vt:i4>48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2818165</vt:i4>
      </vt:variant>
      <vt:variant>
        <vt:i4>-1</vt:i4>
      </vt:variant>
      <vt:variant>
        <vt:i4>1026</vt:i4>
      </vt:variant>
      <vt:variant>
        <vt:i4>1</vt:i4>
      </vt:variant>
      <vt:variant>
        <vt:lpwstr>http://www.utrecht.nl/images/DO/Huisstijl/Fotos/Logo_Rood_RGB.jpg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Eisen aan de opdracht</dc:title>
  <dc:creator>Maanen, Sandra van</dc:creator>
  <dc:description>Pve</dc:description>
  <cp:lastModifiedBy>Maring, Kim</cp:lastModifiedBy>
  <cp:revision>4</cp:revision>
  <cp:lastPrinted>2014-01-08T09:25:00Z</cp:lastPrinted>
  <dcterms:created xsi:type="dcterms:W3CDTF">2021-04-20T08:01:00Z</dcterms:created>
  <dcterms:modified xsi:type="dcterms:W3CDTF">2021-04-23T10:15:00Z</dcterms:modified>
  <cp:category>Eisen aan de opdracht, 1v2 20141112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ject">
    <vt:lpwstr>Bedrijfskleding</vt:lpwstr>
  </property>
  <property fmtid="{D5CDD505-2E9C-101B-9397-08002B2CF9AE}" pid="3" name="Referentie">
    <vt:lpwstr>1100028266</vt:lpwstr>
  </property>
  <property fmtid="{D5CDD505-2E9C-101B-9397-08002B2CF9AE}" pid="4" name="Concerninkoper">
    <vt:lpwstr>S. van Maanen</vt:lpwstr>
  </property>
</Properties>
</file>