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41E2B" w14:textId="77777777" w:rsidR="000C468A" w:rsidRPr="00BF5D75" w:rsidRDefault="000C468A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60"/>
          <w:szCs w:val="60"/>
        </w:rPr>
      </w:pPr>
      <w:r w:rsidRPr="00BF5D75">
        <w:rPr>
          <w:rFonts w:ascii="Calibri" w:hAnsi="Calibri" w:cs="Arial"/>
          <w:b/>
          <w:color w:val="002060"/>
          <w:sz w:val="60"/>
          <w:szCs w:val="60"/>
        </w:rPr>
        <w:t xml:space="preserve">BIJLAGE </w:t>
      </w:r>
      <w:r>
        <w:rPr>
          <w:rFonts w:ascii="Calibri" w:hAnsi="Calibri" w:cs="Arial"/>
          <w:b/>
          <w:color w:val="002060"/>
          <w:sz w:val="60"/>
          <w:szCs w:val="60"/>
        </w:rPr>
        <w:t>E</w:t>
      </w:r>
    </w:p>
    <w:p w14:paraId="3FC636C8" w14:textId="77777777" w:rsidR="000C468A" w:rsidRPr="00BF5D75" w:rsidRDefault="000C468A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32"/>
          <w:szCs w:val="32"/>
        </w:rPr>
      </w:pPr>
      <w:r w:rsidRPr="00BF5D75">
        <w:rPr>
          <w:rFonts w:ascii="Calibri" w:hAnsi="Calibri" w:cs="Arial"/>
          <w:b/>
          <w:color w:val="002060"/>
          <w:sz w:val="32"/>
          <w:szCs w:val="32"/>
        </w:rPr>
        <w:t>Akkoordverklaring</w:t>
      </w:r>
    </w:p>
    <w:p w14:paraId="3230645C" w14:textId="77777777" w:rsidR="000C468A" w:rsidRPr="00AD2767" w:rsidRDefault="000C468A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0586DEC3" w14:textId="2E48068C" w:rsidR="000C468A" w:rsidRPr="00BF5D75" w:rsidRDefault="000C468A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AD2767">
        <w:rPr>
          <w:rFonts w:ascii="Calibri" w:hAnsi="Calibri" w:cs="Arial"/>
          <w:b/>
          <w:sz w:val="24"/>
          <w:szCs w:val="24"/>
        </w:rPr>
        <w:t xml:space="preserve">Verklaring akkoord concept raamovereenkomst met betrekking tot de Europese Aanbesteding </w:t>
      </w:r>
      <w:r w:rsidR="00AD2767" w:rsidRPr="00AD2767">
        <w:rPr>
          <w:rFonts w:ascii="Calibri" w:hAnsi="Calibri" w:cs="Arial"/>
          <w:b/>
          <w:sz w:val="24"/>
          <w:szCs w:val="24"/>
        </w:rPr>
        <w:t>2021-VM1100</w:t>
      </w:r>
      <w:r w:rsidRPr="00AD2767">
        <w:rPr>
          <w:rFonts w:ascii="Calibri" w:hAnsi="Calibri" w:cs="Arial"/>
          <w:b/>
          <w:sz w:val="24"/>
          <w:szCs w:val="24"/>
        </w:rPr>
        <w:t xml:space="preserve"> ten behoeve van </w:t>
      </w:r>
      <w:r w:rsidR="00AD2767" w:rsidRPr="00AD2767">
        <w:rPr>
          <w:rFonts w:ascii="Calibri" w:hAnsi="Calibri" w:cs="Arial"/>
          <w:b/>
          <w:sz w:val="24"/>
          <w:szCs w:val="24"/>
        </w:rPr>
        <w:t xml:space="preserve">RSG </w:t>
      </w:r>
      <w:proofErr w:type="spellStart"/>
      <w:r w:rsidR="00AD2767" w:rsidRPr="00AD2767">
        <w:rPr>
          <w:rFonts w:ascii="Calibri" w:hAnsi="Calibri" w:cs="Arial"/>
          <w:b/>
          <w:sz w:val="24"/>
          <w:szCs w:val="24"/>
        </w:rPr>
        <w:t>Wolfsbos</w:t>
      </w:r>
      <w:proofErr w:type="spellEnd"/>
      <w:r w:rsidRPr="00AD2767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221CA14E" w14:textId="77777777" w:rsidR="000C468A" w:rsidRPr="005A61C6" w:rsidRDefault="000C468A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3F64E53C" w14:textId="77777777" w:rsidR="000C468A" w:rsidRPr="005A61C6" w:rsidRDefault="000C468A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CBAF59B" w14:textId="77777777" w:rsidR="000C468A" w:rsidRPr="005A61C6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4B6D07BC" w14:textId="77777777" w:rsidR="000C468A" w:rsidRPr="005A61C6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0CE9BA1" w14:textId="77777777" w:rsidR="000C468A" w:rsidRPr="001D5A7A" w:rsidRDefault="000C468A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01352B49" w14:textId="77777777" w:rsidR="000C468A" w:rsidRPr="001D5A7A" w:rsidRDefault="000C468A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6FCA410B" w14:textId="77777777" w:rsidR="000C468A" w:rsidRPr="005A61C6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3D2E45AC" w14:textId="77777777" w:rsidR="000C468A" w:rsidRPr="005A61C6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333B479" w14:textId="5170CC71" w:rsidR="000C468A" w:rsidRPr="005A61C6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</w:t>
      </w:r>
      <w:r w:rsidR="00AD2767">
        <w:rPr>
          <w:rFonts w:ascii="Calibri" w:hAnsi="Calibri" w:cs="Arial"/>
          <w:sz w:val="22"/>
          <w:szCs w:val="22"/>
        </w:rPr>
        <w:t>documenten</w:t>
      </w:r>
      <w:r w:rsidRPr="005A61C6">
        <w:rPr>
          <w:rFonts w:ascii="Calibri" w:hAnsi="Calibri" w:cs="Arial"/>
          <w:sz w:val="22"/>
          <w:szCs w:val="22"/>
        </w:rPr>
        <w:t xml:space="preserve"> gekoppeld aan </w:t>
      </w:r>
    </w:p>
    <w:p w14:paraId="619F4964" w14:textId="504B2604" w:rsidR="000C468A" w:rsidRPr="00AD2767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AD2767">
        <w:rPr>
          <w:rFonts w:ascii="Calibri" w:hAnsi="Calibri" w:cs="Arial"/>
          <w:sz w:val="22"/>
          <w:szCs w:val="22"/>
        </w:rPr>
        <w:t>2021-VM1100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4EA6B2BD" w14:textId="41045892" w:rsidR="000C468A" w:rsidRPr="00AD2767" w:rsidRDefault="00AD2767" w:rsidP="00AD2767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AD2767">
        <w:rPr>
          <w:rFonts w:ascii="Calibri" w:hAnsi="Calibri" w:cs="Arial"/>
          <w:sz w:val="22"/>
          <w:szCs w:val="22"/>
        </w:rPr>
        <w:t>Bijlage C Concept raamovereenkomst Voedingsmiddelen</w:t>
      </w:r>
    </w:p>
    <w:p w14:paraId="5EC6BD4B" w14:textId="118EF21B" w:rsidR="00AD2767" w:rsidRPr="00AD2767" w:rsidRDefault="00AD2767" w:rsidP="00AD2767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AD2767">
        <w:rPr>
          <w:rFonts w:ascii="Calibri" w:hAnsi="Calibri" w:cs="Arial"/>
          <w:sz w:val="22"/>
          <w:szCs w:val="22"/>
        </w:rPr>
        <w:t>Bijlage D1 Programma van Eisen</w:t>
      </w:r>
    </w:p>
    <w:p w14:paraId="6C23CDF4" w14:textId="77777777" w:rsidR="000C468A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4A10CEA" w14:textId="77777777" w:rsidR="000C468A" w:rsidRDefault="000C468A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21794FD7" w14:textId="77777777" w:rsidR="000C468A" w:rsidRDefault="000C468A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45F8B4FC" w14:textId="77777777" w:rsidR="000C468A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1440521" w14:textId="77777777" w:rsidR="000C468A" w:rsidRDefault="000C468A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Look w:val="04A0" w:firstRow="1" w:lastRow="0" w:firstColumn="1" w:lastColumn="0" w:noHBand="0" w:noVBand="1"/>
      </w:tblPr>
      <w:tblGrid>
        <w:gridCol w:w="4768"/>
        <w:gridCol w:w="4764"/>
      </w:tblGrid>
      <w:tr w:rsidR="000C468A" w14:paraId="1B1744AD" w14:textId="77777777" w:rsidTr="00BF5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5985BE2B" w14:textId="77777777" w:rsidR="000C468A" w:rsidRPr="00BF5D75" w:rsidRDefault="000C468A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top w:val="double" w:sz="4" w:space="0" w:color="ED7D31" w:themeColor="accent2"/>
              <w:right w:val="double" w:sz="4" w:space="0" w:color="ED7D31" w:themeColor="accent2"/>
            </w:tcBorders>
          </w:tcPr>
          <w:p w14:paraId="7ADD6922" w14:textId="77777777" w:rsidR="000C468A" w:rsidRDefault="000C468A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0C468A" w14:paraId="7FA0F66A" w14:textId="77777777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14:paraId="66B2561F" w14:textId="77777777" w:rsidR="000C468A" w:rsidRPr="00BF5D75" w:rsidRDefault="000C468A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14:paraId="629EC2B8" w14:textId="77777777" w:rsidR="000C468A" w:rsidRDefault="000C468A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0C468A" w14:paraId="13613F9A" w14:textId="77777777" w:rsidTr="00BF5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14:paraId="5D1A3E16" w14:textId="77777777" w:rsidR="000C468A" w:rsidRPr="00BF5D75" w:rsidRDefault="000C468A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Datum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14:paraId="52CCBC51" w14:textId="77777777" w:rsidR="000C468A" w:rsidRDefault="000C468A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0C468A" w14:paraId="6AAEF49C" w14:textId="77777777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14D1B810" w14:textId="77777777" w:rsidR="000C468A" w:rsidRPr="00BF5D75" w:rsidRDefault="000C468A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tcBorders>
              <w:bottom w:val="double" w:sz="4" w:space="0" w:color="ED7D31" w:themeColor="accent2"/>
              <w:right w:val="double" w:sz="4" w:space="0" w:color="ED7D31" w:themeColor="accent2"/>
            </w:tcBorders>
          </w:tcPr>
          <w:p w14:paraId="4C8EEB5E" w14:textId="77777777" w:rsidR="000C468A" w:rsidRDefault="000C468A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21E85FC6" w14:textId="77777777" w:rsidR="000C468A" w:rsidRDefault="000C468A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54EB0207" w14:textId="77777777" w:rsidR="000C468A" w:rsidRDefault="000C468A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0C468A" w:rsidSect="00584A86">
          <w:footerReference w:type="default" r:id="rId8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6B99BF6" w14:textId="77777777" w:rsidR="000C468A" w:rsidRPr="005A61C6" w:rsidRDefault="000C468A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0C468A" w:rsidRPr="005A61C6" w:rsidSect="000C468A">
      <w:footerReference w:type="default" r:id="rId9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7FC41" w14:textId="77777777" w:rsidR="000C468A" w:rsidRDefault="000C468A">
      <w:r>
        <w:separator/>
      </w:r>
    </w:p>
  </w:endnote>
  <w:endnote w:type="continuationSeparator" w:id="0">
    <w:p w14:paraId="560BB8FB" w14:textId="77777777" w:rsidR="000C468A" w:rsidRDefault="000C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9B47A" w14:textId="77777777" w:rsidR="000C468A" w:rsidRDefault="000C468A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52F01AF5" wp14:editId="60470D55">
          <wp:extent cx="1828800" cy="78676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A9F2" w14:textId="77777777" w:rsidR="00BF5D75" w:rsidRDefault="00BF5D75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20D7580A" wp14:editId="0059292A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108E8" w14:textId="77777777" w:rsidR="000C468A" w:rsidRDefault="000C468A">
      <w:r>
        <w:separator/>
      </w:r>
    </w:p>
  </w:footnote>
  <w:footnote w:type="continuationSeparator" w:id="0">
    <w:p w14:paraId="1349718E" w14:textId="77777777" w:rsidR="000C468A" w:rsidRDefault="000C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C468A"/>
    <w:rsid w:val="000D3666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AD2767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0E1D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850B3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1</TotalTime>
  <Pages>1</Pages>
  <Words>75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2</cp:revision>
  <cp:lastPrinted>2011-04-29T11:47:00Z</cp:lastPrinted>
  <dcterms:created xsi:type="dcterms:W3CDTF">2020-11-19T11:20:00Z</dcterms:created>
  <dcterms:modified xsi:type="dcterms:W3CDTF">2020-11-19T11:21:00Z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