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37" w:rsidRDefault="00702937" w:rsidP="0008573F">
      <w:pPr>
        <w:jc w:val="center"/>
        <w:rPr>
          <w:b/>
          <w:sz w:val="28"/>
        </w:rPr>
      </w:pPr>
      <w:r>
        <w:rPr>
          <w:b/>
          <w:sz w:val="28"/>
        </w:rPr>
        <w:t>AKKOORDVERKLARING</w:t>
      </w:r>
      <w:r w:rsidR="001E2EA2">
        <w:rPr>
          <w:b/>
          <w:sz w:val="28"/>
        </w:rPr>
        <w:t xml:space="preserve"> EN </w:t>
      </w:r>
    </w:p>
    <w:p w:rsidR="00F077D7" w:rsidRPr="00A47445" w:rsidRDefault="001E2EA2" w:rsidP="0008573F">
      <w:pPr>
        <w:jc w:val="center"/>
        <w:rPr>
          <w:b/>
          <w:sz w:val="28"/>
        </w:rPr>
      </w:pPr>
      <w:r>
        <w:rPr>
          <w:b/>
          <w:sz w:val="28"/>
        </w:rPr>
        <w:t>VERZOEK TOT DEELNAME</w:t>
      </w:r>
    </w:p>
    <w:p w:rsidR="00F077D7" w:rsidRPr="00A47445" w:rsidRDefault="00F077D7" w:rsidP="0008573F"/>
    <w:p w:rsidR="00F077D7" w:rsidRPr="00A47445" w:rsidRDefault="00F077D7" w:rsidP="0008573F"/>
    <w:p w:rsidR="00F077D7" w:rsidRDefault="00702937" w:rsidP="0008573F">
      <w:r w:rsidRPr="00A47445">
        <w:t xml:space="preserve">Bijlage </w:t>
      </w:r>
      <w:r>
        <w:t xml:space="preserve">behorende bij </w:t>
      </w:r>
      <w:r w:rsidRPr="00A47445">
        <w:t xml:space="preserve">de </w:t>
      </w:r>
      <w:r w:rsidRPr="000657A8">
        <w:t>Europese aanbesteding</w:t>
      </w:r>
      <w:r w:rsidRPr="00A47445">
        <w:t xml:space="preserve"> </w:t>
      </w:r>
      <w:proofErr w:type="spellStart"/>
      <w:r>
        <w:t>Workspace</w:t>
      </w:r>
      <w:proofErr w:type="spellEnd"/>
      <w:r>
        <w:t xml:space="preserve"> Management</w:t>
      </w:r>
      <w:r w:rsidRPr="00A47445">
        <w:t xml:space="preserve"> van </w:t>
      </w:r>
      <w:r>
        <w:t xml:space="preserve">de Tweede Kamer </w:t>
      </w:r>
      <w:r w:rsidRPr="00A47445">
        <w:t xml:space="preserve">met referentienummer </w:t>
      </w:r>
      <w:r>
        <w:t>UTP/8000442</w:t>
      </w:r>
      <w:r w:rsidR="00F077D7">
        <w:t>.</w:t>
      </w:r>
    </w:p>
    <w:p w:rsidR="00F077D7" w:rsidRDefault="00F077D7" w:rsidP="0008573F"/>
    <w:p w:rsidR="00F077D7" w:rsidRPr="00A151B7" w:rsidRDefault="00F077D7" w:rsidP="0008573F">
      <w:pPr>
        <w:rPr>
          <w:b/>
          <w:color w:val="121469"/>
        </w:rPr>
      </w:pPr>
      <w:r w:rsidRPr="00A151B7">
        <w:rPr>
          <w:b/>
          <w:color w:val="121469"/>
        </w:rPr>
        <w:t>Ondergetekende,</w:t>
      </w:r>
    </w:p>
    <w:p w:rsidR="00F077D7" w:rsidRPr="00CD208F" w:rsidRDefault="00F077D7" w:rsidP="0008573F"/>
    <w:p w:rsidR="00F077D7" w:rsidRPr="00AE354D" w:rsidRDefault="00F077D7" w:rsidP="0008573F">
      <w:proofErr w:type="gramStart"/>
      <w:r w:rsidRPr="00CD208F">
        <w:t>in</w:t>
      </w:r>
      <w:proofErr w:type="gramEnd"/>
      <w:r w:rsidRPr="00CD208F">
        <w:t xml:space="preserve"> zijn hoedanighei</w:t>
      </w:r>
      <w:r w:rsidRPr="00AE354D">
        <w:t xml:space="preserve">d </w:t>
      </w:r>
      <w:r>
        <w:t>v</w:t>
      </w:r>
      <w:r w:rsidRPr="00AE354D">
        <w:t>an:</w:t>
      </w:r>
    </w:p>
    <w:p w:rsidR="00F077D7" w:rsidRPr="00AE354D" w:rsidRDefault="00F077D7" w:rsidP="0008573F"/>
    <w:p w:rsidR="00F077D7" w:rsidRPr="00AE354D" w:rsidRDefault="00F077D7" w:rsidP="0008573F">
      <w:pPr>
        <w:rPr>
          <w:i/>
        </w:rPr>
      </w:pPr>
      <w:r w:rsidRPr="00AE354D">
        <w:rPr>
          <w:i/>
        </w:rPr>
        <w:t>Aanvinken wat van toepassing is</w:t>
      </w:r>
    </w:p>
    <w:p w:rsidR="00F077D7" w:rsidRPr="00AE354D" w:rsidRDefault="00F077D7" w:rsidP="0008573F">
      <w:r w:rsidRPr="00AE354D"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354D">
        <w:instrText xml:space="preserve"> FORMCHECKBOX </w:instrText>
      </w:r>
      <w:r w:rsidR="00756D94">
        <w:fldChar w:fldCharType="separate"/>
      </w:r>
      <w:r w:rsidRPr="00AE354D">
        <w:fldChar w:fldCharType="end"/>
      </w:r>
      <w:r w:rsidRPr="00AE354D">
        <w:t xml:space="preserve"> Zelfstandig </w:t>
      </w:r>
      <w:r w:rsidR="007007B7">
        <w:t>Gegadigde</w:t>
      </w:r>
    </w:p>
    <w:p w:rsidR="00F077D7" w:rsidRPr="00AE354D" w:rsidRDefault="00F077D7" w:rsidP="0008573F">
      <w:r w:rsidRPr="00AE354D"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354D">
        <w:instrText xml:space="preserve"> FORMCHECKBOX </w:instrText>
      </w:r>
      <w:r w:rsidR="00756D94">
        <w:fldChar w:fldCharType="separate"/>
      </w:r>
      <w:r w:rsidRPr="00AE354D">
        <w:fldChar w:fldCharType="end"/>
      </w:r>
      <w:r w:rsidRPr="00AE354D">
        <w:t xml:space="preserve"> Penvoerder namens zijn Combinatie</w:t>
      </w:r>
    </w:p>
    <w:p w:rsidR="00F077D7" w:rsidRDefault="00F077D7" w:rsidP="0008573F"/>
    <w:p w:rsidR="00702937" w:rsidRDefault="00702937" w:rsidP="0008573F">
      <w:proofErr w:type="gramStart"/>
      <w:r w:rsidRPr="003A12F2">
        <w:t>biedt</w:t>
      </w:r>
      <w:proofErr w:type="gramEnd"/>
      <w:r w:rsidRPr="003A12F2">
        <w:t xml:space="preserve"> hierbij zijn Verzoek tot Deelname aan</w:t>
      </w:r>
      <w:r>
        <w:t>.</w:t>
      </w:r>
    </w:p>
    <w:p w:rsidR="00702937" w:rsidRDefault="00702937" w:rsidP="0008573F"/>
    <w:p w:rsidR="00F077D7" w:rsidRPr="00702937" w:rsidRDefault="00702937" w:rsidP="0008573F">
      <w:pPr>
        <w:numPr>
          <w:ilvl w:val="0"/>
          <w:numId w:val="12"/>
        </w:numPr>
        <w:autoSpaceDN/>
        <w:ind w:left="426" w:hanging="426"/>
        <w:contextualSpacing/>
        <w:textAlignment w:val="auto"/>
        <w:rPr>
          <w:rFonts w:eastAsia="Calibri"/>
          <w:lang w:eastAsia="en-US"/>
        </w:rPr>
      </w:pPr>
      <w:r>
        <w:t xml:space="preserve">Gegadigde </w:t>
      </w:r>
      <w:r w:rsidRPr="00EA0ED2">
        <w:t xml:space="preserve">verklaart volledig en onvoorwaardelijk </w:t>
      </w:r>
      <w:r>
        <w:t xml:space="preserve">dat de </w:t>
      </w:r>
      <w:r>
        <w:t>U</w:t>
      </w:r>
      <w:r>
        <w:t xml:space="preserve">itsluitingsgronden, zoals beschreven in hoofdstuk 3 van </w:t>
      </w:r>
      <w:r>
        <w:t>het</w:t>
      </w:r>
      <w:r>
        <w:t xml:space="preserve"> Selectie</w:t>
      </w:r>
      <w:r>
        <w:t>document</w:t>
      </w:r>
      <w:r>
        <w:t xml:space="preserve"> en Deel III van het UEA niet van toepassing zijn op Gegadigde</w:t>
      </w:r>
      <w:r>
        <w:t>.</w:t>
      </w:r>
    </w:p>
    <w:p w:rsidR="00702937" w:rsidRPr="00702937" w:rsidRDefault="00702937" w:rsidP="00702937">
      <w:pPr>
        <w:autoSpaceDN/>
        <w:ind w:left="426"/>
        <w:contextualSpacing/>
        <w:textAlignment w:val="auto"/>
        <w:rPr>
          <w:rFonts w:eastAsia="Calibri"/>
          <w:lang w:eastAsia="en-US"/>
        </w:rPr>
      </w:pPr>
    </w:p>
    <w:p w:rsidR="00702937" w:rsidRPr="004143C5" w:rsidRDefault="00702937" w:rsidP="0008573F">
      <w:pPr>
        <w:numPr>
          <w:ilvl w:val="0"/>
          <w:numId w:val="12"/>
        </w:numPr>
        <w:autoSpaceDN/>
        <w:ind w:left="426" w:hanging="426"/>
        <w:contextualSpacing/>
        <w:textAlignment w:val="auto"/>
        <w:rPr>
          <w:rFonts w:eastAsia="Calibri"/>
          <w:lang w:eastAsia="en-US"/>
        </w:rPr>
      </w:pPr>
      <w:r w:rsidRPr="003A12F2">
        <w:t xml:space="preserve">Gegadigde </w:t>
      </w:r>
      <w:r>
        <w:t xml:space="preserve">verklaart volledig en onvoorwaardelijk dat Gegadigde </w:t>
      </w:r>
      <w:r w:rsidRPr="001C092A">
        <w:t>voldoet aan de</w:t>
      </w:r>
      <w:r>
        <w:t xml:space="preserve"> G</w:t>
      </w:r>
      <w:r w:rsidRPr="003A12F2">
        <w:t>es</w:t>
      </w:r>
      <w:r>
        <w:t xml:space="preserve">chiktheidseisen en Formele </w:t>
      </w:r>
      <w:r>
        <w:t>E</w:t>
      </w:r>
      <w:r>
        <w:t>isen zoals beschreven</w:t>
      </w:r>
      <w:r w:rsidRPr="003A12F2">
        <w:t xml:space="preserve"> in</w:t>
      </w:r>
      <w:r>
        <w:t xml:space="preserve"> respectievelijk</w:t>
      </w:r>
      <w:r w:rsidRPr="003A12F2">
        <w:t xml:space="preserve"> </w:t>
      </w:r>
      <w:r>
        <w:br/>
      </w:r>
      <w:r w:rsidRPr="003A12F2">
        <w:t>hoofdstuk 3</w:t>
      </w:r>
      <w:r>
        <w:t xml:space="preserve"> en </w:t>
      </w:r>
      <w:r>
        <w:t>paragraaf 6.4</w:t>
      </w:r>
      <w:r>
        <w:t xml:space="preserve"> van </w:t>
      </w:r>
      <w:r>
        <w:t>het</w:t>
      </w:r>
      <w:r>
        <w:t xml:space="preserve"> Selectie</w:t>
      </w:r>
      <w:r>
        <w:t>document.</w:t>
      </w:r>
    </w:p>
    <w:p w:rsidR="00F077D7" w:rsidRPr="004143C5" w:rsidRDefault="00F077D7" w:rsidP="0008573F">
      <w:pPr>
        <w:rPr>
          <w:rFonts w:eastAsia="Calibri"/>
          <w:lang w:eastAsia="en-US"/>
        </w:rPr>
      </w:pPr>
    </w:p>
    <w:p w:rsidR="00F077D7" w:rsidRPr="004143C5" w:rsidRDefault="00702937" w:rsidP="0008573F">
      <w:pPr>
        <w:numPr>
          <w:ilvl w:val="0"/>
          <w:numId w:val="12"/>
        </w:numPr>
        <w:autoSpaceDN/>
        <w:ind w:left="426" w:hanging="426"/>
        <w:contextualSpacing/>
        <w:textAlignment w:val="auto"/>
        <w:rPr>
          <w:rFonts w:eastAsia="Calibri"/>
          <w:lang w:eastAsia="en-US"/>
        </w:rPr>
      </w:pPr>
      <w:r w:rsidRPr="003A12F2">
        <w:t>Gegadigde verklaart volledig en onvoorwaardelijk dat Gegadigde zich conformeert aan de beoordelingsprocedure</w:t>
      </w:r>
      <w:r>
        <w:t xml:space="preserve">, selectieprocedure en voorwaarden </w:t>
      </w:r>
      <w:r w:rsidRPr="003A12F2">
        <w:t xml:space="preserve">zoals beschreven in </w:t>
      </w:r>
      <w:r>
        <w:t xml:space="preserve">de hoofdstukken 4, 5, 6 en 7 van </w:t>
      </w:r>
      <w:r w:rsidR="00756D94">
        <w:t>het Selectiedocument</w:t>
      </w:r>
      <w:r w:rsidR="00F077D7" w:rsidRPr="004143C5">
        <w:rPr>
          <w:rFonts w:eastAsia="Calibri"/>
          <w:lang w:eastAsia="en-US"/>
        </w:rPr>
        <w:t>.</w:t>
      </w:r>
    </w:p>
    <w:p w:rsidR="00F077D7" w:rsidRDefault="00F077D7" w:rsidP="0008573F">
      <w:pPr>
        <w:contextualSpacing/>
        <w:rPr>
          <w:rFonts w:eastAsia="Calibri"/>
          <w:lang w:eastAsia="en-US"/>
        </w:rPr>
      </w:pPr>
    </w:p>
    <w:tbl>
      <w:tblPr>
        <w:tblStyle w:val="Tabelraster1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F077D7" w:rsidRPr="004143C5" w:rsidTr="002B1368">
        <w:trPr>
          <w:trHeight w:val="773"/>
        </w:trPr>
        <w:tc>
          <w:tcPr>
            <w:tcW w:w="7938" w:type="dxa"/>
          </w:tcPr>
          <w:p w:rsidR="00F077D7" w:rsidRDefault="00F077D7" w:rsidP="000857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Als </w:t>
            </w:r>
            <w:r w:rsidRPr="004143C5">
              <w:rPr>
                <w:lang w:eastAsia="en-US"/>
              </w:rPr>
              <w:t xml:space="preserve">u als </w:t>
            </w:r>
            <w:r w:rsidR="007007B7">
              <w:rPr>
                <w:lang w:eastAsia="en-US"/>
              </w:rPr>
              <w:t>Gegadigde</w:t>
            </w:r>
            <w:r w:rsidRPr="004143C5">
              <w:rPr>
                <w:lang w:eastAsia="en-US"/>
              </w:rPr>
              <w:t xml:space="preserve"> niet voldoet aan een of meerdere Eisen en voorwaarden in de opdrachtbeschrijving, dan is uw </w:t>
            </w:r>
            <w:r w:rsidR="007007B7">
              <w:rPr>
                <w:lang w:eastAsia="en-US"/>
              </w:rPr>
              <w:t>Verzoek tot deelname</w:t>
            </w:r>
            <w:r w:rsidRPr="004143C5">
              <w:rPr>
                <w:lang w:eastAsia="en-US"/>
              </w:rPr>
              <w:t xml:space="preserve"> ongeldig en </w:t>
            </w:r>
            <w:r w:rsidR="002B1368">
              <w:rPr>
                <w:lang w:eastAsia="en-US"/>
              </w:rPr>
              <w:t>wordt u uitgesloten</w:t>
            </w:r>
            <w:r w:rsidRPr="004143C5">
              <w:rPr>
                <w:lang w:eastAsia="en-US"/>
              </w:rPr>
              <w:t xml:space="preserve"> van verdere deelname aan de Aanbesteding. </w:t>
            </w:r>
          </w:p>
          <w:p w:rsidR="00F077D7" w:rsidRDefault="00F077D7" w:rsidP="0008573F">
            <w:pPr>
              <w:rPr>
                <w:lang w:eastAsia="en-US"/>
              </w:rPr>
            </w:pPr>
          </w:p>
          <w:p w:rsidR="00F077D7" w:rsidRPr="004143C5" w:rsidRDefault="00F077D7" w:rsidP="00756D94">
            <w:pPr>
              <w:rPr>
                <w:lang w:eastAsia="en-US"/>
              </w:rPr>
            </w:pPr>
            <w:r w:rsidRPr="004143C5">
              <w:rPr>
                <w:lang w:eastAsia="en-US"/>
              </w:rPr>
              <w:t xml:space="preserve">Het gestelde in </w:t>
            </w:r>
            <w:r w:rsidR="00756D94">
              <w:rPr>
                <w:lang w:eastAsia="en-US"/>
              </w:rPr>
              <w:t>het Verzoek tot D</w:t>
            </w:r>
            <w:r w:rsidR="007007B7">
              <w:rPr>
                <w:lang w:eastAsia="en-US"/>
              </w:rPr>
              <w:t>eelname</w:t>
            </w:r>
            <w:r w:rsidRPr="004143C5">
              <w:rPr>
                <w:lang w:eastAsia="en-US"/>
              </w:rPr>
              <w:t xml:space="preserve"> mag niet conflicteren met de gestelde Eisen of </w:t>
            </w:r>
            <w:r w:rsidR="00756D94">
              <w:rPr>
                <w:lang w:eastAsia="en-US"/>
              </w:rPr>
              <w:t>voorwaarden</w:t>
            </w:r>
            <w:r w:rsidRPr="004143C5">
              <w:rPr>
                <w:lang w:eastAsia="en-US"/>
              </w:rPr>
              <w:t xml:space="preserve"> zoals opgenomen in het </w:t>
            </w:r>
            <w:r w:rsidR="007007B7">
              <w:rPr>
                <w:lang w:eastAsia="en-US"/>
              </w:rPr>
              <w:t>Selectie</w:t>
            </w:r>
            <w:r w:rsidRPr="004143C5">
              <w:rPr>
                <w:lang w:eastAsia="en-US"/>
              </w:rPr>
              <w:t xml:space="preserve">document. Bij constatering van een dergelijke tegenspraak, is uw </w:t>
            </w:r>
            <w:r w:rsidR="007007B7">
              <w:rPr>
                <w:lang w:eastAsia="en-US"/>
              </w:rPr>
              <w:t>Verzoek tot deelname</w:t>
            </w:r>
            <w:r w:rsidRPr="004143C5">
              <w:rPr>
                <w:lang w:eastAsia="en-US"/>
              </w:rPr>
              <w:t xml:space="preserve"> ongeldig </w:t>
            </w:r>
            <w:r w:rsidR="002B1368">
              <w:rPr>
                <w:lang w:eastAsia="en-US"/>
              </w:rPr>
              <w:t>en wordt u uitgesloten</w:t>
            </w:r>
            <w:r w:rsidRPr="004143C5">
              <w:rPr>
                <w:lang w:eastAsia="en-US"/>
              </w:rPr>
              <w:t xml:space="preserve"> van verdere deelname aan de Aanbesteding.</w:t>
            </w:r>
          </w:p>
        </w:tc>
      </w:tr>
    </w:tbl>
    <w:p w:rsidR="00F077D7" w:rsidRDefault="00F077D7" w:rsidP="0008573F">
      <w:pPr>
        <w:rPr>
          <w:rFonts w:eastAsia="Calibri"/>
          <w:lang w:eastAsia="en-US"/>
        </w:rPr>
      </w:pPr>
    </w:p>
    <w:p w:rsidR="00756D94" w:rsidRDefault="00756D94">
      <w:pPr>
        <w:spacing w:line="240" w:lineRule="auto"/>
        <w:rPr>
          <w:rFonts w:eastAsia="Calibri"/>
          <w:b/>
          <w:color w:val="121469"/>
          <w:sz w:val="22"/>
          <w:szCs w:val="22"/>
          <w:lang w:eastAsia="en-US"/>
        </w:rPr>
      </w:pPr>
      <w:r>
        <w:rPr>
          <w:rFonts w:eastAsia="Calibri"/>
          <w:b/>
          <w:color w:val="121469"/>
          <w:sz w:val="22"/>
          <w:szCs w:val="22"/>
          <w:lang w:eastAsia="en-US"/>
        </w:rPr>
        <w:br w:type="page"/>
      </w:r>
    </w:p>
    <w:p w:rsidR="00F077D7" w:rsidRPr="00A151B7" w:rsidRDefault="00E82F90" w:rsidP="0008573F">
      <w:pPr>
        <w:rPr>
          <w:rFonts w:eastAsia="Calibri"/>
          <w:b/>
          <w:color w:val="121469"/>
          <w:sz w:val="22"/>
          <w:szCs w:val="22"/>
          <w:lang w:eastAsia="en-US"/>
        </w:rPr>
      </w:pPr>
      <w:bookmarkStart w:id="0" w:name="_GoBack"/>
      <w:bookmarkEnd w:id="0"/>
      <w:r w:rsidRPr="00A151B7">
        <w:rPr>
          <w:rFonts w:eastAsia="Calibri"/>
          <w:b/>
          <w:color w:val="121469"/>
          <w:sz w:val="22"/>
          <w:szCs w:val="22"/>
          <w:lang w:eastAsia="en-US"/>
        </w:rPr>
        <w:lastRenderedPageBreak/>
        <w:t>Ondertekening</w:t>
      </w:r>
    </w:p>
    <w:p w:rsidR="00F077D7" w:rsidRPr="004143C5" w:rsidRDefault="00F077D7" w:rsidP="0008573F">
      <w:pPr>
        <w:rPr>
          <w:rFonts w:eastAsia="Calibri"/>
          <w:lang w:eastAsia="en-US"/>
        </w:rPr>
      </w:pPr>
    </w:p>
    <w:tbl>
      <w:tblPr>
        <w:tblStyle w:val="Tabelraster1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4472"/>
      </w:tblGrid>
      <w:tr w:rsidR="00F077D7" w:rsidRPr="004143C5" w:rsidTr="00756D94">
        <w:trPr>
          <w:trHeight w:val="513"/>
        </w:trPr>
        <w:tc>
          <w:tcPr>
            <w:tcW w:w="3402" w:type="dxa"/>
          </w:tcPr>
          <w:p w:rsidR="00F077D7" w:rsidRPr="004143C5" w:rsidRDefault="00F077D7" w:rsidP="0008573F">
            <w:pPr>
              <w:rPr>
                <w:lang w:eastAsia="en-US"/>
              </w:rPr>
            </w:pPr>
            <w:r w:rsidRPr="004143C5">
              <w:rPr>
                <w:lang w:eastAsia="en-US"/>
              </w:rPr>
              <w:t>Naam organisatie</w:t>
            </w:r>
          </w:p>
        </w:tc>
        <w:tc>
          <w:tcPr>
            <w:tcW w:w="4472" w:type="dxa"/>
            <w:shd w:val="clear" w:color="auto" w:fill="8CBCC9"/>
          </w:tcPr>
          <w:p w:rsidR="00F077D7" w:rsidRPr="004143C5" w:rsidRDefault="00F077D7" w:rsidP="0008573F">
            <w:pPr>
              <w:rPr>
                <w:lang w:eastAsia="en-US"/>
              </w:rPr>
            </w:pPr>
          </w:p>
        </w:tc>
      </w:tr>
      <w:tr w:rsidR="00F077D7" w:rsidRPr="004143C5" w:rsidTr="00756D94">
        <w:trPr>
          <w:trHeight w:val="513"/>
        </w:trPr>
        <w:tc>
          <w:tcPr>
            <w:tcW w:w="3402" w:type="dxa"/>
          </w:tcPr>
          <w:p w:rsidR="00F077D7" w:rsidRPr="004143C5" w:rsidRDefault="00F077D7" w:rsidP="0008573F">
            <w:pPr>
              <w:rPr>
                <w:lang w:eastAsia="en-US"/>
              </w:rPr>
            </w:pPr>
            <w:r w:rsidRPr="004143C5">
              <w:rPr>
                <w:lang w:eastAsia="en-US"/>
              </w:rPr>
              <w:t>Naam ondertekeningbevoegde persoon</w:t>
            </w:r>
          </w:p>
        </w:tc>
        <w:tc>
          <w:tcPr>
            <w:tcW w:w="4472" w:type="dxa"/>
            <w:shd w:val="clear" w:color="auto" w:fill="8CBCC9"/>
          </w:tcPr>
          <w:p w:rsidR="00F077D7" w:rsidRPr="004143C5" w:rsidRDefault="00F077D7" w:rsidP="0008573F">
            <w:pPr>
              <w:rPr>
                <w:lang w:eastAsia="en-US"/>
              </w:rPr>
            </w:pPr>
          </w:p>
        </w:tc>
      </w:tr>
      <w:tr w:rsidR="00F077D7" w:rsidRPr="004143C5" w:rsidTr="00756D94">
        <w:tc>
          <w:tcPr>
            <w:tcW w:w="3402" w:type="dxa"/>
          </w:tcPr>
          <w:p w:rsidR="00F077D7" w:rsidRPr="004143C5" w:rsidRDefault="00F077D7" w:rsidP="0008573F">
            <w:pPr>
              <w:rPr>
                <w:lang w:eastAsia="en-US"/>
              </w:rPr>
            </w:pPr>
            <w:r w:rsidRPr="004143C5">
              <w:rPr>
                <w:lang w:eastAsia="en-US"/>
              </w:rPr>
              <w:t>Datum</w:t>
            </w:r>
          </w:p>
          <w:p w:rsidR="00F077D7" w:rsidRPr="004143C5" w:rsidRDefault="00F077D7" w:rsidP="0008573F">
            <w:pPr>
              <w:rPr>
                <w:lang w:eastAsia="en-US"/>
              </w:rPr>
            </w:pPr>
          </w:p>
        </w:tc>
        <w:tc>
          <w:tcPr>
            <w:tcW w:w="4472" w:type="dxa"/>
            <w:shd w:val="clear" w:color="auto" w:fill="8CBCC9"/>
          </w:tcPr>
          <w:p w:rsidR="00F077D7" w:rsidRPr="004143C5" w:rsidRDefault="00F077D7" w:rsidP="0008573F">
            <w:pPr>
              <w:rPr>
                <w:lang w:eastAsia="en-US"/>
              </w:rPr>
            </w:pPr>
          </w:p>
        </w:tc>
      </w:tr>
      <w:tr w:rsidR="00F077D7" w:rsidRPr="004143C5" w:rsidTr="00756D94">
        <w:trPr>
          <w:trHeight w:val="711"/>
        </w:trPr>
        <w:tc>
          <w:tcPr>
            <w:tcW w:w="3402" w:type="dxa"/>
          </w:tcPr>
          <w:p w:rsidR="00F077D7" w:rsidRPr="004143C5" w:rsidRDefault="00F077D7" w:rsidP="0008573F">
            <w:pPr>
              <w:rPr>
                <w:lang w:eastAsia="en-US"/>
              </w:rPr>
            </w:pPr>
            <w:r w:rsidRPr="004143C5">
              <w:rPr>
                <w:lang w:eastAsia="en-US"/>
              </w:rPr>
              <w:t>Handtekening</w:t>
            </w:r>
          </w:p>
          <w:p w:rsidR="00F077D7" w:rsidRPr="004143C5" w:rsidRDefault="00F077D7" w:rsidP="0008573F">
            <w:pPr>
              <w:rPr>
                <w:lang w:eastAsia="en-US"/>
              </w:rPr>
            </w:pPr>
          </w:p>
          <w:p w:rsidR="00F077D7" w:rsidRPr="004143C5" w:rsidRDefault="00F077D7" w:rsidP="0008573F">
            <w:pPr>
              <w:rPr>
                <w:lang w:eastAsia="en-US"/>
              </w:rPr>
            </w:pPr>
          </w:p>
        </w:tc>
        <w:tc>
          <w:tcPr>
            <w:tcW w:w="4472" w:type="dxa"/>
            <w:shd w:val="clear" w:color="auto" w:fill="8CBCC9"/>
          </w:tcPr>
          <w:p w:rsidR="00F077D7" w:rsidRPr="004143C5" w:rsidRDefault="00F077D7" w:rsidP="0008573F">
            <w:pPr>
              <w:rPr>
                <w:lang w:eastAsia="en-US"/>
              </w:rPr>
            </w:pPr>
          </w:p>
        </w:tc>
      </w:tr>
    </w:tbl>
    <w:p w:rsidR="00521AB8" w:rsidRDefault="00521AB8" w:rsidP="0008573F">
      <w:pPr>
        <w:pStyle w:val="DocumenttitelCompliments"/>
        <w:spacing w:after="0"/>
      </w:pPr>
    </w:p>
    <w:sectPr w:rsidR="00521AB8" w:rsidSect="00F077D7">
      <w:headerReference w:type="default" r:id="rId7"/>
      <w:headerReference w:type="first" r:id="rId8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7D7" w:rsidRDefault="00F077D7">
      <w:pPr>
        <w:spacing w:line="240" w:lineRule="auto"/>
      </w:pPr>
      <w:r>
        <w:separator/>
      </w:r>
    </w:p>
  </w:endnote>
  <w:endnote w:type="continuationSeparator" w:id="0">
    <w:p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7D7" w:rsidRDefault="00F077D7">
      <w:pPr>
        <w:spacing w:line="240" w:lineRule="auto"/>
      </w:pPr>
      <w:r>
        <w:separator/>
      </w:r>
    </w:p>
  </w:footnote>
  <w:footnote w:type="continuationSeparator" w:id="0">
    <w:p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5366" w:rsidRDefault="000053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:rsidR="00000000" w:rsidRDefault="002B13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6D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6D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6D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6D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5366" w:rsidRDefault="000053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:rsidR="00000000" w:rsidRDefault="002B136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1AB8" w:rsidRDefault="002B136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31800" cy="860559"/>
                                <wp:effectExtent l="0" t="0" r="0" b="0"/>
                                <wp:docPr id="70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+w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mah2dn+DOxhfwF2sP43RhPsAsXh1xPzAqPxwYDYaXEWxy9OtzjMcCilOGJ0cT/FvGAL&#10;AZhcpvi8ZWk1Xp8zzZd/4fAH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vFmPs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:rsidR="00521AB8" w:rsidRDefault="002B136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70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6D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6D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6D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6D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05366"/>
    <w:rsid w:val="0008573F"/>
    <w:rsid w:val="001E2EA2"/>
    <w:rsid w:val="002B1368"/>
    <w:rsid w:val="00521AB8"/>
    <w:rsid w:val="00647BEA"/>
    <w:rsid w:val="007007B7"/>
    <w:rsid w:val="00702937"/>
    <w:rsid w:val="00756D94"/>
    <w:rsid w:val="00A151B7"/>
    <w:rsid w:val="00E82F90"/>
    <w:rsid w:val="00F0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72D197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wnloads\Notitie%20(4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 (4)</Template>
  <TotalTime>1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 - van Aken, P.</cp:lastModifiedBy>
  <cp:revision>2</cp:revision>
  <dcterms:created xsi:type="dcterms:W3CDTF">2020-12-31T10:35:00Z</dcterms:created>
  <dcterms:modified xsi:type="dcterms:W3CDTF">2020-12-31T10:35:00Z</dcterms:modified>
</cp:coreProperties>
</file>