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color w:val="auto"/>
          <w:sz w:val="36"/>
          <w:szCs w:val="36"/>
        </w:rPr>
        <w:t>Managed Netwerkdiensten en Infrastructuurbeheer</w:t>
      </w:r>
      <w:r w:rsidR="002E6562">
        <w:rPr>
          <w:rFonts w:ascii="Corbel" w:hAnsi="Corbel" w:cs="Times New Roman"/>
          <w:b/>
          <w:color w:val="auto"/>
          <w:sz w:val="36"/>
          <w:szCs w:val="36"/>
        </w:rPr>
        <w:t xml:space="preserve"> Parkeren</w:t>
      </w:r>
    </w:p>
    <w:p w:rsidR="009D4732" w:rsidRDefault="006C1FA6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color w:val="auto"/>
          <w:sz w:val="36"/>
          <w:szCs w:val="36"/>
        </w:rPr>
        <w:t>Formulier C-2</w:t>
      </w:r>
      <w:r w:rsidR="009D4732">
        <w:rPr>
          <w:rFonts w:ascii="Corbel" w:hAnsi="Corbel" w:cs="Times New Roman"/>
          <w:b/>
          <w:color w:val="auto"/>
          <w:sz w:val="36"/>
          <w:szCs w:val="36"/>
        </w:rPr>
        <w:t xml:space="preserve"> Referentieverklaring Perceel</w:t>
      </w:r>
      <w:r w:rsidR="009D4732" w:rsidRPr="007C74F0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  <w:r w:rsidR="0095668A">
        <w:rPr>
          <w:rFonts w:ascii="Corbel" w:hAnsi="Corbel" w:cs="Times New Roman"/>
          <w:b/>
          <w:color w:val="auto"/>
          <w:sz w:val="36"/>
          <w:szCs w:val="36"/>
        </w:rPr>
        <w:t>2</w:t>
      </w:r>
      <w:r w:rsidR="009D4732" w:rsidRPr="007C74F0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Pr="00DD3DFA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Pr="002E6562" w:rsidRDefault="009D4732" w:rsidP="009D4732">
      <w:pPr>
        <w:pStyle w:val="K01-basistekst"/>
        <w:rPr>
          <w:rFonts w:ascii="Corbel" w:hAnsi="Corbel"/>
          <w:b/>
          <w:sz w:val="21"/>
          <w:szCs w:val="21"/>
          <w:lang w:eastAsia="en-US"/>
        </w:rPr>
      </w:pPr>
      <w:r w:rsidRPr="002E6562">
        <w:rPr>
          <w:rFonts w:ascii="Corbel" w:hAnsi="Corbel"/>
          <w:b/>
          <w:sz w:val="21"/>
          <w:szCs w:val="21"/>
          <w:lang w:eastAsia="en-US"/>
        </w:rPr>
        <w:t>Voorwaarden bij de referentieverklaring:</w:t>
      </w:r>
    </w:p>
    <w:p w:rsidR="009D4732" w:rsidRPr="002E6562" w:rsidRDefault="009D4732" w:rsidP="009D4732">
      <w:pPr>
        <w:pStyle w:val="K01-basistekst"/>
        <w:tabs>
          <w:tab w:val="left" w:pos="6210"/>
        </w:tabs>
        <w:jc w:val="both"/>
        <w:rPr>
          <w:rFonts w:ascii="Corbel" w:hAnsi="Corbel"/>
          <w:sz w:val="21"/>
          <w:szCs w:val="21"/>
          <w:lang w:eastAsia="en-US"/>
        </w:rPr>
      </w:pPr>
      <w:r w:rsidRPr="002E6562">
        <w:rPr>
          <w:rFonts w:ascii="Corbel" w:hAnsi="Corbel"/>
          <w:sz w:val="21"/>
          <w:szCs w:val="21"/>
          <w:lang w:eastAsia="en-US"/>
        </w:rPr>
        <w:tab/>
      </w:r>
    </w:p>
    <w:p w:rsidR="009D4732" w:rsidRPr="002E6562" w:rsidRDefault="009D4732" w:rsidP="009D4732">
      <w:pPr>
        <w:pStyle w:val="K01-basistekst"/>
        <w:numPr>
          <w:ilvl w:val="0"/>
          <w:numId w:val="49"/>
        </w:numPr>
        <w:jc w:val="both"/>
        <w:rPr>
          <w:rFonts w:ascii="Corbel" w:hAnsi="Corbel"/>
          <w:sz w:val="21"/>
          <w:szCs w:val="21"/>
          <w:lang w:eastAsia="en-US"/>
        </w:rPr>
      </w:pPr>
      <w:r w:rsidRPr="002E6562">
        <w:rPr>
          <w:rFonts w:ascii="Corbel" w:hAnsi="Corbel"/>
          <w:sz w:val="21"/>
          <w:szCs w:val="21"/>
          <w:lang w:eastAsia="en-US"/>
        </w:rPr>
        <w:t>De door Inschrijver aangeleverde informatie in d</w:t>
      </w:r>
      <w:r w:rsidR="006C1FA6">
        <w:rPr>
          <w:rFonts w:ascii="Corbel" w:hAnsi="Corbel"/>
          <w:sz w:val="21"/>
          <w:szCs w:val="21"/>
          <w:lang w:eastAsia="en-US"/>
        </w:rPr>
        <w:t xml:space="preserve">it Formulier </w:t>
      </w:r>
      <w:r w:rsidRPr="002E6562">
        <w:rPr>
          <w:rFonts w:ascii="Corbel" w:hAnsi="Corbel"/>
          <w:sz w:val="21"/>
          <w:szCs w:val="21"/>
          <w:lang w:eastAsia="en-US"/>
        </w:rPr>
        <w:t>kan worden geverifieerd. Inschrijver dient hiertoe alle medewerking te verlenen.</w:t>
      </w:r>
    </w:p>
    <w:p w:rsidR="009D4732" w:rsidRPr="002E6562" w:rsidRDefault="009D4732" w:rsidP="009D4732">
      <w:pPr>
        <w:pStyle w:val="K01-basistekst"/>
        <w:numPr>
          <w:ilvl w:val="0"/>
          <w:numId w:val="49"/>
        </w:numPr>
        <w:jc w:val="both"/>
        <w:rPr>
          <w:rFonts w:ascii="Corbel" w:hAnsi="Corbel"/>
          <w:sz w:val="21"/>
          <w:szCs w:val="21"/>
          <w:lang w:eastAsia="en-US"/>
        </w:rPr>
      </w:pPr>
      <w:r w:rsidRPr="002E6562">
        <w:rPr>
          <w:rFonts w:ascii="Corbel" w:hAnsi="Corbel"/>
          <w:sz w:val="21"/>
          <w:szCs w:val="21"/>
          <w:lang w:eastAsia="en-US"/>
        </w:rPr>
        <w:t>De verklaring dient door de Inschrijver rechtsgeldig ondertekend te zijn door een hiertoe bevoegd persoon.</w:t>
      </w:r>
    </w:p>
    <w:p w:rsidR="009D4732" w:rsidRPr="002E6562" w:rsidRDefault="009D4732" w:rsidP="009D4732">
      <w:pPr>
        <w:pStyle w:val="K01-basistekst"/>
        <w:numPr>
          <w:ilvl w:val="0"/>
          <w:numId w:val="49"/>
        </w:numPr>
        <w:jc w:val="both"/>
        <w:rPr>
          <w:rFonts w:ascii="Corbel" w:hAnsi="Corbel"/>
          <w:sz w:val="21"/>
          <w:szCs w:val="21"/>
          <w:lang w:eastAsia="en-US"/>
        </w:rPr>
      </w:pPr>
      <w:r w:rsidRPr="002E6562">
        <w:rPr>
          <w:rFonts w:ascii="Corbel" w:hAnsi="Corbel"/>
          <w:sz w:val="21"/>
          <w:szCs w:val="21"/>
          <w:lang w:eastAsia="en-US"/>
        </w:rPr>
        <w:t>Per kerncompetentie dient één referentie te worden ingediend. Het is Inschrijver toegestaan om meerdere kerncompetenties aan te tonen door het indienen van één referentie.</w:t>
      </w:r>
    </w:p>
    <w:p w:rsidR="009D4732" w:rsidRPr="002E6562" w:rsidRDefault="009D4732" w:rsidP="009D4732">
      <w:pPr>
        <w:pStyle w:val="K01-basistekst"/>
        <w:numPr>
          <w:ilvl w:val="0"/>
          <w:numId w:val="49"/>
        </w:numPr>
        <w:jc w:val="both"/>
        <w:rPr>
          <w:rFonts w:ascii="Corbel" w:hAnsi="Corbel"/>
          <w:sz w:val="21"/>
          <w:szCs w:val="21"/>
          <w:lang w:eastAsia="en-US"/>
        </w:rPr>
      </w:pPr>
      <w:r w:rsidRPr="002E6562">
        <w:rPr>
          <w:rFonts w:ascii="Corbel" w:hAnsi="Corbel"/>
          <w:sz w:val="21"/>
          <w:szCs w:val="21"/>
          <w:lang w:eastAsia="en-US"/>
        </w:rPr>
        <w:t xml:space="preserve">De werkzaamheden waar de referenties betrekking op hebben dienen te hebben plaatsgevonden in de afgelopen drie jaar, teruggerekend vanaf de uiterste inschrijvingsdatum die voor deze aanbesteding is vastgesteld. </w:t>
      </w:r>
    </w:p>
    <w:p w:rsidR="009D4732" w:rsidRPr="002E6562" w:rsidRDefault="009D4732" w:rsidP="009D4732">
      <w:pPr>
        <w:pStyle w:val="K01-basistekst"/>
        <w:rPr>
          <w:rFonts w:ascii="Corbel" w:hAnsi="Corbel"/>
          <w:sz w:val="21"/>
          <w:szCs w:val="21"/>
          <w:lang w:eastAsia="en-US"/>
        </w:rPr>
      </w:pPr>
    </w:p>
    <w:p w:rsidR="009D4732" w:rsidRPr="002E6562" w:rsidRDefault="009D4732" w:rsidP="009D4732">
      <w:pPr>
        <w:pStyle w:val="K01-basistekst"/>
        <w:rPr>
          <w:rFonts w:ascii="Corbel" w:hAnsi="Corbel"/>
          <w:sz w:val="21"/>
          <w:szCs w:val="21"/>
          <w:lang w:eastAsia="en-US"/>
        </w:rPr>
      </w:pPr>
    </w:p>
    <w:p w:rsidR="009D4732" w:rsidRPr="002E6562" w:rsidRDefault="009D4732" w:rsidP="009D4732">
      <w:pPr>
        <w:pStyle w:val="K01-basistekst"/>
        <w:rPr>
          <w:rFonts w:ascii="Corbel" w:hAnsi="Corbel"/>
          <w:b/>
          <w:sz w:val="21"/>
          <w:szCs w:val="21"/>
          <w:lang w:eastAsia="en-US"/>
        </w:rPr>
      </w:pPr>
      <w:r w:rsidRPr="002E6562">
        <w:rPr>
          <w:rFonts w:ascii="Corbel" w:hAnsi="Corbel"/>
          <w:b/>
          <w:sz w:val="21"/>
          <w:szCs w:val="21"/>
          <w:lang w:eastAsia="en-US"/>
        </w:rPr>
        <w:t>Kerncompetenties:</w:t>
      </w:r>
    </w:p>
    <w:p w:rsidR="009D4732" w:rsidRPr="002E6562" w:rsidRDefault="009D4732" w:rsidP="009D4732">
      <w:pPr>
        <w:pStyle w:val="K01-basistekst"/>
        <w:rPr>
          <w:rFonts w:ascii="Corbel" w:hAnsi="Corbel"/>
          <w:sz w:val="21"/>
          <w:szCs w:val="21"/>
          <w:lang w:eastAsia="en-US"/>
        </w:rPr>
      </w:pPr>
    </w:p>
    <w:p w:rsidR="009D4732" w:rsidRPr="002E6562" w:rsidRDefault="009D4732" w:rsidP="009D4732">
      <w:pPr>
        <w:pStyle w:val="K01-basistekst"/>
        <w:jc w:val="both"/>
        <w:rPr>
          <w:rFonts w:ascii="Corbel" w:hAnsi="Corbel"/>
          <w:sz w:val="21"/>
          <w:szCs w:val="21"/>
          <w:lang w:eastAsia="en-US"/>
        </w:rPr>
      </w:pPr>
      <w:r w:rsidRPr="002E6562">
        <w:rPr>
          <w:rFonts w:ascii="Corbel" w:hAnsi="Corbel"/>
          <w:sz w:val="21"/>
          <w:szCs w:val="21"/>
          <w:lang w:eastAsia="en-US"/>
        </w:rPr>
        <w:t>Uit de opgegeven referenties dient te blijken dat de Inschrijver beschikt over de navolgende kerncompetenties:</w:t>
      </w:r>
    </w:p>
    <w:p w:rsidR="009D4732" w:rsidRPr="002E6562" w:rsidRDefault="009D4732" w:rsidP="009D4732">
      <w:pPr>
        <w:pStyle w:val="K01-basistekst"/>
        <w:jc w:val="both"/>
        <w:rPr>
          <w:rFonts w:ascii="Corbel" w:hAnsi="Corbel"/>
          <w:sz w:val="21"/>
          <w:szCs w:val="21"/>
          <w:lang w:eastAsia="en-US"/>
        </w:rPr>
      </w:pPr>
    </w:p>
    <w:p w:rsidR="0095668A" w:rsidRPr="002E6562" w:rsidRDefault="009D4732" w:rsidP="0095668A">
      <w:pPr>
        <w:pStyle w:val="K01-basistekst"/>
        <w:numPr>
          <w:ilvl w:val="0"/>
          <w:numId w:val="50"/>
        </w:numPr>
        <w:tabs>
          <w:tab w:val="left" w:pos="1600"/>
        </w:tabs>
        <w:jc w:val="both"/>
        <w:rPr>
          <w:rFonts w:ascii="Corbel" w:hAnsi="Corbel"/>
          <w:sz w:val="21"/>
          <w:szCs w:val="21"/>
          <w:lang w:eastAsia="en-US"/>
        </w:rPr>
      </w:pPr>
      <w:r w:rsidRPr="002E6562">
        <w:rPr>
          <w:rFonts w:ascii="Corbel" w:hAnsi="Corbel"/>
          <w:sz w:val="21"/>
          <w:szCs w:val="21"/>
          <w:lang w:eastAsia="en-US"/>
        </w:rPr>
        <w:t xml:space="preserve">Inschrijver </w:t>
      </w:r>
      <w:r w:rsidR="00A01388" w:rsidRPr="002E6562">
        <w:rPr>
          <w:rFonts w:ascii="Corbel" w:hAnsi="Corbel"/>
          <w:sz w:val="21"/>
          <w:szCs w:val="21"/>
          <w:lang w:eastAsia="en-US"/>
        </w:rPr>
        <w:t xml:space="preserve">heeft ervaring met </w:t>
      </w:r>
      <w:r w:rsidR="0095668A" w:rsidRPr="002E6562">
        <w:rPr>
          <w:rFonts w:ascii="Corbel" w:hAnsi="Corbel"/>
          <w:sz w:val="21"/>
          <w:szCs w:val="21"/>
          <w:lang w:eastAsia="en-US"/>
        </w:rPr>
        <w:t xml:space="preserve">het verrichten van </w:t>
      </w:r>
      <w:r w:rsidR="00346130">
        <w:rPr>
          <w:rFonts w:ascii="Corbel" w:hAnsi="Corbel"/>
          <w:sz w:val="21"/>
          <w:szCs w:val="21"/>
          <w:lang w:eastAsia="en-US"/>
        </w:rPr>
        <w:t>operationeel</w:t>
      </w:r>
      <w:r w:rsidR="0095668A" w:rsidRPr="002E6562">
        <w:rPr>
          <w:rFonts w:ascii="Corbel" w:hAnsi="Corbel"/>
          <w:sz w:val="21"/>
          <w:szCs w:val="21"/>
          <w:lang w:eastAsia="en-US"/>
        </w:rPr>
        <w:t xml:space="preserve"> beheer van </w:t>
      </w:r>
      <w:r w:rsidR="00767160">
        <w:rPr>
          <w:rFonts w:ascii="Corbel" w:hAnsi="Corbel"/>
          <w:sz w:val="21"/>
          <w:szCs w:val="21"/>
          <w:lang w:eastAsia="en-US"/>
        </w:rPr>
        <w:t xml:space="preserve">minimaal 6 </w:t>
      </w:r>
      <w:r w:rsidR="0095668A" w:rsidRPr="002E6562">
        <w:rPr>
          <w:rFonts w:ascii="Corbel" w:hAnsi="Corbel"/>
          <w:sz w:val="21"/>
          <w:szCs w:val="21"/>
          <w:lang w:eastAsia="en-US"/>
        </w:rPr>
        <w:t xml:space="preserve">fysieke en </w:t>
      </w:r>
      <w:r w:rsidR="00312421">
        <w:rPr>
          <w:rFonts w:ascii="Corbel" w:hAnsi="Corbel"/>
          <w:sz w:val="21"/>
          <w:szCs w:val="21"/>
          <w:lang w:eastAsia="en-US"/>
        </w:rPr>
        <w:t xml:space="preserve">5 </w:t>
      </w:r>
      <w:r w:rsidR="0095668A" w:rsidRPr="002E6562">
        <w:rPr>
          <w:rFonts w:ascii="Corbel" w:hAnsi="Corbel"/>
          <w:sz w:val="21"/>
          <w:szCs w:val="21"/>
          <w:lang w:eastAsia="en-US"/>
        </w:rPr>
        <w:t xml:space="preserve">virtuele servers. </w:t>
      </w:r>
    </w:p>
    <w:p w:rsidR="009D4732" w:rsidRPr="004C22D0" w:rsidRDefault="00F43829" w:rsidP="002E6562">
      <w:pPr>
        <w:pStyle w:val="K01-basistekst"/>
        <w:numPr>
          <w:ilvl w:val="0"/>
          <w:numId w:val="50"/>
        </w:numPr>
        <w:tabs>
          <w:tab w:val="left" w:pos="1600"/>
        </w:tabs>
        <w:jc w:val="both"/>
        <w:rPr>
          <w:sz w:val="20"/>
        </w:rPr>
      </w:pPr>
      <w:r w:rsidRPr="002E6562">
        <w:rPr>
          <w:rFonts w:ascii="Corbel" w:hAnsi="Corbel"/>
          <w:sz w:val="21"/>
          <w:szCs w:val="21"/>
          <w:lang w:eastAsia="en-US"/>
        </w:rPr>
        <w:t xml:space="preserve">Inschrijver heeft ervaring met het verrichten van </w:t>
      </w:r>
      <w:r w:rsidR="00767160">
        <w:rPr>
          <w:rFonts w:ascii="Corbel" w:hAnsi="Corbel"/>
          <w:sz w:val="21"/>
          <w:szCs w:val="21"/>
          <w:lang w:eastAsia="en-US"/>
        </w:rPr>
        <w:t xml:space="preserve">het operationeel beheer van minimaal 10 </w:t>
      </w:r>
      <w:r w:rsidRPr="002E6562">
        <w:rPr>
          <w:rFonts w:ascii="Corbel" w:hAnsi="Corbel"/>
          <w:sz w:val="21"/>
          <w:szCs w:val="21"/>
          <w:lang w:eastAsia="en-US"/>
        </w:rPr>
        <w:t>werkplekbeheer.</w:t>
      </w:r>
      <w:r w:rsidR="002E6562" w:rsidRPr="002E6562">
        <w:rPr>
          <w:rFonts w:ascii="Corbel" w:hAnsi="Corbel"/>
          <w:sz w:val="21"/>
          <w:szCs w:val="21"/>
          <w:lang w:eastAsia="en-US"/>
        </w:rPr>
        <w:t xml:space="preserve"> </w:t>
      </w:r>
    </w:p>
    <w:p w:rsidR="009D4732" w:rsidRDefault="009D4732" w:rsidP="00A01388">
      <w:pPr>
        <w:pStyle w:val="K01-basistekst"/>
        <w:numPr>
          <w:ilvl w:val="0"/>
          <w:numId w:val="50"/>
        </w:numPr>
        <w:tabs>
          <w:tab w:val="left" w:pos="1600"/>
        </w:tabs>
        <w:jc w:val="both"/>
      </w:pPr>
      <w:r>
        <w:br w:type="page"/>
      </w:r>
    </w:p>
    <w:p w:rsidR="00D0784F" w:rsidRPr="009D4732" w:rsidRDefault="00D0784F" w:rsidP="003C224F">
      <w:pPr>
        <w:pStyle w:val="Kop1"/>
        <w:numPr>
          <w:ilvl w:val="0"/>
          <w:numId w:val="0"/>
        </w:numPr>
        <w:rPr>
          <w:rFonts w:ascii="Corbel" w:hAnsi="Corbel"/>
          <w:color w:val="auto"/>
          <w:sz w:val="36"/>
          <w:szCs w:val="36"/>
        </w:rPr>
      </w:pPr>
    </w:p>
    <w:p w:rsidR="00FE7AAD" w:rsidRPr="00E43F76" w:rsidRDefault="008346F6" w:rsidP="00FE7AAD">
      <w:pPr>
        <w:rPr>
          <w:sz w:val="19"/>
          <w:szCs w:val="19"/>
        </w:rPr>
      </w:pPr>
      <w:r>
        <w:rPr>
          <w:sz w:val="19"/>
          <w:szCs w:val="19"/>
        </w:rPr>
        <w:br/>
      </w:r>
      <w:r w:rsidR="00FE7AAD" w:rsidRPr="00E43F76">
        <w:rPr>
          <w:sz w:val="19"/>
          <w:szCs w:val="19"/>
        </w:rPr>
        <w:t>U dient het volgende formulier in te vullen.</w:t>
      </w: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2065"/>
        <w:gridCol w:w="3722"/>
        <w:gridCol w:w="3507"/>
      </w:tblGrid>
      <w:tr w:rsidR="009916C6" w:rsidRPr="00E43F76" w:rsidTr="00991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:rsidR="009916C6" w:rsidRPr="009916C6" w:rsidRDefault="009916C6" w:rsidP="00E43F76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inschrijver/combinant/onderaannemer&gt;</w:t>
            </w:r>
          </w:p>
        </w:tc>
      </w:tr>
      <w:tr w:rsidR="00733FB5" w:rsidRPr="00E43F76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:rsidR="00733FB5" w:rsidRPr="00E43F76" w:rsidRDefault="00733FB5" w:rsidP="008346F6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 w:rsidR="009916C6"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831366" w:rsidRPr="00E43F76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:rsidR="00733FB5" w:rsidRPr="009322CF" w:rsidRDefault="00733FB5" w:rsidP="00733FB5">
            <w:r w:rsidRPr="009322CF">
              <w:t>1</w:t>
            </w:r>
          </w:p>
        </w:tc>
        <w:tc>
          <w:tcPr>
            <w:tcW w:w="2065" w:type="dxa"/>
            <w:vMerge w:val="restart"/>
          </w:tcPr>
          <w:p w:rsidR="00733FB5" w:rsidRPr="002E6562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NAW</w:t>
            </w:r>
            <w:r w:rsidR="00005D1D"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-</w:t>
            </w: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gegevens referentie</w:t>
            </w:r>
          </w:p>
        </w:tc>
        <w:tc>
          <w:tcPr>
            <w:tcW w:w="3722" w:type="dxa"/>
          </w:tcPr>
          <w:p w:rsidR="00733FB5" w:rsidRPr="002E6562" w:rsidRDefault="00733FB5" w:rsidP="00746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Naam organisatie </w:t>
            </w:r>
          </w:p>
        </w:tc>
        <w:bookmarkStart w:id="0" w:name="Text2"/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0"/>
          </w:p>
        </w:tc>
      </w:tr>
      <w:tr w:rsidR="00831366" w:rsidRPr="00E43F76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733FB5" w:rsidRPr="009322CF" w:rsidRDefault="00733FB5" w:rsidP="00733FB5"/>
        </w:tc>
        <w:tc>
          <w:tcPr>
            <w:tcW w:w="2065" w:type="dxa"/>
            <w:vMerge/>
          </w:tcPr>
          <w:p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</w:p>
        </w:tc>
        <w:tc>
          <w:tcPr>
            <w:tcW w:w="3722" w:type="dxa"/>
          </w:tcPr>
          <w:p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1"/>
          </w:p>
        </w:tc>
      </w:tr>
      <w:tr w:rsidR="00831366" w:rsidRPr="00E43F76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733FB5" w:rsidRPr="009322CF" w:rsidRDefault="00733FB5" w:rsidP="00733FB5"/>
        </w:tc>
        <w:tc>
          <w:tcPr>
            <w:tcW w:w="2065" w:type="dxa"/>
            <w:vMerge/>
          </w:tcPr>
          <w:p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</w:p>
        </w:tc>
        <w:tc>
          <w:tcPr>
            <w:tcW w:w="3722" w:type="dxa"/>
          </w:tcPr>
          <w:p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Telefoonnummer</w:t>
            </w:r>
          </w:p>
        </w:tc>
        <w:bookmarkStart w:id="2" w:name="Text4"/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2"/>
          </w:p>
        </w:tc>
      </w:tr>
      <w:tr w:rsidR="00831366" w:rsidRPr="00E43F76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9322CF" w:rsidRPr="009322CF" w:rsidRDefault="009322CF" w:rsidP="00733FB5"/>
        </w:tc>
        <w:tc>
          <w:tcPr>
            <w:tcW w:w="2065" w:type="dxa"/>
            <w:vMerge/>
          </w:tcPr>
          <w:p w:rsidR="009322CF" w:rsidRPr="002E6562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</w:p>
        </w:tc>
        <w:tc>
          <w:tcPr>
            <w:tcW w:w="3722" w:type="dxa"/>
          </w:tcPr>
          <w:p w:rsidR="009322CF" w:rsidRPr="002E6562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E-mail adres</w:t>
            </w:r>
          </w:p>
        </w:tc>
        <w:tc>
          <w:tcPr>
            <w:tcW w:w="3507" w:type="dxa"/>
          </w:tcPr>
          <w:p w:rsidR="009322CF" w:rsidRPr="009322CF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831366" w:rsidRPr="00E43F76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733FB5" w:rsidRPr="009322CF" w:rsidRDefault="00733FB5" w:rsidP="00733FB5"/>
        </w:tc>
        <w:tc>
          <w:tcPr>
            <w:tcW w:w="2065" w:type="dxa"/>
            <w:vMerge/>
          </w:tcPr>
          <w:p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</w:p>
        </w:tc>
        <w:tc>
          <w:tcPr>
            <w:tcW w:w="3722" w:type="dxa"/>
          </w:tcPr>
          <w:p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3"/>
          </w:p>
        </w:tc>
      </w:tr>
      <w:tr w:rsidR="00831366" w:rsidRPr="00E43F76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:rsidR="00733FB5" w:rsidRPr="009322CF" w:rsidRDefault="00D06BD5" w:rsidP="00733FB5">
            <w:r w:rsidRPr="009322CF">
              <w:t>2</w:t>
            </w:r>
          </w:p>
        </w:tc>
        <w:tc>
          <w:tcPr>
            <w:tcW w:w="2065" w:type="dxa"/>
            <w:vMerge w:val="restart"/>
          </w:tcPr>
          <w:p w:rsidR="00733FB5" w:rsidRPr="002E6562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Looptijd </w:t>
            </w:r>
            <w:r w:rsidR="008346F6"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opdracht</w:t>
            </w:r>
          </w:p>
        </w:tc>
        <w:tc>
          <w:tcPr>
            <w:tcW w:w="3722" w:type="dxa"/>
          </w:tcPr>
          <w:p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Datum aanvang project</w:t>
            </w:r>
          </w:p>
        </w:tc>
        <w:bookmarkStart w:id="4" w:name="Text7"/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4"/>
          </w:p>
        </w:tc>
      </w:tr>
      <w:tr w:rsidR="00831366" w:rsidRPr="00E43F76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733FB5" w:rsidRPr="009322CF" w:rsidRDefault="00733FB5" w:rsidP="00733FB5"/>
        </w:tc>
        <w:tc>
          <w:tcPr>
            <w:tcW w:w="2065" w:type="dxa"/>
            <w:vMerge/>
          </w:tcPr>
          <w:p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</w:p>
        </w:tc>
        <w:tc>
          <w:tcPr>
            <w:tcW w:w="3722" w:type="dxa"/>
          </w:tcPr>
          <w:p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Datum afronding project</w:t>
            </w:r>
          </w:p>
        </w:tc>
        <w:bookmarkStart w:id="5" w:name="Text8"/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5"/>
          </w:p>
        </w:tc>
      </w:tr>
      <w:tr w:rsidR="00831366" w:rsidRPr="00E43F76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:rsidR="00733FB5" w:rsidRPr="009322CF" w:rsidRDefault="00D06BD5" w:rsidP="00733FB5">
            <w:r w:rsidRPr="009322CF">
              <w:t>3</w:t>
            </w:r>
          </w:p>
        </w:tc>
        <w:tc>
          <w:tcPr>
            <w:tcW w:w="2065" w:type="dxa"/>
            <w:vMerge w:val="restart"/>
          </w:tcPr>
          <w:p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Eventuele onderaanneming</w:t>
            </w:r>
          </w:p>
        </w:tc>
        <w:tc>
          <w:tcPr>
            <w:tcW w:w="3722" w:type="dxa"/>
          </w:tcPr>
          <w:p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6"/>
          </w:p>
        </w:tc>
      </w:tr>
      <w:tr w:rsidR="00831366" w:rsidRPr="00E43F76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733FB5" w:rsidRPr="009322CF" w:rsidRDefault="00733FB5" w:rsidP="00733FB5"/>
        </w:tc>
        <w:tc>
          <w:tcPr>
            <w:tcW w:w="2065" w:type="dxa"/>
            <w:vMerge/>
          </w:tcPr>
          <w:p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</w:p>
        </w:tc>
        <w:tc>
          <w:tcPr>
            <w:tcW w:w="3722" w:type="dxa"/>
          </w:tcPr>
          <w:p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7"/>
          </w:p>
        </w:tc>
      </w:tr>
      <w:tr w:rsidR="00831366" w:rsidRPr="00E43F76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:rsidR="00733FB5" w:rsidRPr="009322CF" w:rsidRDefault="00D06BD5" w:rsidP="00733FB5">
            <w:r w:rsidRPr="009322CF">
              <w:t>4</w:t>
            </w:r>
          </w:p>
        </w:tc>
        <w:tc>
          <w:tcPr>
            <w:tcW w:w="2065" w:type="dxa"/>
            <w:vMerge w:val="restart"/>
          </w:tcPr>
          <w:p w:rsidR="00733FB5" w:rsidRPr="002E6562" w:rsidRDefault="008346F6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Inhoud van de</w:t>
            </w:r>
            <w:r w:rsidR="00733FB5"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 </w:t>
            </w: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opdracht</w:t>
            </w:r>
          </w:p>
        </w:tc>
        <w:tc>
          <w:tcPr>
            <w:tcW w:w="3722" w:type="dxa"/>
          </w:tcPr>
          <w:p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8"/>
          </w:p>
        </w:tc>
      </w:tr>
      <w:tr w:rsidR="00831366" w:rsidRPr="00E43F76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733FB5" w:rsidRPr="009322CF" w:rsidRDefault="00733FB5" w:rsidP="00733FB5"/>
        </w:tc>
        <w:tc>
          <w:tcPr>
            <w:tcW w:w="2065" w:type="dxa"/>
            <w:vMerge/>
          </w:tcPr>
          <w:p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</w:p>
        </w:tc>
        <w:tc>
          <w:tcPr>
            <w:tcW w:w="3722" w:type="dxa"/>
          </w:tcPr>
          <w:p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Korte beschrijving van de in onderaanneming uitgevoerde werkzaamheden</w:t>
            </w:r>
          </w:p>
        </w:tc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="000D20BE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9"/>
          </w:p>
        </w:tc>
      </w:tr>
      <w:tr w:rsidR="009916C6" w:rsidRPr="00E43F76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:rsidR="009916C6" w:rsidRPr="009322CF" w:rsidRDefault="009916C6" w:rsidP="00733FB5">
            <w:r w:rsidRPr="009322CF">
              <w:t>5</w:t>
            </w:r>
          </w:p>
        </w:tc>
        <w:tc>
          <w:tcPr>
            <w:tcW w:w="2065" w:type="dxa"/>
          </w:tcPr>
          <w:p w:rsidR="009916C6" w:rsidRPr="002E6562" w:rsidRDefault="009916C6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Minimumeisen </w:t>
            </w:r>
          </w:p>
        </w:tc>
        <w:tc>
          <w:tcPr>
            <w:tcW w:w="7229" w:type="dxa"/>
            <w:gridSpan w:val="2"/>
          </w:tcPr>
          <w:p w:rsidR="009916C6" w:rsidRPr="002E6562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831366" w:rsidRPr="00E43F76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9916C6" w:rsidRPr="009322CF" w:rsidRDefault="009916C6" w:rsidP="00733FB5"/>
        </w:tc>
        <w:tc>
          <w:tcPr>
            <w:tcW w:w="2065" w:type="dxa"/>
          </w:tcPr>
          <w:p w:rsidR="009916C6" w:rsidRPr="002E6562" w:rsidRDefault="009916C6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Kerncompetentie</w:t>
            </w:r>
            <w:r w:rsidR="00083C06"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 1</w:t>
            </w: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:</w:t>
            </w:r>
          </w:p>
          <w:p w:rsidR="009916C6" w:rsidRPr="002E6562" w:rsidRDefault="00831366" w:rsidP="008313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Severbeheer</w:t>
            </w:r>
          </w:p>
        </w:tc>
        <w:tc>
          <w:tcPr>
            <w:tcW w:w="3722" w:type="dxa"/>
          </w:tcPr>
          <w:p w:rsidR="00083C06" w:rsidRPr="002E6562" w:rsidRDefault="003212CE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U </w:t>
            </w:r>
            <w:r w:rsidR="00831366"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heeft ervaring met </w:t>
            </w:r>
            <w:r w:rsidR="00767160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het operationeel </w:t>
            </w:r>
            <w:r w:rsidR="00831366"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beheer van </w:t>
            </w:r>
            <w:r w:rsidR="00767160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minimaal 6 </w:t>
            </w:r>
            <w:r w:rsidR="00831366"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fysieke en </w:t>
            </w:r>
            <w:r w:rsidR="00312421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5 </w:t>
            </w:r>
            <w:r w:rsidR="00831366"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virtuele servers. </w:t>
            </w:r>
          </w:p>
          <w:p w:rsidR="009916C6" w:rsidRPr="002E6562" w:rsidRDefault="009916C6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</w:p>
        </w:tc>
        <w:tc>
          <w:tcPr>
            <w:tcW w:w="3507" w:type="dxa"/>
          </w:tcPr>
          <w:p w:rsidR="009916C6" w:rsidRPr="009322CF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  <w:bookmarkStart w:id="10" w:name="_GoBack"/>
            <w:bookmarkEnd w:id="10"/>
          </w:p>
        </w:tc>
      </w:tr>
      <w:tr w:rsidR="00831366" w:rsidRPr="00E43F76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9916C6" w:rsidRPr="009322CF" w:rsidRDefault="009916C6" w:rsidP="00733FB5"/>
        </w:tc>
        <w:tc>
          <w:tcPr>
            <w:tcW w:w="2065" w:type="dxa"/>
          </w:tcPr>
          <w:p w:rsidR="009916C6" w:rsidRPr="002E6562" w:rsidRDefault="009916C6" w:rsidP="009322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Kerncompetentie</w:t>
            </w:r>
            <w:r w:rsidR="00B46E82"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 2</w:t>
            </w: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:</w:t>
            </w:r>
          </w:p>
          <w:p w:rsidR="009916C6" w:rsidRPr="002E6562" w:rsidRDefault="00831366" w:rsidP="008313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Werkplekbeheer</w:t>
            </w:r>
          </w:p>
        </w:tc>
        <w:tc>
          <w:tcPr>
            <w:tcW w:w="3722" w:type="dxa"/>
          </w:tcPr>
          <w:p w:rsidR="009916C6" w:rsidRPr="002E6562" w:rsidRDefault="009916C6" w:rsidP="007671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U </w:t>
            </w:r>
            <w:r w:rsidR="00B46E82"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heeft </w:t>
            </w:r>
            <w:r w:rsidR="00083C06"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ervaring met </w:t>
            </w:r>
            <w:r w:rsidR="00767160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het operationeel </w:t>
            </w:r>
            <w:r w:rsidR="00831366"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 beheer van </w:t>
            </w:r>
            <w:r w:rsidR="00767160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minmaal 10 </w:t>
            </w:r>
            <w:r w:rsidR="00346130">
              <w:rPr>
                <w:rFonts w:ascii="Corbel" w:hAnsi="Corbel"/>
                <w:noProof/>
                <w:sz w:val="21"/>
                <w:szCs w:val="21"/>
                <w:lang w:eastAsia="en-US"/>
              </w:rPr>
              <w:t>werkstations</w:t>
            </w:r>
            <w:r w:rsidR="00831366"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. </w:t>
            </w:r>
          </w:p>
        </w:tc>
        <w:tc>
          <w:tcPr>
            <w:tcW w:w="3507" w:type="dxa"/>
          </w:tcPr>
          <w:p w:rsidR="009916C6" w:rsidRPr="009322CF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</w:tbl>
    <w:p w:rsidR="004C2656" w:rsidRPr="009322CF" w:rsidRDefault="004C2656" w:rsidP="009322CF"/>
    <w:p w:rsidR="00544173" w:rsidRPr="009322CF" w:rsidRDefault="00544173" w:rsidP="009322CF"/>
    <w:p w:rsidR="008346F6" w:rsidRDefault="008346F6" w:rsidP="009322CF"/>
    <w:p w:rsidR="002E6562" w:rsidRDefault="002E6562" w:rsidP="009322CF"/>
    <w:p w:rsidR="002E6562" w:rsidRDefault="002E6562" w:rsidP="009322CF"/>
    <w:p w:rsidR="002E6562" w:rsidRDefault="002E6562" w:rsidP="009322CF"/>
    <w:p w:rsidR="002E6562" w:rsidRDefault="002E6562" w:rsidP="009322CF"/>
    <w:p w:rsidR="002E6562" w:rsidRDefault="002E6562" w:rsidP="009322CF"/>
    <w:p w:rsidR="002E6562" w:rsidRDefault="002E6562" w:rsidP="009322CF"/>
    <w:p w:rsidR="002E6562" w:rsidRDefault="002E6562" w:rsidP="009322CF"/>
    <w:p w:rsidR="002E6562" w:rsidRDefault="002E6562" w:rsidP="009322CF"/>
    <w:p w:rsidR="00A01388" w:rsidRPr="004E5D5D" w:rsidRDefault="00A01388" w:rsidP="00A01388">
      <w:pPr>
        <w:rPr>
          <w:b/>
          <w:sz w:val="22"/>
          <w:szCs w:val="22"/>
        </w:rPr>
      </w:pPr>
      <w:r w:rsidRPr="004E5D5D">
        <w:rPr>
          <w:b/>
          <w:sz w:val="22"/>
          <w:szCs w:val="22"/>
        </w:rPr>
        <w:t>Ondertekening:</w:t>
      </w:r>
    </w:p>
    <w:p w:rsidR="00A01388" w:rsidRPr="004E5D5D" w:rsidRDefault="00A01388" w:rsidP="00A01388"/>
    <w:p w:rsidR="00A01388" w:rsidRPr="002E6562" w:rsidRDefault="00A01388" w:rsidP="00A01388">
      <w:pPr>
        <w:spacing w:before="280"/>
        <w:rPr>
          <w:rFonts w:ascii="Corbel" w:hAnsi="Corbel"/>
          <w:noProof/>
          <w:sz w:val="21"/>
          <w:szCs w:val="21"/>
          <w:lang w:eastAsia="en-US"/>
        </w:rPr>
      </w:pPr>
      <w:r w:rsidRPr="002E6562">
        <w:rPr>
          <w:rFonts w:ascii="Corbel" w:hAnsi="Corbel"/>
          <w:noProof/>
          <w:sz w:val="21"/>
          <w:szCs w:val="21"/>
          <w:lang w:eastAsia="en-US"/>
        </w:rPr>
        <w:t xml:space="preserve">Naam Inschrijver: </w:t>
      </w:r>
      <w:r w:rsidRPr="002E6562">
        <w:rPr>
          <w:rFonts w:ascii="Corbel" w:hAnsi="Corbel"/>
          <w:noProof/>
          <w:sz w:val="21"/>
          <w:szCs w:val="21"/>
          <w:lang w:eastAsia="en-US"/>
        </w:rPr>
        <w:tab/>
        <w:t>………………………………………………………………………….</w:t>
      </w:r>
    </w:p>
    <w:p w:rsidR="00A01388" w:rsidRPr="002E6562" w:rsidRDefault="00A01388" w:rsidP="00A01388">
      <w:pPr>
        <w:spacing w:before="280"/>
        <w:rPr>
          <w:rFonts w:ascii="Corbel" w:hAnsi="Corbel"/>
          <w:noProof/>
          <w:sz w:val="21"/>
          <w:szCs w:val="21"/>
          <w:lang w:eastAsia="en-US"/>
        </w:rPr>
      </w:pPr>
      <w:r w:rsidRPr="002E6562">
        <w:rPr>
          <w:rFonts w:ascii="Corbel" w:hAnsi="Corbel"/>
          <w:noProof/>
          <w:sz w:val="21"/>
          <w:szCs w:val="21"/>
          <w:lang w:eastAsia="en-US"/>
        </w:rPr>
        <w:t xml:space="preserve">Naam persoon: </w:t>
      </w:r>
      <w:r w:rsidRPr="002E6562">
        <w:rPr>
          <w:rFonts w:ascii="Corbel" w:hAnsi="Corbel"/>
          <w:noProof/>
          <w:sz w:val="21"/>
          <w:szCs w:val="21"/>
          <w:lang w:eastAsia="en-US"/>
        </w:rPr>
        <w:tab/>
        <w:t>………………………………………………………………………….</w:t>
      </w:r>
    </w:p>
    <w:p w:rsidR="00A01388" w:rsidRPr="002E6562" w:rsidRDefault="00A01388" w:rsidP="00A01388">
      <w:pPr>
        <w:spacing w:before="280"/>
        <w:rPr>
          <w:rFonts w:ascii="Corbel" w:hAnsi="Corbel"/>
          <w:noProof/>
          <w:sz w:val="21"/>
          <w:szCs w:val="21"/>
          <w:lang w:eastAsia="en-US"/>
        </w:rPr>
      </w:pPr>
      <w:r w:rsidRPr="002E6562">
        <w:rPr>
          <w:rFonts w:ascii="Corbel" w:hAnsi="Corbel"/>
          <w:noProof/>
          <w:sz w:val="21"/>
          <w:szCs w:val="21"/>
          <w:lang w:eastAsia="en-US"/>
        </w:rPr>
        <w:t>Datum:</w:t>
      </w:r>
      <w:r w:rsidRPr="002E6562">
        <w:rPr>
          <w:rFonts w:ascii="Corbel" w:hAnsi="Corbel"/>
          <w:noProof/>
          <w:sz w:val="21"/>
          <w:szCs w:val="21"/>
          <w:lang w:eastAsia="en-US"/>
        </w:rPr>
        <w:tab/>
      </w:r>
      <w:r w:rsidRPr="002E6562">
        <w:rPr>
          <w:rFonts w:ascii="Corbel" w:hAnsi="Corbel"/>
          <w:noProof/>
          <w:sz w:val="21"/>
          <w:szCs w:val="21"/>
          <w:lang w:eastAsia="en-US"/>
        </w:rPr>
        <w:tab/>
        <w:t>………………………………………………………………………….</w:t>
      </w:r>
    </w:p>
    <w:p w:rsidR="00A01388" w:rsidRPr="002E6562" w:rsidRDefault="00A01388" w:rsidP="00A01388">
      <w:pPr>
        <w:spacing w:before="280"/>
        <w:rPr>
          <w:rFonts w:ascii="Corbel" w:hAnsi="Corbel"/>
          <w:noProof/>
          <w:sz w:val="21"/>
          <w:szCs w:val="21"/>
          <w:lang w:eastAsia="en-US"/>
        </w:rPr>
      </w:pPr>
    </w:p>
    <w:p w:rsidR="00A01388" w:rsidRPr="002E6562" w:rsidRDefault="00A01388" w:rsidP="00A01388">
      <w:pPr>
        <w:spacing w:before="280"/>
        <w:rPr>
          <w:rFonts w:ascii="Corbel" w:hAnsi="Corbel"/>
          <w:noProof/>
          <w:sz w:val="21"/>
          <w:szCs w:val="21"/>
          <w:lang w:eastAsia="en-US"/>
        </w:rPr>
      </w:pPr>
    </w:p>
    <w:p w:rsidR="00A01388" w:rsidRPr="004C22D0" w:rsidRDefault="00A01388" w:rsidP="00A01388">
      <w:pPr>
        <w:rPr>
          <w:rFonts w:cs="Verdana"/>
          <w:spacing w:val="2"/>
          <w:w w:val="98"/>
          <w:sz w:val="20"/>
          <w:lang w:val="fr-FR" w:eastAsia="ar-SA"/>
        </w:rPr>
      </w:pPr>
      <w:r w:rsidRPr="002E6562">
        <w:rPr>
          <w:rFonts w:ascii="Corbel" w:hAnsi="Corbel"/>
          <w:noProof/>
          <w:sz w:val="21"/>
          <w:szCs w:val="21"/>
          <w:lang w:eastAsia="en-US"/>
        </w:rPr>
        <w:t>Handtekening:</w:t>
      </w:r>
      <w:r w:rsidRPr="002E6562">
        <w:rPr>
          <w:rFonts w:ascii="Corbel" w:hAnsi="Corbel"/>
          <w:noProof/>
          <w:sz w:val="21"/>
          <w:szCs w:val="21"/>
          <w:lang w:eastAsia="en-US"/>
        </w:rPr>
        <w:tab/>
        <w:t>………………………………………………………………………….</w:t>
      </w:r>
      <w:r w:rsidRPr="004C22D0">
        <w:rPr>
          <w:rFonts w:eastAsia="Calibri"/>
          <w:b/>
          <w:sz w:val="20"/>
          <w:lang w:eastAsia="en-US"/>
        </w:rPr>
        <w:br/>
      </w:r>
    </w:p>
    <w:p w:rsidR="00A01388" w:rsidRPr="004C22D0" w:rsidRDefault="00A01388" w:rsidP="00A01388">
      <w:pPr>
        <w:rPr>
          <w:rFonts w:cs="Tahoma"/>
          <w:sz w:val="20"/>
        </w:rPr>
      </w:pPr>
    </w:p>
    <w:p w:rsidR="00A01388" w:rsidRPr="004C22D0" w:rsidRDefault="00A01388" w:rsidP="00A01388">
      <w:pPr>
        <w:rPr>
          <w:rFonts w:cs="Tahoma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4"/>
      </w:tblGrid>
      <w:tr w:rsidR="00A01388" w:rsidRPr="004C22D0" w:rsidTr="0095668A">
        <w:tc>
          <w:tcPr>
            <w:tcW w:w="9054" w:type="dxa"/>
          </w:tcPr>
          <w:p w:rsidR="00A01388" w:rsidRPr="004C22D0" w:rsidRDefault="00A01388" w:rsidP="006C1FA6">
            <w:pPr>
              <w:rPr>
                <w:sz w:val="20"/>
              </w:rPr>
            </w:pPr>
            <w:r w:rsidRPr="004C22D0">
              <w:rPr>
                <w:rFonts w:cs="Tahoma"/>
                <w:sz w:val="20"/>
              </w:rPr>
              <w:t>D</w:t>
            </w:r>
            <w:r w:rsidR="006C1FA6">
              <w:rPr>
                <w:rFonts w:cs="Tahoma"/>
                <w:sz w:val="20"/>
              </w:rPr>
              <w:t xml:space="preserve">it Formulier </w:t>
            </w:r>
            <w:r w:rsidRPr="004C22D0">
              <w:rPr>
                <w:rFonts w:cs="Tahoma"/>
                <w:sz w:val="20"/>
              </w:rPr>
              <w:t>dient te worden ondertekend door een daartoe rechtsgeldig bevoegd persoon.</w:t>
            </w:r>
          </w:p>
        </w:tc>
      </w:tr>
    </w:tbl>
    <w:p w:rsidR="00A01388" w:rsidRPr="004C22D0" w:rsidRDefault="00A01388" w:rsidP="00A01388">
      <w:pPr>
        <w:rPr>
          <w:sz w:val="20"/>
        </w:rPr>
      </w:pPr>
    </w:p>
    <w:p w:rsidR="009916C6" w:rsidRPr="009322CF" w:rsidRDefault="009916C6" w:rsidP="009322CF"/>
    <w:sectPr w:rsidR="009916C6" w:rsidRPr="009322CF" w:rsidSect="0084122B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2380" w:right="1418" w:bottom="1418" w:left="1418" w:header="567" w:footer="4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6A3" w:rsidRDefault="000C56A3">
      <w:r>
        <w:separator/>
      </w:r>
    </w:p>
    <w:p w:rsidR="000C56A3" w:rsidRDefault="000C56A3"/>
    <w:p w:rsidR="000C56A3" w:rsidRDefault="000C56A3"/>
  </w:endnote>
  <w:endnote w:type="continuationSeparator" w:id="0">
    <w:p w:rsidR="000C56A3" w:rsidRDefault="000C56A3">
      <w:r>
        <w:continuationSeparator/>
      </w:r>
    </w:p>
    <w:p w:rsidR="000C56A3" w:rsidRDefault="000C56A3"/>
    <w:p w:rsidR="000C56A3" w:rsidRDefault="000C56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130" w:rsidRPr="008D2C82" w:rsidRDefault="00346130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Referentieverklaring Perceel 2, </w:t>
    </w:r>
    <w:r w:rsidRPr="008D2C82">
      <w:rPr>
        <w:rFonts w:cs="Arial"/>
        <w:sz w:val="16"/>
        <w:szCs w:val="16"/>
      </w:rPr>
      <w:t>AICT-2019-</w:t>
    </w:r>
    <w:r w:rsidR="00395B94">
      <w:rPr>
        <w:rFonts w:cs="Arial"/>
        <w:sz w:val="16"/>
        <w:szCs w:val="16"/>
      </w:rPr>
      <w:t>10019048</w:t>
    </w:r>
    <w:r w:rsidRPr="008D2C82">
      <w:rPr>
        <w:rFonts w:cs="Arial"/>
        <w:sz w:val="16"/>
        <w:szCs w:val="16"/>
      </w:rPr>
      <w:tab/>
      <w:t xml:space="preserve">pagina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PAGE </w:instrText>
    </w:r>
    <w:r w:rsidRPr="008D2C82">
      <w:rPr>
        <w:rFonts w:cs="Arial"/>
        <w:sz w:val="16"/>
        <w:szCs w:val="16"/>
      </w:rPr>
      <w:fldChar w:fldCharType="separate"/>
    </w:r>
    <w:r w:rsidR="00DE72F6">
      <w:rPr>
        <w:rFonts w:cs="Arial"/>
        <w:noProof/>
        <w:sz w:val="16"/>
        <w:szCs w:val="16"/>
      </w:rPr>
      <w:t>4</w:t>
    </w:r>
    <w:r w:rsidRPr="008D2C82">
      <w:rPr>
        <w:rFonts w:cs="Arial"/>
        <w:sz w:val="16"/>
        <w:szCs w:val="16"/>
      </w:rPr>
      <w:fldChar w:fldCharType="end"/>
    </w:r>
    <w:r w:rsidRPr="008D2C82">
      <w:rPr>
        <w:rFonts w:cs="Arial"/>
        <w:sz w:val="16"/>
        <w:szCs w:val="16"/>
      </w:rPr>
      <w:t xml:space="preserve"> van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NUMPAGES </w:instrText>
    </w:r>
    <w:r w:rsidRPr="008D2C82">
      <w:rPr>
        <w:rFonts w:cs="Arial"/>
        <w:sz w:val="16"/>
        <w:szCs w:val="16"/>
      </w:rPr>
      <w:fldChar w:fldCharType="separate"/>
    </w:r>
    <w:r w:rsidR="00DE72F6">
      <w:rPr>
        <w:rFonts w:cs="Arial"/>
        <w:noProof/>
        <w:sz w:val="16"/>
        <w:szCs w:val="16"/>
      </w:rPr>
      <w:t>4</w:t>
    </w:r>
    <w:r w:rsidRPr="008D2C8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6A3" w:rsidRDefault="000C56A3">
      <w:r>
        <w:separator/>
      </w:r>
    </w:p>
    <w:p w:rsidR="000C56A3" w:rsidRDefault="000C56A3"/>
    <w:p w:rsidR="000C56A3" w:rsidRDefault="000C56A3"/>
  </w:footnote>
  <w:footnote w:type="continuationSeparator" w:id="0">
    <w:p w:rsidR="000C56A3" w:rsidRDefault="000C56A3">
      <w:r>
        <w:continuationSeparator/>
      </w:r>
    </w:p>
    <w:p w:rsidR="000C56A3" w:rsidRDefault="000C56A3"/>
    <w:p w:rsidR="000C56A3" w:rsidRDefault="000C56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130" w:rsidRDefault="00346130"/>
  <w:p w:rsidR="00346130" w:rsidRDefault="0034613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130" w:rsidRDefault="00346130" w:rsidP="00D0784F">
    <w:pPr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44079E8" wp14:editId="1891A4CE">
          <wp:simplePos x="0" y="0"/>
          <wp:positionH relativeFrom="page">
            <wp:posOffset>756285</wp:posOffset>
          </wp:positionH>
          <wp:positionV relativeFrom="page">
            <wp:posOffset>589280</wp:posOffset>
          </wp:positionV>
          <wp:extent cx="1176793" cy="885850"/>
          <wp:effectExtent l="0" t="0" r="4445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675" cy="894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46130" w:rsidRDefault="00346130" w:rsidP="00D0784F">
    <w:pPr>
      <w:jc w:val="right"/>
    </w:pP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130" w:rsidRDefault="00346130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0.25pt;height:50.2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C2002"/>
    <w:multiLevelType w:val="hybridMultilevel"/>
    <w:tmpl w:val="5ECE65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ED7EFA"/>
    <w:multiLevelType w:val="hybridMultilevel"/>
    <w:tmpl w:val="83AE10D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342EED"/>
    <w:multiLevelType w:val="hybridMultilevel"/>
    <w:tmpl w:val="2F9E2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C534EC"/>
    <w:multiLevelType w:val="hybridMultilevel"/>
    <w:tmpl w:val="ED9AF4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4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E62704"/>
    <w:multiLevelType w:val="hybridMultilevel"/>
    <w:tmpl w:val="D714D1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9"/>
  </w:num>
  <w:num w:numId="7">
    <w:abstractNumId w:val="0"/>
  </w:num>
  <w:num w:numId="8">
    <w:abstractNumId w:val="28"/>
  </w:num>
  <w:num w:numId="9">
    <w:abstractNumId w:val="13"/>
  </w:num>
  <w:num w:numId="10">
    <w:abstractNumId w:val="9"/>
  </w:num>
  <w:num w:numId="11">
    <w:abstractNumId w:val="47"/>
  </w:num>
  <w:num w:numId="12">
    <w:abstractNumId w:val="33"/>
  </w:num>
  <w:num w:numId="13">
    <w:abstractNumId w:val="30"/>
  </w:num>
  <w:num w:numId="14">
    <w:abstractNumId w:val="5"/>
  </w:num>
  <w:num w:numId="15">
    <w:abstractNumId w:val="32"/>
  </w:num>
  <w:num w:numId="16">
    <w:abstractNumId w:val="17"/>
  </w:num>
  <w:num w:numId="17">
    <w:abstractNumId w:val="42"/>
  </w:num>
  <w:num w:numId="18">
    <w:abstractNumId w:val="20"/>
  </w:num>
  <w:num w:numId="19">
    <w:abstractNumId w:val="24"/>
  </w:num>
  <w:num w:numId="20">
    <w:abstractNumId w:val="43"/>
  </w:num>
  <w:num w:numId="21">
    <w:abstractNumId w:val="29"/>
  </w:num>
  <w:num w:numId="22">
    <w:abstractNumId w:val="18"/>
  </w:num>
  <w:num w:numId="23">
    <w:abstractNumId w:val="44"/>
  </w:num>
  <w:num w:numId="24">
    <w:abstractNumId w:val="38"/>
  </w:num>
  <w:num w:numId="25">
    <w:abstractNumId w:val="14"/>
  </w:num>
  <w:num w:numId="26">
    <w:abstractNumId w:val="6"/>
  </w:num>
  <w:num w:numId="27">
    <w:abstractNumId w:val="21"/>
  </w:num>
  <w:num w:numId="28">
    <w:abstractNumId w:val="2"/>
  </w:num>
  <w:num w:numId="29">
    <w:abstractNumId w:val="31"/>
  </w:num>
  <w:num w:numId="30">
    <w:abstractNumId w:val="36"/>
  </w:num>
  <w:num w:numId="31">
    <w:abstractNumId w:val="10"/>
  </w:num>
  <w:num w:numId="32">
    <w:abstractNumId w:val="34"/>
  </w:num>
  <w:num w:numId="33">
    <w:abstractNumId w:val="40"/>
  </w:num>
  <w:num w:numId="34">
    <w:abstractNumId w:val="3"/>
  </w:num>
  <w:num w:numId="35">
    <w:abstractNumId w:val="41"/>
  </w:num>
  <w:num w:numId="36">
    <w:abstractNumId w:val="27"/>
  </w:num>
  <w:num w:numId="37">
    <w:abstractNumId w:val="39"/>
  </w:num>
  <w:num w:numId="38">
    <w:abstractNumId w:val="22"/>
  </w:num>
  <w:num w:numId="39">
    <w:abstractNumId w:val="35"/>
  </w:num>
  <w:num w:numId="40">
    <w:abstractNumId w:val="15"/>
  </w:num>
  <w:num w:numId="41">
    <w:abstractNumId w:val="45"/>
  </w:num>
  <w:num w:numId="42">
    <w:abstractNumId w:val="9"/>
  </w:num>
  <w:num w:numId="43">
    <w:abstractNumId w:val="9"/>
  </w:num>
  <w:num w:numId="44">
    <w:abstractNumId w:val="12"/>
  </w:num>
  <w:num w:numId="45">
    <w:abstractNumId w:val="25"/>
  </w:num>
  <w:num w:numId="46">
    <w:abstractNumId w:val="37"/>
  </w:num>
  <w:num w:numId="47">
    <w:abstractNumId w:val="46"/>
  </w:num>
  <w:num w:numId="48">
    <w:abstractNumId w:val="23"/>
  </w:num>
  <w:num w:numId="49">
    <w:abstractNumId w:val="11"/>
  </w:num>
  <w:num w:numId="50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3C06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C56A3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30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562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12421"/>
    <w:rsid w:val="0032000B"/>
    <w:rsid w:val="0032080E"/>
    <w:rsid w:val="003212C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46130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5B94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3982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14C4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073F"/>
    <w:rsid w:val="005C33D5"/>
    <w:rsid w:val="005C387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6DB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1FA6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192D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67160"/>
    <w:rsid w:val="007710FC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07C0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366"/>
    <w:rsid w:val="00831FD5"/>
    <w:rsid w:val="00833A2B"/>
    <w:rsid w:val="008346F6"/>
    <w:rsid w:val="00835345"/>
    <w:rsid w:val="0084122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2C82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25C1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668A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16C6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D4732"/>
    <w:rsid w:val="009E362D"/>
    <w:rsid w:val="009F0121"/>
    <w:rsid w:val="009F0B2C"/>
    <w:rsid w:val="009F2F1C"/>
    <w:rsid w:val="009F780D"/>
    <w:rsid w:val="00A01388"/>
    <w:rsid w:val="00A021FE"/>
    <w:rsid w:val="00A02CE0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6E82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22C2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659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37B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E72F6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1599"/>
    <w:rsid w:val="00E639F1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3829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B78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1EE8F3D-5F55-4E1A-9A7C-DC1D744E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aliases w:val="lijstStijl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jstalineaChar">
    <w:name w:val="Lijstalinea Char"/>
    <w:aliases w:val="lijstStijl Char"/>
    <w:basedOn w:val="Standaardalinea-lettertype"/>
    <w:link w:val="Lijstalinea"/>
    <w:uiPriority w:val="34"/>
    <w:locked/>
    <w:rsid w:val="00D06BD5"/>
    <w:rPr>
      <w:rFonts w:ascii="Verdana" w:eastAsia="Candara" w:hAnsi="Verdana"/>
      <w:sz w:val="18"/>
      <w:szCs w:val="22"/>
      <w:lang w:val="en-US" w:eastAsia="en-US" w:bidi="en-US"/>
    </w:rPr>
  </w:style>
  <w:style w:type="paragraph" w:customStyle="1" w:styleId="Tabelnormaal">
    <w:name w:val="Tabelnormaal"/>
    <w:basedOn w:val="Standaard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customStyle="1" w:styleId="K01-basistekst">
    <w:name w:val="K01-basistekst"/>
    <w:basedOn w:val="Standaard"/>
    <w:qFormat/>
    <w:rsid w:val="009D4732"/>
    <w:pPr>
      <w:spacing w:after="0" w:line="280" w:lineRule="atLeast"/>
      <w:contextualSpacing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7F88F29-2C88-42A7-A47B-17E26E643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0</TotalTime>
  <Pages>4</Pages>
  <Words>412</Words>
  <Characters>2271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Hoogheemraadschap van Delfland</Company>
  <LinksUpToDate>false</LinksUpToDate>
  <CharactersWithSpaces>2678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Paul de Jong</cp:lastModifiedBy>
  <cp:revision>3</cp:revision>
  <cp:lastPrinted>2013-11-08T11:03:00Z</cp:lastPrinted>
  <dcterms:created xsi:type="dcterms:W3CDTF">2020-03-01T21:19:00Z</dcterms:created>
  <dcterms:modified xsi:type="dcterms:W3CDTF">2020-03-06T10:41:00Z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</Properties>
</file>