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57A9" w14:textId="77777777" w:rsidR="00A0353F" w:rsidRDefault="00A0353F" w:rsidP="000122CC">
      <w:pPr>
        <w:rPr>
          <w:rFonts w:ascii="Formula-Regular" w:hAnsi="Formula-Regular" w:cs="Tahoma"/>
          <w:b/>
          <w:color w:val="000000"/>
          <w:szCs w:val="18"/>
        </w:rPr>
        <w:sectPr w:rsidR="00A0353F" w:rsidSect="00B769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985" w:right="1871" w:bottom="1797" w:left="1797" w:header="0" w:footer="284" w:gutter="0"/>
          <w:cols w:space="708"/>
        </w:sectPr>
      </w:pPr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1668"/>
        <w:gridCol w:w="6804"/>
      </w:tblGrid>
      <w:tr w:rsidR="00D22A1E" w:rsidRPr="00FB64A1" w14:paraId="1A7563E7" w14:textId="77777777" w:rsidTr="00FB64A1">
        <w:tc>
          <w:tcPr>
            <w:tcW w:w="1668" w:type="dxa"/>
            <w:shd w:val="clear" w:color="auto" w:fill="auto"/>
          </w:tcPr>
          <w:p w14:paraId="57F69F2C" w14:textId="77777777" w:rsidR="00D22A1E" w:rsidRPr="00D22A1E" w:rsidRDefault="00D22A1E" w:rsidP="00D22A1E">
            <w:pPr>
              <w:rPr>
                <w:rFonts w:ascii="Arial" w:hAnsi="Arial" w:cs="Arial"/>
                <w:b/>
                <w:i w:val="0"/>
                <w:sz w:val="20"/>
              </w:rPr>
            </w:pPr>
            <w:r w:rsidRPr="00D22A1E">
              <w:rPr>
                <w:rFonts w:ascii="Arial" w:hAnsi="Arial" w:cs="Arial"/>
                <w:b/>
                <w:i w:val="0"/>
                <w:sz w:val="20"/>
              </w:rPr>
              <w:t xml:space="preserve">Bijlage </w:t>
            </w:r>
            <w:r w:rsidR="000057B4">
              <w:rPr>
                <w:rFonts w:ascii="Arial" w:hAnsi="Arial" w:cs="Arial"/>
                <w:b/>
                <w:i w:val="0"/>
                <w:sz w:val="20"/>
              </w:rPr>
              <w:t>D</w:t>
            </w:r>
            <w:r w:rsidRPr="00D22A1E">
              <w:rPr>
                <w:rFonts w:ascii="Arial" w:hAnsi="Arial" w:cs="Arial"/>
                <w:b/>
                <w:i w:val="0"/>
                <w:sz w:val="20"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2B453E57" w14:textId="77777777" w:rsidR="00D22A1E" w:rsidRPr="00D22A1E" w:rsidRDefault="00035FEE" w:rsidP="00D22A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 w:val="0"/>
                <w:color w:val="000000"/>
                <w:spacing w:val="-1"/>
                <w:sz w:val="20"/>
                <w:u w:val="single"/>
              </w:rPr>
            </w:pPr>
            <w:r>
              <w:rPr>
                <w:rFonts w:ascii="Arial" w:hAnsi="Arial" w:cs="Arial"/>
                <w:b/>
                <w:i w:val="0"/>
                <w:sz w:val="20"/>
                <w:u w:val="single"/>
              </w:rPr>
              <w:t>Voorblad referentieproject A</w:t>
            </w:r>
          </w:p>
        </w:tc>
      </w:tr>
      <w:tr w:rsidR="000C4FC0" w:rsidRPr="00FB64A1" w14:paraId="61C02BD2" w14:textId="77777777" w:rsidTr="00FB64A1">
        <w:tc>
          <w:tcPr>
            <w:tcW w:w="1668" w:type="dxa"/>
            <w:shd w:val="clear" w:color="auto" w:fill="auto"/>
          </w:tcPr>
          <w:p w14:paraId="248655A8" w14:textId="77777777" w:rsidR="000C4FC0" w:rsidRPr="000C4FC0" w:rsidRDefault="000C4FC0" w:rsidP="000C4FC0">
            <w:pPr>
              <w:rPr>
                <w:rFonts w:ascii="Arial" w:hAnsi="Arial" w:cs="Arial"/>
                <w:b/>
                <w:i w:val="0"/>
                <w:iCs/>
                <w:sz w:val="20"/>
              </w:rPr>
            </w:pPr>
            <w:r w:rsidRPr="000C4FC0">
              <w:rPr>
                <w:rFonts w:ascii="Arial" w:hAnsi="Arial" w:cs="Arial"/>
                <w:i w:val="0"/>
                <w:iCs/>
                <w:sz w:val="20"/>
              </w:rPr>
              <w:t>Behoort bij:</w:t>
            </w:r>
          </w:p>
        </w:tc>
        <w:tc>
          <w:tcPr>
            <w:tcW w:w="6804" w:type="dxa"/>
            <w:shd w:val="clear" w:color="auto" w:fill="auto"/>
          </w:tcPr>
          <w:p w14:paraId="5090E579" w14:textId="77777777" w:rsidR="000C4FC0" w:rsidRPr="000C4FC0" w:rsidRDefault="000C4FC0" w:rsidP="000C4F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 w:val="0"/>
                <w:iCs/>
                <w:sz w:val="20"/>
                <w:u w:val="single"/>
              </w:rPr>
            </w:pPr>
            <w:r w:rsidRPr="000C4FC0">
              <w:rPr>
                <w:rFonts w:ascii="Arial" w:hAnsi="Arial" w:cs="Arial"/>
                <w:i w:val="0"/>
                <w:iCs/>
                <w:sz w:val="20"/>
              </w:rPr>
              <w:t>45</w:t>
            </w:r>
            <w:r w:rsidR="009E02FC">
              <w:rPr>
                <w:rFonts w:ascii="Arial" w:hAnsi="Arial" w:cs="Arial"/>
                <w:i w:val="0"/>
                <w:iCs/>
                <w:sz w:val="20"/>
              </w:rPr>
              <w:t>5</w:t>
            </w:r>
            <w:r w:rsidR="00CE605D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0C4FC0">
              <w:rPr>
                <w:rFonts w:ascii="Arial" w:hAnsi="Arial" w:cs="Arial"/>
                <w:i w:val="0"/>
                <w:iCs/>
                <w:sz w:val="20"/>
              </w:rPr>
              <w:t>-</w:t>
            </w:r>
            <w:r w:rsidR="00CE605D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0C4FC0">
              <w:rPr>
                <w:rFonts w:ascii="Arial" w:hAnsi="Arial" w:cs="Arial"/>
                <w:i w:val="0"/>
                <w:iCs/>
                <w:sz w:val="20"/>
              </w:rPr>
              <w:t>leidraad voorselectie aannemer</w:t>
            </w:r>
          </w:p>
        </w:tc>
      </w:tr>
    </w:tbl>
    <w:p w14:paraId="245E0177" w14:textId="77777777" w:rsidR="00CB2FCA" w:rsidRPr="00CB2FCA" w:rsidRDefault="00CB2FCA" w:rsidP="00CB2FCA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1843"/>
        <w:gridCol w:w="283"/>
        <w:gridCol w:w="4726"/>
      </w:tblGrid>
      <w:tr w:rsidR="00035FEE" w:rsidRPr="00CB2FCA" w14:paraId="0EA1D815" w14:textId="77777777" w:rsidTr="00CB2FCA">
        <w:tc>
          <w:tcPr>
            <w:tcW w:w="3369" w:type="dxa"/>
            <w:gridSpan w:val="4"/>
            <w:shd w:val="clear" w:color="auto" w:fill="auto"/>
          </w:tcPr>
          <w:p w14:paraId="456AF478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b/>
                <w:i w:val="0"/>
                <w:iCs/>
                <w:color w:val="000000"/>
                <w:sz w:val="20"/>
              </w:rPr>
              <w:t>Projectnaam</w:t>
            </w:r>
          </w:p>
        </w:tc>
        <w:tc>
          <w:tcPr>
            <w:tcW w:w="283" w:type="dxa"/>
            <w:shd w:val="clear" w:color="auto" w:fill="auto"/>
          </w:tcPr>
          <w:p w14:paraId="333168F3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shd w:val="clear" w:color="auto" w:fill="auto"/>
          </w:tcPr>
          <w:p w14:paraId="09940574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035FEE" w:rsidRPr="00CB2FCA" w14:paraId="232AD20D" w14:textId="77777777" w:rsidTr="00CB2FCA">
        <w:tc>
          <w:tcPr>
            <w:tcW w:w="3369" w:type="dxa"/>
            <w:gridSpan w:val="4"/>
            <w:shd w:val="clear" w:color="auto" w:fill="auto"/>
          </w:tcPr>
          <w:p w14:paraId="71EB6628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 xml:space="preserve">Gegadigde (of </w:t>
            </w:r>
            <w:proofErr w:type="spellStart"/>
            <w:r w:rsidRPr="00CB2FCA">
              <w:rPr>
                <w:rFonts w:ascii="Arial" w:hAnsi="Arial" w:cs="Arial"/>
                <w:i w:val="0"/>
                <w:iCs/>
                <w:sz w:val="20"/>
              </w:rPr>
              <w:t>combinant</w:t>
            </w:r>
            <w:proofErr w:type="spellEnd"/>
            <w:r w:rsidRPr="00CB2FCA">
              <w:rPr>
                <w:rFonts w:ascii="Arial" w:hAnsi="Arial" w:cs="Arial"/>
                <w:i w:val="0"/>
                <w:iCs/>
                <w:sz w:val="20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6EBB0623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E7656D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035FEE" w:rsidRPr="00CB2FCA" w14:paraId="64011349" w14:textId="77777777" w:rsidTr="00CB2FCA">
        <w:tc>
          <w:tcPr>
            <w:tcW w:w="3369" w:type="dxa"/>
            <w:gridSpan w:val="4"/>
            <w:shd w:val="clear" w:color="auto" w:fill="auto"/>
          </w:tcPr>
          <w:p w14:paraId="3CC91331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 xml:space="preserve">Rol gegadigde (of </w:t>
            </w:r>
            <w:proofErr w:type="spellStart"/>
            <w:r w:rsidRPr="00CB2FCA">
              <w:rPr>
                <w:rFonts w:ascii="Arial" w:hAnsi="Arial" w:cs="Arial"/>
                <w:i w:val="0"/>
                <w:iCs/>
                <w:sz w:val="20"/>
              </w:rPr>
              <w:t>combinant</w:t>
            </w:r>
            <w:proofErr w:type="spellEnd"/>
            <w:r w:rsidRPr="00CB2FCA">
              <w:rPr>
                <w:rFonts w:ascii="Arial" w:hAnsi="Arial" w:cs="Arial"/>
                <w:i w:val="0"/>
                <w:iCs/>
                <w:sz w:val="20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08F209CF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6EF6DB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7BFDD586" w14:textId="77777777" w:rsidTr="00CB2FCA">
        <w:tc>
          <w:tcPr>
            <w:tcW w:w="8378" w:type="dxa"/>
            <w:gridSpan w:val="6"/>
            <w:shd w:val="clear" w:color="auto" w:fill="auto"/>
          </w:tcPr>
          <w:p w14:paraId="184DCEA9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81BB2" w:rsidRPr="00CB2FCA" w14:paraId="0AA411AF" w14:textId="77777777" w:rsidTr="00CB2FCA">
        <w:tc>
          <w:tcPr>
            <w:tcW w:w="8378" w:type="dxa"/>
            <w:gridSpan w:val="6"/>
            <w:shd w:val="clear" w:color="auto" w:fill="auto"/>
          </w:tcPr>
          <w:p w14:paraId="53F5755B" w14:textId="77777777" w:rsidR="00C81BB2" w:rsidRPr="00CB2FCA" w:rsidRDefault="00C81BB2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81BB2" w:rsidRPr="00CB2FCA" w14:paraId="6840E798" w14:textId="77777777" w:rsidTr="00CB2FCA">
        <w:tc>
          <w:tcPr>
            <w:tcW w:w="8378" w:type="dxa"/>
            <w:gridSpan w:val="6"/>
            <w:shd w:val="clear" w:color="auto" w:fill="auto"/>
          </w:tcPr>
          <w:p w14:paraId="53471015" w14:textId="77777777" w:rsidR="00C81BB2" w:rsidRPr="00CB2FCA" w:rsidRDefault="00C81BB2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035FEE" w:rsidRPr="00CB2FCA" w14:paraId="1205DC7C" w14:textId="77777777" w:rsidTr="00CB2FCA">
        <w:tc>
          <w:tcPr>
            <w:tcW w:w="3369" w:type="dxa"/>
            <w:gridSpan w:val="4"/>
            <w:shd w:val="clear" w:color="auto" w:fill="auto"/>
          </w:tcPr>
          <w:p w14:paraId="1D0196A0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b/>
                <w:i w:val="0"/>
                <w:iCs/>
                <w:color w:val="000000"/>
                <w:sz w:val="20"/>
              </w:rPr>
              <w:t>Contactgegevens opdrachtgever</w:t>
            </w:r>
          </w:p>
        </w:tc>
        <w:tc>
          <w:tcPr>
            <w:tcW w:w="283" w:type="dxa"/>
            <w:shd w:val="clear" w:color="auto" w:fill="auto"/>
          </w:tcPr>
          <w:p w14:paraId="60FC3AE2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4726" w:type="dxa"/>
            <w:shd w:val="clear" w:color="auto" w:fill="auto"/>
          </w:tcPr>
          <w:p w14:paraId="476BEA3C" w14:textId="77777777" w:rsidR="00035FEE" w:rsidRPr="00CB2FCA" w:rsidRDefault="00035FEE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6792135A" w14:textId="77777777" w:rsidTr="00CB2FCA">
        <w:tc>
          <w:tcPr>
            <w:tcW w:w="392" w:type="dxa"/>
            <w:shd w:val="clear" w:color="auto" w:fill="auto"/>
          </w:tcPr>
          <w:p w14:paraId="05E84EFA" w14:textId="77777777" w:rsidR="00C113CD" w:rsidRPr="00CB2FCA" w:rsidRDefault="00C113CD" w:rsidP="00CB2FCA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C2A7CB3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283" w:type="dxa"/>
            <w:shd w:val="clear" w:color="auto" w:fill="auto"/>
          </w:tcPr>
          <w:p w14:paraId="44FEBB7D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shd w:val="clear" w:color="auto" w:fill="auto"/>
          </w:tcPr>
          <w:p w14:paraId="7B6B89CA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5E067DED" w14:textId="77777777" w:rsidTr="00CB2FCA">
        <w:tc>
          <w:tcPr>
            <w:tcW w:w="392" w:type="dxa"/>
            <w:shd w:val="clear" w:color="auto" w:fill="auto"/>
          </w:tcPr>
          <w:p w14:paraId="69FD3F08" w14:textId="77777777" w:rsidR="00C113CD" w:rsidRPr="00CB2FCA" w:rsidRDefault="00C113CD" w:rsidP="00CB2FCA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367FFDB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Contactpersoon opdrachtgever</w:t>
            </w:r>
          </w:p>
        </w:tc>
        <w:tc>
          <w:tcPr>
            <w:tcW w:w="283" w:type="dxa"/>
            <w:shd w:val="clear" w:color="auto" w:fill="auto"/>
          </w:tcPr>
          <w:p w14:paraId="37CF4841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3BB55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651DB214" w14:textId="77777777" w:rsidTr="00CB2FCA">
        <w:tc>
          <w:tcPr>
            <w:tcW w:w="392" w:type="dxa"/>
            <w:shd w:val="clear" w:color="auto" w:fill="auto"/>
          </w:tcPr>
          <w:p w14:paraId="3A19C2F7" w14:textId="77777777" w:rsidR="00C113CD" w:rsidRPr="00CB2FCA" w:rsidRDefault="00C113CD" w:rsidP="00CB2FCA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9595DB8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Functie contactpersoon</w:t>
            </w:r>
          </w:p>
        </w:tc>
        <w:tc>
          <w:tcPr>
            <w:tcW w:w="283" w:type="dxa"/>
            <w:shd w:val="clear" w:color="auto" w:fill="auto"/>
          </w:tcPr>
          <w:p w14:paraId="446D031B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D038B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1EA1A2D2" w14:textId="77777777" w:rsidTr="00CB2FCA">
        <w:tc>
          <w:tcPr>
            <w:tcW w:w="392" w:type="dxa"/>
            <w:shd w:val="clear" w:color="auto" w:fill="auto"/>
          </w:tcPr>
          <w:p w14:paraId="3F458727" w14:textId="77777777" w:rsidR="00C113CD" w:rsidRPr="00CB2FCA" w:rsidRDefault="00C113CD" w:rsidP="00CB2FCA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695EAD7F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283" w:type="dxa"/>
            <w:shd w:val="clear" w:color="auto" w:fill="auto"/>
          </w:tcPr>
          <w:p w14:paraId="7032C22B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FCE13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737A0857" w14:textId="77777777" w:rsidTr="00CB2FCA">
        <w:tc>
          <w:tcPr>
            <w:tcW w:w="392" w:type="dxa"/>
            <w:shd w:val="clear" w:color="auto" w:fill="auto"/>
          </w:tcPr>
          <w:p w14:paraId="39F005B1" w14:textId="77777777" w:rsidR="00C113CD" w:rsidRPr="00CB2FCA" w:rsidRDefault="00C113CD" w:rsidP="00CB2FCA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8172201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283" w:type="dxa"/>
            <w:shd w:val="clear" w:color="auto" w:fill="auto"/>
          </w:tcPr>
          <w:p w14:paraId="3A805DE0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9E2839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119A091C" w14:textId="77777777" w:rsidTr="00CB2FCA">
        <w:tc>
          <w:tcPr>
            <w:tcW w:w="392" w:type="dxa"/>
            <w:shd w:val="clear" w:color="auto" w:fill="auto"/>
          </w:tcPr>
          <w:p w14:paraId="2B9EF88E" w14:textId="77777777" w:rsidR="00C113CD" w:rsidRPr="00CB2FCA" w:rsidRDefault="00C113CD" w:rsidP="00CB2FCA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CB2184F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283" w:type="dxa"/>
            <w:shd w:val="clear" w:color="auto" w:fill="auto"/>
          </w:tcPr>
          <w:p w14:paraId="275B556F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E948C8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7156C612" w14:textId="77777777" w:rsidTr="00CB2FCA">
        <w:tc>
          <w:tcPr>
            <w:tcW w:w="392" w:type="dxa"/>
            <w:shd w:val="clear" w:color="auto" w:fill="auto"/>
          </w:tcPr>
          <w:p w14:paraId="5D5C32BD" w14:textId="77777777" w:rsidR="00C113CD" w:rsidRPr="00CB2FCA" w:rsidRDefault="00C113CD" w:rsidP="00CB2FCA">
            <w:pPr>
              <w:numPr>
                <w:ilvl w:val="0"/>
                <w:numId w:val="11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5136603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283" w:type="dxa"/>
            <w:shd w:val="clear" w:color="auto" w:fill="auto"/>
          </w:tcPr>
          <w:p w14:paraId="443D4367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F96BD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097C0316" w14:textId="77777777" w:rsidTr="00CB2FCA">
        <w:tc>
          <w:tcPr>
            <w:tcW w:w="8378" w:type="dxa"/>
            <w:gridSpan w:val="6"/>
            <w:shd w:val="clear" w:color="auto" w:fill="auto"/>
          </w:tcPr>
          <w:p w14:paraId="28F992A8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81BB2" w:rsidRPr="00CB2FCA" w14:paraId="0F775316" w14:textId="77777777" w:rsidTr="00CB2FCA">
        <w:tc>
          <w:tcPr>
            <w:tcW w:w="8378" w:type="dxa"/>
            <w:gridSpan w:val="6"/>
            <w:shd w:val="clear" w:color="auto" w:fill="auto"/>
          </w:tcPr>
          <w:p w14:paraId="758F247A" w14:textId="77777777" w:rsidR="00C81BB2" w:rsidRPr="00CB2FCA" w:rsidRDefault="00C81BB2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81BB2" w:rsidRPr="00CB2FCA" w14:paraId="792FE1BB" w14:textId="77777777" w:rsidTr="00CB2FCA">
        <w:tc>
          <w:tcPr>
            <w:tcW w:w="8378" w:type="dxa"/>
            <w:gridSpan w:val="6"/>
            <w:shd w:val="clear" w:color="auto" w:fill="auto"/>
          </w:tcPr>
          <w:p w14:paraId="6FBB22B8" w14:textId="77777777" w:rsidR="00C81BB2" w:rsidRPr="00CB2FCA" w:rsidRDefault="00C81BB2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C113CD" w:rsidRPr="00CB2FCA" w14:paraId="25BC0AD2" w14:textId="77777777" w:rsidTr="00CB2FCA">
        <w:tc>
          <w:tcPr>
            <w:tcW w:w="3369" w:type="dxa"/>
            <w:gridSpan w:val="4"/>
            <w:shd w:val="clear" w:color="auto" w:fill="auto"/>
          </w:tcPr>
          <w:p w14:paraId="3CF3AA8F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Cs w:val="22"/>
              </w:rPr>
            </w:pPr>
            <w:r w:rsidRPr="00CB2FCA">
              <w:rPr>
                <w:rFonts w:ascii="Arial" w:hAnsi="Arial" w:cs="Arial"/>
                <w:b/>
                <w:i w:val="0"/>
                <w:iCs/>
                <w:color w:val="000000"/>
                <w:sz w:val="20"/>
              </w:rPr>
              <w:t>Kenmerken referentieobject:</w:t>
            </w:r>
          </w:p>
        </w:tc>
        <w:tc>
          <w:tcPr>
            <w:tcW w:w="283" w:type="dxa"/>
            <w:shd w:val="clear" w:color="auto" w:fill="auto"/>
          </w:tcPr>
          <w:p w14:paraId="6AE311E1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  <w:tc>
          <w:tcPr>
            <w:tcW w:w="4726" w:type="dxa"/>
            <w:shd w:val="clear" w:color="auto" w:fill="auto"/>
          </w:tcPr>
          <w:p w14:paraId="2431CE17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28FECA7C" w14:textId="77777777" w:rsidTr="00CB2FCA">
        <w:tc>
          <w:tcPr>
            <w:tcW w:w="392" w:type="dxa"/>
            <w:shd w:val="clear" w:color="auto" w:fill="auto"/>
          </w:tcPr>
          <w:p w14:paraId="39F7D230" w14:textId="77777777" w:rsidR="00C113CD" w:rsidRPr="00CB2FCA" w:rsidRDefault="00C113CD" w:rsidP="00CB2FCA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347423E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Functie gebouw</w:t>
            </w:r>
          </w:p>
        </w:tc>
        <w:tc>
          <w:tcPr>
            <w:tcW w:w="283" w:type="dxa"/>
            <w:shd w:val="clear" w:color="auto" w:fill="auto"/>
          </w:tcPr>
          <w:p w14:paraId="0FC53751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bottom w:val="single" w:sz="4" w:space="0" w:color="auto"/>
            </w:tcBorders>
            <w:shd w:val="clear" w:color="auto" w:fill="auto"/>
          </w:tcPr>
          <w:p w14:paraId="1BE7DC65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305E4D6E" w14:textId="77777777" w:rsidTr="00CB2FCA">
        <w:tc>
          <w:tcPr>
            <w:tcW w:w="392" w:type="dxa"/>
            <w:shd w:val="clear" w:color="auto" w:fill="auto"/>
          </w:tcPr>
          <w:p w14:paraId="51AACEF0" w14:textId="77777777" w:rsidR="00C113CD" w:rsidRPr="00CB2FCA" w:rsidRDefault="00C113CD" w:rsidP="00CB2FCA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0D1A980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Startdatum bouw</w:t>
            </w:r>
          </w:p>
        </w:tc>
        <w:tc>
          <w:tcPr>
            <w:tcW w:w="283" w:type="dxa"/>
            <w:shd w:val="clear" w:color="auto" w:fill="auto"/>
          </w:tcPr>
          <w:p w14:paraId="266064F3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D82C3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053B573C" w14:textId="77777777" w:rsidTr="00CB2FCA">
        <w:tc>
          <w:tcPr>
            <w:tcW w:w="392" w:type="dxa"/>
            <w:shd w:val="clear" w:color="auto" w:fill="auto"/>
          </w:tcPr>
          <w:p w14:paraId="2CCD3F97" w14:textId="77777777" w:rsidR="00C113CD" w:rsidRPr="00CB2FCA" w:rsidRDefault="00C113CD" w:rsidP="00CB2FCA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590D5A65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Opleverdatum gebouw</w:t>
            </w:r>
          </w:p>
        </w:tc>
        <w:tc>
          <w:tcPr>
            <w:tcW w:w="283" w:type="dxa"/>
            <w:shd w:val="clear" w:color="auto" w:fill="auto"/>
          </w:tcPr>
          <w:p w14:paraId="7051CD06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35472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</w:p>
        </w:tc>
      </w:tr>
      <w:tr w:rsidR="00C113CD" w:rsidRPr="00CB2FCA" w14:paraId="6FD764E9" w14:textId="77777777" w:rsidTr="00CB2FCA">
        <w:tc>
          <w:tcPr>
            <w:tcW w:w="392" w:type="dxa"/>
            <w:shd w:val="clear" w:color="auto" w:fill="auto"/>
          </w:tcPr>
          <w:p w14:paraId="508E46A7" w14:textId="77777777" w:rsidR="00C113CD" w:rsidRPr="00CB2FCA" w:rsidRDefault="00C113CD" w:rsidP="00CB2FCA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D3954CC" w14:textId="77777777" w:rsidR="00C113CD" w:rsidRPr="00CB2FCA" w:rsidRDefault="00C113CD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Bruto vloeroppervlak (m²)</w:t>
            </w:r>
          </w:p>
        </w:tc>
        <w:tc>
          <w:tcPr>
            <w:tcW w:w="283" w:type="dxa"/>
            <w:shd w:val="clear" w:color="auto" w:fill="auto"/>
          </w:tcPr>
          <w:p w14:paraId="1B77180A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E1E9E9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jc w:val="right"/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>m²</w:t>
            </w:r>
          </w:p>
        </w:tc>
      </w:tr>
      <w:tr w:rsidR="00C113CD" w:rsidRPr="00CB2FCA" w14:paraId="0A760BB7" w14:textId="77777777" w:rsidTr="00CB2FCA">
        <w:tc>
          <w:tcPr>
            <w:tcW w:w="392" w:type="dxa"/>
            <w:shd w:val="clear" w:color="auto" w:fill="auto"/>
          </w:tcPr>
          <w:p w14:paraId="3547339C" w14:textId="77777777" w:rsidR="00C113CD" w:rsidRPr="00CB2FCA" w:rsidRDefault="00C113CD" w:rsidP="00CB2FCA">
            <w:pPr>
              <w:numPr>
                <w:ilvl w:val="0"/>
                <w:numId w:val="9"/>
              </w:numPr>
              <w:tabs>
                <w:tab w:val="left" w:pos="28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ind w:left="284" w:hanging="284"/>
              <w:rPr>
                <w:rFonts w:ascii="Arial" w:hAnsi="Arial" w:cs="Arial"/>
                <w:i w:val="0"/>
                <w:iCs/>
                <w:szCs w:val="22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793AFFB" w14:textId="77777777" w:rsidR="00C113CD" w:rsidRPr="00CB2FCA" w:rsidRDefault="00C113CD" w:rsidP="005410A2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left"/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Aanneemsom exclusief B.T.W. (bouwkundig</w:t>
            </w:r>
            <w:r w:rsidR="005410A2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 xml:space="preserve"> en installatietechnisch</w:t>
            </w: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47D2EE86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156951" w14:textId="77777777" w:rsidR="00C113CD" w:rsidRPr="00CB2FCA" w:rsidRDefault="00C113CD" w:rsidP="00CB2FCA">
            <w:pPr>
              <w:tabs>
                <w:tab w:val="right" w:pos="4515"/>
                <w:tab w:val="right" w:pos="9072"/>
              </w:tabs>
              <w:rPr>
                <w:rFonts w:ascii="Arial" w:hAnsi="Arial" w:cs="Arial"/>
                <w:b/>
                <w:bCs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>€</w:t>
            </w:r>
            <w:r w:rsidRPr="00CB2FCA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ab/>
              <w:t>,--</w:t>
            </w:r>
          </w:p>
        </w:tc>
      </w:tr>
      <w:tr w:rsidR="00C113CD" w:rsidRPr="00CB2FCA" w14:paraId="7FD33E2A" w14:textId="77777777" w:rsidTr="00CB2FCA">
        <w:tc>
          <w:tcPr>
            <w:tcW w:w="8378" w:type="dxa"/>
            <w:gridSpan w:val="6"/>
            <w:shd w:val="clear" w:color="auto" w:fill="auto"/>
          </w:tcPr>
          <w:p w14:paraId="6DAC234D" w14:textId="77777777" w:rsidR="00C113CD" w:rsidRPr="00CB2FCA" w:rsidRDefault="00C113CD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Cs w:val="22"/>
              </w:rPr>
            </w:pPr>
          </w:p>
        </w:tc>
      </w:tr>
      <w:tr w:rsidR="00C81BB2" w:rsidRPr="00CB2FCA" w14:paraId="629C6556" w14:textId="77777777" w:rsidTr="00CB2FCA">
        <w:tc>
          <w:tcPr>
            <w:tcW w:w="8378" w:type="dxa"/>
            <w:gridSpan w:val="6"/>
            <w:shd w:val="clear" w:color="auto" w:fill="auto"/>
          </w:tcPr>
          <w:p w14:paraId="6604D641" w14:textId="77777777" w:rsidR="00C81BB2" w:rsidRPr="00CB2FCA" w:rsidRDefault="00C81BB2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Cs w:val="22"/>
              </w:rPr>
            </w:pPr>
          </w:p>
        </w:tc>
      </w:tr>
      <w:tr w:rsidR="00C81BB2" w:rsidRPr="00CB2FCA" w14:paraId="0585F9C7" w14:textId="77777777" w:rsidTr="00CB2FCA">
        <w:tc>
          <w:tcPr>
            <w:tcW w:w="8378" w:type="dxa"/>
            <w:gridSpan w:val="6"/>
            <w:shd w:val="clear" w:color="auto" w:fill="auto"/>
          </w:tcPr>
          <w:p w14:paraId="24E87966" w14:textId="77777777" w:rsidR="00C81BB2" w:rsidRPr="00CB2FCA" w:rsidRDefault="00C81BB2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Cs w:val="22"/>
              </w:rPr>
            </w:pPr>
          </w:p>
        </w:tc>
      </w:tr>
      <w:tr w:rsidR="002E66B9" w:rsidRPr="00CB2FCA" w14:paraId="14FBA131" w14:textId="77777777" w:rsidTr="00CB2FCA">
        <w:tc>
          <w:tcPr>
            <w:tcW w:w="3369" w:type="dxa"/>
            <w:gridSpan w:val="4"/>
            <w:shd w:val="clear" w:color="auto" w:fill="auto"/>
          </w:tcPr>
          <w:p w14:paraId="7FCBF1D9" w14:textId="77777777" w:rsidR="002E66B9" w:rsidRPr="00CB2FCA" w:rsidRDefault="002E66B9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Toelichting project</w:t>
            </w:r>
          </w:p>
        </w:tc>
        <w:tc>
          <w:tcPr>
            <w:tcW w:w="283" w:type="dxa"/>
            <w:shd w:val="clear" w:color="auto" w:fill="auto"/>
          </w:tcPr>
          <w:p w14:paraId="4E0A18A1" w14:textId="77777777" w:rsidR="002E66B9" w:rsidRPr="00CB2FCA" w:rsidRDefault="002E66B9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  <w:r w:rsidRPr="00CB2FCA">
              <w:rPr>
                <w:rFonts w:ascii="Arial" w:hAnsi="Arial" w:cs="Arial"/>
                <w:i w:val="0"/>
                <w:iCs/>
                <w:sz w:val="20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745FA9A2" w14:textId="77777777" w:rsidR="002E66B9" w:rsidRPr="00CB2FCA" w:rsidRDefault="002E66B9" w:rsidP="00CB2F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2E66B9" w:rsidRPr="00CB2FCA" w14:paraId="4C0ABF76" w14:textId="77777777" w:rsidTr="00CB2FCA">
        <w:tc>
          <w:tcPr>
            <w:tcW w:w="8378" w:type="dxa"/>
            <w:gridSpan w:val="6"/>
            <w:shd w:val="clear" w:color="auto" w:fill="auto"/>
          </w:tcPr>
          <w:p w14:paraId="146399AA" w14:textId="77777777" w:rsidR="002E66B9" w:rsidRPr="00CB2FCA" w:rsidRDefault="002E66B9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(toevoegen overeenkomstig het gestelde in 4.3.2)</w:t>
            </w:r>
          </w:p>
        </w:tc>
      </w:tr>
      <w:tr w:rsidR="002E66B9" w:rsidRPr="00CB2FCA" w14:paraId="22440C08" w14:textId="77777777" w:rsidTr="00CB2FCA">
        <w:tc>
          <w:tcPr>
            <w:tcW w:w="8378" w:type="dxa"/>
            <w:gridSpan w:val="6"/>
            <w:shd w:val="clear" w:color="auto" w:fill="auto"/>
          </w:tcPr>
          <w:p w14:paraId="535FEE41" w14:textId="77777777" w:rsidR="002E66B9" w:rsidRPr="00CB2FCA" w:rsidRDefault="002E66B9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2E66B9" w:rsidRPr="00CB2FCA" w14:paraId="1983E508" w14:textId="77777777" w:rsidTr="00CB2FCA">
        <w:tc>
          <w:tcPr>
            <w:tcW w:w="8378" w:type="dxa"/>
            <w:gridSpan w:val="6"/>
            <w:shd w:val="clear" w:color="auto" w:fill="auto"/>
          </w:tcPr>
          <w:p w14:paraId="278E4F45" w14:textId="77777777" w:rsidR="002E66B9" w:rsidRPr="00CB2FCA" w:rsidRDefault="002E66B9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2E66B9" w:rsidRPr="00CB2FCA" w14:paraId="45DCFA64" w14:textId="77777777" w:rsidTr="00CB2FCA">
        <w:tc>
          <w:tcPr>
            <w:tcW w:w="8378" w:type="dxa"/>
            <w:gridSpan w:val="6"/>
            <w:shd w:val="clear" w:color="auto" w:fill="auto"/>
          </w:tcPr>
          <w:p w14:paraId="73F62B03" w14:textId="77777777" w:rsidR="002E66B9" w:rsidRPr="00CB2FCA" w:rsidRDefault="002E66B9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2E66B9" w:rsidRPr="00CB2FCA" w14:paraId="50A00C38" w14:textId="77777777" w:rsidTr="00CB2FCA">
        <w:tc>
          <w:tcPr>
            <w:tcW w:w="3369" w:type="dxa"/>
            <w:gridSpan w:val="4"/>
            <w:shd w:val="clear" w:color="auto" w:fill="auto"/>
          </w:tcPr>
          <w:p w14:paraId="497EA22C" w14:textId="77777777" w:rsidR="002E66B9" w:rsidRPr="00CB2FCA" w:rsidRDefault="002E66B9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Tevredenheidsverklaring</w:t>
            </w:r>
          </w:p>
        </w:tc>
        <w:tc>
          <w:tcPr>
            <w:tcW w:w="283" w:type="dxa"/>
            <w:shd w:val="clear" w:color="auto" w:fill="auto"/>
          </w:tcPr>
          <w:p w14:paraId="1A2055A4" w14:textId="77777777" w:rsidR="002E66B9" w:rsidRPr="00CB2FCA" w:rsidRDefault="002E66B9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65823E61" w14:textId="77777777" w:rsidR="002E66B9" w:rsidRPr="00CB2FCA" w:rsidRDefault="002E66B9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C81BB2" w:rsidRPr="00CB2FCA" w14:paraId="0362504D" w14:textId="77777777" w:rsidTr="00CB2FCA">
        <w:tc>
          <w:tcPr>
            <w:tcW w:w="8378" w:type="dxa"/>
            <w:gridSpan w:val="6"/>
            <w:shd w:val="clear" w:color="auto" w:fill="auto"/>
          </w:tcPr>
          <w:p w14:paraId="27019949" w14:textId="77777777" w:rsidR="00C81BB2" w:rsidRPr="00CB2FCA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left"/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iCs/>
                <w:sz w:val="20"/>
                <w:szCs w:val="20"/>
                <w:lang w:eastAsia="nl-NL"/>
              </w:rPr>
              <w:t>De gegadigde verklaart op verzoek van de aanbestedende dienst een  door de opdrachtgever getekende tevredenheidsverklaring te kunnen overleggen:</w:t>
            </w:r>
          </w:p>
        </w:tc>
      </w:tr>
      <w:tr w:rsidR="00C81BB2" w:rsidRPr="00CB2FCA" w14:paraId="7AD33415" w14:textId="77777777" w:rsidTr="00CB2FCA">
        <w:tc>
          <w:tcPr>
            <w:tcW w:w="8378" w:type="dxa"/>
            <w:gridSpan w:val="6"/>
            <w:shd w:val="clear" w:color="auto" w:fill="auto"/>
          </w:tcPr>
          <w:p w14:paraId="6DAF5816" w14:textId="77777777" w:rsidR="00C81BB2" w:rsidRPr="00CB2FCA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</w:p>
        </w:tc>
      </w:tr>
      <w:tr w:rsidR="00C81BB2" w:rsidRPr="00CB2FCA" w14:paraId="7A72AE5A" w14:textId="77777777" w:rsidTr="00CB2FCA">
        <w:tc>
          <w:tcPr>
            <w:tcW w:w="1101" w:type="dxa"/>
            <w:gridSpan w:val="2"/>
            <w:shd w:val="clear" w:color="auto" w:fill="auto"/>
          </w:tcPr>
          <w:p w14:paraId="1381FFA5" w14:textId="77777777" w:rsidR="00C81BB2" w:rsidRPr="00CB2FCA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JA</w:t>
            </w:r>
          </w:p>
        </w:tc>
        <w:tc>
          <w:tcPr>
            <w:tcW w:w="425" w:type="dxa"/>
            <w:shd w:val="clear" w:color="auto" w:fill="auto"/>
          </w:tcPr>
          <w:p w14:paraId="7D3913B6" w14:textId="77777777" w:rsidR="00C81BB2" w:rsidRPr="00CB2FCA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/</w:t>
            </w:r>
          </w:p>
        </w:tc>
        <w:tc>
          <w:tcPr>
            <w:tcW w:w="1843" w:type="dxa"/>
            <w:shd w:val="clear" w:color="auto" w:fill="auto"/>
          </w:tcPr>
          <w:p w14:paraId="11B624DB" w14:textId="77777777" w:rsidR="00C81BB2" w:rsidRPr="00CB2FCA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</w:pPr>
            <w:r w:rsidRPr="00CB2FCA">
              <w:rPr>
                <w:rFonts w:ascii="Arial" w:hAnsi="Arial" w:cs="Arial"/>
                <w:b/>
                <w:bCs/>
                <w:iCs/>
                <w:sz w:val="20"/>
                <w:szCs w:val="20"/>
                <w:lang w:eastAsia="nl-NL"/>
              </w:rPr>
              <w:t>NEE</w:t>
            </w:r>
          </w:p>
        </w:tc>
        <w:tc>
          <w:tcPr>
            <w:tcW w:w="5009" w:type="dxa"/>
            <w:gridSpan w:val="2"/>
            <w:shd w:val="clear" w:color="auto" w:fill="auto"/>
          </w:tcPr>
          <w:p w14:paraId="13B0A33A" w14:textId="77777777" w:rsidR="00C81BB2" w:rsidRPr="00CB2FCA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rPr>
                <w:rFonts w:ascii="Arial" w:hAnsi="Arial" w:cs="Arial"/>
                <w:iCs/>
                <w:sz w:val="20"/>
                <w:szCs w:val="20"/>
                <w:lang w:eastAsia="nl-NL"/>
              </w:rPr>
            </w:pPr>
            <w:r w:rsidRPr="00840851">
              <w:t>(doorhalen wat niet van toepassing is)</w:t>
            </w:r>
          </w:p>
        </w:tc>
      </w:tr>
      <w:tr w:rsidR="00C81BB2" w:rsidRPr="00CB2FCA" w14:paraId="7F24DC6C" w14:textId="77777777" w:rsidTr="00CB2FCA">
        <w:tc>
          <w:tcPr>
            <w:tcW w:w="8378" w:type="dxa"/>
            <w:gridSpan w:val="6"/>
            <w:shd w:val="clear" w:color="auto" w:fill="auto"/>
          </w:tcPr>
          <w:p w14:paraId="1C979B13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79F43380" w14:textId="77777777" w:rsidTr="00CB2FCA">
        <w:tc>
          <w:tcPr>
            <w:tcW w:w="8378" w:type="dxa"/>
            <w:gridSpan w:val="6"/>
            <w:shd w:val="clear" w:color="auto" w:fill="auto"/>
          </w:tcPr>
          <w:p w14:paraId="4429281A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531B3734" w14:textId="77777777" w:rsidTr="00CB2FCA">
        <w:tc>
          <w:tcPr>
            <w:tcW w:w="8378" w:type="dxa"/>
            <w:gridSpan w:val="6"/>
            <w:shd w:val="clear" w:color="auto" w:fill="auto"/>
          </w:tcPr>
          <w:p w14:paraId="2868AF56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65BF9AA9" w14:textId="77777777" w:rsidTr="00CB2FCA">
        <w:tc>
          <w:tcPr>
            <w:tcW w:w="8378" w:type="dxa"/>
            <w:gridSpan w:val="6"/>
            <w:shd w:val="clear" w:color="auto" w:fill="auto"/>
          </w:tcPr>
          <w:p w14:paraId="5621B23C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6361D455" w14:textId="77777777" w:rsidTr="00CB2FCA">
        <w:tc>
          <w:tcPr>
            <w:tcW w:w="8378" w:type="dxa"/>
            <w:gridSpan w:val="6"/>
            <w:shd w:val="clear" w:color="auto" w:fill="auto"/>
          </w:tcPr>
          <w:p w14:paraId="029D30B2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328ECE05" w14:textId="77777777" w:rsidTr="00CB2FCA">
        <w:tc>
          <w:tcPr>
            <w:tcW w:w="8378" w:type="dxa"/>
            <w:gridSpan w:val="6"/>
            <w:shd w:val="clear" w:color="auto" w:fill="auto"/>
          </w:tcPr>
          <w:p w14:paraId="3B1BBF83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460DD130" w14:textId="77777777" w:rsidTr="00CB2FCA">
        <w:tc>
          <w:tcPr>
            <w:tcW w:w="8378" w:type="dxa"/>
            <w:gridSpan w:val="6"/>
            <w:shd w:val="clear" w:color="auto" w:fill="auto"/>
          </w:tcPr>
          <w:p w14:paraId="2B826FF5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0B9DEAB2" w14:textId="77777777" w:rsidTr="00CB2FCA">
        <w:tc>
          <w:tcPr>
            <w:tcW w:w="8378" w:type="dxa"/>
            <w:gridSpan w:val="6"/>
            <w:shd w:val="clear" w:color="auto" w:fill="auto"/>
          </w:tcPr>
          <w:p w14:paraId="1B1EE758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1CE5BF2A" w14:textId="77777777" w:rsidTr="00CB2FCA">
        <w:tc>
          <w:tcPr>
            <w:tcW w:w="8378" w:type="dxa"/>
            <w:gridSpan w:val="6"/>
            <w:shd w:val="clear" w:color="auto" w:fill="auto"/>
          </w:tcPr>
          <w:p w14:paraId="44416C55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1456E1E2" w14:textId="77777777" w:rsidTr="00CB2FCA">
        <w:tc>
          <w:tcPr>
            <w:tcW w:w="8378" w:type="dxa"/>
            <w:gridSpan w:val="6"/>
            <w:shd w:val="clear" w:color="auto" w:fill="auto"/>
          </w:tcPr>
          <w:p w14:paraId="34E37045" w14:textId="77777777" w:rsidR="00C81BB2" w:rsidRPr="00840851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</w:pPr>
          </w:p>
        </w:tc>
      </w:tr>
      <w:tr w:rsidR="00C81BB2" w:rsidRPr="00CB2FCA" w14:paraId="60C1CB9B" w14:textId="77777777" w:rsidTr="00CB2FCA">
        <w:tc>
          <w:tcPr>
            <w:tcW w:w="8378" w:type="dxa"/>
            <w:gridSpan w:val="6"/>
            <w:shd w:val="clear" w:color="auto" w:fill="auto"/>
          </w:tcPr>
          <w:p w14:paraId="64245445" w14:textId="77777777" w:rsidR="00C81BB2" w:rsidRPr="00CB2FCA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center"/>
              <w:rPr>
                <w:i/>
                <w:iCs/>
              </w:rPr>
            </w:pPr>
          </w:p>
        </w:tc>
      </w:tr>
      <w:tr w:rsidR="00C81BB2" w:rsidRPr="00CB2FCA" w14:paraId="56EA33E6" w14:textId="77777777" w:rsidTr="00CB2FCA">
        <w:tc>
          <w:tcPr>
            <w:tcW w:w="8378" w:type="dxa"/>
            <w:gridSpan w:val="6"/>
            <w:shd w:val="clear" w:color="auto" w:fill="auto"/>
          </w:tcPr>
          <w:p w14:paraId="05ACF2C5" w14:textId="77777777" w:rsidR="00C81BB2" w:rsidRPr="00CB2FCA" w:rsidRDefault="00C81BB2" w:rsidP="00CB2FCA">
            <w:pPr>
              <w:pStyle w:val="Lijstopsomteken"/>
              <w:numPr>
                <w:ilvl w:val="0"/>
                <w:numId w:val="0"/>
              </w:numPr>
              <w:tabs>
                <w:tab w:val="left" w:pos="567"/>
              </w:tabs>
              <w:jc w:val="center"/>
              <w:rPr>
                <w:i/>
                <w:iCs/>
              </w:rPr>
            </w:pPr>
            <w:r w:rsidRPr="00CB2FCA">
              <w:rPr>
                <w:rFonts w:ascii="Arial" w:hAnsi="Arial" w:cs="Arial"/>
                <w:i/>
                <w:iCs/>
                <w:color w:val="000000"/>
                <w:spacing w:val="-1"/>
                <w:sz w:val="20"/>
              </w:rPr>
              <w:t>(deze bijlage wordt tevens separaat als bewerkbaar document aangeleverd)</w:t>
            </w:r>
          </w:p>
        </w:tc>
      </w:tr>
    </w:tbl>
    <w:p w14:paraId="71D5F191" w14:textId="77777777" w:rsidR="00CB2FCA" w:rsidRPr="00CB2FCA" w:rsidRDefault="00CB2FCA" w:rsidP="00CB2FCA">
      <w:pPr>
        <w:rPr>
          <w:vanish/>
        </w:rPr>
      </w:pPr>
    </w:p>
    <w:tbl>
      <w:tblPr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D22A1E" w:rsidRPr="00D22A1E" w14:paraId="40440096" w14:textId="77777777" w:rsidTr="00D22A1E">
        <w:tc>
          <w:tcPr>
            <w:tcW w:w="8330" w:type="dxa"/>
            <w:shd w:val="clear" w:color="auto" w:fill="auto"/>
          </w:tcPr>
          <w:p w14:paraId="37A140E9" w14:textId="77777777" w:rsidR="00D22A1E" w:rsidRPr="00D22A1E" w:rsidRDefault="00D22A1E" w:rsidP="0022088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right" w:pos="9072"/>
              </w:tabs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</w:tbl>
    <w:p w14:paraId="0BD76172" w14:textId="77777777" w:rsidR="00D01811" w:rsidRDefault="00D01811" w:rsidP="0022088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right" w:pos="9072"/>
        </w:tabs>
        <w:rPr>
          <w:rFonts w:ascii="Arial" w:hAnsi="Arial" w:cs="Arial"/>
          <w:sz w:val="20"/>
        </w:rPr>
      </w:pPr>
    </w:p>
    <w:sectPr w:rsidR="00D01811" w:rsidSect="00CB17A3">
      <w:headerReference w:type="even" r:id="rId13"/>
      <w:headerReference w:type="default" r:id="rId14"/>
      <w:headerReference w:type="first" r:id="rId15"/>
      <w:type w:val="continuous"/>
      <w:pgSz w:w="11906" w:h="16838" w:code="9"/>
      <w:pgMar w:top="1797" w:right="1871" w:bottom="1797" w:left="1797" w:header="0" w:footer="28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13052" w14:textId="77777777" w:rsidR="00685B56" w:rsidRDefault="00685B56">
      <w:r>
        <w:separator/>
      </w:r>
    </w:p>
  </w:endnote>
  <w:endnote w:type="continuationSeparator" w:id="0">
    <w:p w14:paraId="5CD788EC" w14:textId="77777777" w:rsidR="00685B56" w:rsidRDefault="0068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 Cursie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Formula-Regular">
    <w:altName w:val="Calibri"/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B2FD7" w14:textId="77777777" w:rsidR="002E66B9" w:rsidRDefault="002E66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9C8B" w14:textId="77777777" w:rsidR="002E66B9" w:rsidRPr="00462C10" w:rsidRDefault="002E66B9" w:rsidP="00F76C18">
    <w:pPr>
      <w:pStyle w:val="Voettekst"/>
      <w:jc w:val="center"/>
      <w:rPr>
        <w:rFonts w:ascii="Arial" w:hAnsi="Arial" w:cs="Arial"/>
        <w:i w:val="0"/>
        <w:iCs/>
        <w:color w:val="3D5866"/>
        <w:sz w:val="16"/>
        <w:szCs w:val="16"/>
      </w:rPr>
    </w:pP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begin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instrText xml:space="preserve"> PAGE   \* MERGEFORMAT </w:instrTex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separate"/>
    </w:r>
    <w:r w:rsidRPr="00462C10">
      <w:rPr>
        <w:rFonts w:ascii="Arial" w:hAnsi="Arial" w:cs="Arial"/>
        <w:i w:val="0"/>
        <w:iCs/>
        <w:noProof/>
        <w:color w:val="3D5866"/>
        <w:sz w:val="16"/>
        <w:szCs w:val="16"/>
      </w:rPr>
      <w:t>1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end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t xml:space="preserve"> van 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begin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instrText xml:space="preserve"> NUMPAGES   \* MERGEFORMAT </w:instrTex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separate"/>
    </w:r>
    <w:r w:rsidRPr="00462C10">
      <w:rPr>
        <w:rFonts w:ascii="Arial" w:hAnsi="Arial" w:cs="Arial"/>
        <w:i w:val="0"/>
        <w:iCs/>
        <w:noProof/>
        <w:color w:val="3D5866"/>
        <w:sz w:val="16"/>
        <w:szCs w:val="16"/>
      </w:rPr>
      <w:t>1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3E7E9" w14:textId="77777777" w:rsidR="002E66B9" w:rsidRDefault="002E66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21BEB" w14:textId="77777777" w:rsidR="00685B56" w:rsidRDefault="00685B56">
      <w:r>
        <w:separator/>
      </w:r>
    </w:p>
  </w:footnote>
  <w:footnote w:type="continuationSeparator" w:id="0">
    <w:p w14:paraId="0A7E1CBF" w14:textId="77777777" w:rsidR="00685B56" w:rsidRDefault="00685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FA140" w14:textId="57A15A05" w:rsidR="002E66B9" w:rsidRDefault="002E66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A95C" w14:textId="640767AD" w:rsidR="002E66B9" w:rsidRPr="007F0F39" w:rsidRDefault="009D6366" w:rsidP="007B4B23">
    <w:pPr>
      <w:pStyle w:val="Koptekst"/>
      <w:tabs>
        <w:tab w:val="clear" w:pos="9072"/>
      </w:tabs>
      <w:rPr>
        <w:rFonts w:cs="Tahoma"/>
        <w:szCs w:val="18"/>
      </w:rPr>
    </w:pPr>
    <w:r>
      <w:rPr>
        <w:noProof/>
      </w:rPr>
      <w:pict w14:anchorId="207C20DC">
        <v:rect id="Rectangle 3" o:spid="_x0000_s2051" style="position:absolute;margin-left:292.65pt;margin-top:99.75pt;width:120pt;height:108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" stroked="f"/>
      </w:pict>
    </w:r>
    <w:r>
      <w:rPr>
        <w:noProof/>
      </w:rPr>
      <w:pict w14:anchorId="55055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50" type="#_x0000_t75" style="position:absolute;margin-left:0;margin-top:0;width:596pt;height:842pt;z-index: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09470" w14:textId="1755F4E9" w:rsidR="002E66B9" w:rsidRDefault="002E66B9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CBF8D" w14:textId="17A0AEE4" w:rsidR="002E66B9" w:rsidRDefault="002E66B9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5B9A" w14:textId="0A6221B8" w:rsidR="002E66B9" w:rsidRPr="007F0F39" w:rsidRDefault="009D6366" w:rsidP="005B3666">
    <w:pPr>
      <w:pStyle w:val="Koptekst"/>
      <w:rPr>
        <w:rFonts w:cs="Tahoma"/>
        <w:szCs w:val="18"/>
      </w:rPr>
    </w:pPr>
    <w:r>
      <w:rPr>
        <w:noProof/>
      </w:rPr>
      <w:pict w14:anchorId="48D6A6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2049" type="#_x0000_t75" style="position:absolute;margin-left:0;margin-top:0;width:596pt;height:842pt;z-index:251657728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A316" w14:textId="0B214D57" w:rsidR="002E66B9" w:rsidRDefault="002E66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8045D8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1" w15:restartNumberingAfterBreak="0">
    <w:nsid w:val="FFFFFF89"/>
    <w:multiLevelType w:val="singleLevel"/>
    <w:tmpl w:val="F87E83FC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AE47E8"/>
    <w:multiLevelType w:val="hybridMultilevel"/>
    <w:tmpl w:val="3846351A"/>
    <w:lvl w:ilvl="0" w:tplc="911ED99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23C5"/>
    <w:multiLevelType w:val="singleLevel"/>
    <w:tmpl w:val="D2C0A25A"/>
    <w:lvl w:ilvl="0">
      <w:start w:val="329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 w15:restartNumberingAfterBreak="0">
    <w:nsid w:val="2FFE6B8A"/>
    <w:multiLevelType w:val="hybridMultilevel"/>
    <w:tmpl w:val="BCC0A0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21032"/>
    <w:multiLevelType w:val="hybridMultilevel"/>
    <w:tmpl w:val="87042E1C"/>
    <w:lvl w:ilvl="0" w:tplc="DC6CA87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D0CE0"/>
    <w:multiLevelType w:val="hybridMultilevel"/>
    <w:tmpl w:val="3278A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44343"/>
    <w:multiLevelType w:val="multilevel"/>
    <w:tmpl w:val="B7F22E86"/>
    <w:lvl w:ilvl="0">
      <w:start w:val="5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8" w15:restartNumberingAfterBreak="0">
    <w:nsid w:val="6B612A84"/>
    <w:multiLevelType w:val="singleLevel"/>
    <w:tmpl w:val="776E24FE"/>
    <w:lvl w:ilvl="0">
      <w:start w:val="1"/>
      <w:numFmt w:val="bullet"/>
      <w:lvlText w:val=""/>
      <w:lvlJc w:val="left"/>
      <w:pPr>
        <w:tabs>
          <w:tab w:val="num" w:pos="1134"/>
        </w:tabs>
        <w:ind w:left="1134" w:hanging="567"/>
      </w:pPr>
      <w:rPr>
        <w:rFonts w:ascii="Monotype Sorts" w:hAnsi="Monotype Sorts" w:hint="default"/>
      </w:rPr>
    </w:lvl>
  </w:abstractNum>
  <w:abstractNum w:abstractNumId="9" w15:restartNumberingAfterBreak="0">
    <w:nsid w:val="70B92926"/>
    <w:multiLevelType w:val="hybridMultilevel"/>
    <w:tmpl w:val="AD4AA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03AD3"/>
    <w:multiLevelType w:val="singleLevel"/>
    <w:tmpl w:val="01880666"/>
    <w:lvl w:ilvl="0">
      <w:start w:val="3299"/>
      <w:numFmt w:val="decimal"/>
      <w:pStyle w:val="Kop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CVZyIr77UE1Cg96jp7xbIR1FlUAKox4fG9b+cm8pMxpKHTnGxYM6iN+sODoMmdtk3T9kPRUftkL67JhjYyUEzA==" w:salt="CdRwlPfIiRWPvVV/NXZOiA=="/>
  <w:defaultTabStop w:val="567"/>
  <w:hyphenationZone w:val="425"/>
  <w:drawingGridHorizontalSpacing w:val="11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64A1"/>
    <w:rsid w:val="000057B4"/>
    <w:rsid w:val="0001209E"/>
    <w:rsid w:val="000122CC"/>
    <w:rsid w:val="000158D2"/>
    <w:rsid w:val="00026CB5"/>
    <w:rsid w:val="00035FEE"/>
    <w:rsid w:val="00037272"/>
    <w:rsid w:val="000408D9"/>
    <w:rsid w:val="00054875"/>
    <w:rsid w:val="000660CA"/>
    <w:rsid w:val="00067CF3"/>
    <w:rsid w:val="0007313C"/>
    <w:rsid w:val="000B2EC7"/>
    <w:rsid w:val="000C4FC0"/>
    <w:rsid w:val="000E0968"/>
    <w:rsid w:val="00105A9F"/>
    <w:rsid w:val="00113FBD"/>
    <w:rsid w:val="001326CD"/>
    <w:rsid w:val="0013619B"/>
    <w:rsid w:val="00140FDE"/>
    <w:rsid w:val="00144698"/>
    <w:rsid w:val="00153B0E"/>
    <w:rsid w:val="00156C77"/>
    <w:rsid w:val="00166D0C"/>
    <w:rsid w:val="00187116"/>
    <w:rsid w:val="001937D9"/>
    <w:rsid w:val="00196305"/>
    <w:rsid w:val="001A1595"/>
    <w:rsid w:val="001A366C"/>
    <w:rsid w:val="001A4332"/>
    <w:rsid w:val="001C49C7"/>
    <w:rsid w:val="001C6725"/>
    <w:rsid w:val="001E0FAE"/>
    <w:rsid w:val="001E545E"/>
    <w:rsid w:val="001F1303"/>
    <w:rsid w:val="0020111D"/>
    <w:rsid w:val="002170C7"/>
    <w:rsid w:val="00220882"/>
    <w:rsid w:val="00224470"/>
    <w:rsid w:val="002461C5"/>
    <w:rsid w:val="002631DD"/>
    <w:rsid w:val="00266567"/>
    <w:rsid w:val="002761A1"/>
    <w:rsid w:val="00281BA9"/>
    <w:rsid w:val="00292F03"/>
    <w:rsid w:val="002D0676"/>
    <w:rsid w:val="002E1563"/>
    <w:rsid w:val="002E6351"/>
    <w:rsid w:val="002E66B9"/>
    <w:rsid w:val="0032134F"/>
    <w:rsid w:val="003234B6"/>
    <w:rsid w:val="00333328"/>
    <w:rsid w:val="00337476"/>
    <w:rsid w:val="00395367"/>
    <w:rsid w:val="003C1F70"/>
    <w:rsid w:val="003E5B66"/>
    <w:rsid w:val="003F2570"/>
    <w:rsid w:val="003F3D0F"/>
    <w:rsid w:val="00402309"/>
    <w:rsid w:val="00402FAA"/>
    <w:rsid w:val="00416554"/>
    <w:rsid w:val="0042234D"/>
    <w:rsid w:val="00440C9D"/>
    <w:rsid w:val="00462C10"/>
    <w:rsid w:val="00471852"/>
    <w:rsid w:val="00483812"/>
    <w:rsid w:val="00487ADF"/>
    <w:rsid w:val="00490826"/>
    <w:rsid w:val="00490EFE"/>
    <w:rsid w:val="00492E4A"/>
    <w:rsid w:val="004A3943"/>
    <w:rsid w:val="004F7708"/>
    <w:rsid w:val="00507DC6"/>
    <w:rsid w:val="00535605"/>
    <w:rsid w:val="005410A2"/>
    <w:rsid w:val="00597DE0"/>
    <w:rsid w:val="005B3666"/>
    <w:rsid w:val="005B4F7A"/>
    <w:rsid w:val="005B581E"/>
    <w:rsid w:val="005B6775"/>
    <w:rsid w:val="005C110E"/>
    <w:rsid w:val="005C3600"/>
    <w:rsid w:val="005C4DEF"/>
    <w:rsid w:val="005C53DC"/>
    <w:rsid w:val="005C7F5A"/>
    <w:rsid w:val="005D0959"/>
    <w:rsid w:val="005D6311"/>
    <w:rsid w:val="0061438A"/>
    <w:rsid w:val="00622944"/>
    <w:rsid w:val="0064235B"/>
    <w:rsid w:val="0064518D"/>
    <w:rsid w:val="006459B3"/>
    <w:rsid w:val="00647AF1"/>
    <w:rsid w:val="00647C3A"/>
    <w:rsid w:val="00663524"/>
    <w:rsid w:val="0066358C"/>
    <w:rsid w:val="006735F7"/>
    <w:rsid w:val="00685B56"/>
    <w:rsid w:val="006B2E7B"/>
    <w:rsid w:val="006D05E4"/>
    <w:rsid w:val="006E1FEB"/>
    <w:rsid w:val="006E26F8"/>
    <w:rsid w:val="006E31EC"/>
    <w:rsid w:val="006F3118"/>
    <w:rsid w:val="007003A2"/>
    <w:rsid w:val="0070524D"/>
    <w:rsid w:val="007056F4"/>
    <w:rsid w:val="007212DD"/>
    <w:rsid w:val="00721783"/>
    <w:rsid w:val="007263C8"/>
    <w:rsid w:val="00734785"/>
    <w:rsid w:val="00734EB3"/>
    <w:rsid w:val="007401D5"/>
    <w:rsid w:val="00750B16"/>
    <w:rsid w:val="00776769"/>
    <w:rsid w:val="00776F1D"/>
    <w:rsid w:val="007875E8"/>
    <w:rsid w:val="00791407"/>
    <w:rsid w:val="0079401F"/>
    <w:rsid w:val="00794EC3"/>
    <w:rsid w:val="007B4B23"/>
    <w:rsid w:val="007E2C66"/>
    <w:rsid w:val="007E4D1E"/>
    <w:rsid w:val="007F0F39"/>
    <w:rsid w:val="007F4F1F"/>
    <w:rsid w:val="008160E5"/>
    <w:rsid w:val="00822F7D"/>
    <w:rsid w:val="008565D6"/>
    <w:rsid w:val="00862F9A"/>
    <w:rsid w:val="00894027"/>
    <w:rsid w:val="008A435D"/>
    <w:rsid w:val="008A73E3"/>
    <w:rsid w:val="008B2B61"/>
    <w:rsid w:val="008D5C38"/>
    <w:rsid w:val="008F1E95"/>
    <w:rsid w:val="00903CBB"/>
    <w:rsid w:val="00904AED"/>
    <w:rsid w:val="009226A8"/>
    <w:rsid w:val="00931B88"/>
    <w:rsid w:val="009561FF"/>
    <w:rsid w:val="0095720C"/>
    <w:rsid w:val="00963911"/>
    <w:rsid w:val="00987966"/>
    <w:rsid w:val="009B1335"/>
    <w:rsid w:val="009C3534"/>
    <w:rsid w:val="009C6ACD"/>
    <w:rsid w:val="009D1963"/>
    <w:rsid w:val="009D3A64"/>
    <w:rsid w:val="009D4A3F"/>
    <w:rsid w:val="009D6366"/>
    <w:rsid w:val="009E02FC"/>
    <w:rsid w:val="009E1E3D"/>
    <w:rsid w:val="009E7B39"/>
    <w:rsid w:val="009F69A5"/>
    <w:rsid w:val="00A0353F"/>
    <w:rsid w:val="00A03E12"/>
    <w:rsid w:val="00A03E64"/>
    <w:rsid w:val="00A10A83"/>
    <w:rsid w:val="00A14B99"/>
    <w:rsid w:val="00A30C5B"/>
    <w:rsid w:val="00A36A46"/>
    <w:rsid w:val="00A45201"/>
    <w:rsid w:val="00A47F1D"/>
    <w:rsid w:val="00A644FC"/>
    <w:rsid w:val="00A819DC"/>
    <w:rsid w:val="00A82DF9"/>
    <w:rsid w:val="00A8415D"/>
    <w:rsid w:val="00A95956"/>
    <w:rsid w:val="00AB08DC"/>
    <w:rsid w:val="00AB5243"/>
    <w:rsid w:val="00AE0298"/>
    <w:rsid w:val="00AE6514"/>
    <w:rsid w:val="00AF39F0"/>
    <w:rsid w:val="00B0685C"/>
    <w:rsid w:val="00B22C7D"/>
    <w:rsid w:val="00B4333B"/>
    <w:rsid w:val="00B479FF"/>
    <w:rsid w:val="00B5622E"/>
    <w:rsid w:val="00B76957"/>
    <w:rsid w:val="00B81067"/>
    <w:rsid w:val="00BC2B88"/>
    <w:rsid w:val="00BD4627"/>
    <w:rsid w:val="00C01822"/>
    <w:rsid w:val="00C0548E"/>
    <w:rsid w:val="00C113CD"/>
    <w:rsid w:val="00C22478"/>
    <w:rsid w:val="00C24290"/>
    <w:rsid w:val="00C34696"/>
    <w:rsid w:val="00C416FF"/>
    <w:rsid w:val="00C62F64"/>
    <w:rsid w:val="00C733F6"/>
    <w:rsid w:val="00C74CD8"/>
    <w:rsid w:val="00C809AA"/>
    <w:rsid w:val="00C81BB2"/>
    <w:rsid w:val="00C81C75"/>
    <w:rsid w:val="00C8311F"/>
    <w:rsid w:val="00C94F7C"/>
    <w:rsid w:val="00CB17A3"/>
    <w:rsid w:val="00CB2FCA"/>
    <w:rsid w:val="00CC0A59"/>
    <w:rsid w:val="00CE605D"/>
    <w:rsid w:val="00CE7539"/>
    <w:rsid w:val="00CF1E91"/>
    <w:rsid w:val="00D01811"/>
    <w:rsid w:val="00D131F4"/>
    <w:rsid w:val="00D14678"/>
    <w:rsid w:val="00D22A1E"/>
    <w:rsid w:val="00D274BE"/>
    <w:rsid w:val="00D27D7A"/>
    <w:rsid w:val="00D408A9"/>
    <w:rsid w:val="00D4795B"/>
    <w:rsid w:val="00D50407"/>
    <w:rsid w:val="00D51B38"/>
    <w:rsid w:val="00D57036"/>
    <w:rsid w:val="00D60814"/>
    <w:rsid w:val="00D6452F"/>
    <w:rsid w:val="00D759A1"/>
    <w:rsid w:val="00D95237"/>
    <w:rsid w:val="00DD6A31"/>
    <w:rsid w:val="00E144B5"/>
    <w:rsid w:val="00E52101"/>
    <w:rsid w:val="00E85256"/>
    <w:rsid w:val="00E96789"/>
    <w:rsid w:val="00EA5033"/>
    <w:rsid w:val="00EB29D0"/>
    <w:rsid w:val="00EB34B1"/>
    <w:rsid w:val="00EC3538"/>
    <w:rsid w:val="00EC6325"/>
    <w:rsid w:val="00EC6641"/>
    <w:rsid w:val="00ED422C"/>
    <w:rsid w:val="00ED5275"/>
    <w:rsid w:val="00EE37DB"/>
    <w:rsid w:val="00EF470B"/>
    <w:rsid w:val="00F07923"/>
    <w:rsid w:val="00F11190"/>
    <w:rsid w:val="00F1173F"/>
    <w:rsid w:val="00F20028"/>
    <w:rsid w:val="00F345CB"/>
    <w:rsid w:val="00F44179"/>
    <w:rsid w:val="00F753E6"/>
    <w:rsid w:val="00F76C18"/>
    <w:rsid w:val="00FA1368"/>
    <w:rsid w:val="00FB0D22"/>
    <w:rsid w:val="00FB64A1"/>
    <w:rsid w:val="00FC3FC8"/>
    <w:rsid w:val="00F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7AAC12CD"/>
  <w15:docId w15:val="{D73E1E37-841B-4775-8C2C-74A4BE65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64A1"/>
    <w:rPr>
      <w:rFonts w:ascii="Times New Roman Cursief" w:hAnsi="Times New Roman Cursief"/>
      <w:i/>
      <w:sz w:val="22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Times New Roman" w:hAnsi="Times New Roman"/>
      <w:i w:val="0"/>
      <w:sz w:val="40"/>
    </w:rPr>
  </w:style>
  <w:style w:type="paragraph" w:styleId="Kop2">
    <w:name w:val="heading 2"/>
    <w:basedOn w:val="Standaard"/>
    <w:next w:val="Standaard"/>
    <w:qFormat/>
    <w:pPr>
      <w:keepNext/>
      <w:numPr>
        <w:numId w:val="2"/>
      </w:numPr>
      <w:outlineLvl w:val="1"/>
    </w:pPr>
    <w:rPr>
      <w:rFonts w:ascii="Times New Roman" w:hAnsi="Times New Roman"/>
      <w:b/>
      <w:i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Pr>
      <w:color w:val="0000FF"/>
      <w:sz w:val="16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Plattetekst">
    <w:name w:val="Body Text"/>
    <w:basedOn w:val="Standaard"/>
    <w:pPr>
      <w:jc w:val="center"/>
    </w:pPr>
    <w:rPr>
      <w:rFonts w:ascii="Times New Roman" w:hAnsi="Times New Roman"/>
      <w:b/>
      <w:i w:val="0"/>
      <w:sz w:val="36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EC6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97DE0"/>
    <w:rPr>
      <w:color w:val="0000FF"/>
      <w:u w:val="single"/>
    </w:rPr>
  </w:style>
  <w:style w:type="paragraph" w:styleId="Ballontekst">
    <w:name w:val="Balloon Text"/>
    <w:basedOn w:val="Standaard"/>
    <w:semiHidden/>
    <w:rsid w:val="00597DE0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F345CB"/>
    <w:rPr>
      <w:rFonts w:ascii="Times New Roman Cursief" w:hAnsi="Times New Roman Cursief"/>
      <w:i/>
      <w:sz w:val="22"/>
    </w:rPr>
  </w:style>
  <w:style w:type="character" w:customStyle="1" w:styleId="KoptekstChar">
    <w:name w:val="Koptekst Char"/>
    <w:link w:val="Koptekst"/>
    <w:uiPriority w:val="99"/>
    <w:rsid w:val="005B3666"/>
    <w:rPr>
      <w:rFonts w:ascii="Times New Roman Cursief" w:hAnsi="Times New Roman Cursief"/>
      <w:i/>
      <w:sz w:val="22"/>
    </w:rPr>
  </w:style>
  <w:style w:type="character" w:styleId="Tekstvantijdelijkeaanduiding">
    <w:name w:val="Placeholder Text"/>
    <w:uiPriority w:val="99"/>
    <w:semiHidden/>
    <w:rsid w:val="00462C10"/>
    <w:rPr>
      <w:color w:val="808080"/>
    </w:rPr>
  </w:style>
  <w:style w:type="paragraph" w:styleId="Lijstalinea">
    <w:name w:val="List Paragraph"/>
    <w:basedOn w:val="Standaard"/>
    <w:uiPriority w:val="34"/>
    <w:qFormat/>
    <w:rsid w:val="00462C10"/>
    <w:pPr>
      <w:ind w:left="720"/>
      <w:contextualSpacing/>
    </w:pPr>
  </w:style>
  <w:style w:type="paragraph" w:customStyle="1" w:styleId="Kop2Bijlage">
    <w:name w:val="Kop 2 Bijlage"/>
    <w:basedOn w:val="Kop1Bijlage"/>
    <w:next w:val="Standaard"/>
    <w:uiPriority w:val="5"/>
    <w:qFormat/>
    <w:rsid w:val="00035FEE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paragraph" w:customStyle="1" w:styleId="Kop1Bijlage">
    <w:name w:val="Kop 1 Bijlage"/>
    <w:basedOn w:val="Kop1"/>
    <w:next w:val="Standaard"/>
    <w:uiPriority w:val="5"/>
    <w:qFormat/>
    <w:rsid w:val="00035FEE"/>
    <w:pPr>
      <w:numPr>
        <w:numId w:val="8"/>
      </w:numPr>
      <w:spacing w:before="320" w:after="120"/>
      <w:jc w:val="left"/>
    </w:pPr>
    <w:rPr>
      <w:rFonts w:ascii="Verdana" w:eastAsia="Calibri" w:hAnsi="Verdana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3Bijlage">
    <w:name w:val="Kop 3 Bijlage"/>
    <w:basedOn w:val="Kop2Bijlage"/>
    <w:next w:val="Standaard"/>
    <w:uiPriority w:val="5"/>
    <w:qFormat/>
    <w:rsid w:val="00035FEE"/>
    <w:pPr>
      <w:numPr>
        <w:ilvl w:val="2"/>
      </w:numPr>
      <w:spacing w:before="160"/>
    </w:pPr>
    <w:rPr>
      <w:rFonts w:eastAsia="Calibri"/>
      <w:b w:val="0"/>
      <w:iCs w:val="0"/>
    </w:rPr>
  </w:style>
  <w:style w:type="paragraph" w:styleId="Lijstopsomteken">
    <w:name w:val="List Bullet"/>
    <w:basedOn w:val="Standaard"/>
    <w:qFormat/>
    <w:rsid w:val="00035FEE"/>
    <w:pPr>
      <w:numPr>
        <w:numId w:val="6"/>
      </w:numPr>
      <w:jc w:val="both"/>
    </w:pPr>
    <w:rPr>
      <w:rFonts w:ascii="Verdana" w:hAnsi="Verdana"/>
      <w:i w:val="0"/>
      <w:sz w:val="18"/>
      <w:szCs w:val="18"/>
      <w:lang w:eastAsia="en-US"/>
    </w:rPr>
  </w:style>
  <w:style w:type="paragraph" w:styleId="Lijstopsomteken2">
    <w:name w:val="List Bullet 2"/>
    <w:basedOn w:val="Standaard"/>
    <w:qFormat/>
    <w:rsid w:val="00035FEE"/>
    <w:pPr>
      <w:numPr>
        <w:numId w:val="7"/>
      </w:numPr>
      <w:tabs>
        <w:tab w:val="num" w:pos="0"/>
      </w:tabs>
      <w:ind w:left="714" w:hanging="357"/>
      <w:jc w:val="both"/>
    </w:pPr>
    <w:rPr>
      <w:rFonts w:ascii="Verdana" w:hAnsi="Verdana"/>
      <w:i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50-wordsjablonen\00-VVB\01-VVB-Blanco%20met%20logo%202017-01-01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01-VVB-Blanco met logo 2017-01-01</Template>
  <TotalTime>0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454 Bijlage D -Voorblad referentieproject A</vt:lpstr>
    </vt:vector>
  </TitlesOfParts>
  <Company>Reconstructor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454 Bijlage D -Voorblad referentieproject A</dc:title>
  <dc:subject/>
  <dc:creator>Jan Eeland | Van Vliet Bouwmanagement B.V.</dc:creator>
  <cp:keywords/>
  <dc:description>DEFINITIEF</dc:description>
  <cp:lastModifiedBy>Jan Eeland | Van Vliet Bouwmanagement B.V.</cp:lastModifiedBy>
  <cp:revision>2</cp:revision>
  <cp:lastPrinted>2021-04-13T12:09:00Z</cp:lastPrinted>
  <dcterms:created xsi:type="dcterms:W3CDTF">2021-04-20T07:50:00Z</dcterms:created>
  <dcterms:modified xsi:type="dcterms:W3CDTF">2021-04-20T07:50:00Z</dcterms:modified>
</cp:coreProperties>
</file>