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EBDD1" w14:textId="77777777" w:rsidR="00A0353F" w:rsidRDefault="00A0353F" w:rsidP="000122CC">
      <w:pPr>
        <w:rPr>
          <w:rFonts w:ascii="Formula-Regular" w:hAnsi="Formula-Regular" w:cs="Tahoma"/>
          <w:b/>
          <w:color w:val="000000"/>
          <w:szCs w:val="18"/>
        </w:rPr>
        <w:sectPr w:rsidR="00A0353F" w:rsidSect="00B7695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985" w:right="1871" w:bottom="1797" w:left="1797" w:header="0" w:footer="284" w:gutter="0"/>
          <w:cols w:space="708"/>
        </w:sectPr>
      </w:pPr>
    </w:p>
    <w:tbl>
      <w:tblPr>
        <w:tblW w:w="8472" w:type="dxa"/>
        <w:tblLayout w:type="fixed"/>
        <w:tblLook w:val="04A0" w:firstRow="1" w:lastRow="0" w:firstColumn="1" w:lastColumn="0" w:noHBand="0" w:noVBand="1"/>
      </w:tblPr>
      <w:tblGrid>
        <w:gridCol w:w="1668"/>
        <w:gridCol w:w="6804"/>
      </w:tblGrid>
      <w:tr w:rsidR="00D22A1E" w:rsidRPr="00FB64A1" w14:paraId="762B16F1" w14:textId="77777777" w:rsidTr="00FB64A1">
        <w:tc>
          <w:tcPr>
            <w:tcW w:w="1668" w:type="dxa"/>
            <w:shd w:val="clear" w:color="auto" w:fill="auto"/>
          </w:tcPr>
          <w:p w14:paraId="2274C9AD" w14:textId="77777777" w:rsidR="00D22A1E" w:rsidRPr="00D22A1E" w:rsidRDefault="00D22A1E" w:rsidP="00D22A1E">
            <w:pPr>
              <w:rPr>
                <w:rFonts w:ascii="Arial" w:hAnsi="Arial" w:cs="Arial"/>
                <w:b/>
                <w:i w:val="0"/>
                <w:sz w:val="20"/>
              </w:rPr>
            </w:pPr>
            <w:r w:rsidRPr="00D22A1E">
              <w:rPr>
                <w:rFonts w:ascii="Arial" w:hAnsi="Arial" w:cs="Arial"/>
                <w:b/>
                <w:i w:val="0"/>
                <w:sz w:val="20"/>
              </w:rPr>
              <w:t xml:space="preserve">Bijlage </w:t>
            </w:r>
            <w:r w:rsidR="002036C1">
              <w:rPr>
                <w:rFonts w:ascii="Arial" w:hAnsi="Arial" w:cs="Arial"/>
                <w:b/>
                <w:i w:val="0"/>
                <w:sz w:val="20"/>
              </w:rPr>
              <w:t>E</w:t>
            </w:r>
            <w:r w:rsidRPr="00D22A1E">
              <w:rPr>
                <w:rFonts w:ascii="Arial" w:hAnsi="Arial" w:cs="Arial"/>
                <w:b/>
                <w:i w:val="0"/>
                <w:sz w:val="20"/>
              </w:rPr>
              <w:t>:</w:t>
            </w:r>
          </w:p>
        </w:tc>
        <w:tc>
          <w:tcPr>
            <w:tcW w:w="6804" w:type="dxa"/>
            <w:shd w:val="clear" w:color="auto" w:fill="auto"/>
          </w:tcPr>
          <w:p w14:paraId="7569C803" w14:textId="77777777" w:rsidR="00D22A1E" w:rsidRPr="00D22A1E" w:rsidRDefault="00035FEE" w:rsidP="00D22A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 w:val="0"/>
                <w:color w:val="000000"/>
                <w:spacing w:val="-1"/>
                <w:sz w:val="20"/>
                <w:u w:val="single"/>
              </w:rPr>
            </w:pPr>
            <w:r>
              <w:rPr>
                <w:rFonts w:ascii="Arial" w:hAnsi="Arial" w:cs="Arial"/>
                <w:b/>
                <w:i w:val="0"/>
                <w:sz w:val="20"/>
                <w:u w:val="single"/>
              </w:rPr>
              <w:t xml:space="preserve">Voorblad referentieproject </w:t>
            </w:r>
            <w:r w:rsidR="006629ED">
              <w:rPr>
                <w:rFonts w:ascii="Arial" w:hAnsi="Arial" w:cs="Arial"/>
                <w:b/>
                <w:i w:val="0"/>
                <w:sz w:val="20"/>
                <w:u w:val="single"/>
              </w:rPr>
              <w:t>B</w:t>
            </w:r>
          </w:p>
        </w:tc>
      </w:tr>
      <w:tr w:rsidR="00193088" w:rsidRPr="00FB64A1" w14:paraId="04277A25" w14:textId="77777777" w:rsidTr="00FB64A1">
        <w:tc>
          <w:tcPr>
            <w:tcW w:w="1668" w:type="dxa"/>
            <w:shd w:val="clear" w:color="auto" w:fill="auto"/>
          </w:tcPr>
          <w:p w14:paraId="6E1C257E" w14:textId="77777777" w:rsidR="00193088" w:rsidRPr="00D22A1E" w:rsidRDefault="00193088" w:rsidP="00193088">
            <w:pPr>
              <w:rPr>
                <w:rFonts w:ascii="Arial" w:hAnsi="Arial" w:cs="Arial"/>
                <w:b/>
                <w:i w:val="0"/>
                <w:sz w:val="20"/>
              </w:rPr>
            </w:pPr>
            <w:r w:rsidRPr="000C4FC0">
              <w:rPr>
                <w:rFonts w:ascii="Arial" w:hAnsi="Arial" w:cs="Arial"/>
                <w:i w:val="0"/>
                <w:iCs/>
                <w:sz w:val="20"/>
              </w:rPr>
              <w:t>Behoort bij:</w:t>
            </w:r>
          </w:p>
        </w:tc>
        <w:tc>
          <w:tcPr>
            <w:tcW w:w="6804" w:type="dxa"/>
            <w:shd w:val="clear" w:color="auto" w:fill="auto"/>
          </w:tcPr>
          <w:p w14:paraId="48D73C0C" w14:textId="77777777" w:rsidR="00193088" w:rsidRDefault="00193088" w:rsidP="001930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 w:val="0"/>
                <w:sz w:val="20"/>
                <w:u w:val="single"/>
              </w:rPr>
            </w:pPr>
            <w:r w:rsidRPr="000C4FC0">
              <w:rPr>
                <w:rFonts w:ascii="Arial" w:hAnsi="Arial" w:cs="Arial"/>
                <w:i w:val="0"/>
                <w:iCs/>
                <w:sz w:val="20"/>
              </w:rPr>
              <w:t>45</w:t>
            </w:r>
            <w:r w:rsidR="00215F09">
              <w:rPr>
                <w:rFonts w:ascii="Arial" w:hAnsi="Arial" w:cs="Arial"/>
                <w:i w:val="0"/>
                <w:iCs/>
                <w:sz w:val="20"/>
              </w:rPr>
              <w:t>5</w:t>
            </w:r>
            <w:r w:rsidR="00073DA1"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  <w:r w:rsidRPr="000C4FC0">
              <w:rPr>
                <w:rFonts w:ascii="Arial" w:hAnsi="Arial" w:cs="Arial"/>
                <w:i w:val="0"/>
                <w:iCs/>
                <w:sz w:val="20"/>
              </w:rPr>
              <w:t>-</w:t>
            </w:r>
            <w:r w:rsidR="00073DA1"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  <w:r w:rsidRPr="000C4FC0">
              <w:rPr>
                <w:rFonts w:ascii="Arial" w:hAnsi="Arial" w:cs="Arial"/>
                <w:i w:val="0"/>
                <w:iCs/>
                <w:sz w:val="20"/>
              </w:rPr>
              <w:t>leidraad voorselectie aannemer</w:t>
            </w:r>
          </w:p>
        </w:tc>
      </w:tr>
    </w:tbl>
    <w:p w14:paraId="7985927D" w14:textId="77777777" w:rsidR="009516FC" w:rsidRPr="009516FC" w:rsidRDefault="009516FC" w:rsidP="009516FC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1843"/>
        <w:gridCol w:w="283"/>
        <w:gridCol w:w="4726"/>
      </w:tblGrid>
      <w:tr w:rsidR="00035FEE" w:rsidRPr="009516FC" w14:paraId="28064032" w14:textId="77777777" w:rsidTr="009516FC">
        <w:tc>
          <w:tcPr>
            <w:tcW w:w="3369" w:type="dxa"/>
            <w:gridSpan w:val="4"/>
            <w:shd w:val="clear" w:color="auto" w:fill="auto"/>
          </w:tcPr>
          <w:p w14:paraId="1451B655" w14:textId="77777777" w:rsidR="00035FEE" w:rsidRPr="009516FC" w:rsidRDefault="00035FEE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b/>
                <w:i w:val="0"/>
                <w:iCs/>
                <w:color w:val="000000"/>
                <w:sz w:val="20"/>
              </w:rPr>
              <w:t>Projectnaam</w:t>
            </w:r>
          </w:p>
        </w:tc>
        <w:tc>
          <w:tcPr>
            <w:tcW w:w="283" w:type="dxa"/>
            <w:shd w:val="clear" w:color="auto" w:fill="auto"/>
          </w:tcPr>
          <w:p w14:paraId="1DCC842B" w14:textId="77777777" w:rsidR="00035FEE" w:rsidRPr="009516FC" w:rsidRDefault="00035FEE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bottom w:val="single" w:sz="4" w:space="0" w:color="auto"/>
            </w:tcBorders>
            <w:shd w:val="clear" w:color="auto" w:fill="auto"/>
          </w:tcPr>
          <w:p w14:paraId="49F71C52" w14:textId="77777777" w:rsidR="00035FEE" w:rsidRPr="009516FC" w:rsidRDefault="00035FEE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035FEE" w:rsidRPr="009516FC" w14:paraId="5EB7CA20" w14:textId="77777777" w:rsidTr="009516FC">
        <w:tc>
          <w:tcPr>
            <w:tcW w:w="3369" w:type="dxa"/>
            <w:gridSpan w:val="4"/>
            <w:shd w:val="clear" w:color="auto" w:fill="auto"/>
          </w:tcPr>
          <w:p w14:paraId="12D97FCE" w14:textId="77777777" w:rsidR="00035FEE" w:rsidRPr="009516FC" w:rsidRDefault="00035FEE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 xml:space="preserve">Gegadigde (of </w:t>
            </w:r>
            <w:proofErr w:type="spellStart"/>
            <w:r w:rsidRPr="009516FC">
              <w:rPr>
                <w:rFonts w:ascii="Arial" w:hAnsi="Arial" w:cs="Arial"/>
                <w:i w:val="0"/>
                <w:iCs/>
                <w:sz w:val="20"/>
              </w:rPr>
              <w:t>combinant</w:t>
            </w:r>
            <w:proofErr w:type="spellEnd"/>
            <w:r w:rsidRPr="009516FC">
              <w:rPr>
                <w:rFonts w:ascii="Arial" w:hAnsi="Arial" w:cs="Arial"/>
                <w:i w:val="0"/>
                <w:iCs/>
                <w:sz w:val="20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14:paraId="3D08B9CF" w14:textId="77777777" w:rsidR="00035FEE" w:rsidRPr="009516FC" w:rsidRDefault="00035FEE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CD07FA" w14:textId="77777777" w:rsidR="00035FEE" w:rsidRPr="009516FC" w:rsidRDefault="00035FEE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035FEE" w:rsidRPr="009516FC" w14:paraId="006AC654" w14:textId="77777777" w:rsidTr="009516FC">
        <w:tc>
          <w:tcPr>
            <w:tcW w:w="3369" w:type="dxa"/>
            <w:gridSpan w:val="4"/>
            <w:shd w:val="clear" w:color="auto" w:fill="auto"/>
          </w:tcPr>
          <w:p w14:paraId="4BD21254" w14:textId="77777777" w:rsidR="00035FEE" w:rsidRPr="009516FC" w:rsidRDefault="00035FEE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 xml:space="preserve">Rol gegadigde (of </w:t>
            </w:r>
            <w:proofErr w:type="spellStart"/>
            <w:r w:rsidRPr="009516FC">
              <w:rPr>
                <w:rFonts w:ascii="Arial" w:hAnsi="Arial" w:cs="Arial"/>
                <w:i w:val="0"/>
                <w:iCs/>
                <w:sz w:val="20"/>
              </w:rPr>
              <w:t>combinant</w:t>
            </w:r>
            <w:proofErr w:type="spellEnd"/>
            <w:r w:rsidRPr="009516FC">
              <w:rPr>
                <w:rFonts w:ascii="Arial" w:hAnsi="Arial" w:cs="Arial"/>
                <w:i w:val="0"/>
                <w:iCs/>
                <w:sz w:val="20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14:paraId="5515FF26" w14:textId="77777777" w:rsidR="00035FEE" w:rsidRPr="009516FC" w:rsidRDefault="00035FEE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A3E74" w14:textId="77777777" w:rsidR="00035FEE" w:rsidRPr="009516FC" w:rsidRDefault="00035FEE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9516FC" w14:paraId="1816279C" w14:textId="77777777" w:rsidTr="009516FC">
        <w:tc>
          <w:tcPr>
            <w:tcW w:w="8378" w:type="dxa"/>
            <w:gridSpan w:val="6"/>
            <w:shd w:val="clear" w:color="auto" w:fill="auto"/>
          </w:tcPr>
          <w:p w14:paraId="1B47445B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C81BB2" w:rsidRPr="009516FC" w14:paraId="3292B12B" w14:textId="77777777" w:rsidTr="009516FC">
        <w:tc>
          <w:tcPr>
            <w:tcW w:w="8378" w:type="dxa"/>
            <w:gridSpan w:val="6"/>
            <w:shd w:val="clear" w:color="auto" w:fill="auto"/>
          </w:tcPr>
          <w:p w14:paraId="24FA54C4" w14:textId="77777777" w:rsidR="00C81BB2" w:rsidRPr="009516FC" w:rsidRDefault="00C81BB2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C81BB2" w:rsidRPr="009516FC" w14:paraId="5C3889D7" w14:textId="77777777" w:rsidTr="009516FC">
        <w:tc>
          <w:tcPr>
            <w:tcW w:w="8378" w:type="dxa"/>
            <w:gridSpan w:val="6"/>
            <w:shd w:val="clear" w:color="auto" w:fill="auto"/>
          </w:tcPr>
          <w:p w14:paraId="40A3852B" w14:textId="77777777" w:rsidR="00C81BB2" w:rsidRPr="009516FC" w:rsidRDefault="00C81BB2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035FEE" w:rsidRPr="009516FC" w14:paraId="5DC4AB98" w14:textId="77777777" w:rsidTr="009516FC">
        <w:tc>
          <w:tcPr>
            <w:tcW w:w="3369" w:type="dxa"/>
            <w:gridSpan w:val="4"/>
            <w:shd w:val="clear" w:color="auto" w:fill="auto"/>
          </w:tcPr>
          <w:p w14:paraId="000CDCB8" w14:textId="77777777" w:rsidR="00035FEE" w:rsidRPr="009516FC" w:rsidRDefault="00035FEE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b/>
                <w:i w:val="0"/>
                <w:iCs/>
                <w:color w:val="000000"/>
                <w:sz w:val="20"/>
              </w:rPr>
              <w:t>Contactgegevens opdrachtgever</w:t>
            </w:r>
          </w:p>
        </w:tc>
        <w:tc>
          <w:tcPr>
            <w:tcW w:w="283" w:type="dxa"/>
            <w:shd w:val="clear" w:color="auto" w:fill="auto"/>
          </w:tcPr>
          <w:p w14:paraId="087C29A2" w14:textId="77777777" w:rsidR="00035FEE" w:rsidRPr="009516FC" w:rsidRDefault="00035FEE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4726" w:type="dxa"/>
            <w:shd w:val="clear" w:color="auto" w:fill="auto"/>
          </w:tcPr>
          <w:p w14:paraId="1E55D477" w14:textId="77777777" w:rsidR="00035FEE" w:rsidRPr="009516FC" w:rsidRDefault="00035FEE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9516FC" w14:paraId="30B22CEA" w14:textId="77777777" w:rsidTr="009516FC">
        <w:tc>
          <w:tcPr>
            <w:tcW w:w="392" w:type="dxa"/>
            <w:shd w:val="clear" w:color="auto" w:fill="auto"/>
          </w:tcPr>
          <w:p w14:paraId="5CF7D017" w14:textId="77777777" w:rsidR="00C113CD" w:rsidRPr="009516FC" w:rsidRDefault="00C113CD" w:rsidP="009516FC">
            <w:pPr>
              <w:numPr>
                <w:ilvl w:val="0"/>
                <w:numId w:val="11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29F6F572" w14:textId="77777777" w:rsidR="00C113CD" w:rsidRPr="009516FC" w:rsidRDefault="00C113CD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Naam opdrachtgever</w:t>
            </w:r>
          </w:p>
        </w:tc>
        <w:tc>
          <w:tcPr>
            <w:tcW w:w="283" w:type="dxa"/>
            <w:shd w:val="clear" w:color="auto" w:fill="auto"/>
          </w:tcPr>
          <w:p w14:paraId="0232F042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bottom w:val="single" w:sz="4" w:space="0" w:color="auto"/>
            </w:tcBorders>
            <w:shd w:val="clear" w:color="auto" w:fill="auto"/>
          </w:tcPr>
          <w:p w14:paraId="7737BF48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9516FC" w14:paraId="3CA43805" w14:textId="77777777" w:rsidTr="009516FC">
        <w:tc>
          <w:tcPr>
            <w:tcW w:w="392" w:type="dxa"/>
            <w:shd w:val="clear" w:color="auto" w:fill="auto"/>
          </w:tcPr>
          <w:p w14:paraId="3E71CBE0" w14:textId="77777777" w:rsidR="00C113CD" w:rsidRPr="009516FC" w:rsidRDefault="00C113CD" w:rsidP="009516FC">
            <w:pPr>
              <w:numPr>
                <w:ilvl w:val="0"/>
                <w:numId w:val="11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2EA71310" w14:textId="77777777" w:rsidR="00C113CD" w:rsidRPr="009516FC" w:rsidRDefault="00C113CD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Contactpersoon opdrachtgever</w:t>
            </w:r>
          </w:p>
        </w:tc>
        <w:tc>
          <w:tcPr>
            <w:tcW w:w="283" w:type="dxa"/>
            <w:shd w:val="clear" w:color="auto" w:fill="auto"/>
          </w:tcPr>
          <w:p w14:paraId="5A93199D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A7CD7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9516FC" w14:paraId="423AD1C8" w14:textId="77777777" w:rsidTr="009516FC">
        <w:tc>
          <w:tcPr>
            <w:tcW w:w="392" w:type="dxa"/>
            <w:shd w:val="clear" w:color="auto" w:fill="auto"/>
          </w:tcPr>
          <w:p w14:paraId="0305F196" w14:textId="77777777" w:rsidR="00C113CD" w:rsidRPr="009516FC" w:rsidRDefault="00C113CD" w:rsidP="009516FC">
            <w:pPr>
              <w:numPr>
                <w:ilvl w:val="0"/>
                <w:numId w:val="11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1611ABD6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Functie contactpersoon</w:t>
            </w:r>
          </w:p>
        </w:tc>
        <w:tc>
          <w:tcPr>
            <w:tcW w:w="283" w:type="dxa"/>
            <w:shd w:val="clear" w:color="auto" w:fill="auto"/>
          </w:tcPr>
          <w:p w14:paraId="3EF9E7E4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41FAAF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9516FC" w14:paraId="2DBFB6A7" w14:textId="77777777" w:rsidTr="009516FC">
        <w:tc>
          <w:tcPr>
            <w:tcW w:w="392" w:type="dxa"/>
            <w:shd w:val="clear" w:color="auto" w:fill="auto"/>
          </w:tcPr>
          <w:p w14:paraId="658EC710" w14:textId="77777777" w:rsidR="00C113CD" w:rsidRPr="009516FC" w:rsidRDefault="00C113CD" w:rsidP="009516FC">
            <w:pPr>
              <w:numPr>
                <w:ilvl w:val="0"/>
                <w:numId w:val="11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31778FBF" w14:textId="77777777" w:rsidR="00C113CD" w:rsidRPr="009516FC" w:rsidRDefault="00C113CD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283" w:type="dxa"/>
            <w:shd w:val="clear" w:color="auto" w:fill="auto"/>
          </w:tcPr>
          <w:p w14:paraId="52D2718B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5AD58F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9516FC" w14:paraId="4CF1E9B4" w14:textId="77777777" w:rsidTr="009516FC">
        <w:tc>
          <w:tcPr>
            <w:tcW w:w="392" w:type="dxa"/>
            <w:shd w:val="clear" w:color="auto" w:fill="auto"/>
          </w:tcPr>
          <w:p w14:paraId="2ECEE721" w14:textId="77777777" w:rsidR="00C113CD" w:rsidRPr="009516FC" w:rsidRDefault="00C113CD" w:rsidP="009516FC">
            <w:pPr>
              <w:numPr>
                <w:ilvl w:val="0"/>
                <w:numId w:val="11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5285BB3F" w14:textId="77777777" w:rsidR="00C113CD" w:rsidRPr="009516FC" w:rsidRDefault="00C113CD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283" w:type="dxa"/>
            <w:shd w:val="clear" w:color="auto" w:fill="auto"/>
          </w:tcPr>
          <w:p w14:paraId="6F6D4D0E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3204E0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9516FC" w14:paraId="6DC8FFB6" w14:textId="77777777" w:rsidTr="009516FC">
        <w:tc>
          <w:tcPr>
            <w:tcW w:w="392" w:type="dxa"/>
            <w:shd w:val="clear" w:color="auto" w:fill="auto"/>
          </w:tcPr>
          <w:p w14:paraId="779F808B" w14:textId="77777777" w:rsidR="00C113CD" w:rsidRPr="009516FC" w:rsidRDefault="00C113CD" w:rsidP="009516FC">
            <w:pPr>
              <w:numPr>
                <w:ilvl w:val="0"/>
                <w:numId w:val="11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3D1352C0" w14:textId="77777777" w:rsidR="00C113CD" w:rsidRPr="009516FC" w:rsidRDefault="00C113CD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E-mail</w:t>
            </w:r>
          </w:p>
        </w:tc>
        <w:tc>
          <w:tcPr>
            <w:tcW w:w="283" w:type="dxa"/>
            <w:shd w:val="clear" w:color="auto" w:fill="auto"/>
          </w:tcPr>
          <w:p w14:paraId="295A6C23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35322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9516FC" w14:paraId="1E1E0796" w14:textId="77777777" w:rsidTr="009516FC">
        <w:tc>
          <w:tcPr>
            <w:tcW w:w="392" w:type="dxa"/>
            <w:shd w:val="clear" w:color="auto" w:fill="auto"/>
          </w:tcPr>
          <w:p w14:paraId="5306EA71" w14:textId="77777777" w:rsidR="00C113CD" w:rsidRPr="009516FC" w:rsidRDefault="00C113CD" w:rsidP="009516FC">
            <w:pPr>
              <w:numPr>
                <w:ilvl w:val="0"/>
                <w:numId w:val="11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4B5CDEAC" w14:textId="77777777" w:rsidR="00C113CD" w:rsidRPr="009516FC" w:rsidRDefault="00C113CD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283" w:type="dxa"/>
            <w:shd w:val="clear" w:color="auto" w:fill="auto"/>
          </w:tcPr>
          <w:p w14:paraId="44D73C5C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336107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9516FC" w14:paraId="3BB03962" w14:textId="77777777" w:rsidTr="009516FC">
        <w:tc>
          <w:tcPr>
            <w:tcW w:w="8378" w:type="dxa"/>
            <w:gridSpan w:val="6"/>
            <w:shd w:val="clear" w:color="auto" w:fill="auto"/>
          </w:tcPr>
          <w:p w14:paraId="0115C842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C81BB2" w:rsidRPr="009516FC" w14:paraId="09538D47" w14:textId="77777777" w:rsidTr="009516FC">
        <w:tc>
          <w:tcPr>
            <w:tcW w:w="8378" w:type="dxa"/>
            <w:gridSpan w:val="6"/>
            <w:shd w:val="clear" w:color="auto" w:fill="auto"/>
          </w:tcPr>
          <w:p w14:paraId="72964149" w14:textId="77777777" w:rsidR="00C81BB2" w:rsidRPr="009516FC" w:rsidRDefault="00C81BB2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C81BB2" w:rsidRPr="009516FC" w14:paraId="1C73CCA8" w14:textId="77777777" w:rsidTr="009516FC">
        <w:tc>
          <w:tcPr>
            <w:tcW w:w="8378" w:type="dxa"/>
            <w:gridSpan w:val="6"/>
            <w:shd w:val="clear" w:color="auto" w:fill="auto"/>
          </w:tcPr>
          <w:p w14:paraId="655F84BA" w14:textId="77777777" w:rsidR="00C81BB2" w:rsidRPr="009516FC" w:rsidRDefault="00C81BB2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C113CD" w:rsidRPr="009516FC" w14:paraId="6B28F14A" w14:textId="77777777" w:rsidTr="009516FC">
        <w:tc>
          <w:tcPr>
            <w:tcW w:w="3369" w:type="dxa"/>
            <w:gridSpan w:val="4"/>
            <w:shd w:val="clear" w:color="auto" w:fill="auto"/>
          </w:tcPr>
          <w:p w14:paraId="217F10E4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Cs w:val="22"/>
              </w:rPr>
            </w:pPr>
            <w:r w:rsidRPr="009516FC">
              <w:rPr>
                <w:rFonts w:ascii="Arial" w:hAnsi="Arial" w:cs="Arial"/>
                <w:b/>
                <w:i w:val="0"/>
                <w:iCs/>
                <w:color w:val="000000"/>
                <w:sz w:val="20"/>
              </w:rPr>
              <w:t>Kenmerken referentieobject:</w:t>
            </w:r>
          </w:p>
        </w:tc>
        <w:tc>
          <w:tcPr>
            <w:tcW w:w="283" w:type="dxa"/>
            <w:shd w:val="clear" w:color="auto" w:fill="auto"/>
          </w:tcPr>
          <w:p w14:paraId="22B7B5B9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4726" w:type="dxa"/>
            <w:shd w:val="clear" w:color="auto" w:fill="auto"/>
          </w:tcPr>
          <w:p w14:paraId="7CC34B33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9516FC" w14:paraId="1127BB66" w14:textId="77777777" w:rsidTr="009516FC">
        <w:tc>
          <w:tcPr>
            <w:tcW w:w="392" w:type="dxa"/>
            <w:shd w:val="clear" w:color="auto" w:fill="auto"/>
          </w:tcPr>
          <w:p w14:paraId="1CBD9733" w14:textId="77777777" w:rsidR="00C113CD" w:rsidRPr="009516FC" w:rsidRDefault="00C113CD" w:rsidP="009516FC">
            <w:pPr>
              <w:numPr>
                <w:ilvl w:val="0"/>
                <w:numId w:val="9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Cs w:val="22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305E47FC" w14:textId="77777777" w:rsidR="00C113CD" w:rsidRPr="009516FC" w:rsidRDefault="00C113CD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Functie gebouw</w:t>
            </w:r>
          </w:p>
        </w:tc>
        <w:tc>
          <w:tcPr>
            <w:tcW w:w="283" w:type="dxa"/>
            <w:shd w:val="clear" w:color="auto" w:fill="auto"/>
          </w:tcPr>
          <w:p w14:paraId="2BFC5AD3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bottom w:val="single" w:sz="4" w:space="0" w:color="auto"/>
            </w:tcBorders>
            <w:shd w:val="clear" w:color="auto" w:fill="auto"/>
          </w:tcPr>
          <w:p w14:paraId="0B35270C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9516FC" w14:paraId="5448E751" w14:textId="77777777" w:rsidTr="009516FC">
        <w:tc>
          <w:tcPr>
            <w:tcW w:w="392" w:type="dxa"/>
            <w:shd w:val="clear" w:color="auto" w:fill="auto"/>
          </w:tcPr>
          <w:p w14:paraId="3C4CE8D5" w14:textId="77777777" w:rsidR="00C113CD" w:rsidRPr="009516FC" w:rsidRDefault="00C113CD" w:rsidP="009516FC">
            <w:pPr>
              <w:numPr>
                <w:ilvl w:val="0"/>
                <w:numId w:val="9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Cs w:val="22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6D8D16BB" w14:textId="77777777" w:rsidR="00C113CD" w:rsidRPr="009516FC" w:rsidRDefault="00C113CD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Startdatum bouw</w:t>
            </w:r>
          </w:p>
        </w:tc>
        <w:tc>
          <w:tcPr>
            <w:tcW w:w="283" w:type="dxa"/>
            <w:shd w:val="clear" w:color="auto" w:fill="auto"/>
          </w:tcPr>
          <w:p w14:paraId="58ADFE97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0CCE09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9516FC" w14:paraId="488A209F" w14:textId="77777777" w:rsidTr="009516FC">
        <w:tc>
          <w:tcPr>
            <w:tcW w:w="392" w:type="dxa"/>
            <w:shd w:val="clear" w:color="auto" w:fill="auto"/>
          </w:tcPr>
          <w:p w14:paraId="0BDEE32C" w14:textId="77777777" w:rsidR="00C113CD" w:rsidRPr="009516FC" w:rsidRDefault="00C113CD" w:rsidP="009516FC">
            <w:pPr>
              <w:numPr>
                <w:ilvl w:val="0"/>
                <w:numId w:val="9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Cs w:val="22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00BDD32C" w14:textId="77777777" w:rsidR="00C113CD" w:rsidRPr="009516FC" w:rsidRDefault="00C113CD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Opleverdatum gebouw</w:t>
            </w:r>
          </w:p>
        </w:tc>
        <w:tc>
          <w:tcPr>
            <w:tcW w:w="283" w:type="dxa"/>
            <w:shd w:val="clear" w:color="auto" w:fill="auto"/>
          </w:tcPr>
          <w:p w14:paraId="0D5AFDB4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C39723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9516FC" w14:paraId="6F370286" w14:textId="77777777" w:rsidTr="009516FC">
        <w:tc>
          <w:tcPr>
            <w:tcW w:w="392" w:type="dxa"/>
            <w:shd w:val="clear" w:color="auto" w:fill="auto"/>
          </w:tcPr>
          <w:p w14:paraId="76126294" w14:textId="77777777" w:rsidR="00C113CD" w:rsidRPr="009516FC" w:rsidRDefault="00C113CD" w:rsidP="009516FC">
            <w:pPr>
              <w:numPr>
                <w:ilvl w:val="0"/>
                <w:numId w:val="9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Cs w:val="22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3A5CBA68" w14:textId="77777777" w:rsidR="00C113CD" w:rsidRPr="009516FC" w:rsidRDefault="00C113CD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Bruto vloeroppervlak (m²)</w:t>
            </w:r>
          </w:p>
        </w:tc>
        <w:tc>
          <w:tcPr>
            <w:tcW w:w="283" w:type="dxa"/>
            <w:shd w:val="clear" w:color="auto" w:fill="auto"/>
          </w:tcPr>
          <w:p w14:paraId="1267FE54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948820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jc w:val="right"/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b/>
                <w:bCs/>
                <w:i w:val="0"/>
                <w:iCs/>
                <w:sz w:val="20"/>
              </w:rPr>
              <w:t>m²</w:t>
            </w:r>
          </w:p>
        </w:tc>
      </w:tr>
      <w:tr w:rsidR="00C113CD" w:rsidRPr="009516FC" w14:paraId="54C6A7D5" w14:textId="77777777" w:rsidTr="009516FC">
        <w:tc>
          <w:tcPr>
            <w:tcW w:w="392" w:type="dxa"/>
            <w:shd w:val="clear" w:color="auto" w:fill="auto"/>
          </w:tcPr>
          <w:p w14:paraId="2C68B2C9" w14:textId="77777777" w:rsidR="00C113CD" w:rsidRPr="009516FC" w:rsidRDefault="00C113CD" w:rsidP="009516FC">
            <w:pPr>
              <w:numPr>
                <w:ilvl w:val="0"/>
                <w:numId w:val="9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Cs w:val="22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479F9645" w14:textId="77777777" w:rsidR="00C113CD" w:rsidRPr="009516FC" w:rsidRDefault="00C113CD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Aanneemsom exclusief B.T.W. (</w:t>
            </w:r>
            <w:r w:rsidR="009F4018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restauratie bouwkundig</w:t>
            </w:r>
            <w:r w:rsidR="005614B4"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5054B952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5659FA" w14:textId="77777777" w:rsidR="00C113CD" w:rsidRPr="009516FC" w:rsidRDefault="00C113CD" w:rsidP="009516FC">
            <w:pPr>
              <w:tabs>
                <w:tab w:val="right" w:pos="4515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b/>
                <w:bCs/>
                <w:i w:val="0"/>
                <w:iCs/>
                <w:sz w:val="20"/>
              </w:rPr>
              <w:t>€</w:t>
            </w:r>
            <w:r w:rsidRPr="009516FC">
              <w:rPr>
                <w:rFonts w:ascii="Arial" w:hAnsi="Arial" w:cs="Arial"/>
                <w:b/>
                <w:bCs/>
                <w:i w:val="0"/>
                <w:iCs/>
                <w:sz w:val="20"/>
              </w:rPr>
              <w:tab/>
              <w:t>,--</w:t>
            </w:r>
          </w:p>
        </w:tc>
      </w:tr>
      <w:tr w:rsidR="00C113CD" w:rsidRPr="009516FC" w14:paraId="722B6264" w14:textId="77777777" w:rsidTr="009516FC">
        <w:tc>
          <w:tcPr>
            <w:tcW w:w="8378" w:type="dxa"/>
            <w:gridSpan w:val="6"/>
            <w:shd w:val="clear" w:color="auto" w:fill="auto"/>
          </w:tcPr>
          <w:p w14:paraId="64217250" w14:textId="77777777" w:rsidR="00C113CD" w:rsidRPr="009516FC" w:rsidRDefault="00C113CD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Cs w:val="22"/>
              </w:rPr>
            </w:pPr>
          </w:p>
        </w:tc>
      </w:tr>
      <w:tr w:rsidR="00C81BB2" w:rsidRPr="009516FC" w14:paraId="6500F272" w14:textId="77777777" w:rsidTr="009516FC">
        <w:tc>
          <w:tcPr>
            <w:tcW w:w="8378" w:type="dxa"/>
            <w:gridSpan w:val="6"/>
            <w:shd w:val="clear" w:color="auto" w:fill="auto"/>
          </w:tcPr>
          <w:p w14:paraId="056A95C9" w14:textId="77777777" w:rsidR="00C81BB2" w:rsidRPr="009516FC" w:rsidRDefault="00C81BB2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Cs w:val="22"/>
              </w:rPr>
            </w:pPr>
          </w:p>
        </w:tc>
      </w:tr>
      <w:tr w:rsidR="00C81BB2" w:rsidRPr="009516FC" w14:paraId="763FB41E" w14:textId="77777777" w:rsidTr="009516FC">
        <w:tc>
          <w:tcPr>
            <w:tcW w:w="8378" w:type="dxa"/>
            <w:gridSpan w:val="6"/>
            <w:shd w:val="clear" w:color="auto" w:fill="auto"/>
          </w:tcPr>
          <w:p w14:paraId="7061E29E" w14:textId="77777777" w:rsidR="00C81BB2" w:rsidRPr="009516FC" w:rsidRDefault="00C81BB2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Cs w:val="22"/>
              </w:rPr>
            </w:pPr>
          </w:p>
        </w:tc>
      </w:tr>
      <w:tr w:rsidR="002E66B9" w:rsidRPr="009516FC" w14:paraId="3A2D3794" w14:textId="77777777" w:rsidTr="009516FC">
        <w:tc>
          <w:tcPr>
            <w:tcW w:w="3369" w:type="dxa"/>
            <w:gridSpan w:val="4"/>
            <w:shd w:val="clear" w:color="auto" w:fill="auto"/>
          </w:tcPr>
          <w:p w14:paraId="04EDD252" w14:textId="77777777" w:rsidR="002E66B9" w:rsidRPr="009516FC" w:rsidRDefault="002E66B9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  <w:t>Toelichting project</w:t>
            </w:r>
          </w:p>
        </w:tc>
        <w:tc>
          <w:tcPr>
            <w:tcW w:w="283" w:type="dxa"/>
            <w:shd w:val="clear" w:color="auto" w:fill="auto"/>
          </w:tcPr>
          <w:p w14:paraId="32AA4B2A" w14:textId="77777777" w:rsidR="002E66B9" w:rsidRPr="009516FC" w:rsidRDefault="002E66B9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9516FC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shd w:val="clear" w:color="auto" w:fill="auto"/>
          </w:tcPr>
          <w:p w14:paraId="4A1246A6" w14:textId="77777777" w:rsidR="002E66B9" w:rsidRPr="009516FC" w:rsidRDefault="002E66B9" w:rsidP="009516F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2E66B9" w:rsidRPr="009516FC" w14:paraId="43309867" w14:textId="77777777" w:rsidTr="009516FC">
        <w:tc>
          <w:tcPr>
            <w:tcW w:w="8378" w:type="dxa"/>
            <w:gridSpan w:val="6"/>
            <w:shd w:val="clear" w:color="auto" w:fill="auto"/>
          </w:tcPr>
          <w:p w14:paraId="73BA0A78" w14:textId="77777777" w:rsidR="002E66B9" w:rsidRPr="009516FC" w:rsidRDefault="002E66B9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(toevoegen overeenkomstig het gestelde in 4.3.2)</w:t>
            </w:r>
          </w:p>
        </w:tc>
      </w:tr>
      <w:tr w:rsidR="002E66B9" w:rsidRPr="009516FC" w14:paraId="2EE925CA" w14:textId="77777777" w:rsidTr="009516FC">
        <w:tc>
          <w:tcPr>
            <w:tcW w:w="8378" w:type="dxa"/>
            <w:gridSpan w:val="6"/>
            <w:shd w:val="clear" w:color="auto" w:fill="auto"/>
          </w:tcPr>
          <w:p w14:paraId="3A53762B" w14:textId="77777777" w:rsidR="002E66B9" w:rsidRPr="009516FC" w:rsidRDefault="002E66B9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</w:p>
        </w:tc>
      </w:tr>
      <w:tr w:rsidR="002E66B9" w:rsidRPr="009516FC" w14:paraId="7011F3E1" w14:textId="77777777" w:rsidTr="009516FC">
        <w:tc>
          <w:tcPr>
            <w:tcW w:w="8378" w:type="dxa"/>
            <w:gridSpan w:val="6"/>
            <w:shd w:val="clear" w:color="auto" w:fill="auto"/>
          </w:tcPr>
          <w:p w14:paraId="415B8BE0" w14:textId="77777777" w:rsidR="002E66B9" w:rsidRPr="009516FC" w:rsidRDefault="002E66B9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</w:p>
        </w:tc>
      </w:tr>
      <w:tr w:rsidR="002E66B9" w:rsidRPr="009516FC" w14:paraId="71546906" w14:textId="77777777" w:rsidTr="009516FC">
        <w:tc>
          <w:tcPr>
            <w:tcW w:w="8378" w:type="dxa"/>
            <w:gridSpan w:val="6"/>
            <w:shd w:val="clear" w:color="auto" w:fill="auto"/>
          </w:tcPr>
          <w:p w14:paraId="7BC5E0F7" w14:textId="77777777" w:rsidR="002E66B9" w:rsidRPr="009516FC" w:rsidRDefault="002E66B9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</w:p>
        </w:tc>
      </w:tr>
      <w:tr w:rsidR="002E66B9" w:rsidRPr="009516FC" w14:paraId="2C1AFD01" w14:textId="77777777" w:rsidTr="009516FC">
        <w:tc>
          <w:tcPr>
            <w:tcW w:w="3369" w:type="dxa"/>
            <w:gridSpan w:val="4"/>
            <w:shd w:val="clear" w:color="auto" w:fill="auto"/>
          </w:tcPr>
          <w:p w14:paraId="4E4E10C7" w14:textId="77777777" w:rsidR="002E66B9" w:rsidRPr="009516FC" w:rsidRDefault="002E66B9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  <w:t>Tevredenheidsverklaring</w:t>
            </w:r>
          </w:p>
        </w:tc>
        <w:tc>
          <w:tcPr>
            <w:tcW w:w="283" w:type="dxa"/>
            <w:shd w:val="clear" w:color="auto" w:fill="auto"/>
          </w:tcPr>
          <w:p w14:paraId="23E6770A" w14:textId="77777777" w:rsidR="002E66B9" w:rsidRPr="009516FC" w:rsidRDefault="002E66B9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726" w:type="dxa"/>
            <w:shd w:val="clear" w:color="auto" w:fill="auto"/>
          </w:tcPr>
          <w:p w14:paraId="5B717ED1" w14:textId="77777777" w:rsidR="002E66B9" w:rsidRPr="009516FC" w:rsidRDefault="002E66B9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</w:p>
        </w:tc>
      </w:tr>
      <w:tr w:rsidR="00C81BB2" w:rsidRPr="009516FC" w14:paraId="2DF81F5E" w14:textId="77777777" w:rsidTr="009516FC">
        <w:tc>
          <w:tcPr>
            <w:tcW w:w="8378" w:type="dxa"/>
            <w:gridSpan w:val="6"/>
            <w:shd w:val="clear" w:color="auto" w:fill="auto"/>
          </w:tcPr>
          <w:p w14:paraId="2268EA7A" w14:textId="77777777" w:rsidR="00C81BB2" w:rsidRPr="009516FC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jc w:val="left"/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De gegadigde verklaart op verzoek van de aanbestedende dienst een  door de opdrachtgever getekende tevredenheidsverklaring te kunnen overleggen:</w:t>
            </w:r>
          </w:p>
        </w:tc>
      </w:tr>
      <w:tr w:rsidR="00C81BB2" w:rsidRPr="009516FC" w14:paraId="5657BD10" w14:textId="77777777" w:rsidTr="009516FC">
        <w:tc>
          <w:tcPr>
            <w:tcW w:w="8378" w:type="dxa"/>
            <w:gridSpan w:val="6"/>
            <w:shd w:val="clear" w:color="auto" w:fill="auto"/>
          </w:tcPr>
          <w:p w14:paraId="22D812D8" w14:textId="77777777" w:rsidR="00C81BB2" w:rsidRPr="009516FC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</w:p>
        </w:tc>
      </w:tr>
      <w:tr w:rsidR="00C81BB2" w:rsidRPr="009516FC" w14:paraId="024EFA96" w14:textId="77777777" w:rsidTr="009516FC">
        <w:tc>
          <w:tcPr>
            <w:tcW w:w="1101" w:type="dxa"/>
            <w:gridSpan w:val="2"/>
            <w:shd w:val="clear" w:color="auto" w:fill="auto"/>
          </w:tcPr>
          <w:p w14:paraId="7EFCEB6C" w14:textId="77777777" w:rsidR="00C81BB2" w:rsidRPr="009516FC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  <w:t>JA</w:t>
            </w:r>
          </w:p>
        </w:tc>
        <w:tc>
          <w:tcPr>
            <w:tcW w:w="425" w:type="dxa"/>
            <w:shd w:val="clear" w:color="auto" w:fill="auto"/>
          </w:tcPr>
          <w:p w14:paraId="47E07B8E" w14:textId="77777777" w:rsidR="00C81BB2" w:rsidRPr="009516FC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  <w:t>/</w:t>
            </w:r>
          </w:p>
        </w:tc>
        <w:tc>
          <w:tcPr>
            <w:tcW w:w="1843" w:type="dxa"/>
            <w:shd w:val="clear" w:color="auto" w:fill="auto"/>
          </w:tcPr>
          <w:p w14:paraId="09F0D107" w14:textId="77777777" w:rsidR="00C81BB2" w:rsidRPr="009516FC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</w:pPr>
            <w:r w:rsidRPr="009516FC"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  <w:t>NEE</w:t>
            </w:r>
          </w:p>
        </w:tc>
        <w:tc>
          <w:tcPr>
            <w:tcW w:w="5009" w:type="dxa"/>
            <w:gridSpan w:val="2"/>
            <w:shd w:val="clear" w:color="auto" w:fill="auto"/>
          </w:tcPr>
          <w:p w14:paraId="768FB63B" w14:textId="77777777" w:rsidR="00C81BB2" w:rsidRPr="009516FC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840851">
              <w:t>(doorhalen wat niet van toepassing is)</w:t>
            </w:r>
          </w:p>
        </w:tc>
      </w:tr>
      <w:tr w:rsidR="00C81BB2" w:rsidRPr="009516FC" w14:paraId="52F3ED83" w14:textId="77777777" w:rsidTr="009516FC">
        <w:tc>
          <w:tcPr>
            <w:tcW w:w="8378" w:type="dxa"/>
            <w:gridSpan w:val="6"/>
            <w:shd w:val="clear" w:color="auto" w:fill="auto"/>
          </w:tcPr>
          <w:p w14:paraId="2AEFF76D" w14:textId="77777777" w:rsidR="00C81BB2" w:rsidRPr="00840851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9516FC" w14:paraId="51B5BCA0" w14:textId="77777777" w:rsidTr="009516FC">
        <w:tc>
          <w:tcPr>
            <w:tcW w:w="8378" w:type="dxa"/>
            <w:gridSpan w:val="6"/>
            <w:shd w:val="clear" w:color="auto" w:fill="auto"/>
          </w:tcPr>
          <w:p w14:paraId="72EB8E0F" w14:textId="77777777" w:rsidR="00C81BB2" w:rsidRPr="00840851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9516FC" w14:paraId="07135063" w14:textId="77777777" w:rsidTr="009516FC">
        <w:tc>
          <w:tcPr>
            <w:tcW w:w="8378" w:type="dxa"/>
            <w:gridSpan w:val="6"/>
            <w:shd w:val="clear" w:color="auto" w:fill="auto"/>
          </w:tcPr>
          <w:p w14:paraId="4412249C" w14:textId="77777777" w:rsidR="00C81BB2" w:rsidRPr="00840851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9516FC" w14:paraId="0C914000" w14:textId="77777777" w:rsidTr="009516FC">
        <w:tc>
          <w:tcPr>
            <w:tcW w:w="8378" w:type="dxa"/>
            <w:gridSpan w:val="6"/>
            <w:shd w:val="clear" w:color="auto" w:fill="auto"/>
          </w:tcPr>
          <w:p w14:paraId="0AFFA608" w14:textId="77777777" w:rsidR="00C81BB2" w:rsidRPr="00840851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9516FC" w14:paraId="2B4324E0" w14:textId="77777777" w:rsidTr="009516FC">
        <w:tc>
          <w:tcPr>
            <w:tcW w:w="8378" w:type="dxa"/>
            <w:gridSpan w:val="6"/>
            <w:shd w:val="clear" w:color="auto" w:fill="auto"/>
          </w:tcPr>
          <w:p w14:paraId="3B50F13A" w14:textId="77777777" w:rsidR="00C81BB2" w:rsidRPr="00840851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9516FC" w14:paraId="3F95E6E6" w14:textId="77777777" w:rsidTr="009516FC">
        <w:tc>
          <w:tcPr>
            <w:tcW w:w="8378" w:type="dxa"/>
            <w:gridSpan w:val="6"/>
            <w:shd w:val="clear" w:color="auto" w:fill="auto"/>
          </w:tcPr>
          <w:p w14:paraId="49EA60F1" w14:textId="77777777" w:rsidR="00C81BB2" w:rsidRPr="00840851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9516FC" w14:paraId="350B1DC2" w14:textId="77777777" w:rsidTr="009516FC">
        <w:tc>
          <w:tcPr>
            <w:tcW w:w="8378" w:type="dxa"/>
            <w:gridSpan w:val="6"/>
            <w:shd w:val="clear" w:color="auto" w:fill="auto"/>
          </w:tcPr>
          <w:p w14:paraId="74C7EE3A" w14:textId="77777777" w:rsidR="00C81BB2" w:rsidRPr="00840851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9516FC" w14:paraId="2DE088B9" w14:textId="77777777" w:rsidTr="009516FC">
        <w:tc>
          <w:tcPr>
            <w:tcW w:w="8378" w:type="dxa"/>
            <w:gridSpan w:val="6"/>
            <w:shd w:val="clear" w:color="auto" w:fill="auto"/>
          </w:tcPr>
          <w:p w14:paraId="06816A88" w14:textId="77777777" w:rsidR="00C81BB2" w:rsidRPr="00840851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9516FC" w14:paraId="3D31B0FC" w14:textId="77777777" w:rsidTr="009516FC">
        <w:tc>
          <w:tcPr>
            <w:tcW w:w="8378" w:type="dxa"/>
            <w:gridSpan w:val="6"/>
            <w:shd w:val="clear" w:color="auto" w:fill="auto"/>
          </w:tcPr>
          <w:p w14:paraId="19E9E638" w14:textId="77777777" w:rsidR="00C81BB2" w:rsidRPr="00840851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9516FC" w14:paraId="09E56A78" w14:textId="77777777" w:rsidTr="009516FC">
        <w:tc>
          <w:tcPr>
            <w:tcW w:w="8378" w:type="dxa"/>
            <w:gridSpan w:val="6"/>
            <w:shd w:val="clear" w:color="auto" w:fill="auto"/>
          </w:tcPr>
          <w:p w14:paraId="365F87B1" w14:textId="77777777" w:rsidR="00C81BB2" w:rsidRPr="00840851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9516FC" w14:paraId="3E718720" w14:textId="77777777" w:rsidTr="009516FC">
        <w:tc>
          <w:tcPr>
            <w:tcW w:w="8378" w:type="dxa"/>
            <w:gridSpan w:val="6"/>
            <w:shd w:val="clear" w:color="auto" w:fill="auto"/>
          </w:tcPr>
          <w:p w14:paraId="413236EA" w14:textId="77777777" w:rsidR="00C81BB2" w:rsidRPr="00840851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9516FC" w14:paraId="1D94B0C5" w14:textId="77777777" w:rsidTr="009516FC">
        <w:tc>
          <w:tcPr>
            <w:tcW w:w="8378" w:type="dxa"/>
            <w:gridSpan w:val="6"/>
            <w:shd w:val="clear" w:color="auto" w:fill="auto"/>
          </w:tcPr>
          <w:p w14:paraId="2459A17B" w14:textId="77777777" w:rsidR="00C81BB2" w:rsidRPr="009516FC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jc w:val="center"/>
              <w:rPr>
                <w:i/>
                <w:iCs/>
              </w:rPr>
            </w:pPr>
          </w:p>
        </w:tc>
      </w:tr>
      <w:tr w:rsidR="00C81BB2" w:rsidRPr="009516FC" w14:paraId="1040FD60" w14:textId="77777777" w:rsidTr="009516FC">
        <w:tc>
          <w:tcPr>
            <w:tcW w:w="8378" w:type="dxa"/>
            <w:gridSpan w:val="6"/>
            <w:shd w:val="clear" w:color="auto" w:fill="auto"/>
          </w:tcPr>
          <w:p w14:paraId="6C4E3B2C" w14:textId="77777777" w:rsidR="00C81BB2" w:rsidRPr="009516FC" w:rsidRDefault="00C81BB2" w:rsidP="009516FC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jc w:val="center"/>
              <w:rPr>
                <w:i/>
                <w:iCs/>
              </w:rPr>
            </w:pPr>
            <w:r w:rsidRPr="009516FC">
              <w:rPr>
                <w:rFonts w:ascii="Arial" w:hAnsi="Arial" w:cs="Arial"/>
                <w:i/>
                <w:iCs/>
                <w:color w:val="000000"/>
                <w:spacing w:val="-1"/>
                <w:sz w:val="20"/>
              </w:rPr>
              <w:t>(deze bijlage wordt tevens separaat als bewerkbaar document aangeleverd)</w:t>
            </w:r>
          </w:p>
        </w:tc>
      </w:tr>
    </w:tbl>
    <w:p w14:paraId="2844FF0E" w14:textId="77777777" w:rsidR="009516FC" w:rsidRPr="009516FC" w:rsidRDefault="009516FC" w:rsidP="009516FC">
      <w:pPr>
        <w:rPr>
          <w:vanish/>
        </w:rPr>
      </w:pPr>
    </w:p>
    <w:tbl>
      <w:tblPr>
        <w:tblW w:w="8330" w:type="dxa"/>
        <w:tblLayout w:type="fixed"/>
        <w:tblLook w:val="04A0" w:firstRow="1" w:lastRow="0" w:firstColumn="1" w:lastColumn="0" w:noHBand="0" w:noVBand="1"/>
      </w:tblPr>
      <w:tblGrid>
        <w:gridCol w:w="8330"/>
      </w:tblGrid>
      <w:tr w:rsidR="00D22A1E" w:rsidRPr="00D22A1E" w14:paraId="7192D4F9" w14:textId="77777777" w:rsidTr="00D22A1E">
        <w:tc>
          <w:tcPr>
            <w:tcW w:w="8330" w:type="dxa"/>
            <w:shd w:val="clear" w:color="auto" w:fill="auto"/>
          </w:tcPr>
          <w:p w14:paraId="79F971E2" w14:textId="77777777" w:rsidR="00D22A1E" w:rsidRPr="00D22A1E" w:rsidRDefault="00D22A1E" w:rsidP="0022088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jc w:val="center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</w:tbl>
    <w:p w14:paraId="290147A0" w14:textId="77777777" w:rsidR="00D01811" w:rsidRDefault="00D01811" w:rsidP="0022088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right" w:pos="9072"/>
        </w:tabs>
        <w:rPr>
          <w:rFonts w:ascii="Arial" w:hAnsi="Arial" w:cs="Arial"/>
          <w:sz w:val="20"/>
        </w:rPr>
      </w:pPr>
    </w:p>
    <w:sectPr w:rsidR="00D01811" w:rsidSect="00CB17A3">
      <w:headerReference w:type="even" r:id="rId13"/>
      <w:headerReference w:type="default" r:id="rId14"/>
      <w:headerReference w:type="first" r:id="rId15"/>
      <w:type w:val="continuous"/>
      <w:pgSz w:w="11906" w:h="16838" w:code="9"/>
      <w:pgMar w:top="1797" w:right="1871" w:bottom="1797" w:left="1797" w:header="0" w:footer="284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0CF1D" w14:textId="77777777" w:rsidR="003A0253" w:rsidRDefault="003A0253">
      <w:r>
        <w:separator/>
      </w:r>
    </w:p>
  </w:endnote>
  <w:endnote w:type="continuationSeparator" w:id="0">
    <w:p w14:paraId="7C197DCD" w14:textId="77777777" w:rsidR="003A0253" w:rsidRDefault="003A0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 Cursie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Formula-Regular">
    <w:altName w:val="Calibri"/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B190" w14:textId="77777777" w:rsidR="002E66B9" w:rsidRDefault="002E66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2FC54" w14:textId="77777777" w:rsidR="002E66B9" w:rsidRPr="00462C10" w:rsidRDefault="002E66B9" w:rsidP="00F76C18">
    <w:pPr>
      <w:pStyle w:val="Voettekst"/>
      <w:jc w:val="center"/>
      <w:rPr>
        <w:rFonts w:ascii="Arial" w:hAnsi="Arial" w:cs="Arial"/>
        <w:i w:val="0"/>
        <w:iCs/>
        <w:color w:val="3D5866"/>
        <w:sz w:val="16"/>
        <w:szCs w:val="16"/>
      </w:rPr>
    </w:pP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begin"/>
    </w:r>
    <w:r w:rsidRPr="00462C10">
      <w:rPr>
        <w:rFonts w:ascii="Arial" w:hAnsi="Arial" w:cs="Arial"/>
        <w:i w:val="0"/>
        <w:iCs/>
        <w:color w:val="3D5866"/>
        <w:sz w:val="16"/>
        <w:szCs w:val="16"/>
      </w:rPr>
      <w:instrText xml:space="preserve"> PAGE   \* MERGEFORMAT </w:instrTex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separate"/>
    </w:r>
    <w:r w:rsidRPr="00462C10">
      <w:rPr>
        <w:rFonts w:ascii="Arial" w:hAnsi="Arial" w:cs="Arial"/>
        <w:i w:val="0"/>
        <w:iCs/>
        <w:noProof/>
        <w:color w:val="3D5866"/>
        <w:sz w:val="16"/>
        <w:szCs w:val="16"/>
      </w:rPr>
      <w:t>1</w: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end"/>
    </w:r>
    <w:r w:rsidRPr="00462C10">
      <w:rPr>
        <w:rFonts w:ascii="Arial" w:hAnsi="Arial" w:cs="Arial"/>
        <w:i w:val="0"/>
        <w:iCs/>
        <w:color w:val="3D5866"/>
        <w:sz w:val="16"/>
        <w:szCs w:val="16"/>
      </w:rPr>
      <w:t xml:space="preserve"> van </w: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begin"/>
    </w:r>
    <w:r w:rsidRPr="00462C10">
      <w:rPr>
        <w:rFonts w:ascii="Arial" w:hAnsi="Arial" w:cs="Arial"/>
        <w:i w:val="0"/>
        <w:iCs/>
        <w:color w:val="3D5866"/>
        <w:sz w:val="16"/>
        <w:szCs w:val="16"/>
      </w:rPr>
      <w:instrText xml:space="preserve"> NUMPAGES   \* MERGEFORMAT </w:instrTex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separate"/>
    </w:r>
    <w:r w:rsidRPr="00462C10">
      <w:rPr>
        <w:rFonts w:ascii="Arial" w:hAnsi="Arial" w:cs="Arial"/>
        <w:i w:val="0"/>
        <w:iCs/>
        <w:noProof/>
        <w:color w:val="3D5866"/>
        <w:sz w:val="16"/>
        <w:szCs w:val="16"/>
      </w:rPr>
      <w:t>1</w: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DAD82" w14:textId="77777777" w:rsidR="002E66B9" w:rsidRDefault="002E66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57FA5" w14:textId="77777777" w:rsidR="003A0253" w:rsidRDefault="003A0253">
      <w:r>
        <w:separator/>
      </w:r>
    </w:p>
  </w:footnote>
  <w:footnote w:type="continuationSeparator" w:id="0">
    <w:p w14:paraId="110AD183" w14:textId="77777777" w:rsidR="003A0253" w:rsidRDefault="003A0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3EE6B" w14:textId="77777777" w:rsidR="002E66B9" w:rsidRDefault="002E66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6524F" w14:textId="77777777" w:rsidR="002E66B9" w:rsidRPr="007F0F39" w:rsidRDefault="00376F7A" w:rsidP="007B4B23">
    <w:pPr>
      <w:pStyle w:val="Koptekst"/>
      <w:tabs>
        <w:tab w:val="clear" w:pos="9072"/>
      </w:tabs>
      <w:rPr>
        <w:rFonts w:cs="Tahoma"/>
        <w:szCs w:val="18"/>
      </w:rPr>
    </w:pPr>
    <w:r>
      <w:rPr>
        <w:noProof/>
      </w:rPr>
      <w:pict w14:anchorId="1968A622">
        <v:rect id="Rectangle 3" o:spid="_x0000_s2051" style="position:absolute;margin-left:292.65pt;margin-top:99.75pt;width:120pt;height:108.7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" stroked="f"/>
      </w:pict>
    </w:r>
    <w:r>
      <w:rPr>
        <w:noProof/>
      </w:rPr>
      <w:pict w14:anchorId="5EBA29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2050" type="#_x0000_t75" style="position:absolute;margin-left:0;margin-top:0;width:596pt;height:842pt;z-index:251656704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7E5E3" w14:textId="77777777" w:rsidR="002E66B9" w:rsidRDefault="002E66B9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DA3E3" w14:textId="77777777" w:rsidR="002E66B9" w:rsidRDefault="002E66B9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90CB" w14:textId="77777777" w:rsidR="002E66B9" w:rsidRPr="007F0F39" w:rsidRDefault="00376F7A" w:rsidP="005B3666">
    <w:pPr>
      <w:pStyle w:val="Koptekst"/>
      <w:rPr>
        <w:rFonts w:cs="Tahoma"/>
        <w:szCs w:val="18"/>
      </w:rPr>
    </w:pPr>
    <w:r>
      <w:rPr>
        <w:noProof/>
      </w:rPr>
      <w:pict w14:anchorId="26E4D0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2049" type="#_x0000_t75" style="position:absolute;margin-left:0;margin-top:0;width:596pt;height:842pt;z-index:251657728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EAE58" w14:textId="77777777" w:rsidR="002E66B9" w:rsidRDefault="002E66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8045D8"/>
    <w:lvl w:ilvl="0">
      <w:start w:val="1"/>
      <w:numFmt w:val="bullet"/>
      <w:pStyle w:val="Lijstopsomteken2"/>
      <w:lvlText w:val="­"/>
      <w:lvlJc w:val="left"/>
      <w:pPr>
        <w:tabs>
          <w:tab w:val="num" w:pos="283"/>
        </w:tabs>
        <w:ind w:left="492" w:hanging="209"/>
      </w:pPr>
      <w:rPr>
        <w:rFonts w:ascii="Courier New" w:hAnsi="Courier New" w:hint="default"/>
      </w:rPr>
    </w:lvl>
  </w:abstractNum>
  <w:abstractNum w:abstractNumId="1" w15:restartNumberingAfterBreak="0">
    <w:nsid w:val="FFFFFF89"/>
    <w:multiLevelType w:val="singleLevel"/>
    <w:tmpl w:val="F87E83FC"/>
    <w:lvl w:ilvl="0">
      <w:start w:val="1"/>
      <w:numFmt w:val="bullet"/>
      <w:pStyle w:val="Lijstopsomteke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4AE47E8"/>
    <w:multiLevelType w:val="hybridMultilevel"/>
    <w:tmpl w:val="3846351A"/>
    <w:lvl w:ilvl="0" w:tplc="911ED99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523C5"/>
    <w:multiLevelType w:val="singleLevel"/>
    <w:tmpl w:val="D2C0A25A"/>
    <w:lvl w:ilvl="0">
      <w:start w:val="3299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 w15:restartNumberingAfterBreak="0">
    <w:nsid w:val="2FFE6B8A"/>
    <w:multiLevelType w:val="hybridMultilevel"/>
    <w:tmpl w:val="BCC0A0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21032"/>
    <w:multiLevelType w:val="hybridMultilevel"/>
    <w:tmpl w:val="87042E1C"/>
    <w:lvl w:ilvl="0" w:tplc="DC6CA87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D0CE0"/>
    <w:multiLevelType w:val="hybridMultilevel"/>
    <w:tmpl w:val="3278A7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44343"/>
    <w:multiLevelType w:val="multilevel"/>
    <w:tmpl w:val="B7F22E86"/>
    <w:lvl w:ilvl="0">
      <w:start w:val="5"/>
      <w:numFmt w:val="upperLetter"/>
      <w:pStyle w:val="Kop1Bijlage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pStyle w:val="Kop2Bijlage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pStyle w:val="Kop3Bijlage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8" w15:restartNumberingAfterBreak="0">
    <w:nsid w:val="6B612A84"/>
    <w:multiLevelType w:val="singleLevel"/>
    <w:tmpl w:val="776E24FE"/>
    <w:lvl w:ilvl="0">
      <w:start w:val="1"/>
      <w:numFmt w:val="bullet"/>
      <w:lvlText w:val=""/>
      <w:lvlJc w:val="left"/>
      <w:pPr>
        <w:tabs>
          <w:tab w:val="num" w:pos="1134"/>
        </w:tabs>
        <w:ind w:left="1134" w:hanging="567"/>
      </w:pPr>
      <w:rPr>
        <w:rFonts w:ascii="Monotype Sorts" w:hAnsi="Monotype Sorts" w:hint="default"/>
      </w:rPr>
    </w:lvl>
  </w:abstractNum>
  <w:abstractNum w:abstractNumId="9" w15:restartNumberingAfterBreak="0">
    <w:nsid w:val="70B92926"/>
    <w:multiLevelType w:val="hybridMultilevel"/>
    <w:tmpl w:val="AD4AA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03AD3"/>
    <w:multiLevelType w:val="singleLevel"/>
    <w:tmpl w:val="01880666"/>
    <w:lvl w:ilvl="0">
      <w:start w:val="3299"/>
      <w:numFmt w:val="decimal"/>
      <w:pStyle w:val="Kop2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  <w:num w:numId="11">
    <w:abstractNumId w:val="4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eF4MnZcAJe4zKuILbgDsGGERy/TeqL+6LOkGCex4FwaiR+ZjwQdH7NVNTg0edVcsTDrAFdZixvS8m11SuzwsSg==" w:salt="YPSOreDTa4Xqyxi95/fBWg=="/>
  <w:defaultTabStop w:val="567"/>
  <w:hyphenationZone w:val="425"/>
  <w:drawingGridHorizontalSpacing w:val="11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64A1"/>
    <w:rsid w:val="0001209E"/>
    <w:rsid w:val="000122CC"/>
    <w:rsid w:val="000158D2"/>
    <w:rsid w:val="00026CB5"/>
    <w:rsid w:val="00035320"/>
    <w:rsid w:val="00035FEE"/>
    <w:rsid w:val="00037272"/>
    <w:rsid w:val="000408D9"/>
    <w:rsid w:val="00054875"/>
    <w:rsid w:val="000660CA"/>
    <w:rsid w:val="00067CF3"/>
    <w:rsid w:val="0007313C"/>
    <w:rsid w:val="00073DA1"/>
    <w:rsid w:val="00076632"/>
    <w:rsid w:val="000B2EC7"/>
    <w:rsid w:val="000E0968"/>
    <w:rsid w:val="00105A9F"/>
    <w:rsid w:val="00113FBD"/>
    <w:rsid w:val="001326CD"/>
    <w:rsid w:val="0013619B"/>
    <w:rsid w:val="00140FDE"/>
    <w:rsid w:val="00144698"/>
    <w:rsid w:val="00153B0E"/>
    <w:rsid w:val="00156C77"/>
    <w:rsid w:val="00166D0C"/>
    <w:rsid w:val="00187116"/>
    <w:rsid w:val="00193088"/>
    <w:rsid w:val="001937D9"/>
    <w:rsid w:val="00196305"/>
    <w:rsid w:val="001A1595"/>
    <w:rsid w:val="001A366C"/>
    <w:rsid w:val="001C49C7"/>
    <w:rsid w:val="001C6725"/>
    <w:rsid w:val="001E0FAE"/>
    <w:rsid w:val="001E545E"/>
    <w:rsid w:val="001F1303"/>
    <w:rsid w:val="0020111D"/>
    <w:rsid w:val="002036C1"/>
    <w:rsid w:val="00215F09"/>
    <w:rsid w:val="002170C7"/>
    <w:rsid w:val="00220882"/>
    <w:rsid w:val="00224470"/>
    <w:rsid w:val="002461C5"/>
    <w:rsid w:val="002631DD"/>
    <w:rsid w:val="00266567"/>
    <w:rsid w:val="002761A1"/>
    <w:rsid w:val="00281BA9"/>
    <w:rsid w:val="00292F03"/>
    <w:rsid w:val="002D0676"/>
    <w:rsid w:val="002E1563"/>
    <w:rsid w:val="002E6351"/>
    <w:rsid w:val="002E66B9"/>
    <w:rsid w:val="0032134F"/>
    <w:rsid w:val="003234B6"/>
    <w:rsid w:val="00333328"/>
    <w:rsid w:val="00337476"/>
    <w:rsid w:val="00376F7A"/>
    <w:rsid w:val="00395367"/>
    <w:rsid w:val="003A0253"/>
    <w:rsid w:val="003C1F70"/>
    <w:rsid w:val="003E5B66"/>
    <w:rsid w:val="003F2570"/>
    <w:rsid w:val="003F3D0F"/>
    <w:rsid w:val="00402309"/>
    <w:rsid w:val="00402FAA"/>
    <w:rsid w:val="00440C9D"/>
    <w:rsid w:val="00462C10"/>
    <w:rsid w:val="00470BD5"/>
    <w:rsid w:val="00471852"/>
    <w:rsid w:val="00483812"/>
    <w:rsid w:val="00487ADF"/>
    <w:rsid w:val="00490826"/>
    <w:rsid w:val="00490EFE"/>
    <w:rsid w:val="00492E4A"/>
    <w:rsid w:val="004A3943"/>
    <w:rsid w:val="004F7708"/>
    <w:rsid w:val="00507DC6"/>
    <w:rsid w:val="00521AAD"/>
    <w:rsid w:val="0053067A"/>
    <w:rsid w:val="00535605"/>
    <w:rsid w:val="005614B4"/>
    <w:rsid w:val="00597DE0"/>
    <w:rsid w:val="005B3666"/>
    <w:rsid w:val="005B4F7A"/>
    <w:rsid w:val="005B6775"/>
    <w:rsid w:val="005C3600"/>
    <w:rsid w:val="005C4DEF"/>
    <w:rsid w:val="005C53DC"/>
    <w:rsid w:val="005C7F5A"/>
    <w:rsid w:val="005D0959"/>
    <w:rsid w:val="005D4851"/>
    <w:rsid w:val="0061438A"/>
    <w:rsid w:val="00622944"/>
    <w:rsid w:val="0064235B"/>
    <w:rsid w:val="0064518D"/>
    <w:rsid w:val="006459B3"/>
    <w:rsid w:val="00647AF1"/>
    <w:rsid w:val="00647C3A"/>
    <w:rsid w:val="006629ED"/>
    <w:rsid w:val="00663524"/>
    <w:rsid w:val="0066358C"/>
    <w:rsid w:val="006649C3"/>
    <w:rsid w:val="006735F7"/>
    <w:rsid w:val="006B2E7B"/>
    <w:rsid w:val="006D05E4"/>
    <w:rsid w:val="006E1FEB"/>
    <w:rsid w:val="006E26F8"/>
    <w:rsid w:val="006E31EC"/>
    <w:rsid w:val="006F3118"/>
    <w:rsid w:val="007003A2"/>
    <w:rsid w:val="0070524D"/>
    <w:rsid w:val="007056F4"/>
    <w:rsid w:val="007212DD"/>
    <w:rsid w:val="00721783"/>
    <w:rsid w:val="007263C8"/>
    <w:rsid w:val="00734785"/>
    <w:rsid w:val="00734EB3"/>
    <w:rsid w:val="007401D5"/>
    <w:rsid w:val="00750B16"/>
    <w:rsid w:val="00776769"/>
    <w:rsid w:val="00776F1D"/>
    <w:rsid w:val="007875E8"/>
    <w:rsid w:val="0079401F"/>
    <w:rsid w:val="00794EC3"/>
    <w:rsid w:val="007B4B23"/>
    <w:rsid w:val="007B4DCB"/>
    <w:rsid w:val="007E2C66"/>
    <w:rsid w:val="007E4D1E"/>
    <w:rsid w:val="007F0F39"/>
    <w:rsid w:val="007F4F1F"/>
    <w:rsid w:val="008160E5"/>
    <w:rsid w:val="00822F7D"/>
    <w:rsid w:val="008565D6"/>
    <w:rsid w:val="00862F9A"/>
    <w:rsid w:val="00894027"/>
    <w:rsid w:val="008950C9"/>
    <w:rsid w:val="008A1FA5"/>
    <w:rsid w:val="008A435D"/>
    <w:rsid w:val="008A73E3"/>
    <w:rsid w:val="008B2B61"/>
    <w:rsid w:val="008D5C38"/>
    <w:rsid w:val="008F1E95"/>
    <w:rsid w:val="00903CBB"/>
    <w:rsid w:val="00904AED"/>
    <w:rsid w:val="009226A8"/>
    <w:rsid w:val="00931B88"/>
    <w:rsid w:val="009516FC"/>
    <w:rsid w:val="009561FF"/>
    <w:rsid w:val="0095720C"/>
    <w:rsid w:val="00963911"/>
    <w:rsid w:val="00987966"/>
    <w:rsid w:val="009B1335"/>
    <w:rsid w:val="009B2181"/>
    <w:rsid w:val="009C3534"/>
    <w:rsid w:val="009C6ACD"/>
    <w:rsid w:val="009D1963"/>
    <w:rsid w:val="009D3A64"/>
    <w:rsid w:val="009D4A3F"/>
    <w:rsid w:val="009E1E3D"/>
    <w:rsid w:val="009E7B39"/>
    <w:rsid w:val="009F4018"/>
    <w:rsid w:val="009F69A5"/>
    <w:rsid w:val="00A0353F"/>
    <w:rsid w:val="00A03E12"/>
    <w:rsid w:val="00A03E64"/>
    <w:rsid w:val="00A10A83"/>
    <w:rsid w:val="00A14B99"/>
    <w:rsid w:val="00A30C5B"/>
    <w:rsid w:val="00A36A46"/>
    <w:rsid w:val="00A45201"/>
    <w:rsid w:val="00A460BA"/>
    <w:rsid w:val="00A47F1D"/>
    <w:rsid w:val="00A644FC"/>
    <w:rsid w:val="00A819DC"/>
    <w:rsid w:val="00A95956"/>
    <w:rsid w:val="00AB08DC"/>
    <w:rsid w:val="00AB5243"/>
    <w:rsid w:val="00AE0298"/>
    <w:rsid w:val="00AF39F0"/>
    <w:rsid w:val="00B22C7D"/>
    <w:rsid w:val="00B4333B"/>
    <w:rsid w:val="00B479FF"/>
    <w:rsid w:val="00B54DF6"/>
    <w:rsid w:val="00B5622E"/>
    <w:rsid w:val="00B76957"/>
    <w:rsid w:val="00B81067"/>
    <w:rsid w:val="00BC2B88"/>
    <w:rsid w:val="00BD4627"/>
    <w:rsid w:val="00C01822"/>
    <w:rsid w:val="00C0548E"/>
    <w:rsid w:val="00C113CD"/>
    <w:rsid w:val="00C22478"/>
    <w:rsid w:val="00C24290"/>
    <w:rsid w:val="00C34696"/>
    <w:rsid w:val="00C416FF"/>
    <w:rsid w:val="00C62F64"/>
    <w:rsid w:val="00C733F6"/>
    <w:rsid w:val="00C74CD8"/>
    <w:rsid w:val="00C809AA"/>
    <w:rsid w:val="00C81BB2"/>
    <w:rsid w:val="00C81C75"/>
    <w:rsid w:val="00C8311F"/>
    <w:rsid w:val="00C94F7C"/>
    <w:rsid w:val="00CB17A3"/>
    <w:rsid w:val="00CC0A59"/>
    <w:rsid w:val="00CF1E91"/>
    <w:rsid w:val="00D01811"/>
    <w:rsid w:val="00D131F4"/>
    <w:rsid w:val="00D14678"/>
    <w:rsid w:val="00D22A1E"/>
    <w:rsid w:val="00D274BE"/>
    <w:rsid w:val="00D408A9"/>
    <w:rsid w:val="00D4795B"/>
    <w:rsid w:val="00D50407"/>
    <w:rsid w:val="00D51B38"/>
    <w:rsid w:val="00D57036"/>
    <w:rsid w:val="00D60814"/>
    <w:rsid w:val="00D6452F"/>
    <w:rsid w:val="00D759A1"/>
    <w:rsid w:val="00D95237"/>
    <w:rsid w:val="00DA3CDA"/>
    <w:rsid w:val="00DD6A31"/>
    <w:rsid w:val="00E144B5"/>
    <w:rsid w:val="00E52101"/>
    <w:rsid w:val="00E85256"/>
    <w:rsid w:val="00E96789"/>
    <w:rsid w:val="00EA5033"/>
    <w:rsid w:val="00EB29D0"/>
    <w:rsid w:val="00EB34B1"/>
    <w:rsid w:val="00EC3538"/>
    <w:rsid w:val="00EC6325"/>
    <w:rsid w:val="00EC6641"/>
    <w:rsid w:val="00ED422C"/>
    <w:rsid w:val="00ED5275"/>
    <w:rsid w:val="00EE37DB"/>
    <w:rsid w:val="00EF470B"/>
    <w:rsid w:val="00F07923"/>
    <w:rsid w:val="00F11190"/>
    <w:rsid w:val="00F1173F"/>
    <w:rsid w:val="00F20028"/>
    <w:rsid w:val="00F345CB"/>
    <w:rsid w:val="00F44179"/>
    <w:rsid w:val="00F753E6"/>
    <w:rsid w:val="00F76C18"/>
    <w:rsid w:val="00FA1368"/>
    <w:rsid w:val="00FB0D22"/>
    <w:rsid w:val="00FB64A1"/>
    <w:rsid w:val="00FC3FC8"/>
    <w:rsid w:val="00FF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0F846823"/>
  <w15:docId w15:val="{2343A462-8104-4653-81DF-3C00826B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64A1"/>
    <w:rPr>
      <w:rFonts w:ascii="Times New Roman Cursief" w:hAnsi="Times New Roman Cursief"/>
      <w:i/>
      <w:sz w:val="22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Times New Roman" w:hAnsi="Times New Roman"/>
      <w:i w:val="0"/>
      <w:sz w:val="40"/>
    </w:rPr>
  </w:style>
  <w:style w:type="paragraph" w:styleId="Kop2">
    <w:name w:val="heading 2"/>
    <w:basedOn w:val="Standaard"/>
    <w:next w:val="Standaard"/>
    <w:qFormat/>
    <w:pPr>
      <w:keepNext/>
      <w:numPr>
        <w:numId w:val="2"/>
      </w:numPr>
      <w:outlineLvl w:val="1"/>
    </w:pPr>
    <w:rPr>
      <w:rFonts w:ascii="Times New Roman" w:hAnsi="Times New Roman"/>
      <w:b/>
      <w:i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Pr>
      <w:color w:val="0000FF"/>
      <w:sz w:val="16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Plattetekst">
    <w:name w:val="Body Text"/>
    <w:basedOn w:val="Standaard"/>
    <w:pPr>
      <w:jc w:val="center"/>
    </w:pPr>
    <w:rPr>
      <w:rFonts w:ascii="Times New Roman" w:hAnsi="Times New Roman"/>
      <w:b/>
      <w:i w:val="0"/>
      <w:sz w:val="36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EC6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97DE0"/>
    <w:rPr>
      <w:color w:val="0000FF"/>
      <w:u w:val="single"/>
    </w:rPr>
  </w:style>
  <w:style w:type="paragraph" w:styleId="Ballontekst">
    <w:name w:val="Balloon Text"/>
    <w:basedOn w:val="Standaard"/>
    <w:semiHidden/>
    <w:rsid w:val="00597DE0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F345CB"/>
    <w:rPr>
      <w:rFonts w:ascii="Times New Roman Cursief" w:hAnsi="Times New Roman Cursief"/>
      <w:i/>
      <w:sz w:val="22"/>
    </w:rPr>
  </w:style>
  <w:style w:type="character" w:customStyle="1" w:styleId="KoptekstChar">
    <w:name w:val="Koptekst Char"/>
    <w:link w:val="Koptekst"/>
    <w:uiPriority w:val="99"/>
    <w:rsid w:val="005B3666"/>
    <w:rPr>
      <w:rFonts w:ascii="Times New Roman Cursief" w:hAnsi="Times New Roman Cursief"/>
      <w:i/>
      <w:sz w:val="22"/>
    </w:rPr>
  </w:style>
  <w:style w:type="character" w:styleId="Tekstvantijdelijkeaanduiding">
    <w:name w:val="Placeholder Text"/>
    <w:uiPriority w:val="99"/>
    <w:semiHidden/>
    <w:rsid w:val="00462C10"/>
    <w:rPr>
      <w:color w:val="808080"/>
    </w:rPr>
  </w:style>
  <w:style w:type="paragraph" w:styleId="Lijstalinea">
    <w:name w:val="List Paragraph"/>
    <w:basedOn w:val="Standaard"/>
    <w:uiPriority w:val="34"/>
    <w:qFormat/>
    <w:rsid w:val="00462C10"/>
    <w:pPr>
      <w:ind w:left="720"/>
      <w:contextualSpacing/>
    </w:pPr>
  </w:style>
  <w:style w:type="paragraph" w:customStyle="1" w:styleId="Kop2Bijlage">
    <w:name w:val="Kop 2 Bijlage"/>
    <w:basedOn w:val="Kop1Bijlage"/>
    <w:next w:val="Standaard"/>
    <w:uiPriority w:val="5"/>
    <w:qFormat/>
    <w:rsid w:val="00035FEE"/>
    <w:pPr>
      <w:numPr>
        <w:ilvl w:val="1"/>
      </w:numPr>
      <w:spacing w:before="200" w:after="60"/>
      <w:outlineLvl w:val="1"/>
    </w:pPr>
    <w:rPr>
      <w:rFonts w:eastAsia="Times New Roman"/>
      <w:iCs/>
      <w:color w:val="auto"/>
      <w:u w:val="none"/>
    </w:rPr>
  </w:style>
  <w:style w:type="paragraph" w:customStyle="1" w:styleId="Kop1Bijlage">
    <w:name w:val="Kop 1 Bijlage"/>
    <w:basedOn w:val="Kop1"/>
    <w:next w:val="Standaard"/>
    <w:uiPriority w:val="5"/>
    <w:qFormat/>
    <w:rsid w:val="00035FEE"/>
    <w:pPr>
      <w:numPr>
        <w:numId w:val="8"/>
      </w:numPr>
      <w:spacing w:before="320" w:after="120"/>
      <w:jc w:val="left"/>
    </w:pPr>
    <w:rPr>
      <w:rFonts w:ascii="Verdana" w:eastAsia="Calibri" w:hAnsi="Verdana"/>
      <w:b/>
      <w:bCs/>
      <w:color w:val="17365D"/>
      <w:kern w:val="32"/>
      <w:sz w:val="18"/>
      <w:szCs w:val="32"/>
      <w:u w:val="single"/>
      <w:lang w:eastAsia="en-US"/>
    </w:rPr>
  </w:style>
  <w:style w:type="paragraph" w:customStyle="1" w:styleId="Kop3Bijlage">
    <w:name w:val="Kop 3 Bijlage"/>
    <w:basedOn w:val="Kop2Bijlage"/>
    <w:next w:val="Standaard"/>
    <w:uiPriority w:val="5"/>
    <w:qFormat/>
    <w:rsid w:val="00035FEE"/>
    <w:pPr>
      <w:numPr>
        <w:ilvl w:val="2"/>
      </w:numPr>
      <w:spacing w:before="160"/>
    </w:pPr>
    <w:rPr>
      <w:rFonts w:eastAsia="Calibri"/>
      <w:b w:val="0"/>
      <w:iCs w:val="0"/>
    </w:rPr>
  </w:style>
  <w:style w:type="paragraph" w:styleId="Lijstopsomteken">
    <w:name w:val="List Bullet"/>
    <w:basedOn w:val="Standaard"/>
    <w:qFormat/>
    <w:rsid w:val="00035FEE"/>
    <w:pPr>
      <w:numPr>
        <w:numId w:val="6"/>
      </w:numPr>
      <w:jc w:val="both"/>
    </w:pPr>
    <w:rPr>
      <w:rFonts w:ascii="Verdana" w:hAnsi="Verdana"/>
      <w:i w:val="0"/>
      <w:sz w:val="18"/>
      <w:szCs w:val="18"/>
      <w:lang w:eastAsia="en-US"/>
    </w:rPr>
  </w:style>
  <w:style w:type="paragraph" w:styleId="Lijstopsomteken2">
    <w:name w:val="List Bullet 2"/>
    <w:basedOn w:val="Standaard"/>
    <w:qFormat/>
    <w:rsid w:val="00035FEE"/>
    <w:pPr>
      <w:numPr>
        <w:numId w:val="7"/>
      </w:numPr>
      <w:tabs>
        <w:tab w:val="num" w:pos="0"/>
      </w:tabs>
      <w:ind w:left="714" w:hanging="357"/>
      <w:jc w:val="both"/>
    </w:pPr>
    <w:rPr>
      <w:rFonts w:ascii="Verdana" w:hAnsi="Verdana"/>
      <w:i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50-wordsjablonen\00-VVB\01-VVB-Blanco%20met%20logo%202017-01-01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01-VVB-Blanco met logo 2017-01-01</Template>
  <TotalTime>2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454 Bijlage D -Voorblad referentieproject B</vt:lpstr>
    </vt:vector>
  </TitlesOfParts>
  <Company>Reconstructor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454 Bijlage D -Voorblad referentieproject B</dc:title>
  <dc:subject/>
  <dc:creator>Jan Eeland | Van Vliet Bouwmanagement B.V.</dc:creator>
  <cp:keywords/>
  <dc:description>DEFINITIEF</dc:description>
  <cp:lastModifiedBy>Jan Eeland | Van Vliet Bouwmanagement B.V.</cp:lastModifiedBy>
  <cp:revision>3</cp:revision>
  <cp:lastPrinted>2021-04-20T07:53:00Z</cp:lastPrinted>
  <dcterms:created xsi:type="dcterms:W3CDTF">2021-04-20T07:52:00Z</dcterms:created>
  <dcterms:modified xsi:type="dcterms:W3CDTF">2021-04-20T07:55:00Z</dcterms:modified>
</cp:coreProperties>
</file>