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Tr="002A3E2C">
        <w:trPr>
          <w:trHeight w:hRule="exact" w:val="442"/>
        </w:trPr>
        <w:tc>
          <w:tcPr>
            <w:tcW w:w="4649" w:type="dxa"/>
          </w:tcPr>
          <w:p w:rsidR="00420ACF" w:rsidRDefault="00420ACF" w:rsidP="002A3E2C">
            <w:pPr>
              <w:pStyle w:val="Koptekst"/>
            </w:pPr>
          </w:p>
        </w:tc>
        <w:tc>
          <w:tcPr>
            <w:tcW w:w="2552" w:type="dxa"/>
          </w:tcPr>
          <w:p w:rsidR="00420ACF" w:rsidRDefault="00420ACF" w:rsidP="002A3E2C">
            <w:pPr>
              <w:pStyle w:val="Koptekst"/>
            </w:pPr>
          </w:p>
        </w:tc>
        <w:tc>
          <w:tcPr>
            <w:tcW w:w="2381" w:type="dxa"/>
          </w:tcPr>
          <w:p w:rsidR="00420ACF" w:rsidRDefault="00420ACF" w:rsidP="002A3E2C">
            <w:pPr>
              <w:pStyle w:val="Koptekst"/>
            </w:pPr>
          </w:p>
        </w:tc>
      </w:tr>
      <w:tr w:rsidR="00420ACF" w:rsidTr="002A3E2C">
        <w:tc>
          <w:tcPr>
            <w:tcW w:w="4649" w:type="dxa"/>
          </w:tcPr>
          <w:p w:rsidR="00420ACF" w:rsidRDefault="00420ACF" w:rsidP="002A3E2C">
            <w:pPr>
              <w:pStyle w:val="stlGMGMetadata"/>
            </w:pPr>
          </w:p>
        </w:tc>
        <w:tc>
          <w:tcPr>
            <w:tcW w:w="2552" w:type="dxa"/>
          </w:tcPr>
          <w:p w:rsidR="00420ACF" w:rsidRDefault="00420ACF" w:rsidP="002A3E2C">
            <w:pPr>
              <w:pStyle w:val="stlGMGMetadata"/>
            </w:pPr>
            <w:r>
              <w:t>Gemeente Midden-Groningen</w:t>
            </w:r>
          </w:p>
          <w:p w:rsidR="00420ACF" w:rsidRDefault="00420ACF" w:rsidP="002A3E2C">
            <w:pPr>
              <w:pStyle w:val="stlGMGMetadata"/>
            </w:pPr>
            <w:r>
              <w:t>Postbus 75</w:t>
            </w:r>
          </w:p>
          <w:p w:rsidR="00420ACF" w:rsidRDefault="00420ACF" w:rsidP="002A3E2C">
            <w:pPr>
              <w:pStyle w:val="stlGMGMetadata"/>
            </w:pPr>
            <w:r>
              <w:t>9600 AB Hoogezand</w:t>
            </w:r>
          </w:p>
        </w:tc>
        <w:tc>
          <w:tcPr>
            <w:tcW w:w="2381" w:type="dxa"/>
          </w:tcPr>
          <w:p w:rsidR="00420ACF" w:rsidRDefault="00420ACF" w:rsidP="002A3E2C">
            <w:pPr>
              <w:pStyle w:val="stlGMGMetadata"/>
            </w:pPr>
            <w:r>
              <w:t>IBAN NL 45 BNGH 0285 172</w:t>
            </w:r>
            <w:r w:rsidRPr="009F2F16">
              <w:t>9</w:t>
            </w:r>
            <w:r>
              <w:t xml:space="preserve"> </w:t>
            </w:r>
            <w:r w:rsidRPr="009F2F16">
              <w:t>48</w:t>
            </w:r>
          </w:p>
          <w:p w:rsidR="00420ACF" w:rsidRDefault="00420ACF" w:rsidP="002A3E2C">
            <w:pPr>
              <w:pStyle w:val="stlGMGMetadata"/>
            </w:pPr>
            <w:r>
              <w:t>Tel.nr: (0598) 373737</w:t>
            </w:r>
          </w:p>
          <w:p w:rsidR="00420ACF" w:rsidRDefault="00420ACF" w:rsidP="002A3E2C">
            <w:pPr>
              <w:pStyle w:val="stlGMGMetadata"/>
            </w:pPr>
            <w:r>
              <w:t>www.midden-groningen.nl</w:t>
            </w:r>
          </w:p>
        </w:tc>
      </w:tr>
    </w:tbl>
    <w:p w:rsidR="00420ACF" w:rsidRDefault="00420ACF" w:rsidP="00420ACF">
      <w:pPr>
        <w:pStyle w:val="stlGMGAfdeling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2524E2D4" wp14:editId="131EAE71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1B16ED36" wp14:editId="5996E105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EF6CCD" w:rsidRPr="00FF33FD" w:rsidRDefault="00CC28D9">
      <w:pPr>
        <w:rPr>
          <w:rFonts w:ascii="Trebuchet MS" w:hAnsi="Trebuchet MS"/>
          <w:sz w:val="20"/>
          <w:szCs w:val="20"/>
        </w:rPr>
      </w:pPr>
      <w:r w:rsidRPr="00FF33FD">
        <w:rPr>
          <w:rFonts w:ascii="Trebuchet MS" w:hAnsi="Trebuchet MS"/>
          <w:sz w:val="20"/>
          <w:szCs w:val="20"/>
        </w:rPr>
        <w:t>Bijlage 2</w:t>
      </w:r>
      <w:r w:rsidR="00A3484E" w:rsidRPr="00FF33FD">
        <w:rPr>
          <w:rFonts w:ascii="Trebuchet MS" w:hAnsi="Trebuchet MS"/>
          <w:sz w:val="20"/>
          <w:szCs w:val="20"/>
        </w:rPr>
        <w:t xml:space="preserve">  Referenties</w:t>
      </w:r>
    </w:p>
    <w:p w:rsidR="00A3484E" w:rsidRPr="00FF33FD" w:rsidRDefault="00A3484E" w:rsidP="00A3484E">
      <w:pPr>
        <w:rPr>
          <w:rFonts w:ascii="Trebuchet MS" w:eastAsia="Arial Unicode MS" w:hAnsi="Trebuchet MS"/>
          <w:b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A3484E" w:rsidRPr="00FF33FD" w:rsidTr="002D723D">
        <w:tc>
          <w:tcPr>
            <w:tcW w:w="3926" w:type="dxa"/>
            <w:shd w:val="clear" w:color="auto" w:fill="B3B3B3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Referentienummer:</w:t>
            </w:r>
          </w:p>
        </w:tc>
        <w:tc>
          <w:tcPr>
            <w:tcW w:w="5362" w:type="dxa"/>
            <w:shd w:val="clear" w:color="auto" w:fill="B3B3B3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Naam van het project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Plaats van uitvoering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  <w:b/>
              </w:rPr>
              <w:t>Gegevens opdrachtgever</w:t>
            </w:r>
            <w:r w:rsidRPr="00FF33FD">
              <w:rPr>
                <w:rFonts w:ascii="Trebuchet MS" w:eastAsia="Arial Unicode MS" w:hAnsi="Trebuchet MS"/>
              </w:rPr>
              <w:t>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Naam: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Adres: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Postcode en plaats: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tabs>
                <w:tab w:val="left" w:pos="2655"/>
              </w:tabs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hAnsi="Trebuchet MS"/>
              </w:rPr>
              <w:t>(Semi)-publieke instelling: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ja/nee</w:t>
            </w: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Aantal medewerkers in organisatie: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Contactpersoon opdrachtgever: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Functie: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Telefoonnummer: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  <w:shd w:val="clear" w:color="auto" w:fill="B3B3B3"/>
          </w:tcPr>
          <w:p w:rsidR="00A3484E" w:rsidRPr="00FF33FD" w:rsidRDefault="00A3484E" w:rsidP="00D73021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 xml:space="preserve">Opmerking: Inschrijver dient ermee akkoord te gaan dat de gemeente </w:t>
            </w:r>
            <w:r w:rsidR="00D73021" w:rsidRPr="00FF33FD">
              <w:rPr>
                <w:rFonts w:ascii="Trebuchet MS" w:eastAsia="Arial Unicode MS" w:hAnsi="Trebuchet MS"/>
              </w:rPr>
              <w:t>Midden-Groningen</w:t>
            </w:r>
            <w:r w:rsidRPr="00FF33FD">
              <w:rPr>
                <w:rFonts w:ascii="Trebuchet MS" w:eastAsia="Arial Unicode MS" w:hAnsi="Trebuchet MS"/>
              </w:rPr>
              <w:t>, of daartoe door hen aangewezen derden, direct, zonder tussenkomst van de Inschrijver, bij de referent informatie inwint.</w:t>
            </w: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Datum start werkzaamheden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Opleverdatum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hAnsi="Trebuchet MS"/>
              </w:rPr>
              <w:br w:type="page"/>
            </w:r>
            <w:r w:rsidRPr="00FF33FD">
              <w:rPr>
                <w:rFonts w:ascii="Trebuchet MS" w:eastAsia="Arial Unicode MS" w:hAnsi="Trebuchet MS"/>
                <w:b/>
              </w:rPr>
              <w:t>Beschrijving van het referentieproject</w:t>
            </w:r>
          </w:p>
        </w:tc>
      </w:tr>
      <w:tr w:rsidR="00A3484E" w:rsidRPr="00FF33FD" w:rsidTr="002D723D">
        <w:tc>
          <w:tcPr>
            <w:tcW w:w="9288" w:type="dxa"/>
            <w:gridSpan w:val="2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bookmarkStart w:id="0" w:name="_GoBack"/>
            <w:bookmarkEnd w:id="0"/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  <w:b/>
              </w:rPr>
              <w:lastRenderedPageBreak/>
              <w:t>Rol(</w:t>
            </w:r>
            <w:proofErr w:type="spellStart"/>
            <w:r w:rsidRPr="00FF33FD">
              <w:rPr>
                <w:rFonts w:ascii="Trebuchet MS" w:eastAsia="Arial Unicode MS" w:hAnsi="Trebuchet MS"/>
                <w:b/>
              </w:rPr>
              <w:t>len</w:t>
            </w:r>
            <w:proofErr w:type="spellEnd"/>
            <w:r w:rsidRPr="00FF33FD">
              <w:rPr>
                <w:rFonts w:ascii="Trebuchet MS" w:eastAsia="Arial Unicode MS" w:hAnsi="Trebuchet MS"/>
                <w:b/>
              </w:rPr>
              <w:t>) en taken van Inschrijver in het referentieproject</w:t>
            </w:r>
          </w:p>
        </w:tc>
      </w:tr>
      <w:tr w:rsidR="00A3484E" w:rsidRPr="00FF33FD" w:rsidTr="002D723D">
        <w:tc>
          <w:tcPr>
            <w:tcW w:w="9288" w:type="dxa"/>
            <w:gridSpan w:val="2"/>
            <w:shd w:val="clear" w:color="auto" w:fill="auto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</w:tbl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  <w:r w:rsidRPr="00FF33FD">
        <w:rPr>
          <w:rFonts w:ascii="Trebuchet MS" w:eastAsia="Arial Unicode MS" w:hAnsi="Trebuchet MS" w:cs="Arial Unicode MS"/>
          <w:sz w:val="20"/>
          <w:szCs w:val="20"/>
        </w:rPr>
        <w:t>Per genoemd referentieproject dient u dit projectblad toe te voegen.</w:t>
      </w: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12"/>
      </w:tblGrid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Naam: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Functie: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Bedrijf: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Handtekening:</w:t>
            </w: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Datum: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</w:tbl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sectPr w:rsidR="00A3484E" w:rsidRPr="00FF3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527E"/>
    <w:rsid w:val="00356C68"/>
    <w:rsid w:val="00357F48"/>
    <w:rsid w:val="0036033D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BB1F8312</Template>
  <TotalTime>5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Rita Kamphuis</cp:lastModifiedBy>
  <cp:revision>7</cp:revision>
  <dcterms:created xsi:type="dcterms:W3CDTF">2016-06-30T13:09:00Z</dcterms:created>
  <dcterms:modified xsi:type="dcterms:W3CDTF">2018-01-03T14:13:00Z</dcterms:modified>
</cp:coreProperties>
</file>