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3C5" w:rsidRPr="0080164C" w:rsidRDefault="00FD1E0F" w:rsidP="0080164C">
      <w:pPr>
        <w:pStyle w:val="Kop1"/>
        <w:rPr>
          <w:i w:val="0"/>
          <w:sz w:val="24"/>
          <w:szCs w:val="24"/>
          <w:lang w:eastAsia="en-US"/>
        </w:rPr>
      </w:pPr>
      <w:r w:rsidRPr="0080164C">
        <w:rPr>
          <w:i w:val="0"/>
          <w:sz w:val="24"/>
          <w:szCs w:val="24"/>
          <w:lang w:eastAsia="en-US"/>
        </w:rPr>
        <w:t xml:space="preserve">Holding- </w:t>
      </w:r>
      <w:proofErr w:type="spellStart"/>
      <w:r w:rsidRPr="0080164C">
        <w:rPr>
          <w:i w:val="0"/>
          <w:sz w:val="24"/>
          <w:szCs w:val="24"/>
          <w:lang w:eastAsia="en-US"/>
        </w:rPr>
        <w:t>cq</w:t>
      </w:r>
      <w:proofErr w:type="spellEnd"/>
      <w:r w:rsidRPr="0080164C">
        <w:rPr>
          <w:i w:val="0"/>
          <w:sz w:val="24"/>
          <w:szCs w:val="24"/>
          <w:lang w:eastAsia="en-US"/>
        </w:rPr>
        <w:t xml:space="preserve"> Aansprakel</w:t>
      </w:r>
      <w:r w:rsidR="00A33654" w:rsidRPr="0080164C">
        <w:rPr>
          <w:i w:val="0"/>
          <w:sz w:val="24"/>
          <w:szCs w:val="24"/>
          <w:lang w:eastAsia="en-US"/>
        </w:rPr>
        <w:t>ijkheids</w:t>
      </w:r>
      <w:r w:rsidR="001F0D7A">
        <w:rPr>
          <w:i w:val="0"/>
          <w:sz w:val="24"/>
          <w:szCs w:val="24"/>
          <w:lang w:eastAsia="en-US"/>
        </w:rPr>
        <w:t>verklaring</w:t>
      </w:r>
    </w:p>
    <w:p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1"/>
      </w:r>
      <w:r w:rsidR="001E1B7F" w:rsidRPr="0080164C">
        <w:rPr>
          <w:i w:val="0"/>
          <w:sz w:val="20"/>
          <w:szCs w:val="20"/>
        </w:rPr>
        <w:t xml:space="preserve"> deel uit van e</w:t>
      </w:r>
      <w:r w:rsidR="0041448E" w:rsidRPr="0080164C">
        <w:rPr>
          <w:i w:val="0"/>
          <w:sz w:val="20"/>
          <w:szCs w:val="20"/>
        </w:rPr>
        <w:t>en concern/holdingmaatschappij;</w:t>
      </w:r>
    </w:p>
    <w:p w:rsidR="0041448E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41448E" w:rsidRPr="0080164C">
        <w:rPr>
          <w:i w:val="0"/>
          <w:sz w:val="20"/>
          <w:szCs w:val="20"/>
        </w:rPr>
        <w:t xml:space="preserve"> maakt deel uit van </w:t>
      </w:r>
      <w:r w:rsidR="00293FA8" w:rsidRPr="0080164C">
        <w:rPr>
          <w:i w:val="0"/>
          <w:sz w:val="20"/>
          <w:szCs w:val="20"/>
        </w:rPr>
        <w:t xml:space="preserve">een </w:t>
      </w:r>
      <w:r w:rsidR="0041448E" w:rsidRPr="0080164C">
        <w:rPr>
          <w:i w:val="0"/>
          <w:sz w:val="20"/>
          <w:szCs w:val="20"/>
        </w:rPr>
        <w:t xml:space="preserve">concern/holdingmaatschappij en heeft </w:t>
      </w:r>
      <w:r w:rsidR="0041448E" w:rsidRPr="0080164C">
        <w:rPr>
          <w:b/>
          <w:i w:val="0"/>
          <w:sz w:val="20"/>
          <w:szCs w:val="20"/>
        </w:rPr>
        <w:t>wel/geen</w:t>
      </w:r>
      <w:r w:rsidR="0041448E" w:rsidRPr="0080164C">
        <w:rPr>
          <w:rStyle w:val="Voetnootmarkering"/>
          <w:b/>
          <w:i w:val="0"/>
          <w:sz w:val="20"/>
          <w:szCs w:val="20"/>
        </w:rPr>
        <w:footnoteReference w:id="2"/>
      </w:r>
      <w:r w:rsidR="0041448E" w:rsidRPr="0080164C">
        <w:rPr>
          <w:i w:val="0"/>
          <w:sz w:val="20"/>
          <w:szCs w:val="20"/>
        </w:rPr>
        <w:t xml:space="preserve"> eigen door accountant/boekhoudkantoor gecontroleerde jaarrekening;</w:t>
      </w:r>
    </w:p>
    <w:p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bij het verstrekken van de informatie inzake</w:t>
      </w:r>
      <w:r w:rsidR="00293FA8" w:rsidRPr="0080164C">
        <w:rPr>
          <w:i w:val="0"/>
          <w:sz w:val="20"/>
          <w:szCs w:val="20"/>
        </w:rPr>
        <w:t xml:space="preserve"> (f</w:t>
      </w:r>
      <w:r w:rsidR="001E1B7F" w:rsidRPr="0080164C">
        <w:rPr>
          <w:i w:val="0"/>
          <w:sz w:val="20"/>
          <w:szCs w:val="20"/>
        </w:rPr>
        <w:t>inancieel/economische draagk</w:t>
      </w:r>
      <w:r w:rsidR="00293FA8" w:rsidRPr="0080164C">
        <w:rPr>
          <w:i w:val="0"/>
          <w:sz w:val="20"/>
          <w:szCs w:val="20"/>
        </w:rPr>
        <w:t>r</w:t>
      </w:r>
      <w:r w:rsidR="001E1B7F" w:rsidRPr="0080164C">
        <w:rPr>
          <w:i w:val="0"/>
          <w:sz w:val="20"/>
          <w:szCs w:val="20"/>
        </w:rPr>
        <w:t xml:space="preserve">acht)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3"/>
      </w:r>
      <w:r w:rsidR="001E1B7F" w:rsidRPr="0080164C">
        <w:rPr>
          <w:b/>
          <w:i w:val="0"/>
          <w:sz w:val="20"/>
          <w:szCs w:val="20"/>
        </w:rPr>
        <w:t xml:space="preserve"> </w:t>
      </w:r>
      <w:r w:rsidR="001E1B7F" w:rsidRPr="0080164C">
        <w:rPr>
          <w:i w:val="0"/>
          <w:sz w:val="20"/>
          <w:szCs w:val="20"/>
        </w:rPr>
        <w:t>gebruik van de j</w:t>
      </w:r>
      <w:r w:rsidR="00293FA8" w:rsidRPr="0080164C">
        <w:rPr>
          <w:i w:val="0"/>
          <w:sz w:val="20"/>
          <w:szCs w:val="20"/>
        </w:rPr>
        <w:t>aarcijfers van bedoelde concern</w:t>
      </w:r>
      <w:r w:rsidR="001E1B7F" w:rsidRPr="0080164C">
        <w:rPr>
          <w:i w:val="0"/>
          <w:sz w:val="20"/>
          <w:szCs w:val="20"/>
        </w:rPr>
        <w:t>/</w:t>
      </w:r>
      <w:proofErr w:type="spellStart"/>
      <w:r w:rsidR="001E1B7F" w:rsidRPr="0080164C">
        <w:rPr>
          <w:i w:val="0"/>
          <w:sz w:val="20"/>
          <w:szCs w:val="20"/>
        </w:rPr>
        <w:t>holding-maatschappij</w:t>
      </w:r>
      <w:proofErr w:type="spellEnd"/>
      <w:r w:rsidR="001E1B7F" w:rsidRPr="0080164C">
        <w:rPr>
          <w:i w:val="0"/>
          <w:sz w:val="20"/>
          <w:szCs w:val="20"/>
        </w:rPr>
        <w:t>.</w:t>
      </w:r>
      <w:r w:rsidR="00FD1E0F" w:rsidRPr="0080164C">
        <w:rPr>
          <w:i w:val="0"/>
          <w:sz w:val="20"/>
          <w:szCs w:val="20"/>
        </w:rPr>
        <w:t xml:space="preserve"> </w:t>
      </w:r>
    </w:p>
    <w:p w:rsidR="001E1B7F" w:rsidRPr="0080164C" w:rsidRDefault="001E1B7F" w:rsidP="001E1B7F">
      <w:pPr>
        <w:rPr>
          <w:i w:val="0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51"/>
        <w:gridCol w:w="951"/>
        <w:gridCol w:w="928"/>
        <w:gridCol w:w="6232"/>
      </w:tblGrid>
      <w:tr w:rsidR="0041448E" w:rsidRPr="0080164C" w:rsidTr="0041448E">
        <w:tc>
          <w:tcPr>
            <w:tcW w:w="2830" w:type="dxa"/>
            <w:gridSpan w:val="3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Antwoord op</w:t>
            </w:r>
          </w:p>
        </w:tc>
        <w:tc>
          <w:tcPr>
            <w:tcW w:w="6232" w:type="dxa"/>
            <w:vMerge w:val="restart"/>
            <w:shd w:val="clear" w:color="auto" w:fill="BFBFBF" w:themeFill="background1" w:themeFillShade="BF"/>
            <w:vAlign w:val="center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Holdingverklaring van toepassing</w:t>
            </w:r>
          </w:p>
        </w:tc>
      </w:tr>
      <w:tr w:rsidR="0041448E" w:rsidRPr="0080164C" w:rsidTr="0041448E"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a)</w:t>
            </w:r>
          </w:p>
        </w:tc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b)</w:t>
            </w:r>
          </w:p>
        </w:tc>
        <w:tc>
          <w:tcPr>
            <w:tcW w:w="928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c)</w:t>
            </w:r>
          </w:p>
        </w:tc>
        <w:tc>
          <w:tcPr>
            <w:tcW w:w="6232" w:type="dxa"/>
            <w:vMerge/>
            <w:shd w:val="clear" w:color="auto" w:fill="BFBFBF" w:themeFill="background1" w:themeFillShade="BF"/>
          </w:tcPr>
          <w:p w:rsidR="0041448E" w:rsidRPr="0080164C" w:rsidRDefault="0041448E" w:rsidP="001E1B7F">
            <w:pPr>
              <w:rPr>
                <w:b/>
                <w:i w:val="0"/>
                <w:sz w:val="20"/>
                <w:szCs w:val="20"/>
              </w:rPr>
            </w:pP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</w:t>
            </w:r>
            <w:r w:rsidR="0041448E" w:rsidRPr="0080164C">
              <w:rPr>
                <w:i w:val="0"/>
                <w:sz w:val="20"/>
                <w:szCs w:val="20"/>
              </w:rPr>
              <w:t>eist</w:t>
            </w: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vereist</w:t>
            </w:r>
          </w:p>
        </w:tc>
      </w:tr>
      <w:tr w:rsidR="00C662D8" w:rsidRPr="0080164C" w:rsidTr="0041448E"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293FA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928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</w:tbl>
    <w:p w:rsidR="00764C8B" w:rsidRPr="0080164C" w:rsidRDefault="00FD1E0F" w:rsidP="001E1B7F">
      <w:pPr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……………………………………………………………………………………………….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Pr="0080164C">
        <w:rPr>
          <w:b/>
          <w:i w:val="0"/>
          <w:sz w:val="20"/>
          <w:szCs w:val="20"/>
          <w:u w:val="single"/>
        </w:rPr>
        <w:t>niet</w:t>
      </w:r>
      <w:r w:rsidRPr="0080164C">
        <w:rPr>
          <w:i w:val="0"/>
          <w:sz w:val="20"/>
          <w:szCs w:val="20"/>
          <w:u w:val="single"/>
        </w:rPr>
        <w:t xml:space="preserve"> van toepassing is:</w:t>
      </w:r>
    </w:p>
    <w:p w:rsidR="00293FA8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 xml:space="preserve">Hierbij verklaart </w:t>
      </w:r>
      <w:r w:rsidR="00CC3714">
        <w:rPr>
          <w:i w:val="0"/>
          <w:sz w:val="20"/>
          <w:szCs w:val="20"/>
        </w:rPr>
        <w:t>Inschrijver</w:t>
      </w:r>
      <w:r w:rsidR="00C662D8" w:rsidRPr="0080164C">
        <w:rPr>
          <w:i w:val="0"/>
          <w:sz w:val="20"/>
          <w:szCs w:val="20"/>
        </w:rPr>
        <w:t xml:space="preserve"> dat de holding</w:t>
      </w:r>
      <w:r w:rsidRPr="0080164C">
        <w:rPr>
          <w:i w:val="0"/>
          <w:sz w:val="20"/>
          <w:szCs w:val="20"/>
        </w:rPr>
        <w:t>verklaring niet van toepassing is</w:t>
      </w:r>
      <w:r w:rsidR="00F10099" w:rsidRPr="0080164C">
        <w:rPr>
          <w:i w:val="0"/>
          <w:sz w:val="20"/>
          <w:szCs w:val="20"/>
        </w:rPr>
        <w:t>.</w:t>
      </w:r>
    </w:p>
    <w:p w:rsidR="00CC3714" w:rsidRPr="0080164C" w:rsidRDefault="00CC3714" w:rsidP="00293FA8">
      <w:pPr>
        <w:spacing w:before="120" w:after="120" w:line="240" w:lineRule="atLeast"/>
        <w:rPr>
          <w:i w:val="0"/>
          <w:sz w:val="20"/>
          <w:szCs w:val="20"/>
        </w:rPr>
      </w:pP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="00CC3714">
        <w:rPr>
          <w:b/>
          <w:i w:val="0"/>
          <w:sz w:val="20"/>
          <w:szCs w:val="20"/>
          <w:u w:val="single"/>
        </w:rPr>
        <w:t xml:space="preserve">wel </w:t>
      </w:r>
      <w:r w:rsidRPr="0080164C">
        <w:rPr>
          <w:i w:val="0"/>
          <w:sz w:val="20"/>
          <w:szCs w:val="20"/>
          <w:u w:val="single"/>
        </w:rPr>
        <w:t>van toepassing is: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Hierbij verklaart ondergetekende namens vermeld</w:t>
      </w:r>
      <w:r w:rsidR="00C662D8" w:rsidRPr="0080164C">
        <w:rPr>
          <w:i w:val="0"/>
          <w:sz w:val="20"/>
          <w:szCs w:val="20"/>
        </w:rPr>
        <w:t>e concern</w:t>
      </w:r>
      <w:r w:rsidRPr="0080164C">
        <w:rPr>
          <w:i w:val="0"/>
          <w:sz w:val="20"/>
          <w:szCs w:val="20"/>
        </w:rPr>
        <w:t xml:space="preserve">/holding dat het/de hieronder vermelde concern/holding zich namens </w:t>
      </w:r>
      <w:r w:rsidR="00BA1F2A">
        <w:rPr>
          <w:i w:val="0"/>
          <w:sz w:val="20"/>
          <w:szCs w:val="20"/>
        </w:rPr>
        <w:t>de</w:t>
      </w:r>
      <w:r w:rsidR="00CC3714">
        <w:rPr>
          <w:i w:val="0"/>
          <w:sz w:val="20"/>
          <w:szCs w:val="20"/>
        </w:rPr>
        <w:t xml:space="preserve"> Inschrijver</w:t>
      </w:r>
      <w:r w:rsidRPr="0080164C">
        <w:rPr>
          <w:i w:val="0"/>
          <w:sz w:val="20"/>
          <w:szCs w:val="20"/>
        </w:rPr>
        <w:t xml:space="preserve"> bij gunning volledig en onvoorwaardelijk garant stelt voor de nakoming van de verplichtingen die uit de eventueel met de winnende Inschrijver af te sluiten Overeenkomst </w:t>
      </w:r>
      <w:r w:rsidR="002828C2" w:rsidRPr="0080164C">
        <w:rPr>
          <w:i w:val="0"/>
          <w:sz w:val="20"/>
          <w:szCs w:val="20"/>
        </w:rPr>
        <w:t xml:space="preserve">in kader van </w:t>
      </w:r>
      <w:r w:rsidR="00160BB4">
        <w:rPr>
          <w:i w:val="0"/>
          <w:sz w:val="20"/>
          <w:szCs w:val="20"/>
        </w:rPr>
        <w:t xml:space="preserve">de </w:t>
      </w:r>
      <w:r w:rsidR="002828C2" w:rsidRPr="0080164C">
        <w:rPr>
          <w:i w:val="0"/>
          <w:sz w:val="20"/>
          <w:szCs w:val="20"/>
        </w:rPr>
        <w:t>aanbesteding “</w:t>
      </w:r>
      <w:r w:rsidR="00160BB4">
        <w:rPr>
          <w:i w:val="0"/>
          <w:sz w:val="20"/>
          <w:szCs w:val="20"/>
        </w:rPr>
        <w:t>Accountantsdiensten</w:t>
      </w:r>
      <w:r w:rsidR="00073B42" w:rsidRPr="0080164C">
        <w:rPr>
          <w:i w:val="0"/>
          <w:sz w:val="20"/>
          <w:szCs w:val="20"/>
        </w:rPr>
        <w:t xml:space="preserve">” </w:t>
      </w:r>
      <w:r w:rsidRPr="0080164C">
        <w:rPr>
          <w:i w:val="0"/>
          <w:sz w:val="20"/>
          <w:szCs w:val="20"/>
        </w:rPr>
        <w:t xml:space="preserve">voortvloeien. 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Het/de hieronder vermelde concern/holding stelt zich tevens aansprakelijk voor eventuele schade, voortvloeiende uit het niet deugdelijk/niet tijdig nakomen van de eventueel met de winnende Inschrijver af te sluiten Overeenkomst</w:t>
      </w:r>
      <w:r w:rsidR="00073B42" w:rsidRPr="0080164C">
        <w:rPr>
          <w:i w:val="0"/>
          <w:sz w:val="20"/>
          <w:szCs w:val="20"/>
        </w:rPr>
        <w:t xml:space="preserve"> i</w:t>
      </w:r>
      <w:r w:rsidR="0041295F" w:rsidRPr="0080164C">
        <w:rPr>
          <w:i w:val="0"/>
          <w:sz w:val="20"/>
          <w:szCs w:val="20"/>
        </w:rPr>
        <w:t xml:space="preserve">n </w:t>
      </w:r>
      <w:r w:rsidR="00160BB4">
        <w:rPr>
          <w:i w:val="0"/>
          <w:sz w:val="20"/>
          <w:szCs w:val="20"/>
        </w:rPr>
        <w:t xml:space="preserve">het </w:t>
      </w:r>
      <w:bookmarkStart w:id="0" w:name="_GoBack"/>
      <w:bookmarkEnd w:id="0"/>
      <w:r w:rsidR="0041295F" w:rsidRPr="0080164C">
        <w:rPr>
          <w:i w:val="0"/>
          <w:sz w:val="20"/>
          <w:szCs w:val="20"/>
        </w:rPr>
        <w:t xml:space="preserve">kader van </w:t>
      </w:r>
      <w:r w:rsidR="00160BB4">
        <w:rPr>
          <w:i w:val="0"/>
          <w:sz w:val="20"/>
          <w:szCs w:val="20"/>
        </w:rPr>
        <w:t>genoemde aanbesteding.</w:t>
      </w:r>
    </w:p>
    <w:p w:rsidR="00A37858" w:rsidRDefault="00A37858" w:rsidP="001E1B7F">
      <w:pPr>
        <w:rPr>
          <w:i w:val="0"/>
          <w:sz w:val="20"/>
          <w:szCs w:val="20"/>
        </w:rPr>
      </w:pPr>
    </w:p>
    <w:p w:rsidR="003533C5" w:rsidRPr="0080164C" w:rsidRDefault="00CC3714" w:rsidP="001E1B7F">
      <w:pPr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3533C5" w:rsidRPr="0080164C">
        <w:rPr>
          <w:i w:val="0"/>
          <w:sz w:val="20"/>
          <w:szCs w:val="20"/>
        </w:rPr>
        <w:t xml:space="preserve"> verklaart dat bovenstaande gegevens correct en naar waarheid zijn ingevuld:</w:t>
      </w:r>
    </w:p>
    <w:p w:rsidR="003533C5" w:rsidRPr="0080164C" w:rsidRDefault="003533C5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</w:t>
            </w:r>
            <w:r w:rsidR="00C662D8" w:rsidRPr="0080164C">
              <w:rPr>
                <w:i w:val="0"/>
                <w:sz w:val="20"/>
                <w:szCs w:val="20"/>
              </w:rPr>
              <w:t>aam Inschrijver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3533C5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Firmanaam C</w:t>
            </w:r>
            <w:r w:rsidR="00C662D8" w:rsidRPr="0080164C">
              <w:rPr>
                <w:i w:val="0"/>
                <w:sz w:val="20"/>
                <w:szCs w:val="20"/>
              </w:rPr>
              <w:t>oncern/holding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C662D8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C662D8">
      <w:pPr>
        <w:rPr>
          <w:i w:val="0"/>
          <w:sz w:val="20"/>
          <w:szCs w:val="20"/>
        </w:rPr>
      </w:pPr>
    </w:p>
    <w:sectPr w:rsidR="00C662D8" w:rsidRPr="0080164C" w:rsidSect="0080164C">
      <w:headerReference w:type="default" r:id="rId8"/>
      <w:type w:val="continuous"/>
      <w:pgSz w:w="11906" w:h="16838" w:code="9"/>
      <w:pgMar w:top="1418" w:right="1700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2C8" w:rsidRDefault="00E412C8" w:rsidP="001E1B7F">
      <w:r>
        <w:separator/>
      </w:r>
    </w:p>
  </w:endnote>
  <w:endnote w:type="continuationSeparator" w:id="0">
    <w:p w:rsidR="00E412C8" w:rsidRDefault="00E412C8" w:rsidP="001E1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2C8" w:rsidRDefault="00E412C8" w:rsidP="001E1B7F">
      <w:r>
        <w:separator/>
      </w:r>
    </w:p>
  </w:footnote>
  <w:footnote w:type="continuationSeparator" w:id="0">
    <w:p w:rsidR="00E412C8" w:rsidRDefault="00E412C8" w:rsidP="001E1B7F">
      <w:r>
        <w:continuationSeparator/>
      </w:r>
    </w:p>
  </w:footnote>
  <w:footnote w:id="1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  <w:footnote w:id="2">
    <w:p w:rsidR="0041448E" w:rsidRDefault="0041448E">
      <w:pPr>
        <w:pStyle w:val="Voetnoottekst"/>
      </w:pPr>
      <w:r>
        <w:rPr>
          <w:rStyle w:val="Voetnootmarkering"/>
        </w:rPr>
        <w:footnoteRef/>
      </w:r>
      <w:r>
        <w:t xml:space="preserve"> Doorhalen wat niet van toepassing is</w:t>
      </w:r>
    </w:p>
  </w:footnote>
  <w:footnote w:id="3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64C" w:rsidRDefault="006D76F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4575810</wp:posOffset>
          </wp:positionH>
          <wp:positionV relativeFrom="paragraph">
            <wp:posOffset>-250190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A2025"/>
    <w:multiLevelType w:val="hybridMultilevel"/>
    <w:tmpl w:val="CD3C197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54324"/>
    <w:multiLevelType w:val="hybridMultilevel"/>
    <w:tmpl w:val="A02644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C06E4"/>
    <w:multiLevelType w:val="hybridMultilevel"/>
    <w:tmpl w:val="04D6D336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84024"/>
    <w:multiLevelType w:val="hybridMultilevel"/>
    <w:tmpl w:val="AD947D22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357AB"/>
    <w:multiLevelType w:val="hybridMultilevel"/>
    <w:tmpl w:val="1E08966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3C5"/>
    <w:rsid w:val="00065096"/>
    <w:rsid w:val="00073B42"/>
    <w:rsid w:val="000D0C0A"/>
    <w:rsid w:val="00111682"/>
    <w:rsid w:val="001603C0"/>
    <w:rsid w:val="00160BB4"/>
    <w:rsid w:val="0018020E"/>
    <w:rsid w:val="001E1B7F"/>
    <w:rsid w:val="001F0D7A"/>
    <w:rsid w:val="002070B5"/>
    <w:rsid w:val="002828C2"/>
    <w:rsid w:val="00293FA8"/>
    <w:rsid w:val="002D5F13"/>
    <w:rsid w:val="003533C5"/>
    <w:rsid w:val="0041295F"/>
    <w:rsid w:val="0041448E"/>
    <w:rsid w:val="004569B7"/>
    <w:rsid w:val="005327C4"/>
    <w:rsid w:val="00666983"/>
    <w:rsid w:val="006D76F5"/>
    <w:rsid w:val="00762C5A"/>
    <w:rsid w:val="00764C8B"/>
    <w:rsid w:val="007A44FF"/>
    <w:rsid w:val="007E3182"/>
    <w:rsid w:val="0080164C"/>
    <w:rsid w:val="00841BB7"/>
    <w:rsid w:val="00853522"/>
    <w:rsid w:val="009A64F0"/>
    <w:rsid w:val="009C4CBA"/>
    <w:rsid w:val="00A33654"/>
    <w:rsid w:val="00A37858"/>
    <w:rsid w:val="00B05EFD"/>
    <w:rsid w:val="00BA1F2A"/>
    <w:rsid w:val="00BE4D40"/>
    <w:rsid w:val="00C662D8"/>
    <w:rsid w:val="00CC3714"/>
    <w:rsid w:val="00D670CD"/>
    <w:rsid w:val="00D76BBC"/>
    <w:rsid w:val="00E00E3F"/>
    <w:rsid w:val="00E412C8"/>
    <w:rsid w:val="00EA73ED"/>
    <w:rsid w:val="00F10099"/>
    <w:rsid w:val="00F35D1B"/>
    <w:rsid w:val="00FC3A55"/>
    <w:rsid w:val="00FD1E0F"/>
    <w:rsid w:val="00FD4B97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8E60BD"/>
  <w15:docId w15:val="{71D5C3C3-CA40-4875-9142-B23087CD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utoRedefine/>
    <w:qFormat/>
    <w:rsid w:val="001E1B7F"/>
    <w:pPr>
      <w:widowControl w:val="0"/>
      <w:tabs>
        <w:tab w:val="left" w:pos="851"/>
      </w:tabs>
      <w:autoSpaceDE w:val="0"/>
      <w:autoSpaceDN w:val="0"/>
      <w:adjustRightInd w:val="0"/>
      <w:spacing w:after="0" w:line="273" w:lineRule="atLeast"/>
      <w:jc w:val="both"/>
    </w:pPr>
    <w:rPr>
      <w:rFonts w:eastAsia="Times New Roman" w:cs="Times New Roman"/>
      <w:i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1E1B7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E1B7F"/>
    <w:rPr>
      <w:rFonts w:eastAsia="Times New Roman" w:cs="Times New Roman"/>
      <w:i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1E1B7F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E1B7F"/>
    <w:rPr>
      <w:rFonts w:eastAsia="Times New Roman" w:cs="Times New Roman"/>
      <w:i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E1B7F"/>
    <w:rPr>
      <w:vertAlign w:val="superscript"/>
    </w:rPr>
  </w:style>
  <w:style w:type="table" w:styleId="Tabelraster">
    <w:name w:val="Table Grid"/>
    <w:basedOn w:val="Standaardtabel"/>
    <w:uiPriority w:val="59"/>
    <w:rsid w:val="001E1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C3A5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C3A5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C3A55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3A5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3A55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C3A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3A55"/>
    <w:rPr>
      <w:rFonts w:ascii="Segoe UI" w:eastAsia="Times New Roman" w:hAnsi="Segoe UI" w:cs="Segoe UI"/>
      <w:i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164C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164C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D2DF8-9E1D-490B-B85A-059940792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EC657EAA</Template>
  <TotalTime>0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dcterms:created xsi:type="dcterms:W3CDTF">2020-04-09T09:57:00Z</dcterms:created>
  <dcterms:modified xsi:type="dcterms:W3CDTF">2020-04-09T09:57:00Z</dcterms:modified>
</cp:coreProperties>
</file>