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sdt>
      <w:sdtPr>
        <w:rPr>
          <w:rStyle w:val="Intensievebenadrukking"/>
          <w:sz w:val="32"/>
          <w:szCs w:val="32"/>
        </w:rPr>
        <w:id w:val="-1896190891"/>
        <w:placeholder>
          <w:docPart w:val="7E5D993E06984D8A97DDE9876961DFB0"/>
        </w:placeholder>
      </w:sdtPr>
      <w:sdtEndPr>
        <w:rPr>
          <w:rStyle w:val="Intensievebenadrukking"/>
        </w:rPr>
      </w:sdtEndPr>
      <w:sdtContent>
        <w:p w14:paraId="503F71E3" w14:textId="77777777" w:rsidR="00C630B4" w:rsidRDefault="00C630B4" w:rsidP="00125DCA">
          <w:pPr>
            <w:rPr>
              <w:rStyle w:val="Intensievebenadrukking"/>
              <w:sz w:val="32"/>
              <w:szCs w:val="32"/>
            </w:rPr>
          </w:pPr>
        </w:p>
        <w:p w14:paraId="2D00E95B" w14:textId="77777777" w:rsidR="00495123" w:rsidRDefault="00125DCA" w:rsidP="00C630B4">
          <w:r w:rsidRPr="00C630B4">
            <w:rPr>
              <w:b/>
              <w:sz w:val="24"/>
              <w:szCs w:val="24"/>
            </w:rPr>
            <w:t>S</w:t>
          </w:r>
          <w:r w:rsidR="00C630B4">
            <w:rPr>
              <w:b/>
              <w:sz w:val="24"/>
              <w:szCs w:val="24"/>
            </w:rPr>
            <w:t>OCIAL RETURN DOCUMENT</w:t>
          </w:r>
        </w:p>
      </w:sdtContent>
    </w:sdt>
    <w:p w14:paraId="17052460" w14:textId="77777777" w:rsidR="00551855" w:rsidRDefault="00495123" w:rsidP="00495123">
      <w:r>
        <w:rPr>
          <w:noProof/>
          <w:lang w:eastAsia="nl-NL"/>
        </w:rPr>
        <w:drawing>
          <wp:anchor distT="0" distB="0" distL="114300" distR="114300" simplePos="0" relativeHeight="251659264" behindDoc="0" locked="0" layoutInCell="1" allowOverlap="1" wp14:anchorId="06C3B7F0" wp14:editId="1D741C86">
            <wp:simplePos x="0" y="0"/>
            <wp:positionH relativeFrom="column">
              <wp:posOffset>3596640</wp:posOffset>
            </wp:positionH>
            <wp:positionV relativeFrom="paragraph">
              <wp:posOffset>-412750</wp:posOffset>
            </wp:positionV>
            <wp:extent cx="2619375" cy="438150"/>
            <wp:effectExtent l="0" t="0" r="9525" b="0"/>
            <wp:wrapTight wrapText="bothSides">
              <wp:wrapPolygon edited="0">
                <wp:start x="0" y="0"/>
                <wp:lineTo x="0" y="20661"/>
                <wp:lineTo x="21521" y="20661"/>
                <wp:lineTo x="21521" y="0"/>
                <wp:lineTo x="0" y="0"/>
              </wp:wrapPolygon>
            </wp:wrapTight>
            <wp:docPr id="7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 3"/>
                    <pic:cNvPicPr>
                      <a:picLocks noChangeAspect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29" t="18802" r="6646" b="18584"/>
                    <a:stretch/>
                  </pic:blipFill>
                  <pic:spPr bwMode="auto">
                    <a:xfrm>
                      <a:off x="0" y="0"/>
                      <a:ext cx="2619375" cy="438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nl-NL"/>
        </w:rPr>
        <w:t xml:space="preserve"> </w:t>
      </w:r>
    </w:p>
    <w:sdt>
      <w:sdtPr>
        <w:rPr>
          <w:rStyle w:val="Zwaar"/>
        </w:rPr>
        <w:id w:val="-180122930"/>
        <w:placeholder>
          <w:docPart w:val="0D4D8668CC5D42BB854EB4FC09B8091C"/>
        </w:placeholder>
      </w:sdtPr>
      <w:sdtEndPr>
        <w:rPr>
          <w:rStyle w:val="Standaardalinea-lettertype"/>
          <w:b w:val="0"/>
          <w:bCs w:val="0"/>
          <w:caps w:val="0"/>
        </w:rPr>
      </w:sdtEndPr>
      <w:sdtContent>
        <w:p w14:paraId="3B5121F6" w14:textId="2A42C496" w:rsidR="00012EBE" w:rsidRPr="00DC2437" w:rsidRDefault="00C630B4">
          <w:r>
            <w:rPr>
              <w:rStyle w:val="Zwaar"/>
            </w:rPr>
            <w:br/>
            <w:t xml:space="preserve">Utrecht, </w:t>
          </w:r>
          <w:r w:rsidR="00494EB8">
            <w:rPr>
              <w:rStyle w:val="Zwaar"/>
            </w:rPr>
            <w:t>5-6-2020</w:t>
          </w:r>
        </w:p>
      </w:sdtContent>
    </w:sdt>
    <w:p w14:paraId="32909EDA" w14:textId="77777777" w:rsidR="00310DB7" w:rsidRPr="00012EBE" w:rsidRDefault="00310DB7" w:rsidP="00551855"/>
    <w:p w14:paraId="712AEBC8" w14:textId="77777777" w:rsidR="00125DCA" w:rsidRDefault="00125DCA" w:rsidP="00125DCA"/>
    <w:p w14:paraId="16A448A7" w14:textId="77777777" w:rsidR="00125DCA" w:rsidRDefault="00125DCA" w:rsidP="00125DCA">
      <w:pPr>
        <w:autoSpaceDE w:val="0"/>
        <w:autoSpaceDN w:val="0"/>
        <w:adjustRightInd w:val="0"/>
        <w:spacing w:line="240" w:lineRule="auto"/>
        <w:rPr>
          <w:rFonts w:cs="Lucida Sans Unicode"/>
        </w:rPr>
      </w:pPr>
      <w:r>
        <w:rPr>
          <w:rFonts w:cs="Lucida Sans Unicode"/>
        </w:rPr>
        <w:t xml:space="preserve">Op onderstaande opdracht is het Protocol Social Return van toepassing verklaard. Conform artikel 5 </w:t>
      </w:r>
      <w:bookmarkStart w:id="0" w:name="OLE_LINK2"/>
      <w:bookmarkStart w:id="1" w:name="OLE_LINK1"/>
      <w:r>
        <w:rPr>
          <w:rFonts w:cs="Lucida Sans Unicode"/>
        </w:rPr>
        <w:t>van het Protocol Social Return</w:t>
      </w:r>
      <w:bookmarkEnd w:id="0"/>
      <w:bookmarkEnd w:id="1"/>
      <w:r>
        <w:rPr>
          <w:rFonts w:cs="Lucida Sans Unicode"/>
        </w:rPr>
        <w:t xml:space="preserve">, legt dit document de uitwerking van Social Return voor onderstaande opdracht vast. In dit document worden de definities gebruikt zoals genoemd in artikel 1 van het Protocol Social Return.    </w:t>
      </w:r>
    </w:p>
    <w:p w14:paraId="5908FCCD" w14:textId="77777777" w:rsidR="00C630B4" w:rsidRDefault="00C630B4" w:rsidP="00125DCA">
      <w:pPr>
        <w:autoSpaceDE w:val="0"/>
        <w:autoSpaceDN w:val="0"/>
        <w:adjustRightInd w:val="0"/>
        <w:spacing w:line="240" w:lineRule="auto"/>
        <w:rPr>
          <w:rFonts w:cs="Lucida Sans Unicode"/>
        </w:rPr>
      </w:pPr>
    </w:p>
    <w:p w14:paraId="48D739BC" w14:textId="77777777" w:rsidR="00125DCA" w:rsidRDefault="00125DCA" w:rsidP="00125DCA">
      <w:pPr>
        <w:autoSpaceDE w:val="0"/>
        <w:autoSpaceDN w:val="0"/>
        <w:adjustRightInd w:val="0"/>
        <w:spacing w:line="240" w:lineRule="auto"/>
        <w:rPr>
          <w:rFonts w:cs="Lucida Sans Unicode"/>
          <w:b/>
        </w:rPr>
      </w:pPr>
      <w:r>
        <w:rPr>
          <w:rFonts w:cs="Lucida Sans Unicode"/>
          <w:b/>
        </w:rPr>
        <w:t>Gegevens opdracht en vastgestelde Social Return norm</w:t>
      </w:r>
    </w:p>
    <w:tbl>
      <w:tblPr>
        <w:tblStyle w:val="Tabelraster"/>
        <w:tblW w:w="0" w:type="auto"/>
        <w:tblLook w:val="01E0" w:firstRow="1" w:lastRow="1" w:firstColumn="1" w:lastColumn="1" w:noHBand="0" w:noVBand="0"/>
      </w:tblPr>
      <w:tblGrid>
        <w:gridCol w:w="3035"/>
        <w:gridCol w:w="6026"/>
      </w:tblGrid>
      <w:tr w:rsidR="00125DCA" w14:paraId="4519FD60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EC568" w14:textId="77777777" w:rsidR="00125DCA" w:rsidRDefault="00125DCA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</w:rPr>
            </w:pPr>
            <w:r>
              <w:rPr>
                <w:rFonts w:cs="Lucida Sans Unicode"/>
              </w:rPr>
              <w:t>Naam opdracht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7CDAC" w14:textId="0CFD743F" w:rsidR="00125DCA" w:rsidRDefault="00125DCA">
            <w:pPr>
              <w:spacing w:line="240" w:lineRule="atLeast"/>
              <w:rPr>
                <w:rFonts w:ascii="Lucida Sans Unicode" w:hAnsi="Lucida Sans Unicode" w:cs="Lucida Sans Unicode"/>
              </w:rPr>
            </w:pPr>
          </w:p>
        </w:tc>
      </w:tr>
      <w:tr w:rsidR="00125DCA" w14:paraId="08B0B698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A2711" w14:textId="48A76AA9" w:rsidR="00125DCA" w:rsidRDefault="00125DCA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</w:rPr>
            </w:pPr>
            <w:r>
              <w:rPr>
                <w:rFonts w:cs="Lucida Sans Unicode"/>
              </w:rPr>
              <w:t xml:space="preserve">Kenmerk </w:t>
            </w:r>
            <w:proofErr w:type="gramStart"/>
            <w:r>
              <w:rPr>
                <w:rFonts w:cs="Lucida Sans Unicode"/>
              </w:rPr>
              <w:t>opdracht</w:t>
            </w:r>
            <w:r w:rsidR="0084675E">
              <w:rPr>
                <w:rFonts w:cs="Lucida Sans Unicode"/>
              </w:rPr>
              <w:t xml:space="preserve"> /</w:t>
            </w:r>
            <w:proofErr w:type="gramEnd"/>
            <w:r w:rsidR="0084675E">
              <w:rPr>
                <w:rFonts w:cs="Lucida Sans Unicode"/>
              </w:rPr>
              <w:t xml:space="preserve"> </w:t>
            </w:r>
            <w:proofErr w:type="spellStart"/>
            <w:r w:rsidR="0084675E">
              <w:rPr>
                <w:rFonts w:cs="Lucida Sans Unicode"/>
              </w:rPr>
              <w:t>incontonummer</w:t>
            </w:r>
            <w:proofErr w:type="spellEnd"/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96CD3" w14:textId="72614D74" w:rsidR="00125DCA" w:rsidRDefault="00125DCA">
            <w:pPr>
              <w:spacing w:line="240" w:lineRule="atLeast"/>
              <w:rPr>
                <w:rFonts w:ascii="Lucida Sans Unicode" w:hAnsi="Lucida Sans Unicode"/>
              </w:rPr>
            </w:pPr>
          </w:p>
        </w:tc>
      </w:tr>
      <w:tr w:rsidR="00125DCA" w14:paraId="16D5F7D1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993D2" w14:textId="77777777" w:rsidR="00125DCA" w:rsidRDefault="00125DCA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</w:rPr>
            </w:pPr>
            <w:r>
              <w:rPr>
                <w:rFonts w:cs="Lucida Sans Unicode"/>
              </w:rPr>
              <w:t>Opdrachtnemer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8DEBE" w14:textId="19E560AA" w:rsidR="00125DCA" w:rsidRDefault="00125DCA" w:rsidP="00E21D2E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</w:rPr>
            </w:pPr>
          </w:p>
        </w:tc>
      </w:tr>
      <w:tr w:rsidR="00125DCA" w14:paraId="3EC25D14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0C9C5" w14:textId="77777777" w:rsidR="00125DCA" w:rsidRDefault="00125DCA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</w:rPr>
            </w:pPr>
            <w:r>
              <w:rPr>
                <w:rFonts w:cs="Lucida Sans Unicode"/>
              </w:rPr>
              <w:t>Looptijd opdracht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950ED" w14:textId="4AA3169A" w:rsidR="00125DCA" w:rsidRDefault="00125DCA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</w:rPr>
            </w:pPr>
          </w:p>
        </w:tc>
      </w:tr>
      <w:tr w:rsidR="00125DCA" w14:paraId="79EE55AF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99EF5" w14:textId="77777777" w:rsidR="00125DCA" w:rsidRDefault="00125DCA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</w:rPr>
            </w:pPr>
            <w:r>
              <w:rPr>
                <w:rFonts w:cs="Lucida Sans Unicode"/>
              </w:rPr>
              <w:t>Opdrachtsom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A63AA" w14:textId="0FBA279D" w:rsidR="00125DCA" w:rsidRDefault="00125DCA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</w:rPr>
            </w:pPr>
          </w:p>
        </w:tc>
      </w:tr>
      <w:tr w:rsidR="00125DCA" w14:paraId="609EE05C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A0E30" w14:textId="77777777" w:rsidR="00125DCA" w:rsidRDefault="00B70004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</w:rPr>
            </w:pPr>
            <w:r>
              <w:rPr>
                <w:rFonts w:cs="Lucida Sans Unicode"/>
              </w:rPr>
              <w:t>SR-norm en bedrag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F2BC4" w14:textId="738E5AF1" w:rsidR="00125DCA" w:rsidRDefault="00125DCA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</w:rPr>
            </w:pPr>
          </w:p>
        </w:tc>
      </w:tr>
      <w:tr w:rsidR="00125DCA" w14:paraId="598C7EA3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20150" w14:textId="77777777" w:rsidR="00125DCA" w:rsidRDefault="00125DCA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</w:rPr>
            </w:pPr>
            <w:r>
              <w:rPr>
                <w:rFonts w:cs="Lucida Sans Unicode"/>
              </w:rPr>
              <w:t>Contactpersoon opdrachtnemer</w:t>
            </w:r>
          </w:p>
          <w:p w14:paraId="2FC93660" w14:textId="77777777" w:rsidR="00125DCA" w:rsidRDefault="00125DCA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</w:rPr>
            </w:pP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7D252" w14:textId="1DE4CBD6" w:rsidR="00125DCA" w:rsidRDefault="00125DCA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</w:rPr>
            </w:pPr>
          </w:p>
        </w:tc>
      </w:tr>
      <w:tr w:rsidR="00125DCA" w:rsidRPr="006C77CF" w14:paraId="1FEF45C6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30DCD" w14:textId="77777777" w:rsidR="00125DCA" w:rsidRDefault="00125DCA" w:rsidP="00125DCA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</w:rPr>
            </w:pPr>
            <w:r>
              <w:rPr>
                <w:rFonts w:cs="Lucida Sans Unicode"/>
              </w:rPr>
              <w:t>Coördinator Social Return provincie Utrecht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56278" w14:textId="039A5C71" w:rsidR="00125DCA" w:rsidRPr="006C77CF" w:rsidRDefault="00AA5E3B" w:rsidP="006C77CF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</w:rPr>
            </w:pPr>
            <w:r>
              <w:t>Contactpersoon provincie</w:t>
            </w:r>
            <w:r w:rsidR="0084675E">
              <w:t xml:space="preserve">,  </w:t>
            </w:r>
            <w:hyperlink r:id="rId10" w:history="1">
              <w:r w:rsidR="00125DCA" w:rsidRPr="006C77CF">
                <w:rPr>
                  <w:rStyle w:val="Hyperlink"/>
                  <w:rFonts w:cs="Lucida Sans Unicode"/>
                </w:rPr>
                <w:t>socialreturn@provincie-utrecht.nl</w:t>
              </w:r>
            </w:hyperlink>
            <w:r w:rsidR="00125DCA" w:rsidRPr="006C77CF">
              <w:rPr>
                <w:rFonts w:cs="Lucida Sans Unicode"/>
              </w:rPr>
              <w:t xml:space="preserve"> </w:t>
            </w:r>
          </w:p>
        </w:tc>
      </w:tr>
      <w:tr w:rsidR="00B70004" w14:paraId="67A7F007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8EE7" w14:textId="77777777" w:rsidR="00B70004" w:rsidRDefault="00B70004">
            <w:pPr>
              <w:autoSpaceDE w:val="0"/>
              <w:autoSpaceDN w:val="0"/>
              <w:adjustRightInd w:val="0"/>
              <w:rPr>
                <w:rFonts w:cs="Lucida Sans Unicode"/>
              </w:rPr>
            </w:pPr>
            <w:r>
              <w:rPr>
                <w:rFonts w:cs="Lucida Sans Unicode"/>
              </w:rPr>
              <w:t>Aantal in te zetten Deelnemers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B02D0" w14:textId="56270E4C" w:rsidR="00B70004" w:rsidRDefault="00B70004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</w:rPr>
            </w:pPr>
          </w:p>
        </w:tc>
      </w:tr>
      <w:tr w:rsidR="00125DCA" w14:paraId="45731747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03029" w14:textId="77777777" w:rsidR="00125DCA" w:rsidRDefault="00125DCA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</w:rPr>
            </w:pPr>
            <w:r>
              <w:rPr>
                <w:rFonts w:cs="Lucida Sans Unicode"/>
              </w:rPr>
              <w:t xml:space="preserve">Invulling Social Return </w:t>
            </w:r>
          </w:p>
          <w:p w14:paraId="723452C8" w14:textId="77777777" w:rsidR="00125DCA" w:rsidRDefault="00125DCA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</w:rPr>
            </w:pP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B114A" w14:textId="77777777" w:rsidR="00B70004" w:rsidRDefault="00B70004" w:rsidP="0084675E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</w:rPr>
            </w:pPr>
          </w:p>
        </w:tc>
      </w:tr>
    </w:tbl>
    <w:p w14:paraId="6B50DF00" w14:textId="77777777" w:rsidR="00125DCA" w:rsidRDefault="00125DCA" w:rsidP="00125DCA">
      <w:pPr>
        <w:autoSpaceDE w:val="0"/>
        <w:autoSpaceDN w:val="0"/>
        <w:adjustRightInd w:val="0"/>
        <w:spacing w:line="240" w:lineRule="auto"/>
        <w:rPr>
          <w:rFonts w:ascii="Lucida Sans Unicode" w:hAnsi="Lucida Sans Unicode" w:cs="Lucida Sans Unicode"/>
        </w:rPr>
      </w:pPr>
    </w:p>
    <w:p w14:paraId="1887E589" w14:textId="77777777" w:rsidR="00125DCA" w:rsidRDefault="00125DCA" w:rsidP="00125DCA">
      <w:pPr>
        <w:rPr>
          <w:b/>
          <w:szCs w:val="20"/>
        </w:rPr>
      </w:pPr>
      <w:r>
        <w:rPr>
          <w:b/>
        </w:rPr>
        <w:t>Rapportage en verantwoording</w:t>
      </w:r>
    </w:p>
    <w:p w14:paraId="307D66DA" w14:textId="77777777" w:rsidR="00125DCA" w:rsidRDefault="00125DCA" w:rsidP="00125DCA">
      <w:pPr>
        <w:spacing w:line="240" w:lineRule="auto"/>
        <w:rPr>
          <w:rFonts w:cs="Lucida Sans Unicode"/>
        </w:rPr>
      </w:pPr>
      <w:r>
        <w:rPr>
          <w:rFonts w:cs="Lucida Sans Unicode"/>
        </w:rPr>
        <w:t xml:space="preserve">Ter verantwoording van de mate waarin de Opdrachtnemer bij het einde van de opdracht Social Return heeft gerealiseerd, dient de Opdrachtnemer uiterlijk 3 weken na afronding van de opdracht aan de coördinator Social Return een rapportage te overleggen als beschreven in het Protocol Social Return. </w:t>
      </w:r>
    </w:p>
    <w:p w14:paraId="55DF87DE" w14:textId="77777777" w:rsidR="00125DCA" w:rsidRDefault="00125DCA" w:rsidP="00125DCA">
      <w:pPr>
        <w:spacing w:line="240" w:lineRule="auto"/>
        <w:rPr>
          <w:rFonts w:cs="Lucida Sans Unicode"/>
        </w:rPr>
      </w:pPr>
      <w:r>
        <w:rPr>
          <w:rFonts w:cs="Lucida Sans Unicode"/>
        </w:rPr>
        <w:t xml:space="preserve">De coördinator Social Return beoordeelt op basis van deze rapportage of opdrachtnemer (volledig) heeft voldaan aan de Social Return norm.  </w:t>
      </w:r>
    </w:p>
    <w:p w14:paraId="7B6C4535" w14:textId="77777777" w:rsidR="00125DCA" w:rsidRDefault="00125DCA" w:rsidP="00125DCA">
      <w:pPr>
        <w:autoSpaceDE w:val="0"/>
        <w:autoSpaceDN w:val="0"/>
        <w:adjustRightInd w:val="0"/>
        <w:spacing w:line="240" w:lineRule="auto"/>
        <w:rPr>
          <w:rFonts w:cs="Lucida Sans Unicode"/>
        </w:rPr>
      </w:pPr>
    </w:p>
    <w:p w14:paraId="03A8023C" w14:textId="77777777" w:rsidR="00125DCA" w:rsidRDefault="00125DCA" w:rsidP="00125DCA">
      <w:pPr>
        <w:rPr>
          <w:szCs w:val="20"/>
        </w:rPr>
      </w:pPr>
      <w:r>
        <w:t>Aldus overeengekomen en ondertekend</w:t>
      </w:r>
    </w:p>
    <w:p w14:paraId="5F6A7490" w14:textId="77777777" w:rsidR="00125DCA" w:rsidRDefault="00125DCA" w:rsidP="00125DCA"/>
    <w:tbl>
      <w:tblPr>
        <w:tblStyle w:val="Tabelraster"/>
        <w:tblW w:w="0" w:type="auto"/>
        <w:tblLook w:val="01E0" w:firstRow="1" w:lastRow="1" w:firstColumn="1" w:lastColumn="1" w:noHBand="0" w:noVBand="0"/>
      </w:tblPr>
      <w:tblGrid>
        <w:gridCol w:w="4030"/>
        <w:gridCol w:w="562"/>
        <w:gridCol w:w="4479"/>
      </w:tblGrid>
      <w:tr w:rsidR="00125DCA" w14:paraId="29075E9A" w14:textId="77777777" w:rsidTr="00125DCA"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2069E11" w14:textId="77777777" w:rsidR="00125DCA" w:rsidRDefault="00125DCA">
            <w:pPr>
              <w:spacing w:line="240" w:lineRule="atLeast"/>
              <w:rPr>
                <w:rFonts w:ascii="Lucida Sans Unicode" w:hAnsi="Lucida Sans Unicode"/>
              </w:rPr>
            </w:pPr>
            <w:r>
              <w:t>Plaats: Utrecht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2EABF47" w14:textId="77777777" w:rsidR="00125DCA" w:rsidRDefault="00125DCA">
            <w:pPr>
              <w:spacing w:line="240" w:lineRule="atLeast"/>
              <w:rPr>
                <w:rFonts w:ascii="Lucida Sans Unicode" w:hAnsi="Lucida Sans Unicode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2B8DD1D" w14:textId="77777777" w:rsidR="00125DCA" w:rsidRDefault="00125DCA">
            <w:pPr>
              <w:spacing w:line="240" w:lineRule="atLeast"/>
              <w:rPr>
                <w:rFonts w:ascii="Lucida Sans Unicode" w:hAnsi="Lucida Sans Unicode"/>
              </w:rPr>
            </w:pPr>
            <w:r>
              <w:t xml:space="preserve">Plaats: </w:t>
            </w:r>
          </w:p>
        </w:tc>
      </w:tr>
      <w:tr w:rsidR="00125DCA" w14:paraId="4CD09A61" w14:textId="77777777" w:rsidTr="00125DCA">
        <w:tc>
          <w:tcPr>
            <w:tcW w:w="40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C51536" w14:textId="77777777" w:rsidR="00125DCA" w:rsidRDefault="00125DCA">
            <w:pPr>
              <w:spacing w:line="240" w:lineRule="atLeast"/>
              <w:rPr>
                <w:rFonts w:ascii="Lucida Sans Unicode" w:hAnsi="Lucida Sans Unico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5CB753D" w14:textId="77777777" w:rsidR="00125DCA" w:rsidRDefault="00125DCA">
            <w:pPr>
              <w:spacing w:line="240" w:lineRule="atLeast"/>
              <w:rPr>
                <w:rFonts w:ascii="Lucida Sans Unicode" w:hAnsi="Lucida Sans Unicode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5D569D" w14:textId="77777777" w:rsidR="00125DCA" w:rsidRDefault="00125DCA">
            <w:pPr>
              <w:spacing w:line="240" w:lineRule="atLeast"/>
              <w:rPr>
                <w:rFonts w:ascii="Lucida Sans Unicode" w:hAnsi="Lucida Sans Unicode"/>
              </w:rPr>
            </w:pPr>
          </w:p>
        </w:tc>
      </w:tr>
      <w:tr w:rsidR="00125DCA" w14:paraId="04E2894F" w14:textId="77777777" w:rsidTr="00125DCA"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9BF50CE" w14:textId="794D6530" w:rsidR="00125DCA" w:rsidRDefault="00125DCA">
            <w:pPr>
              <w:spacing w:line="240" w:lineRule="atLeast"/>
              <w:rPr>
                <w:rFonts w:ascii="Lucida Sans Unicode" w:hAnsi="Lucida Sans Unicode"/>
              </w:rPr>
            </w:pPr>
            <w:r>
              <w:t xml:space="preserve">Datum: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B8BD94F" w14:textId="77777777" w:rsidR="00125DCA" w:rsidRDefault="00125DCA">
            <w:pPr>
              <w:spacing w:line="240" w:lineRule="atLeast"/>
              <w:rPr>
                <w:rFonts w:ascii="Lucida Sans Unicode" w:hAnsi="Lucida Sans Unicode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1C89E1" w14:textId="77777777" w:rsidR="00125DCA" w:rsidRDefault="00125DCA">
            <w:pPr>
              <w:spacing w:line="240" w:lineRule="atLeast"/>
              <w:rPr>
                <w:rFonts w:ascii="Lucida Sans Unicode" w:hAnsi="Lucida Sans Unicode"/>
              </w:rPr>
            </w:pPr>
            <w:r>
              <w:t xml:space="preserve">Datum </w:t>
            </w:r>
          </w:p>
        </w:tc>
      </w:tr>
      <w:tr w:rsidR="00125DCA" w14:paraId="31CC2D57" w14:textId="77777777" w:rsidTr="00125DCA">
        <w:tc>
          <w:tcPr>
            <w:tcW w:w="40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BA45E3" w14:textId="77777777" w:rsidR="00125DCA" w:rsidRDefault="00125DCA">
            <w:pPr>
              <w:spacing w:line="240" w:lineRule="atLeast"/>
              <w:rPr>
                <w:rFonts w:ascii="Lucida Sans Unicode" w:hAnsi="Lucida Sans Unicode"/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217D30E" w14:textId="77777777" w:rsidR="00125DCA" w:rsidRDefault="00125DCA">
            <w:pPr>
              <w:spacing w:line="240" w:lineRule="atLeast"/>
              <w:rPr>
                <w:rFonts w:ascii="Lucida Sans Unicode" w:hAnsi="Lucida Sans Unicode"/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08A5C4" w14:textId="77777777" w:rsidR="00125DCA" w:rsidRDefault="00125DCA">
            <w:pPr>
              <w:spacing w:line="240" w:lineRule="atLeast"/>
              <w:rPr>
                <w:rFonts w:ascii="Lucida Sans Unicode" w:hAnsi="Lucida Sans Unicode"/>
                <w:b/>
                <w:spacing w:val="-2"/>
              </w:rPr>
            </w:pPr>
          </w:p>
        </w:tc>
      </w:tr>
      <w:tr w:rsidR="00125DCA" w14:paraId="5F721E6A" w14:textId="77777777" w:rsidTr="0084675E">
        <w:trPr>
          <w:trHeight w:val="344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F433FB" w14:textId="77777777" w:rsidR="00125DCA" w:rsidRDefault="00125DCA" w:rsidP="00125DCA">
            <w:pPr>
              <w:spacing w:line="240" w:lineRule="atLeast"/>
              <w:rPr>
                <w:rFonts w:ascii="Lucida Sans Unicode" w:hAnsi="Lucida Sans Unicode"/>
                <w:b/>
              </w:rPr>
            </w:pPr>
            <w:r>
              <w:rPr>
                <w:b/>
                <w:spacing w:val="-2"/>
              </w:rPr>
              <w:t>Provincie Utrecht</w:t>
            </w:r>
            <w:r w:rsidR="00C630B4">
              <w:rPr>
                <w:b/>
                <w:spacing w:val="-2"/>
              </w:rPr>
              <w:t>,</w:t>
            </w:r>
            <w:r>
              <w:rPr>
                <w:b/>
                <w:color w:val="0000FF"/>
                <w:spacing w:val="-2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37AE1B3" w14:textId="77777777" w:rsidR="00125DCA" w:rsidRDefault="00125DCA">
            <w:pPr>
              <w:spacing w:line="240" w:lineRule="atLeast"/>
              <w:rPr>
                <w:rFonts w:ascii="Lucida Sans Unicode" w:hAnsi="Lucida Sans Unicode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0C316EBE" w14:textId="77777777" w:rsidR="00125DCA" w:rsidRDefault="00125DCA">
            <w:pPr>
              <w:spacing w:line="240" w:lineRule="atLeast"/>
              <w:rPr>
                <w:rFonts w:ascii="Lucida Sans Unicode" w:hAnsi="Lucida Sans Unicode"/>
                <w:b/>
                <w:color w:val="0000FF"/>
                <w:spacing w:val="-2"/>
              </w:rPr>
            </w:pPr>
          </w:p>
        </w:tc>
      </w:tr>
      <w:tr w:rsidR="00125DCA" w:rsidRPr="00125DCA" w14:paraId="6802EAA4" w14:textId="77777777" w:rsidTr="00125DCA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05B139" w14:textId="31ED9F72" w:rsidR="00125DCA" w:rsidRPr="00C630B4" w:rsidRDefault="00494EB8" w:rsidP="00125DCA">
            <w:pPr>
              <w:spacing w:line="240" w:lineRule="atLeast"/>
              <w:rPr>
                <w:rFonts w:ascii="Lucida Sans Unicode" w:hAnsi="Lucida Sans Unicode"/>
                <w:b/>
                <w:spacing w:val="-2"/>
              </w:rPr>
            </w:pPr>
            <w:r w:rsidRPr="00494EB8">
              <w:rPr>
                <w:rFonts w:ascii="Lucida Sans Unicode" w:hAnsi="Lucida Sans Unicode"/>
                <w:b/>
                <w:spacing w:val="-2"/>
              </w:rPr>
              <w:t>A. van Brakel</w:t>
            </w:r>
            <w:r w:rsidR="0084675E" w:rsidRPr="00494EB8">
              <w:rPr>
                <w:rFonts w:ascii="Lucida Sans Unicode" w:hAnsi="Lucida Sans Unicode"/>
                <w:b/>
                <w:spacing w:val="-2"/>
              </w:rPr>
              <w:t>,</w:t>
            </w:r>
            <w:r w:rsidR="0084675E">
              <w:rPr>
                <w:rFonts w:ascii="Lucida Sans Unicode" w:hAnsi="Lucida Sans Unicode"/>
                <w:b/>
                <w:spacing w:val="-2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D6C984B" w14:textId="77777777" w:rsidR="00125DCA" w:rsidRPr="00125DCA" w:rsidRDefault="00125DCA">
            <w:pPr>
              <w:spacing w:line="240" w:lineRule="atLeast"/>
              <w:rPr>
                <w:rFonts w:ascii="Lucida Sans Unicode" w:hAnsi="Lucida Sans Unicode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5A1B651D" w14:textId="77777777" w:rsidR="00125DCA" w:rsidRPr="00125DCA" w:rsidRDefault="00125DCA">
            <w:pPr>
              <w:spacing w:line="240" w:lineRule="atLeast"/>
              <w:rPr>
                <w:rFonts w:ascii="Lucida Sans Unicode" w:hAnsi="Lucida Sans Unicode"/>
                <w:b/>
                <w:color w:val="0000FF"/>
                <w:spacing w:val="-2"/>
              </w:rPr>
            </w:pPr>
          </w:p>
        </w:tc>
      </w:tr>
      <w:tr w:rsidR="00125DCA" w:rsidRPr="00125DCA" w14:paraId="531D2AF1" w14:textId="77777777" w:rsidTr="00125DCA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F07F00" w14:textId="49290347" w:rsidR="00125DCA" w:rsidRPr="00C630B4" w:rsidRDefault="00125DCA" w:rsidP="00125DCA">
            <w:pPr>
              <w:spacing w:line="240" w:lineRule="atLeast"/>
              <w:rPr>
                <w:rFonts w:ascii="Lucida Sans Unicode" w:hAnsi="Lucida Sans Unicode"/>
                <w:b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F4512A4" w14:textId="77777777" w:rsidR="00125DCA" w:rsidRDefault="00125DCA">
            <w:pPr>
              <w:spacing w:line="240" w:lineRule="atLeast"/>
              <w:rPr>
                <w:rFonts w:ascii="Lucida Sans Unicode" w:hAnsi="Lucida Sans Unicode"/>
                <w:lang w:val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47E91025" w14:textId="77777777" w:rsidR="00125DCA" w:rsidRPr="00125DCA" w:rsidRDefault="00125DCA">
            <w:pPr>
              <w:spacing w:line="240" w:lineRule="atLeast"/>
              <w:rPr>
                <w:rFonts w:ascii="Lucida Sans Unicode" w:hAnsi="Lucida Sans Unicode"/>
                <w:b/>
                <w:color w:val="0000FF"/>
                <w:lang w:val="en-GB"/>
              </w:rPr>
            </w:pPr>
          </w:p>
        </w:tc>
      </w:tr>
      <w:tr w:rsidR="00125DCA" w:rsidRPr="00125DCA" w14:paraId="35E8AD8F" w14:textId="77777777" w:rsidTr="00125DCA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21052EAD" w14:textId="77777777" w:rsidR="00125DCA" w:rsidRPr="00125DCA" w:rsidRDefault="00125DCA">
            <w:pPr>
              <w:spacing w:line="240" w:lineRule="atLeast"/>
              <w:rPr>
                <w:rFonts w:ascii="Lucida Sans Unicode" w:hAnsi="Lucida Sans Unicode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EDC757E" w14:textId="77777777" w:rsidR="00125DCA" w:rsidRPr="00125DCA" w:rsidRDefault="00125DCA">
            <w:pPr>
              <w:spacing w:line="240" w:lineRule="atLeast"/>
              <w:rPr>
                <w:rFonts w:ascii="Lucida Sans Unicode" w:hAnsi="Lucida Sans Unicode"/>
                <w:lang w:val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4A944A06" w14:textId="77777777" w:rsidR="00125DCA" w:rsidRPr="00125DCA" w:rsidRDefault="00125DCA">
            <w:pPr>
              <w:spacing w:line="240" w:lineRule="atLeast"/>
              <w:rPr>
                <w:rFonts w:ascii="Lucida Sans Unicode" w:hAnsi="Lucida Sans Unicode"/>
                <w:lang w:val="en-GB"/>
              </w:rPr>
            </w:pPr>
          </w:p>
        </w:tc>
      </w:tr>
      <w:tr w:rsidR="00125DCA" w:rsidRPr="00125DCA" w14:paraId="7452269A" w14:textId="77777777" w:rsidTr="00125DCA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3A571793" w14:textId="77777777" w:rsidR="00125DCA" w:rsidRPr="00125DCA" w:rsidRDefault="00125DCA">
            <w:pPr>
              <w:spacing w:line="240" w:lineRule="atLeast"/>
              <w:rPr>
                <w:rFonts w:ascii="Lucida Sans Unicode" w:hAnsi="Lucida Sans Unicode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A3026F6" w14:textId="77777777" w:rsidR="00125DCA" w:rsidRPr="00125DCA" w:rsidRDefault="00125DCA">
            <w:pPr>
              <w:spacing w:line="240" w:lineRule="atLeast"/>
              <w:rPr>
                <w:rFonts w:ascii="Lucida Sans Unicode" w:hAnsi="Lucida Sans Unicode"/>
                <w:lang w:val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64538CEC" w14:textId="77777777" w:rsidR="00125DCA" w:rsidRPr="00125DCA" w:rsidRDefault="00125DCA">
            <w:pPr>
              <w:spacing w:line="240" w:lineRule="atLeast"/>
              <w:rPr>
                <w:rFonts w:ascii="Lucida Sans Unicode" w:hAnsi="Lucida Sans Unicode"/>
                <w:lang w:val="en-GB"/>
              </w:rPr>
            </w:pPr>
          </w:p>
        </w:tc>
      </w:tr>
      <w:tr w:rsidR="00125DCA" w:rsidRPr="00125DCA" w14:paraId="34AC1E6F" w14:textId="77777777" w:rsidTr="00125DCA"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9FDF3B" w14:textId="77777777" w:rsidR="00125DCA" w:rsidRPr="00125DCA" w:rsidRDefault="00125DCA">
            <w:pPr>
              <w:spacing w:line="240" w:lineRule="atLeast"/>
              <w:rPr>
                <w:rFonts w:ascii="Lucida Sans Unicode" w:hAnsi="Lucida Sans Unicode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6438286" w14:textId="77777777" w:rsidR="00125DCA" w:rsidRPr="00125DCA" w:rsidRDefault="00125DCA">
            <w:pPr>
              <w:spacing w:line="240" w:lineRule="atLeast"/>
              <w:rPr>
                <w:rFonts w:ascii="Lucida Sans Unicode" w:hAnsi="Lucida Sans Unicode"/>
                <w:lang w:val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F308FA" w14:textId="77777777" w:rsidR="00125DCA" w:rsidRPr="00125DCA" w:rsidRDefault="00125DCA">
            <w:pPr>
              <w:spacing w:line="240" w:lineRule="atLeast"/>
              <w:rPr>
                <w:rFonts w:ascii="Lucida Sans Unicode" w:hAnsi="Lucida Sans Unicode"/>
                <w:lang w:val="en-GB"/>
              </w:rPr>
            </w:pPr>
          </w:p>
        </w:tc>
      </w:tr>
    </w:tbl>
    <w:p w14:paraId="4A186A55" w14:textId="77777777" w:rsidR="00125DCA" w:rsidRPr="00125DCA" w:rsidRDefault="00125DCA" w:rsidP="00125DCA">
      <w:pPr>
        <w:rPr>
          <w:rFonts w:ascii="Lucida Sans Unicode" w:hAnsi="Lucida Sans Unicode"/>
          <w:szCs w:val="20"/>
          <w:lang w:val="en-GB"/>
        </w:rPr>
      </w:pPr>
    </w:p>
    <w:p w14:paraId="25B408D6" w14:textId="77777777" w:rsidR="002A3E87" w:rsidRPr="00125DCA" w:rsidRDefault="002A3E87" w:rsidP="002A3E87">
      <w:pPr>
        <w:tabs>
          <w:tab w:val="left" w:pos="1134"/>
        </w:tabs>
        <w:rPr>
          <w:lang w:val="en-GB"/>
        </w:rPr>
      </w:pPr>
    </w:p>
    <w:sectPr w:rsidR="002A3E87" w:rsidRPr="00125DCA" w:rsidSect="006B72A8">
      <w:headerReference w:type="default" r:id="rId11"/>
      <w:footerReference w:type="first" r:id="rId12"/>
      <w:type w:val="continuous"/>
      <w:pgSz w:w="11906" w:h="16838" w:code="9"/>
      <w:pgMar w:top="1559" w:right="1134" w:bottom="1418" w:left="1701" w:header="0" w:footer="0" w:gutter="0"/>
      <w:paperSrc w:first="7" w:other="7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8F2764" w14:textId="77777777" w:rsidR="00185898" w:rsidRDefault="00185898" w:rsidP="009F5BCE">
      <w:pPr>
        <w:spacing w:line="240" w:lineRule="auto"/>
      </w:pPr>
      <w:r>
        <w:separator/>
      </w:r>
    </w:p>
  </w:endnote>
  <w:endnote w:type="continuationSeparator" w:id="0">
    <w:p w14:paraId="594FBE5A" w14:textId="77777777" w:rsidR="00185898" w:rsidRDefault="00185898" w:rsidP="009F5B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5E114A" w14:textId="77777777" w:rsidR="00C476D2" w:rsidRDefault="00C476D2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1C9709B8" wp14:editId="695C99B4">
          <wp:simplePos x="0" y="0"/>
          <wp:positionH relativeFrom="column">
            <wp:posOffset>-540385</wp:posOffset>
          </wp:positionH>
          <wp:positionV relativeFrom="page">
            <wp:posOffset>10261600</wp:posOffset>
          </wp:positionV>
          <wp:extent cx="1094400" cy="75600"/>
          <wp:effectExtent l="0" t="0" r="0" b="635"/>
          <wp:wrapTight wrapText="bothSides">
            <wp:wrapPolygon edited="0">
              <wp:start x="0" y="0"/>
              <wp:lineTo x="0" y="16336"/>
              <wp:lineTo x="21061" y="16336"/>
              <wp:lineTo x="21061" y="0"/>
              <wp:lineTo x="0" y="0"/>
            </wp:wrapPolygon>
          </wp:wrapTight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ovincie-utrecht.nl 2013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4400" cy="7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FA1840" w14:textId="77777777" w:rsidR="00185898" w:rsidRDefault="00185898" w:rsidP="009F5BCE">
      <w:pPr>
        <w:spacing w:line="240" w:lineRule="auto"/>
      </w:pPr>
      <w:r>
        <w:separator/>
      </w:r>
    </w:p>
  </w:footnote>
  <w:footnote w:type="continuationSeparator" w:id="0">
    <w:p w14:paraId="7EFEB7F8" w14:textId="77777777" w:rsidR="00185898" w:rsidRDefault="00185898" w:rsidP="009F5B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4036AF" w14:textId="77777777" w:rsidR="00C476D2" w:rsidRDefault="00C476D2" w:rsidP="009F5BCE">
    <w:pPr>
      <w:pStyle w:val="Koptekst"/>
    </w:pPr>
  </w:p>
  <w:p w14:paraId="657EB0D0" w14:textId="77777777" w:rsidR="00C476D2" w:rsidRDefault="00C476D2" w:rsidP="009F5BCE">
    <w:pPr>
      <w:pStyle w:val="Koptekst"/>
    </w:pPr>
  </w:p>
  <w:p w14:paraId="48520237" w14:textId="77777777" w:rsidR="00C476D2" w:rsidRDefault="00C476D2" w:rsidP="009F5BCE">
    <w:pPr>
      <w:pStyle w:val="Koptekst"/>
    </w:pPr>
  </w:p>
  <w:p w14:paraId="0D2BCBFA" w14:textId="77777777" w:rsidR="00C476D2" w:rsidRDefault="00C476D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ocumentProtection w:edit="forms" w:enforcement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DCA"/>
    <w:rsid w:val="00012EBE"/>
    <w:rsid w:val="000430DA"/>
    <w:rsid w:val="000466F6"/>
    <w:rsid w:val="000D2B83"/>
    <w:rsid w:val="00125DCA"/>
    <w:rsid w:val="00133B1A"/>
    <w:rsid w:val="0014505A"/>
    <w:rsid w:val="001770C5"/>
    <w:rsid w:val="00185898"/>
    <w:rsid w:val="001B7B8B"/>
    <w:rsid w:val="00203331"/>
    <w:rsid w:val="002A3E87"/>
    <w:rsid w:val="002C67B9"/>
    <w:rsid w:val="002F16AE"/>
    <w:rsid w:val="00310DB7"/>
    <w:rsid w:val="0033510E"/>
    <w:rsid w:val="003867B6"/>
    <w:rsid w:val="003B454C"/>
    <w:rsid w:val="003E13B1"/>
    <w:rsid w:val="00494EB8"/>
    <w:rsid w:val="00495123"/>
    <w:rsid w:val="0049574E"/>
    <w:rsid w:val="00522058"/>
    <w:rsid w:val="00551855"/>
    <w:rsid w:val="0060670B"/>
    <w:rsid w:val="0062036B"/>
    <w:rsid w:val="00641897"/>
    <w:rsid w:val="00682526"/>
    <w:rsid w:val="00685050"/>
    <w:rsid w:val="00687E97"/>
    <w:rsid w:val="006B72A8"/>
    <w:rsid w:val="006C43EA"/>
    <w:rsid w:val="006C5E2C"/>
    <w:rsid w:val="006C77CF"/>
    <w:rsid w:val="007F6866"/>
    <w:rsid w:val="00835514"/>
    <w:rsid w:val="0084675E"/>
    <w:rsid w:val="00885C3E"/>
    <w:rsid w:val="009023B7"/>
    <w:rsid w:val="0092698E"/>
    <w:rsid w:val="009B1FA6"/>
    <w:rsid w:val="009F01EA"/>
    <w:rsid w:val="009F5BCE"/>
    <w:rsid w:val="00A0392C"/>
    <w:rsid w:val="00A12DB5"/>
    <w:rsid w:val="00A1405B"/>
    <w:rsid w:val="00A36183"/>
    <w:rsid w:val="00A45106"/>
    <w:rsid w:val="00AA5E3B"/>
    <w:rsid w:val="00AD5B2B"/>
    <w:rsid w:val="00B51969"/>
    <w:rsid w:val="00B65CAB"/>
    <w:rsid w:val="00B70004"/>
    <w:rsid w:val="00C476D2"/>
    <w:rsid w:val="00C630B4"/>
    <w:rsid w:val="00CA5479"/>
    <w:rsid w:val="00DC2437"/>
    <w:rsid w:val="00DD02D1"/>
    <w:rsid w:val="00E16D6E"/>
    <w:rsid w:val="00E21D2E"/>
    <w:rsid w:val="00E53B8C"/>
    <w:rsid w:val="00E72C0D"/>
    <w:rsid w:val="00E73BFF"/>
    <w:rsid w:val="00EF1001"/>
    <w:rsid w:val="00F161F5"/>
    <w:rsid w:val="00FE1574"/>
    <w:rsid w:val="00FE3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356E544"/>
  <w15:docId w15:val="{20C0167F-75A9-40FE-B1BF-E9B7727FE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sz w:val="18"/>
        <w:szCs w:val="18"/>
        <w:lang w:val="nl-NL" w:eastAsia="en-US" w:bidi="ar-SA"/>
      </w:rPr>
    </w:rPrDefault>
    <w:pPrDefault>
      <w:pPr>
        <w:spacing w:line="24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F5BC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F5BCE"/>
  </w:style>
  <w:style w:type="paragraph" w:styleId="Voettekst">
    <w:name w:val="footer"/>
    <w:basedOn w:val="Standaard"/>
    <w:link w:val="VoettekstChar"/>
    <w:uiPriority w:val="99"/>
    <w:unhideWhenUsed/>
    <w:rsid w:val="009F5BC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F5BCE"/>
  </w:style>
  <w:style w:type="paragraph" w:styleId="Ballontekst">
    <w:name w:val="Balloon Text"/>
    <w:basedOn w:val="Standaard"/>
    <w:link w:val="BallontekstChar"/>
    <w:uiPriority w:val="99"/>
    <w:semiHidden/>
    <w:unhideWhenUsed/>
    <w:rsid w:val="009F5BC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F5BCE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9F5BC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9F5BCE"/>
    <w:rPr>
      <w:color w:val="808080"/>
    </w:rPr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49512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b/>
      <w:caps/>
      <w:spacing w:val="5"/>
      <w:kern w:val="28"/>
      <w:sz w:val="2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495123"/>
    <w:rPr>
      <w:rFonts w:eastAsiaTheme="majorEastAsia" w:cstheme="majorBidi"/>
      <w:b/>
      <w:caps/>
      <w:spacing w:val="5"/>
      <w:kern w:val="28"/>
      <w:sz w:val="28"/>
      <w:szCs w:val="52"/>
    </w:rPr>
  </w:style>
  <w:style w:type="character" w:styleId="Zwaar">
    <w:name w:val="Strong"/>
    <w:basedOn w:val="Standaardalinea-lettertype"/>
    <w:uiPriority w:val="22"/>
    <w:qFormat/>
    <w:rsid w:val="00A1405B"/>
    <w:rPr>
      <w:rFonts w:ascii="Arial" w:hAnsi="Arial"/>
      <w:b/>
      <w:bCs/>
      <w:caps/>
      <w:smallCaps w:val="0"/>
      <w:strike w:val="0"/>
      <w:dstrike w:val="0"/>
      <w:vanish w:val="0"/>
      <w:sz w:val="18"/>
      <w:vertAlign w:val="baseline"/>
    </w:rPr>
  </w:style>
  <w:style w:type="character" w:styleId="Intensievebenadrukking">
    <w:name w:val="Intense Emphasis"/>
    <w:basedOn w:val="Standaardalinea-lettertype"/>
    <w:uiPriority w:val="21"/>
    <w:qFormat/>
    <w:rsid w:val="00A1405B"/>
    <w:rPr>
      <w:rFonts w:ascii="Arial" w:hAnsi="Arial"/>
      <w:b/>
      <w:bCs/>
      <w:iCs/>
      <w:caps/>
      <w:smallCaps w:val="0"/>
      <w:strike w:val="0"/>
      <w:dstrike w:val="0"/>
      <w:vanish w:val="0"/>
      <w:color w:val="auto"/>
      <w:sz w:val="28"/>
      <w:vertAlign w:val="baseline"/>
    </w:rPr>
  </w:style>
  <w:style w:type="character" w:styleId="Hyperlink">
    <w:name w:val="Hyperlink"/>
    <w:basedOn w:val="Standaardalinea-lettertype"/>
    <w:unhideWhenUsed/>
    <w:rsid w:val="00125D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19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socialreturn@provincie-utrecht.nl" TargetMode="External"/><Relationship Id="rId4" Type="http://schemas.openxmlformats.org/officeDocument/2006/relationships/styles" Target="styles.xml"/><Relationship Id="rId9" Type="http://schemas.openxmlformats.org/officeDocument/2006/relationships/image" Target="media/image1.tif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Appl\Office2010\Sjablonen\Algemeen\Standaard%20sjabloo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E5D993E06984D8A97DDE9876961DFB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58AA0A9-0293-42B4-B531-48EFABE9EC18}"/>
      </w:docPartPr>
      <w:docPartBody>
        <w:p w:rsidR="007B23EF" w:rsidRDefault="00370A0B">
          <w:pPr>
            <w:pStyle w:val="7E5D993E06984D8A97DDE9876961DFB0"/>
          </w:pPr>
          <w:r>
            <w:rPr>
              <w:rStyle w:val="Tekstvantijdelijkeaanduiding"/>
            </w:rPr>
            <w:t>TITEL</w:t>
          </w:r>
        </w:p>
      </w:docPartBody>
    </w:docPart>
    <w:docPart>
      <w:docPartPr>
        <w:name w:val="0D4D8668CC5D42BB854EB4FC09B8091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67E441F-7163-401A-BDA9-65FC368720B5}"/>
      </w:docPartPr>
      <w:docPartBody>
        <w:p w:rsidR="007B23EF" w:rsidRDefault="00370A0B">
          <w:pPr>
            <w:pStyle w:val="0D4D8668CC5D42BB854EB4FC09B8091C"/>
          </w:pPr>
          <w:r>
            <w:rPr>
              <w:rStyle w:val="Tekstvantijdelijkeaanduiding"/>
            </w:rPr>
            <w:t>SUBTITEL</w:t>
          </w:r>
          <w:r w:rsidRPr="00D21969">
            <w:rPr>
              <w:rStyle w:val="Tekstvantijdelijkeaanduiding"/>
            </w:rPr>
            <w:t xml:space="preserve"> </w:t>
          </w:r>
          <w:r>
            <w:rPr>
              <w:rStyle w:val="Tekstvantijdelijkeaanduiding"/>
            </w:rPr>
            <w:t>(</w:t>
          </w:r>
          <w:r w:rsidRPr="003867B6">
            <w:rPr>
              <w:rStyle w:val="Tekstvantijdelijkeaanduiding"/>
              <w:i/>
            </w:rPr>
            <w:t>spatie om tekst weg te halen</w:t>
          </w:r>
          <w:r>
            <w:rPr>
              <w:rStyle w:val="Tekstvantijdelijkeaanduiding"/>
            </w:rPr>
            <w:t>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0A0B"/>
    <w:rsid w:val="00254981"/>
    <w:rsid w:val="00370A0B"/>
    <w:rsid w:val="00451F83"/>
    <w:rsid w:val="0072556B"/>
    <w:rsid w:val="007B23EF"/>
    <w:rsid w:val="00B73A9B"/>
    <w:rsid w:val="00B94E17"/>
    <w:rsid w:val="00F96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7E5D993E06984D8A97DDE9876961DFB0">
    <w:name w:val="7E5D993E06984D8A97DDE9876961DFB0"/>
  </w:style>
  <w:style w:type="paragraph" w:customStyle="1" w:styleId="0D4D8668CC5D42BB854EB4FC09B8091C">
    <w:name w:val="0D4D8668CC5D42BB854EB4FC09B8091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29874E7548C04B812484E0889FE584" ma:contentTypeVersion="9" ma:contentTypeDescription="Een nieuw document maken." ma:contentTypeScope="" ma:versionID="4f607ea5de0bc1c04ef78a86118ce843">
  <xsd:schema xmlns:xsd="http://www.w3.org/2001/XMLSchema" xmlns:xs="http://www.w3.org/2001/XMLSchema" xmlns:p="http://schemas.microsoft.com/office/2006/metadata/properties" xmlns:ns3="80afe95d-bf41-4c87-af4d-e8827371f516" targetNamespace="http://schemas.microsoft.com/office/2006/metadata/properties" ma:root="true" ma:fieldsID="66940e7630e2bae2326bc58ad202d28f" ns3:_="">
    <xsd:import namespace="80afe95d-bf41-4c87-af4d-e8827371f51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afe95d-bf41-4c87-af4d-e8827371f5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03B16C-4321-47B6-867A-071A720E30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afe95d-bf41-4c87-af4d-e8827371f5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54DAF1-F2C7-4FD5-8C1B-BA2AB1EA9F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95BEFE7-7B86-4024-AD9E-5C34B3A4EA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Standaard sjabloon</Template>
  <TotalTime>1</TotalTime>
  <Pages>1</Pages>
  <Words>219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Utrecht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Rauws, Maarten</dc:creator>
  <cp:lastModifiedBy>Brakel, Arno van</cp:lastModifiedBy>
  <cp:revision>2</cp:revision>
  <cp:lastPrinted>2015-12-01T16:06:00Z</cp:lastPrinted>
  <dcterms:created xsi:type="dcterms:W3CDTF">2020-08-25T09:51:00Z</dcterms:created>
  <dcterms:modified xsi:type="dcterms:W3CDTF">2020-08-25T09:51:00Z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0x0101006B29874E7548C04B812484E0889FE584</vt:lpwstr>
  </property>
</Properties>
</file>