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595859" w:rsidRPr="00DD30B3" w:rsidTr="002D1C4A">
        <w:trPr>
          <w:trHeight w:val="657"/>
        </w:trPr>
        <w:tc>
          <w:tcPr>
            <w:tcW w:w="534" w:type="dxa"/>
            <w:hideMark/>
          </w:tcPr>
          <w:p w:rsidR="00595859" w:rsidRPr="003B2182" w:rsidRDefault="00595859" w:rsidP="00595859">
            <w:pPr>
              <w:pStyle w:val="Lijstalinea"/>
              <w:numPr>
                <w:ilvl w:val="0"/>
                <w:numId w:val="15"/>
              </w:numPr>
              <w:spacing w:line="360" w:lineRule="auto"/>
              <w:ind w:hanging="720"/>
              <w:contextualSpacing w:val="0"/>
              <w:rPr>
                <w:szCs w:val="18"/>
              </w:rPr>
            </w:pPr>
          </w:p>
        </w:tc>
        <w:tc>
          <w:tcPr>
            <w:tcW w:w="7229" w:type="dxa"/>
          </w:tcPr>
          <w:p w:rsidR="00595859" w:rsidRPr="00DD30B3" w:rsidRDefault="00595859" w:rsidP="00244912">
            <w:pPr>
              <w:spacing w:line="360" w:lineRule="auto"/>
              <w:rPr>
                <w:szCs w:val="18"/>
              </w:rPr>
            </w:pPr>
            <w:r>
              <w:rPr>
                <w:szCs w:val="18"/>
              </w:rPr>
              <w:t>Plan van aanpak</w:t>
            </w:r>
            <w:r w:rsidR="00244912">
              <w:rPr>
                <w:szCs w:val="18"/>
              </w:rPr>
              <w:t xml:space="preserve"> </w:t>
            </w:r>
            <w:proofErr w:type="spellStart"/>
            <w:r w:rsidR="00244912">
              <w:rPr>
                <w:szCs w:val="18"/>
              </w:rPr>
              <w:t>tbv</w:t>
            </w:r>
            <w:proofErr w:type="spellEnd"/>
            <w:r w:rsidR="00244912">
              <w:rPr>
                <w:szCs w:val="18"/>
              </w:rPr>
              <w:t xml:space="preserve">. het uitzetten van de minicontainers </w:t>
            </w:r>
          </w:p>
        </w:tc>
        <w:sdt>
          <w:sdtPr>
            <w:rPr>
              <w:szCs w:val="18"/>
            </w:rPr>
            <w:id w:val="-1440063116"/>
            <w:placeholder>
              <w:docPart w:val="0A966DF4D6A449008FA77EA22EA87865"/>
            </w:placeholder>
            <w:showingPlcHdr/>
            <w:dropDownList>
              <w:listItem w:value="Kies een item."/>
              <w:listItem w:displayText="ja" w:value="ja"/>
              <w:listItem w:displayText="nee" w:value="nee"/>
            </w:dropDownList>
          </w:sdtPr>
          <w:sdtEndPr/>
          <w:sdtContent>
            <w:tc>
              <w:tcPr>
                <w:tcW w:w="1523" w:type="dxa"/>
              </w:tcPr>
              <w:p w:rsidR="00595859" w:rsidRPr="00DD30B3" w:rsidRDefault="00595859" w:rsidP="00595859">
                <w:pPr>
                  <w:spacing w:line="360" w:lineRule="auto"/>
                  <w:rPr>
                    <w:szCs w:val="18"/>
                  </w:rPr>
                </w:pPr>
                <w:r w:rsidRPr="00DD30B3">
                  <w:rPr>
                    <w:rStyle w:val="Tekstvantijdelijkeaanduiding"/>
                    <w:highlight w:val="yellow"/>
                  </w:rPr>
                  <w:t>ja/nee</w:t>
                </w:r>
              </w:p>
            </w:tc>
          </w:sdtContent>
        </w:sdt>
      </w:tr>
      <w:tr w:rsidR="003E46B3" w:rsidRPr="00DD30B3" w:rsidTr="002D1C4A">
        <w:trPr>
          <w:trHeight w:val="657"/>
        </w:trPr>
        <w:tc>
          <w:tcPr>
            <w:tcW w:w="534" w:type="dxa"/>
          </w:tcPr>
          <w:p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rsidR="003E46B3" w:rsidRDefault="003E46B3" w:rsidP="00244912">
            <w:pPr>
              <w:spacing w:line="360" w:lineRule="auto"/>
              <w:rPr>
                <w:szCs w:val="18"/>
              </w:rPr>
            </w:pPr>
            <w:r>
              <w:rPr>
                <w:szCs w:val="18"/>
              </w:rPr>
              <w:t xml:space="preserve">Beschrijvende informatie van de te leveren </w:t>
            </w:r>
            <w:r w:rsidR="00244912">
              <w:rPr>
                <w:szCs w:val="18"/>
              </w:rPr>
              <w:t>inzamelmiddelen</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rsidR="003E46B3" w:rsidRDefault="003E46B3" w:rsidP="00595859">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rsidR="00B4459D" w:rsidRPr="00595859" w:rsidRDefault="00B4459D" w:rsidP="00B006C6">
      <w:pPr>
        <w:pStyle w:val="Lijstalinea"/>
        <w:numPr>
          <w:ilvl w:val="0"/>
          <w:numId w:val="0"/>
        </w:numPr>
        <w:spacing w:after="200" w:line="276" w:lineRule="auto"/>
        <w:ind w:left="720"/>
        <w:contextualSpacing w:val="0"/>
        <w:jc w:val="left"/>
        <w:rPr>
          <w:b/>
          <w:szCs w:val="18"/>
        </w:rPr>
      </w:pPr>
    </w:p>
    <w:p w:rsidR="00B006C6" w:rsidRDefault="00B006C6">
      <w:pPr>
        <w:spacing w:after="200" w:line="276" w:lineRule="auto"/>
        <w:jc w:val="left"/>
        <w:rPr>
          <w:b/>
          <w:szCs w:val="18"/>
        </w:rPr>
      </w:pPr>
      <w:r>
        <w:rPr>
          <w:b/>
          <w:szCs w:val="18"/>
        </w:rPr>
        <w:br w:type="page"/>
      </w:r>
    </w:p>
    <w:p w:rsidR="00706C50" w:rsidRDefault="00706C50" w:rsidP="00706C50">
      <w:pPr>
        <w:spacing w:after="200" w:line="276" w:lineRule="auto"/>
        <w:rPr>
          <w:szCs w:val="18"/>
        </w:rPr>
      </w:pPr>
      <w:r w:rsidRPr="00A13660">
        <w:rPr>
          <w:b/>
          <w:szCs w:val="18"/>
        </w:rPr>
        <w:lastRenderedPageBreak/>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0" w:name="_Ref309139831"/>
      <w:bookmarkStart w:id="11" w:name="_Toc336934490"/>
    </w:p>
    <w:p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bookmarkStart w:id="18" w:name="_Ref349559990"/>
      <w:bookmarkStart w:id="19" w:name="Standaardformulier5"/>
      <w:bookmarkStart w:id="20" w:name="_Toc336934495"/>
      <w:bookmarkStart w:id="21" w:name="_Ref337460279"/>
      <w:bookmarkStart w:id="22" w:name="_Toc337461407"/>
      <w:bookmarkStart w:id="23" w:name="_Ref338852357"/>
      <w:bookmarkStart w:id="24" w:name="_Ref338852511"/>
      <w:bookmarkStart w:id="25" w:name="_Ref339967289"/>
      <w:bookmarkStart w:id="26" w:name="_Toc349654577"/>
      <w:bookmarkStart w:id="27" w:name="_Toc521410558"/>
      <w:bookmarkEnd w:id="11"/>
      <w:bookmarkEnd w:id="12"/>
      <w:bookmarkEnd w:id="13"/>
      <w:bookmarkEnd w:id="14"/>
      <w:bookmarkEnd w:id="15"/>
      <w:bookmarkEnd w:id="16"/>
      <w:bookmarkEnd w:id="17"/>
    </w:p>
    <w:p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8"/>
      <w:bookmarkEnd w:id="19"/>
      <w:r w:rsidR="00706C50" w:rsidRPr="00B4459D">
        <w:rPr>
          <w:sz w:val="44"/>
          <w:szCs w:val="44"/>
        </w:rPr>
        <w:t>Model referentielijst</w:t>
      </w:r>
      <w:bookmarkEnd w:id="20"/>
      <w:bookmarkEnd w:id="21"/>
      <w:bookmarkEnd w:id="22"/>
      <w:bookmarkEnd w:id="23"/>
      <w:bookmarkEnd w:id="24"/>
      <w:bookmarkEnd w:id="25"/>
      <w:bookmarkEnd w:id="26"/>
      <w:bookmarkEnd w:id="27"/>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54320195"/>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2C003E">
              <w:rPr>
                <w:sz w:val="16"/>
                <w:szCs w:val="16"/>
              </w:rPr>
              <w:t xml:space="preserve">  </w:t>
            </w:r>
            <w:r w:rsidR="00244912">
              <w:rPr>
                <w:bCs/>
                <w:sz w:val="16"/>
                <w:szCs w:val="16"/>
              </w:rPr>
              <w:t>Leveren minicontainers</w:t>
            </w:r>
          </w:p>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p>
        </w:tc>
        <w:tc>
          <w:tcPr>
            <w:tcW w:w="3063" w:type="dxa"/>
          </w:tcPr>
          <w:p w:rsidR="00706C50" w:rsidRPr="00F82CDF" w:rsidRDefault="00706C50" w:rsidP="00244912">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00244912">
              <w:rPr>
                <w:bCs/>
                <w:sz w:val="16"/>
                <w:szCs w:val="16"/>
              </w:rPr>
              <w:t>Uitzetten minicontainers</w:t>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595859" w:rsidP="00595859">
            <w:pPr>
              <w:spacing w:line="360" w:lineRule="auto"/>
              <w:rPr>
                <w:sz w:val="16"/>
                <w:szCs w:val="16"/>
              </w:rPr>
            </w:pPr>
            <w:r>
              <w:rPr>
                <w:sz w:val="16"/>
                <w:szCs w:val="16"/>
              </w:rPr>
              <w:t>Datum van levering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FC74BB" w:rsidRDefault="00FC74BB" w:rsidP="002E766A">
            <w:pPr>
              <w:tabs>
                <w:tab w:val="left" w:pos="420"/>
                <w:tab w:val="left" w:pos="5630"/>
              </w:tabs>
              <w:spacing w:line="360" w:lineRule="auto"/>
              <w:rPr>
                <w:rFonts w:cs="Arial"/>
                <w:sz w:val="16"/>
                <w:szCs w:val="16"/>
                <w:highlight w:val="yellow"/>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bookmarkStart w:id="28" w:name="_GoBack"/>
        <w:bookmarkEnd w:id="28"/>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9E55F0">
        <w:t xml:space="preserve">de levering van een </w:t>
      </w:r>
      <w:r w:rsidR="00F973FB">
        <w:t>hoogwerker</w:t>
      </w:r>
      <w:r w:rsidR="009E55F0">
        <w:t xml:space="preserve"> t.b.v. de gemeente Smallingerland</w:t>
      </w:r>
      <w:r>
        <w:t xml:space="preserve">: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FC74BB"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FC74BB"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FC74BB"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25.7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F2EE4"/>
    <w:rsid w:val="003052DD"/>
    <w:rsid w:val="003325D0"/>
    <w:rsid w:val="0036683A"/>
    <w:rsid w:val="003E46B3"/>
    <w:rsid w:val="00403666"/>
    <w:rsid w:val="004836A5"/>
    <w:rsid w:val="004D1885"/>
    <w:rsid w:val="004F6A56"/>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A6E1F"/>
    <w:rsid w:val="008C63E5"/>
    <w:rsid w:val="0093752B"/>
    <w:rsid w:val="009E142F"/>
    <w:rsid w:val="009E55F0"/>
    <w:rsid w:val="00A72ED6"/>
    <w:rsid w:val="00B006C6"/>
    <w:rsid w:val="00B014D8"/>
    <w:rsid w:val="00B362A9"/>
    <w:rsid w:val="00B4459D"/>
    <w:rsid w:val="00B66132"/>
    <w:rsid w:val="00C456CE"/>
    <w:rsid w:val="00C706B0"/>
    <w:rsid w:val="00C77948"/>
    <w:rsid w:val="00CB1BA5"/>
    <w:rsid w:val="00CD67C7"/>
    <w:rsid w:val="00CD6FA7"/>
    <w:rsid w:val="00D450F7"/>
    <w:rsid w:val="00D55845"/>
    <w:rsid w:val="00DA5B81"/>
    <w:rsid w:val="00DC6C1A"/>
    <w:rsid w:val="00E825F2"/>
    <w:rsid w:val="00EB26C3"/>
    <w:rsid w:val="00EF6FF5"/>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83F38"/>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0A966DF4D6A449008FA77EA22EA87865"/>
        <w:category>
          <w:name w:val="Algemeen"/>
          <w:gallery w:val="placeholder"/>
        </w:category>
        <w:types>
          <w:type w:val="bbPlcHdr"/>
        </w:types>
        <w:behaviors>
          <w:behavior w:val="content"/>
        </w:behaviors>
        <w:guid w:val="{D3BE1B8C-8CC7-418B-9689-0D8431D11BA3}"/>
      </w:docPartPr>
      <w:docPartBody>
        <w:p w:rsidR="00E711A3" w:rsidRDefault="00D11A2F" w:rsidP="00D11A2F">
          <w:pPr>
            <w:pStyle w:val="0A966DF4D6A449008FA77EA22EA87865"/>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2C7DD6"/>
    <w:rsid w:val="00587DEF"/>
    <w:rsid w:val="00862733"/>
    <w:rsid w:val="00991869"/>
    <w:rsid w:val="00996FC0"/>
    <w:rsid w:val="00B32CF3"/>
    <w:rsid w:val="00D11A2F"/>
    <w:rsid w:val="00E711A3"/>
    <w:rsid w:val="00E91C3A"/>
    <w:rsid w:val="00ED05AD"/>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05AD"/>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00BCECF2590A4F0DB2C55EFAB017AC3F">
    <w:name w:val="00BCECF2590A4F0DB2C55EFAB017AC3F"/>
    <w:rsid w:val="00ED05AD"/>
  </w:style>
  <w:style w:type="paragraph" w:customStyle="1" w:styleId="059504E8B63F45189B94278C99B673F9">
    <w:name w:val="059504E8B63F45189B94278C99B673F9"/>
    <w:rsid w:val="00ED05AD"/>
  </w:style>
  <w:style w:type="paragraph" w:customStyle="1" w:styleId="A1A7FF0F1B854CDC8876D9B890D05CB6">
    <w:name w:val="A1A7FF0F1B854CDC8876D9B890D05CB6"/>
    <w:rsid w:val="00ED05AD"/>
  </w:style>
  <w:style w:type="paragraph" w:customStyle="1" w:styleId="B384BECC5C9440938301A12D5B8CF13E">
    <w:name w:val="B384BECC5C9440938301A12D5B8CF13E"/>
    <w:rsid w:val="00ED05AD"/>
  </w:style>
  <w:style w:type="paragraph" w:customStyle="1" w:styleId="136ADAA2AC2444C2945798763515BBC7">
    <w:name w:val="136ADAA2AC2444C2945798763515BBC7"/>
    <w:rsid w:val="00ED05AD"/>
  </w:style>
  <w:style w:type="paragraph" w:customStyle="1" w:styleId="64B068395C4D4454B0B593D67464ED4C">
    <w:name w:val="64B068395C4D4454B0B593D67464ED4C"/>
    <w:rsid w:val="00ED05AD"/>
  </w:style>
  <w:style w:type="paragraph" w:customStyle="1" w:styleId="82CEB4243617459BA6BE935D0845680D">
    <w:name w:val="82CEB4243617459BA6BE935D0845680D"/>
    <w:rsid w:val="00ED05AD"/>
  </w:style>
  <w:style w:type="paragraph" w:customStyle="1" w:styleId="F865D6978D0647A7BB67AC478F41459A">
    <w:name w:val="F865D6978D0647A7BB67AC478F41459A"/>
    <w:rsid w:val="00ED05AD"/>
  </w:style>
  <w:style w:type="paragraph" w:customStyle="1" w:styleId="F735687646DD4A61B97ECF1E1B720A12">
    <w:name w:val="F735687646DD4A61B97ECF1E1B720A12"/>
    <w:rsid w:val="00ED0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6A1B3-C928-4D12-9118-AE9783E13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0</TotalTime>
  <Pages>4</Pages>
  <Words>812</Words>
  <Characters>4468</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 | JMA</cp:lastModifiedBy>
  <cp:revision>2</cp:revision>
  <dcterms:created xsi:type="dcterms:W3CDTF">2021-04-12T14:50:00Z</dcterms:created>
  <dcterms:modified xsi:type="dcterms:W3CDTF">2021-04-12T14:50:00Z</dcterms:modified>
</cp:coreProperties>
</file>