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F3616" w:rsidRDefault="0047641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6234430</wp:posOffset>
                </wp:positionV>
                <wp:extent cx="2647950" cy="1676400"/>
                <wp:effectExtent l="0" t="0" r="19050" b="1905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416" w:rsidRDefault="00476416" w:rsidP="00B6139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ROK deelgebieden :</w:t>
                            </w:r>
                          </w:p>
                          <w:p w:rsidR="00B61396" w:rsidRPr="00B61396" w:rsidRDefault="00BF1909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West-Brabant</w:t>
                            </w:r>
                          </w:p>
                          <w:p w:rsidR="00B61396" w:rsidRPr="00B61396" w:rsidRDefault="00BF1909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Midden-Brabant</w:t>
                            </w:r>
                          </w:p>
                          <w:p w:rsidR="00B61396" w:rsidRPr="00B61396" w:rsidRDefault="00BF1909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Het </w:t>
                            </w:r>
                            <w:r w:rsidR="00B61396" w:rsidRPr="00B61396">
                              <w:rPr>
                                <w:b/>
                                <w:sz w:val="24"/>
                                <w:szCs w:val="24"/>
                              </w:rPr>
                              <w:t>Groene Woud</w:t>
                            </w:r>
                          </w:p>
                          <w:p w:rsidR="00B61396" w:rsidRPr="00B61396" w:rsidRDefault="00AB48F1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Maas-Brabant</w:t>
                            </w:r>
                          </w:p>
                          <w:p w:rsidR="00B61396" w:rsidRPr="00B61396" w:rsidRDefault="00B61396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B61396">
                              <w:rPr>
                                <w:b/>
                                <w:sz w:val="24"/>
                                <w:szCs w:val="24"/>
                              </w:rPr>
                              <w:t>Kempen</w:t>
                            </w:r>
                          </w:p>
                          <w:p w:rsidR="00B61396" w:rsidRPr="00B61396" w:rsidRDefault="00B61396" w:rsidP="00B6139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B61396">
                              <w:rPr>
                                <w:b/>
                                <w:sz w:val="24"/>
                                <w:szCs w:val="24"/>
                              </w:rPr>
                              <w:t>Pel</w:t>
                            </w:r>
                            <w:r w:rsidR="00BF1909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36.4pt;margin-top:490.9pt;width:208.5pt;height:1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" fillcolor="white [3201]" strokeweight=".5pt">
                <v:textbox>
                  <w:txbxContent>
                    <w:p w:rsidR="00476416" w:rsidRDefault="00476416" w:rsidP="00B6139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ROK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deelgebieden :</w:t>
                      </w:r>
                    </w:p>
                    <w:p w:rsidR="00B61396" w:rsidRPr="00B61396" w:rsidRDefault="00BF1909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West-Brabant</w:t>
                      </w:r>
                    </w:p>
                    <w:p w:rsidR="00B61396" w:rsidRPr="00B61396" w:rsidRDefault="00BF1909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Midden-Brabant</w:t>
                      </w:r>
                    </w:p>
                    <w:p w:rsidR="00B61396" w:rsidRPr="00B61396" w:rsidRDefault="00BF1909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Het </w:t>
                      </w:r>
                      <w:r w:rsidR="00B61396" w:rsidRPr="00B61396">
                        <w:rPr>
                          <w:b/>
                          <w:sz w:val="24"/>
                          <w:szCs w:val="24"/>
                        </w:rPr>
                        <w:t>Groene Woud</w:t>
                      </w:r>
                    </w:p>
                    <w:p w:rsidR="00B61396" w:rsidRPr="00B61396" w:rsidRDefault="00AB48F1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Maas-Brabant</w:t>
                      </w:r>
                    </w:p>
                    <w:p w:rsidR="00B61396" w:rsidRPr="00B61396" w:rsidRDefault="00B61396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Pr="00B61396">
                        <w:rPr>
                          <w:b/>
                          <w:sz w:val="24"/>
                          <w:szCs w:val="24"/>
                        </w:rPr>
                        <w:t>Kempen</w:t>
                      </w:r>
                    </w:p>
                    <w:p w:rsidR="00B61396" w:rsidRPr="00B61396" w:rsidRDefault="00B61396" w:rsidP="00B6139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Pr="00B61396">
                        <w:rPr>
                          <w:b/>
                          <w:sz w:val="24"/>
                          <w:szCs w:val="24"/>
                        </w:rPr>
                        <w:t>Pel</w:t>
                      </w:r>
                      <w:r w:rsidR="00BF1909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 w:rsidR="0085083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7958455</wp:posOffset>
                </wp:positionV>
                <wp:extent cx="2743200" cy="409575"/>
                <wp:effectExtent l="0" t="0" r="0" b="952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836" w:rsidRPr="00850836" w:rsidRDefault="008508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  <w:r w:rsidRPr="00850836">
                              <w:rPr>
                                <w:sz w:val="16"/>
                                <w:szCs w:val="16"/>
                              </w:rPr>
                              <w:t>Kaart versie 20210303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6" o:spid="_x0000_s1027" type="#_x0000_t202" style="position:absolute;margin-left:19.15pt;margin-top:626.65pt;width:3in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" fillcolor="white [3201]" stroked="f" strokeweight=".5pt">
                <v:textbox>
                  <w:txbxContent>
                    <w:p w:rsidR="00850836" w:rsidRPr="00850836" w:rsidRDefault="00850836">
                      <w:pPr>
                        <w:rPr>
                          <w:sz w:val="16"/>
                          <w:szCs w:val="16"/>
                        </w:rPr>
                      </w:pPr>
                      <w:r>
                        <w:tab/>
                      </w:r>
                      <w:r w:rsidRPr="00850836">
                        <w:rPr>
                          <w:sz w:val="16"/>
                          <w:szCs w:val="16"/>
                        </w:rPr>
                        <w:t>Kaart versie 20210303</w:t>
                      </w:r>
                    </w:p>
                  </w:txbxContent>
                </v:textbox>
              </v:shape>
            </w:pict>
          </mc:Fallback>
        </mc:AlternateContent>
      </w:r>
      <w:r w:rsidR="0085083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A90E3" wp14:editId="4675386B">
                <wp:simplePos x="0" y="0"/>
                <wp:positionH relativeFrom="column">
                  <wp:posOffset>4881880</wp:posOffset>
                </wp:positionH>
                <wp:positionV relativeFrom="paragraph">
                  <wp:posOffset>2624455</wp:posOffset>
                </wp:positionV>
                <wp:extent cx="352425" cy="523875"/>
                <wp:effectExtent l="0" t="0" r="9525" b="952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 w:rsidP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90E3" id="Tekstvak 12" o:spid="_x0000_s1028" type="#_x0000_t202" style="position:absolute;margin-left:384.4pt;margin-top:206.65pt;width:27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" fillcolor="white [3201]" stroked="f" strokeweight=".5pt">
                <v:textbox>
                  <w:txbxContent>
                    <w:p w:rsidR="00C008F6" w:rsidRPr="00C008F6" w:rsidRDefault="00C008F6" w:rsidP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083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1586230</wp:posOffset>
                </wp:positionV>
                <wp:extent cx="4695825" cy="3952875"/>
                <wp:effectExtent l="38100" t="38100" r="9525" b="28575"/>
                <wp:wrapNone/>
                <wp:docPr id="25" name="Vrije v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3952875"/>
                        </a:xfrm>
                        <a:custGeom>
                          <a:avLst/>
                          <a:gdLst>
                            <a:gd name="connsiteX0" fmla="*/ 971550 w 4695825"/>
                            <a:gd name="connsiteY0" fmla="*/ 3952875 h 3952875"/>
                            <a:gd name="connsiteX1" fmla="*/ 923925 w 4695825"/>
                            <a:gd name="connsiteY1" fmla="*/ 3743325 h 3952875"/>
                            <a:gd name="connsiteX2" fmla="*/ 447675 w 4695825"/>
                            <a:gd name="connsiteY2" fmla="*/ 3771900 h 3952875"/>
                            <a:gd name="connsiteX3" fmla="*/ 447675 w 4695825"/>
                            <a:gd name="connsiteY3" fmla="*/ 3714750 h 3952875"/>
                            <a:gd name="connsiteX4" fmla="*/ 504825 w 4695825"/>
                            <a:gd name="connsiteY4" fmla="*/ 3695700 h 3952875"/>
                            <a:gd name="connsiteX5" fmla="*/ 504825 w 4695825"/>
                            <a:gd name="connsiteY5" fmla="*/ 3695700 h 3952875"/>
                            <a:gd name="connsiteX6" fmla="*/ 447675 w 4695825"/>
                            <a:gd name="connsiteY6" fmla="*/ 3257550 h 3952875"/>
                            <a:gd name="connsiteX7" fmla="*/ 533400 w 4695825"/>
                            <a:gd name="connsiteY7" fmla="*/ 3228975 h 3952875"/>
                            <a:gd name="connsiteX8" fmla="*/ 180975 w 4695825"/>
                            <a:gd name="connsiteY8" fmla="*/ 2286000 h 3952875"/>
                            <a:gd name="connsiteX9" fmla="*/ 190500 w 4695825"/>
                            <a:gd name="connsiteY9" fmla="*/ 2219325 h 3952875"/>
                            <a:gd name="connsiteX10" fmla="*/ 285750 w 4695825"/>
                            <a:gd name="connsiteY10" fmla="*/ 1895475 h 3952875"/>
                            <a:gd name="connsiteX11" fmla="*/ 285750 w 4695825"/>
                            <a:gd name="connsiteY11" fmla="*/ 1809750 h 3952875"/>
                            <a:gd name="connsiteX12" fmla="*/ 266700 w 4695825"/>
                            <a:gd name="connsiteY12" fmla="*/ 1743075 h 3952875"/>
                            <a:gd name="connsiteX13" fmla="*/ 38100 w 4695825"/>
                            <a:gd name="connsiteY13" fmla="*/ 1438275 h 3952875"/>
                            <a:gd name="connsiteX14" fmla="*/ 0 w 4695825"/>
                            <a:gd name="connsiteY14" fmla="*/ 1323975 h 3952875"/>
                            <a:gd name="connsiteX15" fmla="*/ 47625 w 4695825"/>
                            <a:gd name="connsiteY15" fmla="*/ 1143000 h 3952875"/>
                            <a:gd name="connsiteX16" fmla="*/ 133350 w 4695825"/>
                            <a:gd name="connsiteY16" fmla="*/ 1038225 h 3952875"/>
                            <a:gd name="connsiteX17" fmla="*/ 238125 w 4695825"/>
                            <a:gd name="connsiteY17" fmla="*/ 971550 h 3952875"/>
                            <a:gd name="connsiteX18" fmla="*/ 523875 w 4695825"/>
                            <a:gd name="connsiteY18" fmla="*/ 885825 h 3952875"/>
                            <a:gd name="connsiteX19" fmla="*/ 1038225 w 4695825"/>
                            <a:gd name="connsiteY19" fmla="*/ 723900 h 3952875"/>
                            <a:gd name="connsiteX20" fmla="*/ 1171575 w 4695825"/>
                            <a:gd name="connsiteY20" fmla="*/ 685800 h 3952875"/>
                            <a:gd name="connsiteX21" fmla="*/ 1247775 w 4695825"/>
                            <a:gd name="connsiteY21" fmla="*/ 590550 h 3952875"/>
                            <a:gd name="connsiteX22" fmla="*/ 1276350 w 4695825"/>
                            <a:gd name="connsiteY22" fmla="*/ 447675 h 3952875"/>
                            <a:gd name="connsiteX23" fmla="*/ 1304925 w 4695825"/>
                            <a:gd name="connsiteY23" fmla="*/ 381000 h 3952875"/>
                            <a:gd name="connsiteX24" fmla="*/ 1400175 w 4695825"/>
                            <a:gd name="connsiteY24" fmla="*/ 333375 h 3952875"/>
                            <a:gd name="connsiteX25" fmla="*/ 1476375 w 4695825"/>
                            <a:gd name="connsiteY25" fmla="*/ 285750 h 3952875"/>
                            <a:gd name="connsiteX26" fmla="*/ 1504950 w 4695825"/>
                            <a:gd name="connsiteY26" fmla="*/ 238125 h 3952875"/>
                            <a:gd name="connsiteX27" fmla="*/ 1581150 w 4695825"/>
                            <a:gd name="connsiteY27" fmla="*/ 171450 h 3952875"/>
                            <a:gd name="connsiteX28" fmla="*/ 1790700 w 4695825"/>
                            <a:gd name="connsiteY28" fmla="*/ 228600 h 3952875"/>
                            <a:gd name="connsiteX29" fmla="*/ 2057400 w 4695825"/>
                            <a:gd name="connsiteY29" fmla="*/ 352425 h 3952875"/>
                            <a:gd name="connsiteX30" fmla="*/ 2152650 w 4695825"/>
                            <a:gd name="connsiteY30" fmla="*/ 361950 h 3952875"/>
                            <a:gd name="connsiteX31" fmla="*/ 2324100 w 4695825"/>
                            <a:gd name="connsiteY31" fmla="*/ 342900 h 3952875"/>
                            <a:gd name="connsiteX32" fmla="*/ 2343150 w 4695825"/>
                            <a:gd name="connsiteY32" fmla="*/ 419100 h 3952875"/>
                            <a:gd name="connsiteX33" fmla="*/ 2800350 w 4695825"/>
                            <a:gd name="connsiteY33" fmla="*/ 333375 h 3952875"/>
                            <a:gd name="connsiteX34" fmla="*/ 2895600 w 4695825"/>
                            <a:gd name="connsiteY34" fmla="*/ 247650 h 3952875"/>
                            <a:gd name="connsiteX35" fmla="*/ 2952750 w 4695825"/>
                            <a:gd name="connsiteY35" fmla="*/ 180975 h 3952875"/>
                            <a:gd name="connsiteX36" fmla="*/ 3314700 w 4695825"/>
                            <a:gd name="connsiteY36" fmla="*/ 76200 h 3952875"/>
                            <a:gd name="connsiteX37" fmla="*/ 3438525 w 4695825"/>
                            <a:gd name="connsiteY37" fmla="*/ 66675 h 3952875"/>
                            <a:gd name="connsiteX38" fmla="*/ 3505200 w 4695825"/>
                            <a:gd name="connsiteY38" fmla="*/ 57150 h 3952875"/>
                            <a:gd name="connsiteX39" fmla="*/ 3705225 w 4695825"/>
                            <a:gd name="connsiteY39" fmla="*/ 0 h 3952875"/>
                            <a:gd name="connsiteX40" fmla="*/ 3705225 w 4695825"/>
                            <a:gd name="connsiteY40" fmla="*/ 0 h 3952875"/>
                            <a:gd name="connsiteX41" fmla="*/ 4162425 w 4695825"/>
                            <a:gd name="connsiteY41" fmla="*/ 171450 h 3952875"/>
                            <a:gd name="connsiteX42" fmla="*/ 4257675 w 4695825"/>
                            <a:gd name="connsiteY42" fmla="*/ 161925 h 3952875"/>
                            <a:gd name="connsiteX43" fmla="*/ 4419600 w 4695825"/>
                            <a:gd name="connsiteY43" fmla="*/ 152400 h 3952875"/>
                            <a:gd name="connsiteX44" fmla="*/ 4486275 w 4695825"/>
                            <a:gd name="connsiteY44" fmla="*/ 161925 h 3952875"/>
                            <a:gd name="connsiteX45" fmla="*/ 4533900 w 4695825"/>
                            <a:gd name="connsiteY45" fmla="*/ 123825 h 3952875"/>
                            <a:gd name="connsiteX46" fmla="*/ 4533900 w 4695825"/>
                            <a:gd name="connsiteY46" fmla="*/ 123825 h 3952875"/>
                            <a:gd name="connsiteX47" fmla="*/ 4619625 w 4695825"/>
                            <a:gd name="connsiteY47" fmla="*/ 76200 h 3952875"/>
                            <a:gd name="connsiteX48" fmla="*/ 4695825 w 4695825"/>
                            <a:gd name="connsiteY48" fmla="*/ 57150 h 395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4695825" h="3952875">
                              <a:moveTo>
                                <a:pt x="971550" y="3952875"/>
                              </a:moveTo>
                              <a:lnTo>
                                <a:pt x="923925" y="3743325"/>
                              </a:lnTo>
                              <a:lnTo>
                                <a:pt x="447675" y="3771900"/>
                              </a:lnTo>
                              <a:lnTo>
                                <a:pt x="447675" y="3714750"/>
                              </a:lnTo>
                              <a:lnTo>
                                <a:pt x="504825" y="3695700"/>
                              </a:lnTo>
                              <a:lnTo>
                                <a:pt x="504825" y="3695700"/>
                              </a:lnTo>
                              <a:lnTo>
                                <a:pt x="447675" y="3257550"/>
                              </a:lnTo>
                              <a:lnTo>
                                <a:pt x="533400" y="3228975"/>
                              </a:lnTo>
                              <a:lnTo>
                                <a:pt x="180975" y="2286000"/>
                              </a:lnTo>
                              <a:lnTo>
                                <a:pt x="190500" y="2219325"/>
                              </a:lnTo>
                              <a:lnTo>
                                <a:pt x="285750" y="1895475"/>
                              </a:lnTo>
                              <a:lnTo>
                                <a:pt x="285750" y="1809750"/>
                              </a:lnTo>
                              <a:lnTo>
                                <a:pt x="266700" y="1743075"/>
                              </a:lnTo>
                              <a:lnTo>
                                <a:pt x="38100" y="1438275"/>
                              </a:lnTo>
                              <a:lnTo>
                                <a:pt x="0" y="1323975"/>
                              </a:lnTo>
                              <a:lnTo>
                                <a:pt x="47625" y="1143000"/>
                              </a:lnTo>
                              <a:lnTo>
                                <a:pt x="133350" y="1038225"/>
                              </a:lnTo>
                              <a:lnTo>
                                <a:pt x="238125" y="971550"/>
                              </a:lnTo>
                              <a:lnTo>
                                <a:pt x="523875" y="885825"/>
                              </a:lnTo>
                              <a:lnTo>
                                <a:pt x="1038225" y="723900"/>
                              </a:lnTo>
                              <a:lnTo>
                                <a:pt x="1171575" y="685800"/>
                              </a:lnTo>
                              <a:lnTo>
                                <a:pt x="1247775" y="590550"/>
                              </a:lnTo>
                              <a:lnTo>
                                <a:pt x="1276350" y="447675"/>
                              </a:lnTo>
                              <a:lnTo>
                                <a:pt x="1304925" y="381000"/>
                              </a:lnTo>
                              <a:lnTo>
                                <a:pt x="1400175" y="333375"/>
                              </a:lnTo>
                              <a:lnTo>
                                <a:pt x="1476375" y="285750"/>
                              </a:lnTo>
                              <a:lnTo>
                                <a:pt x="1504950" y="238125"/>
                              </a:lnTo>
                              <a:lnTo>
                                <a:pt x="1581150" y="171450"/>
                              </a:lnTo>
                              <a:lnTo>
                                <a:pt x="1790700" y="228600"/>
                              </a:lnTo>
                              <a:lnTo>
                                <a:pt x="2057400" y="352425"/>
                              </a:lnTo>
                              <a:lnTo>
                                <a:pt x="2152650" y="361950"/>
                              </a:lnTo>
                              <a:lnTo>
                                <a:pt x="2324100" y="342900"/>
                              </a:lnTo>
                              <a:lnTo>
                                <a:pt x="2343150" y="419100"/>
                              </a:lnTo>
                              <a:lnTo>
                                <a:pt x="2800350" y="333375"/>
                              </a:lnTo>
                              <a:lnTo>
                                <a:pt x="2895600" y="247650"/>
                              </a:lnTo>
                              <a:lnTo>
                                <a:pt x="2952750" y="180975"/>
                              </a:lnTo>
                              <a:lnTo>
                                <a:pt x="3314700" y="76200"/>
                              </a:lnTo>
                              <a:lnTo>
                                <a:pt x="3438525" y="66675"/>
                              </a:lnTo>
                              <a:lnTo>
                                <a:pt x="3505200" y="57150"/>
                              </a:lnTo>
                              <a:lnTo>
                                <a:pt x="3705225" y="0"/>
                              </a:lnTo>
                              <a:lnTo>
                                <a:pt x="3705225" y="0"/>
                              </a:lnTo>
                              <a:lnTo>
                                <a:pt x="4162425" y="171450"/>
                              </a:lnTo>
                              <a:lnTo>
                                <a:pt x="4257675" y="161925"/>
                              </a:lnTo>
                              <a:lnTo>
                                <a:pt x="4419600" y="152400"/>
                              </a:lnTo>
                              <a:lnTo>
                                <a:pt x="4486275" y="161925"/>
                              </a:lnTo>
                              <a:lnTo>
                                <a:pt x="4533900" y="123825"/>
                              </a:lnTo>
                              <a:lnTo>
                                <a:pt x="4533900" y="123825"/>
                              </a:lnTo>
                              <a:lnTo>
                                <a:pt x="4619625" y="76200"/>
                              </a:lnTo>
                              <a:lnTo>
                                <a:pt x="4695825" y="57150"/>
                              </a:ln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D593F" id="Vrije vorm 25" o:spid="_x0000_s1026" style="position:absolute;margin-left:22.15pt;margin-top:124.9pt;width:369.75pt;height:3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5825,395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" path="m971550,3952875l923925,3743325r-476250,28575l447675,3714750r57150,-19050l504825,3695700,447675,3257550r85725,-28575l180975,2286000r9525,-66675l285750,1895475r,-85725l266700,1743075,38100,1438275,,1323975,47625,1143000r85725,-104775l238125,971550,523875,885825,1038225,723900r133350,-38100l1247775,590550r28575,-142875l1304925,381000r95250,-47625l1476375,285750r28575,-47625l1581150,171450r209550,57150l2057400,352425r95250,9525l2324100,342900r19050,76200l2800350,333375r95250,-85725l2952750,180975,3314700,76200r123825,-9525l3505200,57150,3705225,r,l4162425,171450r95250,-9525l4419600,152400r66675,9525l4533900,123825r,l4619625,76200r76200,-19050e" filled="f" strokecolor="black [3200]" strokeweight="4.5pt">
                <v:stroke joinstyle="miter"/>
                <v:path arrowok="t" o:connecttype="custom" o:connectlocs="971550,3952875;923925,3743325;447675,3771900;447675,3714750;504825,3695700;504825,3695700;447675,3257550;533400,3228975;180975,2286000;190500,2219325;285750,1895475;285750,1809750;266700,1743075;38100,1438275;0,1323975;47625,1143000;133350,1038225;238125,971550;523875,885825;1038225,723900;1171575,685800;1247775,590550;1276350,447675;1304925,381000;1400175,333375;1476375,285750;1504950,238125;1581150,171450;1790700,228600;2057400,352425;2152650,361950;2324100,342900;2343150,419100;2800350,333375;2895600,247650;2952750,180975;3314700,76200;3438525,66675;3505200,57150;3705225,0;3705225,0;4162425,171450;4257675,161925;4419600,152400;4486275,161925;4533900,123825;4533900,123825;4619625,76200;4695825,57150" o:connectangles="0,0,0,0,0,0,0,0,0,0,0,0,0,0,0,0,0,0,0,0,0,0,0,0,0,0,0,0,0,0,0,0,0,0,0,0,0,0,0,0,0,0,0,0,0,0,0,0,0"/>
              </v:shape>
            </w:pict>
          </mc:Fallback>
        </mc:AlternateContent>
      </w:r>
      <w:r w:rsidR="0085083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1662430</wp:posOffset>
                </wp:positionV>
                <wp:extent cx="3800475" cy="3895725"/>
                <wp:effectExtent l="0" t="38100" r="28575" b="66675"/>
                <wp:wrapNone/>
                <wp:docPr id="24" name="Vrije v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895725"/>
                        </a:xfrm>
                        <a:custGeom>
                          <a:avLst/>
                          <a:gdLst>
                            <a:gd name="connsiteX0" fmla="*/ 3800475 w 3800475"/>
                            <a:gd name="connsiteY0" fmla="*/ 19050 h 3895725"/>
                            <a:gd name="connsiteX1" fmla="*/ 3724275 w 3800475"/>
                            <a:gd name="connsiteY1" fmla="*/ 0 h 3895725"/>
                            <a:gd name="connsiteX2" fmla="*/ 3676650 w 3800475"/>
                            <a:gd name="connsiteY2" fmla="*/ 342900 h 3895725"/>
                            <a:gd name="connsiteX3" fmla="*/ 3076575 w 3800475"/>
                            <a:gd name="connsiteY3" fmla="*/ 542925 h 3895725"/>
                            <a:gd name="connsiteX4" fmla="*/ 2971800 w 3800475"/>
                            <a:gd name="connsiteY4" fmla="*/ 647700 h 3895725"/>
                            <a:gd name="connsiteX5" fmla="*/ 2809875 w 3800475"/>
                            <a:gd name="connsiteY5" fmla="*/ 695325 h 3895725"/>
                            <a:gd name="connsiteX6" fmla="*/ 2571750 w 3800475"/>
                            <a:gd name="connsiteY6" fmla="*/ 742950 h 3895725"/>
                            <a:gd name="connsiteX7" fmla="*/ 2400300 w 3800475"/>
                            <a:gd name="connsiteY7" fmla="*/ 800100 h 3895725"/>
                            <a:gd name="connsiteX8" fmla="*/ 2419350 w 3800475"/>
                            <a:gd name="connsiteY8" fmla="*/ 866775 h 3895725"/>
                            <a:gd name="connsiteX9" fmla="*/ 2352675 w 3800475"/>
                            <a:gd name="connsiteY9" fmla="*/ 904875 h 3895725"/>
                            <a:gd name="connsiteX10" fmla="*/ 2295525 w 3800475"/>
                            <a:gd name="connsiteY10" fmla="*/ 942975 h 3895725"/>
                            <a:gd name="connsiteX11" fmla="*/ 2200275 w 3800475"/>
                            <a:gd name="connsiteY11" fmla="*/ 923925 h 3895725"/>
                            <a:gd name="connsiteX12" fmla="*/ 2190750 w 3800475"/>
                            <a:gd name="connsiteY12" fmla="*/ 962025 h 3895725"/>
                            <a:gd name="connsiteX13" fmla="*/ 2266950 w 3800475"/>
                            <a:gd name="connsiteY13" fmla="*/ 1019175 h 3895725"/>
                            <a:gd name="connsiteX14" fmla="*/ 2314575 w 3800475"/>
                            <a:gd name="connsiteY14" fmla="*/ 1085850 h 3895725"/>
                            <a:gd name="connsiteX15" fmla="*/ 2352675 w 3800475"/>
                            <a:gd name="connsiteY15" fmla="*/ 1114425 h 3895725"/>
                            <a:gd name="connsiteX16" fmla="*/ 2428875 w 3800475"/>
                            <a:gd name="connsiteY16" fmla="*/ 1209675 h 3895725"/>
                            <a:gd name="connsiteX17" fmla="*/ 2447925 w 3800475"/>
                            <a:gd name="connsiteY17" fmla="*/ 1247775 h 3895725"/>
                            <a:gd name="connsiteX18" fmla="*/ 2447925 w 3800475"/>
                            <a:gd name="connsiteY18" fmla="*/ 1247775 h 3895725"/>
                            <a:gd name="connsiteX19" fmla="*/ 2314575 w 3800475"/>
                            <a:gd name="connsiteY19" fmla="*/ 1238250 h 3895725"/>
                            <a:gd name="connsiteX20" fmla="*/ 2276475 w 3800475"/>
                            <a:gd name="connsiteY20" fmla="*/ 1304925 h 3895725"/>
                            <a:gd name="connsiteX21" fmla="*/ 2305050 w 3800475"/>
                            <a:gd name="connsiteY21" fmla="*/ 1381125 h 3895725"/>
                            <a:gd name="connsiteX22" fmla="*/ 2314575 w 3800475"/>
                            <a:gd name="connsiteY22" fmla="*/ 1419225 h 3895725"/>
                            <a:gd name="connsiteX23" fmla="*/ 2352675 w 3800475"/>
                            <a:gd name="connsiteY23" fmla="*/ 1447800 h 3895725"/>
                            <a:gd name="connsiteX24" fmla="*/ 2390775 w 3800475"/>
                            <a:gd name="connsiteY24" fmla="*/ 1552575 h 3895725"/>
                            <a:gd name="connsiteX25" fmla="*/ 2438400 w 3800475"/>
                            <a:gd name="connsiteY25" fmla="*/ 1571625 h 3895725"/>
                            <a:gd name="connsiteX26" fmla="*/ 2562225 w 3800475"/>
                            <a:gd name="connsiteY26" fmla="*/ 1543050 h 3895725"/>
                            <a:gd name="connsiteX27" fmla="*/ 2619375 w 3800475"/>
                            <a:gd name="connsiteY27" fmla="*/ 1504950 h 3895725"/>
                            <a:gd name="connsiteX28" fmla="*/ 2667000 w 3800475"/>
                            <a:gd name="connsiteY28" fmla="*/ 1562100 h 3895725"/>
                            <a:gd name="connsiteX29" fmla="*/ 2705100 w 3800475"/>
                            <a:gd name="connsiteY29" fmla="*/ 1647825 h 3895725"/>
                            <a:gd name="connsiteX30" fmla="*/ 2724150 w 3800475"/>
                            <a:gd name="connsiteY30" fmla="*/ 1790700 h 3895725"/>
                            <a:gd name="connsiteX31" fmla="*/ 2705100 w 3800475"/>
                            <a:gd name="connsiteY31" fmla="*/ 2000250 h 3895725"/>
                            <a:gd name="connsiteX32" fmla="*/ 2743200 w 3800475"/>
                            <a:gd name="connsiteY32" fmla="*/ 2076450 h 3895725"/>
                            <a:gd name="connsiteX33" fmla="*/ 2743200 w 3800475"/>
                            <a:gd name="connsiteY33" fmla="*/ 2181225 h 3895725"/>
                            <a:gd name="connsiteX34" fmla="*/ 2714625 w 3800475"/>
                            <a:gd name="connsiteY34" fmla="*/ 2343150 h 3895725"/>
                            <a:gd name="connsiteX35" fmla="*/ 2686050 w 3800475"/>
                            <a:gd name="connsiteY35" fmla="*/ 2505075 h 3895725"/>
                            <a:gd name="connsiteX36" fmla="*/ 2571750 w 3800475"/>
                            <a:gd name="connsiteY36" fmla="*/ 2638425 h 3895725"/>
                            <a:gd name="connsiteX37" fmla="*/ 2524125 w 3800475"/>
                            <a:gd name="connsiteY37" fmla="*/ 2714625 h 3895725"/>
                            <a:gd name="connsiteX38" fmla="*/ 2419350 w 3800475"/>
                            <a:gd name="connsiteY38" fmla="*/ 2771775 h 3895725"/>
                            <a:gd name="connsiteX39" fmla="*/ 2409825 w 3800475"/>
                            <a:gd name="connsiteY39" fmla="*/ 2867025 h 3895725"/>
                            <a:gd name="connsiteX40" fmla="*/ 2295525 w 3800475"/>
                            <a:gd name="connsiteY40" fmla="*/ 2905125 h 3895725"/>
                            <a:gd name="connsiteX41" fmla="*/ 2238375 w 3800475"/>
                            <a:gd name="connsiteY41" fmla="*/ 2962275 h 3895725"/>
                            <a:gd name="connsiteX42" fmla="*/ 2219325 w 3800475"/>
                            <a:gd name="connsiteY42" fmla="*/ 3133725 h 3895725"/>
                            <a:gd name="connsiteX43" fmla="*/ 2152650 w 3800475"/>
                            <a:gd name="connsiteY43" fmla="*/ 3190875 h 3895725"/>
                            <a:gd name="connsiteX44" fmla="*/ 2085975 w 3800475"/>
                            <a:gd name="connsiteY44" fmla="*/ 3181350 h 3895725"/>
                            <a:gd name="connsiteX45" fmla="*/ 2085975 w 3800475"/>
                            <a:gd name="connsiteY45" fmla="*/ 3181350 h 3895725"/>
                            <a:gd name="connsiteX46" fmla="*/ 1590675 w 3800475"/>
                            <a:gd name="connsiteY46" fmla="*/ 3086100 h 3895725"/>
                            <a:gd name="connsiteX47" fmla="*/ 1343025 w 3800475"/>
                            <a:gd name="connsiteY47" fmla="*/ 3200400 h 3895725"/>
                            <a:gd name="connsiteX48" fmla="*/ 1276350 w 3800475"/>
                            <a:gd name="connsiteY48" fmla="*/ 2867025 h 3895725"/>
                            <a:gd name="connsiteX49" fmla="*/ 1428750 w 3800475"/>
                            <a:gd name="connsiteY49" fmla="*/ 2647950 h 3895725"/>
                            <a:gd name="connsiteX50" fmla="*/ 1352550 w 3800475"/>
                            <a:gd name="connsiteY50" fmla="*/ 2552700 h 3895725"/>
                            <a:gd name="connsiteX51" fmla="*/ 1038225 w 3800475"/>
                            <a:gd name="connsiteY51" fmla="*/ 2590800 h 3895725"/>
                            <a:gd name="connsiteX52" fmla="*/ 990600 w 3800475"/>
                            <a:gd name="connsiteY52" fmla="*/ 2600325 h 3895725"/>
                            <a:gd name="connsiteX53" fmla="*/ 942975 w 3800475"/>
                            <a:gd name="connsiteY53" fmla="*/ 2600325 h 3895725"/>
                            <a:gd name="connsiteX54" fmla="*/ 895350 w 3800475"/>
                            <a:gd name="connsiteY54" fmla="*/ 2609850 h 3895725"/>
                            <a:gd name="connsiteX55" fmla="*/ 857250 w 3800475"/>
                            <a:gd name="connsiteY55" fmla="*/ 2647950 h 3895725"/>
                            <a:gd name="connsiteX56" fmla="*/ 752475 w 3800475"/>
                            <a:gd name="connsiteY56" fmla="*/ 2686050 h 3895725"/>
                            <a:gd name="connsiteX57" fmla="*/ 628650 w 3800475"/>
                            <a:gd name="connsiteY57" fmla="*/ 2705100 h 3895725"/>
                            <a:gd name="connsiteX58" fmla="*/ 257175 w 3800475"/>
                            <a:gd name="connsiteY58" fmla="*/ 2886075 h 3895725"/>
                            <a:gd name="connsiteX59" fmla="*/ 304800 w 3800475"/>
                            <a:gd name="connsiteY59" fmla="*/ 2905125 h 3895725"/>
                            <a:gd name="connsiteX60" fmla="*/ 381000 w 3800475"/>
                            <a:gd name="connsiteY60" fmla="*/ 2933700 h 3895725"/>
                            <a:gd name="connsiteX61" fmla="*/ 400050 w 3800475"/>
                            <a:gd name="connsiteY61" fmla="*/ 2981325 h 3895725"/>
                            <a:gd name="connsiteX62" fmla="*/ 400050 w 3800475"/>
                            <a:gd name="connsiteY62" fmla="*/ 2981325 h 3895725"/>
                            <a:gd name="connsiteX63" fmla="*/ 381000 w 3800475"/>
                            <a:gd name="connsiteY63" fmla="*/ 3076575 h 3895725"/>
                            <a:gd name="connsiteX64" fmla="*/ 381000 w 3800475"/>
                            <a:gd name="connsiteY64" fmla="*/ 3076575 h 3895725"/>
                            <a:gd name="connsiteX65" fmla="*/ 295275 w 3800475"/>
                            <a:gd name="connsiteY65" fmla="*/ 3209925 h 3895725"/>
                            <a:gd name="connsiteX66" fmla="*/ 619125 w 3800475"/>
                            <a:gd name="connsiteY66" fmla="*/ 3695700 h 3895725"/>
                            <a:gd name="connsiteX67" fmla="*/ 619125 w 3800475"/>
                            <a:gd name="connsiteY67" fmla="*/ 3695700 h 3895725"/>
                            <a:gd name="connsiteX68" fmla="*/ 619125 w 3800475"/>
                            <a:gd name="connsiteY68" fmla="*/ 3790950 h 3895725"/>
                            <a:gd name="connsiteX69" fmla="*/ 619125 w 3800475"/>
                            <a:gd name="connsiteY69" fmla="*/ 3800475 h 3895725"/>
                            <a:gd name="connsiteX70" fmla="*/ 561975 w 3800475"/>
                            <a:gd name="connsiteY70" fmla="*/ 3800475 h 3895725"/>
                            <a:gd name="connsiteX71" fmla="*/ 457200 w 3800475"/>
                            <a:gd name="connsiteY71" fmla="*/ 3867150 h 3895725"/>
                            <a:gd name="connsiteX72" fmla="*/ 361950 w 3800475"/>
                            <a:gd name="connsiteY72" fmla="*/ 3895725 h 3895725"/>
                            <a:gd name="connsiteX73" fmla="*/ 219075 w 3800475"/>
                            <a:gd name="connsiteY73" fmla="*/ 3886200 h 3895725"/>
                            <a:gd name="connsiteX74" fmla="*/ 57150 w 3800475"/>
                            <a:gd name="connsiteY74" fmla="*/ 3867150 h 3895725"/>
                            <a:gd name="connsiteX75" fmla="*/ 0 w 3800475"/>
                            <a:gd name="connsiteY75" fmla="*/ 3867150 h 3895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</a:cxnLst>
                          <a:rect l="l" t="t" r="r" b="b"/>
                          <a:pathLst>
                            <a:path w="3800475" h="3895725">
                              <a:moveTo>
                                <a:pt x="3800475" y="19050"/>
                              </a:moveTo>
                              <a:lnTo>
                                <a:pt x="3724275" y="0"/>
                              </a:lnTo>
                              <a:lnTo>
                                <a:pt x="3676650" y="342900"/>
                              </a:lnTo>
                              <a:lnTo>
                                <a:pt x="3076575" y="542925"/>
                              </a:lnTo>
                              <a:lnTo>
                                <a:pt x="2971800" y="647700"/>
                              </a:lnTo>
                              <a:lnTo>
                                <a:pt x="2809875" y="695325"/>
                              </a:lnTo>
                              <a:lnTo>
                                <a:pt x="2571750" y="742950"/>
                              </a:lnTo>
                              <a:lnTo>
                                <a:pt x="2400300" y="800100"/>
                              </a:lnTo>
                              <a:lnTo>
                                <a:pt x="2419350" y="866775"/>
                              </a:lnTo>
                              <a:lnTo>
                                <a:pt x="2352675" y="904875"/>
                              </a:lnTo>
                              <a:lnTo>
                                <a:pt x="2295525" y="942975"/>
                              </a:lnTo>
                              <a:lnTo>
                                <a:pt x="2200275" y="923925"/>
                              </a:lnTo>
                              <a:lnTo>
                                <a:pt x="2190750" y="962025"/>
                              </a:lnTo>
                              <a:lnTo>
                                <a:pt x="2266950" y="1019175"/>
                              </a:lnTo>
                              <a:lnTo>
                                <a:pt x="2314575" y="1085850"/>
                              </a:lnTo>
                              <a:lnTo>
                                <a:pt x="2352675" y="1114425"/>
                              </a:lnTo>
                              <a:lnTo>
                                <a:pt x="2428875" y="1209675"/>
                              </a:lnTo>
                              <a:lnTo>
                                <a:pt x="2447925" y="1247775"/>
                              </a:lnTo>
                              <a:lnTo>
                                <a:pt x="2447925" y="1247775"/>
                              </a:lnTo>
                              <a:lnTo>
                                <a:pt x="2314575" y="1238250"/>
                              </a:lnTo>
                              <a:lnTo>
                                <a:pt x="2276475" y="1304925"/>
                              </a:lnTo>
                              <a:lnTo>
                                <a:pt x="2305050" y="1381125"/>
                              </a:lnTo>
                              <a:lnTo>
                                <a:pt x="2314575" y="1419225"/>
                              </a:lnTo>
                              <a:lnTo>
                                <a:pt x="2352675" y="1447800"/>
                              </a:lnTo>
                              <a:lnTo>
                                <a:pt x="2390775" y="1552575"/>
                              </a:lnTo>
                              <a:lnTo>
                                <a:pt x="2438400" y="1571625"/>
                              </a:lnTo>
                              <a:lnTo>
                                <a:pt x="2562225" y="1543050"/>
                              </a:lnTo>
                              <a:lnTo>
                                <a:pt x="2619375" y="1504950"/>
                              </a:lnTo>
                              <a:lnTo>
                                <a:pt x="2667000" y="1562100"/>
                              </a:lnTo>
                              <a:lnTo>
                                <a:pt x="2705100" y="1647825"/>
                              </a:lnTo>
                              <a:lnTo>
                                <a:pt x="2724150" y="1790700"/>
                              </a:lnTo>
                              <a:lnTo>
                                <a:pt x="2705100" y="2000250"/>
                              </a:lnTo>
                              <a:lnTo>
                                <a:pt x="2743200" y="2076450"/>
                              </a:lnTo>
                              <a:lnTo>
                                <a:pt x="2743200" y="2181225"/>
                              </a:lnTo>
                              <a:lnTo>
                                <a:pt x="2714625" y="2343150"/>
                              </a:lnTo>
                              <a:lnTo>
                                <a:pt x="2686050" y="2505075"/>
                              </a:lnTo>
                              <a:lnTo>
                                <a:pt x="2571750" y="2638425"/>
                              </a:lnTo>
                              <a:lnTo>
                                <a:pt x="2524125" y="2714625"/>
                              </a:lnTo>
                              <a:lnTo>
                                <a:pt x="2419350" y="2771775"/>
                              </a:lnTo>
                              <a:lnTo>
                                <a:pt x="2409825" y="2867025"/>
                              </a:lnTo>
                              <a:lnTo>
                                <a:pt x="2295525" y="2905125"/>
                              </a:lnTo>
                              <a:lnTo>
                                <a:pt x="2238375" y="2962275"/>
                              </a:lnTo>
                              <a:lnTo>
                                <a:pt x="2219325" y="3133725"/>
                              </a:lnTo>
                              <a:lnTo>
                                <a:pt x="2152650" y="3190875"/>
                              </a:lnTo>
                              <a:lnTo>
                                <a:pt x="2085975" y="3181350"/>
                              </a:lnTo>
                              <a:lnTo>
                                <a:pt x="2085975" y="3181350"/>
                              </a:lnTo>
                              <a:lnTo>
                                <a:pt x="1590675" y="3086100"/>
                              </a:lnTo>
                              <a:lnTo>
                                <a:pt x="1343025" y="3200400"/>
                              </a:lnTo>
                              <a:lnTo>
                                <a:pt x="1276350" y="2867025"/>
                              </a:lnTo>
                              <a:lnTo>
                                <a:pt x="1428750" y="2647950"/>
                              </a:lnTo>
                              <a:lnTo>
                                <a:pt x="1352550" y="2552700"/>
                              </a:lnTo>
                              <a:lnTo>
                                <a:pt x="1038225" y="2590800"/>
                              </a:lnTo>
                              <a:lnTo>
                                <a:pt x="990600" y="2600325"/>
                              </a:lnTo>
                              <a:lnTo>
                                <a:pt x="942975" y="2600325"/>
                              </a:lnTo>
                              <a:lnTo>
                                <a:pt x="895350" y="2609850"/>
                              </a:lnTo>
                              <a:lnTo>
                                <a:pt x="857250" y="2647950"/>
                              </a:lnTo>
                              <a:lnTo>
                                <a:pt x="752475" y="2686050"/>
                              </a:lnTo>
                              <a:lnTo>
                                <a:pt x="628650" y="2705100"/>
                              </a:lnTo>
                              <a:lnTo>
                                <a:pt x="257175" y="2886075"/>
                              </a:lnTo>
                              <a:lnTo>
                                <a:pt x="304800" y="2905125"/>
                              </a:lnTo>
                              <a:lnTo>
                                <a:pt x="381000" y="2933700"/>
                              </a:lnTo>
                              <a:lnTo>
                                <a:pt x="400050" y="2981325"/>
                              </a:lnTo>
                              <a:lnTo>
                                <a:pt x="400050" y="2981325"/>
                              </a:lnTo>
                              <a:lnTo>
                                <a:pt x="381000" y="3076575"/>
                              </a:lnTo>
                              <a:lnTo>
                                <a:pt x="381000" y="3076575"/>
                              </a:lnTo>
                              <a:lnTo>
                                <a:pt x="295275" y="3209925"/>
                              </a:lnTo>
                              <a:lnTo>
                                <a:pt x="619125" y="3695700"/>
                              </a:lnTo>
                              <a:lnTo>
                                <a:pt x="619125" y="3695700"/>
                              </a:lnTo>
                              <a:lnTo>
                                <a:pt x="619125" y="3790950"/>
                              </a:lnTo>
                              <a:lnTo>
                                <a:pt x="619125" y="3800475"/>
                              </a:lnTo>
                              <a:lnTo>
                                <a:pt x="561975" y="3800475"/>
                              </a:lnTo>
                              <a:lnTo>
                                <a:pt x="457200" y="3867150"/>
                              </a:lnTo>
                              <a:lnTo>
                                <a:pt x="361950" y="3895725"/>
                              </a:lnTo>
                              <a:lnTo>
                                <a:pt x="219075" y="3886200"/>
                              </a:lnTo>
                              <a:cubicBezTo>
                                <a:pt x="95557" y="3863742"/>
                                <a:pt x="149798" y="3867150"/>
                                <a:pt x="57150" y="3867150"/>
                              </a:cubicBezTo>
                              <a:lnTo>
                                <a:pt x="0" y="3867150"/>
                              </a:ln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F130E" id="Vrije vorm 24" o:spid="_x0000_s1026" style="position:absolute;margin-left:99.4pt;margin-top:130.9pt;width:299.25pt;height:30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475,389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" path="m3800475,19050l3724275,r-47625,342900l3076575,542925,2971800,647700r-161925,47625l2571750,742950r-171450,57150l2419350,866775r-66675,38100l2295525,942975r-95250,-19050l2190750,962025r76200,57150l2314575,1085850r38100,28575l2428875,1209675r19050,38100l2447925,1247775r-133350,-9525l2276475,1304925r28575,76200l2314575,1419225r38100,28575l2390775,1552575r47625,19050l2562225,1543050r57150,-38100l2667000,1562100r38100,85725l2724150,1790700r-19050,209550l2743200,2076450r,104775l2714625,2343150r-28575,161925l2571750,2638425r-47625,76200l2419350,2771775r-9525,95250l2295525,2905125r-57150,57150l2219325,3133725r-66675,57150l2085975,3181350r,l1590675,3086100r-247650,114300l1276350,2867025r152400,-219075l1352550,2552700r-314325,38100l990600,2600325r-47625,l895350,2609850r-38100,38100l752475,2686050r-123825,19050l257175,2886075r47625,19050l381000,2933700r19050,47625l400050,2981325r-19050,95250l381000,3076575r-85725,133350l619125,3695700r,l619125,3790950r,9525l561975,3800475r-104775,66675l361950,3895725r-142875,-9525c95557,3863742,149798,3867150,57150,3867150r-57150,e" filled="f" strokecolor="black [3200]" strokeweight="4.5pt">
                <v:stroke joinstyle="miter"/>
                <v:path arrowok="t" o:connecttype="custom" o:connectlocs="3800475,19050;3724275,0;3676650,342900;3076575,542925;2971800,647700;2809875,695325;2571750,742950;2400300,800100;2419350,866775;2352675,904875;2295525,942975;2200275,923925;2190750,962025;2266950,1019175;2314575,1085850;2352675,1114425;2428875,1209675;2447925,1247775;2447925,1247775;2314575,1238250;2276475,1304925;2305050,1381125;2314575,1419225;2352675,1447800;2390775,1552575;2438400,1571625;2562225,1543050;2619375,1504950;2667000,1562100;2705100,1647825;2724150,1790700;2705100,2000250;2743200,2076450;2743200,2181225;2714625,2343150;2686050,2505075;2571750,2638425;2524125,2714625;2419350,2771775;2409825,2867025;2295525,2905125;2238375,2962275;2219325,3133725;2152650,3190875;2085975,3181350;2085975,3181350;1590675,3086100;1343025,3200400;1276350,2867025;1428750,2647950;1352550,2552700;1038225,2590800;990600,2600325;942975,2600325;895350,2609850;857250,2647950;752475,2686050;628650,2705100;257175,2886075;304800,2905125;381000,2933700;400050,2981325;400050,2981325;381000,3076575;381000,3076575;295275,3209925;619125,3695700;619125,3695700;619125,3790950;619125,3800475;561975,3800475;457200,3867150;361950,3895725;219075,3886200;57150,3867150;0,3867150" o:connectangles="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6139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-394970</wp:posOffset>
                </wp:positionV>
                <wp:extent cx="1447800" cy="466725"/>
                <wp:effectExtent l="0" t="0" r="0" b="952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96" w:rsidRPr="00B61396" w:rsidRDefault="00B6139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61396">
                              <w:rPr>
                                <w:b/>
                                <w:sz w:val="48"/>
                                <w:szCs w:val="48"/>
                              </w:rPr>
                              <w:t>BIJLAGE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" o:spid="_x0000_s1029" type="#_x0000_t202" style="position:absolute;margin-left:30.4pt;margin-top:-31.1pt;width:114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" fillcolor="white [3201]" stroked="f" strokeweight=".5pt">
                <v:textbox>
                  <w:txbxContent>
                    <w:p w:rsidR="00B61396" w:rsidRPr="00B61396" w:rsidRDefault="00B6139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61396">
                        <w:rPr>
                          <w:b/>
                          <w:sz w:val="48"/>
                          <w:szCs w:val="48"/>
                        </w:rPr>
                        <w:t>BIJLAGE 2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10387330</wp:posOffset>
                </wp:positionH>
                <wp:positionV relativeFrom="paragraph">
                  <wp:posOffset>4796155</wp:posOffset>
                </wp:positionV>
                <wp:extent cx="371475" cy="1123950"/>
                <wp:effectExtent l="19050" t="0" r="47625" b="19050"/>
                <wp:wrapNone/>
                <wp:docPr id="17" name="Vrije v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23950"/>
                        </a:xfrm>
                        <a:custGeom>
                          <a:avLst/>
                          <a:gdLst>
                            <a:gd name="connsiteX0" fmla="*/ 0 w 371475"/>
                            <a:gd name="connsiteY0" fmla="*/ 0 h 1123950"/>
                            <a:gd name="connsiteX1" fmla="*/ 57150 w 371475"/>
                            <a:gd name="connsiteY1" fmla="*/ 238125 h 1123950"/>
                            <a:gd name="connsiteX2" fmla="*/ 285750 w 371475"/>
                            <a:gd name="connsiteY2" fmla="*/ 457200 h 1123950"/>
                            <a:gd name="connsiteX3" fmla="*/ 371475 w 371475"/>
                            <a:gd name="connsiteY3" fmla="*/ 1123950 h 112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71475" h="1123950">
                              <a:moveTo>
                                <a:pt x="0" y="0"/>
                              </a:moveTo>
                              <a:lnTo>
                                <a:pt x="57150" y="238125"/>
                              </a:lnTo>
                              <a:lnTo>
                                <a:pt x="285750" y="457200"/>
                              </a:lnTo>
                              <a:lnTo>
                                <a:pt x="371475" y="112395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5C51" id="Vrije vorm 17" o:spid="_x0000_s1026" style="position:absolute;margin-left:817.9pt;margin-top:377.65pt;width:29.25pt;height:8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" path="m,l57150,238125,285750,457200r85725,666750e" filled="f" strokecolor="black [3213]" strokeweight="4.5pt">
                <v:stroke joinstyle="miter"/>
                <v:path arrowok="t" o:connecttype="custom" o:connectlocs="0,0;57150,238125;285750,457200;371475,1123950" o:connectangles="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C1925D" wp14:editId="2618ADF0">
                <wp:simplePos x="0" y="0"/>
                <wp:positionH relativeFrom="column">
                  <wp:posOffset>11139805</wp:posOffset>
                </wp:positionH>
                <wp:positionV relativeFrom="paragraph">
                  <wp:posOffset>4567555</wp:posOffset>
                </wp:positionV>
                <wp:extent cx="352425" cy="523875"/>
                <wp:effectExtent l="0" t="0" r="9525" b="952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 w:rsidP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925D" id="Tekstvak 16" o:spid="_x0000_s1028" type="#_x0000_t202" style="position:absolute;margin-left:877.15pt;margin-top:359.65pt;width:27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" fillcolor="white [3201]" stroked="f" strokeweight=".5pt">
                <v:textbox>
                  <w:txbxContent>
                    <w:p w:rsidR="00C008F6" w:rsidRPr="00C008F6" w:rsidRDefault="00C008F6" w:rsidP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3AE88" wp14:editId="081B6EC7">
                <wp:simplePos x="0" y="0"/>
                <wp:positionH relativeFrom="column">
                  <wp:posOffset>8558530</wp:posOffset>
                </wp:positionH>
                <wp:positionV relativeFrom="paragraph">
                  <wp:posOffset>5339080</wp:posOffset>
                </wp:positionV>
                <wp:extent cx="352425" cy="523875"/>
                <wp:effectExtent l="0" t="0" r="9525" b="952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 w:rsidP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AE88" id="Tekstvak 15" o:spid="_x0000_s1029" type="#_x0000_t202" style="position:absolute;margin-left:673.9pt;margin-top:420.4pt;width:27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" fillcolor="white [3201]" stroked="f" strokeweight=".5pt">
                <v:textbox>
                  <w:txbxContent>
                    <w:p w:rsidR="00C008F6" w:rsidRPr="00C008F6" w:rsidRDefault="00C008F6" w:rsidP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48B449" wp14:editId="7D391328">
                <wp:simplePos x="0" y="0"/>
                <wp:positionH relativeFrom="column">
                  <wp:posOffset>9768205</wp:posOffset>
                </wp:positionH>
                <wp:positionV relativeFrom="paragraph">
                  <wp:posOffset>1605280</wp:posOffset>
                </wp:positionV>
                <wp:extent cx="352425" cy="523875"/>
                <wp:effectExtent l="0" t="0" r="9525" b="952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 w:rsidP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B449" id="Tekstvak 14" o:spid="_x0000_s1030" type="#_x0000_t202" style="position:absolute;margin-left:769.15pt;margin-top:126.4pt;width:27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" fillcolor="white [3201]" stroked="f" strokeweight=".5pt">
                <v:textbox>
                  <w:txbxContent>
                    <w:p w:rsidR="00C008F6" w:rsidRPr="00C008F6" w:rsidRDefault="00C008F6" w:rsidP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7C886" wp14:editId="7B44BCBB">
                <wp:simplePos x="0" y="0"/>
                <wp:positionH relativeFrom="column">
                  <wp:posOffset>7606030</wp:posOffset>
                </wp:positionH>
                <wp:positionV relativeFrom="paragraph">
                  <wp:posOffset>2576830</wp:posOffset>
                </wp:positionV>
                <wp:extent cx="352425" cy="523875"/>
                <wp:effectExtent l="0" t="0" r="9525" b="952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 w:rsidP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C886" id="Tekstvak 13" o:spid="_x0000_s1033" type="#_x0000_t202" style="position:absolute;margin-left:598.9pt;margin-top:202.9pt;width:27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" fillcolor="white [3201]" stroked="f" strokeweight=".5pt">
                <v:textbox>
                  <w:txbxContent>
                    <w:p w:rsidR="00C008F6" w:rsidRPr="00C008F6" w:rsidRDefault="00C008F6" w:rsidP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3119755</wp:posOffset>
                </wp:positionV>
                <wp:extent cx="352425" cy="523875"/>
                <wp:effectExtent l="0" t="0" r="9525" b="952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F6" w:rsidRPr="00C008F6" w:rsidRDefault="00C008F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008F6">
                              <w:rPr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3" type="#_x0000_t202" style="position:absolute;margin-left:183.4pt;margin-top:245.65pt;width:27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" fillcolor="white [3201]" stroked="f" strokeweight=".5pt">
                <v:textbox>
                  <w:txbxContent>
                    <w:p w:rsidR="00C008F6" w:rsidRPr="00C008F6" w:rsidRDefault="00C008F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C008F6">
                        <w:rPr>
                          <w:b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8011292</wp:posOffset>
                </wp:positionH>
                <wp:positionV relativeFrom="paragraph">
                  <wp:posOffset>4094899</wp:posOffset>
                </wp:positionV>
                <wp:extent cx="4347713" cy="3027872"/>
                <wp:effectExtent l="19050" t="19050" r="53340" b="58420"/>
                <wp:wrapNone/>
                <wp:docPr id="10" name="Vrije v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713" cy="3027872"/>
                        </a:xfrm>
                        <a:custGeom>
                          <a:avLst/>
                          <a:gdLst>
                            <a:gd name="connsiteX0" fmla="*/ 0 w 4347713"/>
                            <a:gd name="connsiteY0" fmla="*/ 2562046 h 3027872"/>
                            <a:gd name="connsiteX1" fmla="*/ 17253 w 4347713"/>
                            <a:gd name="connsiteY1" fmla="*/ 2510287 h 3027872"/>
                            <a:gd name="connsiteX2" fmla="*/ 51758 w 4347713"/>
                            <a:gd name="connsiteY2" fmla="*/ 2415397 h 3027872"/>
                            <a:gd name="connsiteX3" fmla="*/ 517585 w 4347713"/>
                            <a:gd name="connsiteY3" fmla="*/ 2570672 h 3027872"/>
                            <a:gd name="connsiteX4" fmla="*/ 577970 w 4347713"/>
                            <a:gd name="connsiteY4" fmla="*/ 2518914 h 3027872"/>
                            <a:gd name="connsiteX5" fmla="*/ 638355 w 4347713"/>
                            <a:gd name="connsiteY5" fmla="*/ 2432649 h 3027872"/>
                            <a:gd name="connsiteX6" fmla="*/ 690113 w 4347713"/>
                            <a:gd name="connsiteY6" fmla="*/ 2372264 h 3027872"/>
                            <a:gd name="connsiteX7" fmla="*/ 724619 w 4347713"/>
                            <a:gd name="connsiteY7" fmla="*/ 2346385 h 3027872"/>
                            <a:gd name="connsiteX8" fmla="*/ 810883 w 4347713"/>
                            <a:gd name="connsiteY8" fmla="*/ 2329132 h 3027872"/>
                            <a:gd name="connsiteX9" fmla="*/ 854015 w 4347713"/>
                            <a:gd name="connsiteY9" fmla="*/ 2329132 h 3027872"/>
                            <a:gd name="connsiteX10" fmla="*/ 854015 w 4347713"/>
                            <a:gd name="connsiteY10" fmla="*/ 2329132 h 3027872"/>
                            <a:gd name="connsiteX11" fmla="*/ 940279 w 4347713"/>
                            <a:gd name="connsiteY11" fmla="*/ 2199736 h 3027872"/>
                            <a:gd name="connsiteX12" fmla="*/ 940279 w 4347713"/>
                            <a:gd name="connsiteY12" fmla="*/ 2199736 h 3027872"/>
                            <a:gd name="connsiteX13" fmla="*/ 1035170 w 4347713"/>
                            <a:gd name="connsiteY13" fmla="*/ 2173857 h 3027872"/>
                            <a:gd name="connsiteX14" fmla="*/ 1104181 w 4347713"/>
                            <a:gd name="connsiteY14" fmla="*/ 2191110 h 3027872"/>
                            <a:gd name="connsiteX15" fmla="*/ 1207698 w 4347713"/>
                            <a:gd name="connsiteY15" fmla="*/ 2234242 h 3027872"/>
                            <a:gd name="connsiteX16" fmla="*/ 1319841 w 4347713"/>
                            <a:gd name="connsiteY16" fmla="*/ 2398144 h 3027872"/>
                            <a:gd name="connsiteX17" fmla="*/ 1380226 w 4347713"/>
                            <a:gd name="connsiteY17" fmla="*/ 2449902 h 3027872"/>
                            <a:gd name="connsiteX18" fmla="*/ 1414732 w 4347713"/>
                            <a:gd name="connsiteY18" fmla="*/ 2493034 h 3027872"/>
                            <a:gd name="connsiteX19" fmla="*/ 1414732 w 4347713"/>
                            <a:gd name="connsiteY19" fmla="*/ 2493034 h 3027872"/>
                            <a:gd name="connsiteX20" fmla="*/ 1475117 w 4347713"/>
                            <a:gd name="connsiteY20" fmla="*/ 2639683 h 3027872"/>
                            <a:gd name="connsiteX21" fmla="*/ 1475117 w 4347713"/>
                            <a:gd name="connsiteY21" fmla="*/ 2717321 h 3027872"/>
                            <a:gd name="connsiteX22" fmla="*/ 1475117 w 4347713"/>
                            <a:gd name="connsiteY22" fmla="*/ 2812212 h 3027872"/>
                            <a:gd name="connsiteX23" fmla="*/ 1500996 w 4347713"/>
                            <a:gd name="connsiteY23" fmla="*/ 2915729 h 3027872"/>
                            <a:gd name="connsiteX24" fmla="*/ 1526875 w 4347713"/>
                            <a:gd name="connsiteY24" fmla="*/ 3027872 h 3027872"/>
                            <a:gd name="connsiteX25" fmla="*/ 1647645 w 4347713"/>
                            <a:gd name="connsiteY25" fmla="*/ 3001993 h 3027872"/>
                            <a:gd name="connsiteX26" fmla="*/ 1725283 w 4347713"/>
                            <a:gd name="connsiteY26" fmla="*/ 2984740 h 3027872"/>
                            <a:gd name="connsiteX27" fmla="*/ 1811547 w 4347713"/>
                            <a:gd name="connsiteY27" fmla="*/ 2967487 h 3027872"/>
                            <a:gd name="connsiteX28" fmla="*/ 1880558 w 4347713"/>
                            <a:gd name="connsiteY28" fmla="*/ 2932981 h 3027872"/>
                            <a:gd name="connsiteX29" fmla="*/ 1915064 w 4347713"/>
                            <a:gd name="connsiteY29" fmla="*/ 2743200 h 3027872"/>
                            <a:gd name="connsiteX30" fmla="*/ 1915064 w 4347713"/>
                            <a:gd name="connsiteY30" fmla="*/ 2691442 h 3027872"/>
                            <a:gd name="connsiteX31" fmla="*/ 1915064 w 4347713"/>
                            <a:gd name="connsiteY31" fmla="*/ 2475781 h 3027872"/>
                            <a:gd name="connsiteX32" fmla="*/ 2208362 w 4347713"/>
                            <a:gd name="connsiteY32" fmla="*/ 2001329 h 3027872"/>
                            <a:gd name="connsiteX33" fmla="*/ 2329132 w 4347713"/>
                            <a:gd name="connsiteY33" fmla="*/ 1975449 h 3027872"/>
                            <a:gd name="connsiteX34" fmla="*/ 2743200 w 4347713"/>
                            <a:gd name="connsiteY34" fmla="*/ 1837427 h 3027872"/>
                            <a:gd name="connsiteX35" fmla="*/ 2803585 w 4347713"/>
                            <a:gd name="connsiteY35" fmla="*/ 2380891 h 3027872"/>
                            <a:gd name="connsiteX36" fmla="*/ 2803585 w 4347713"/>
                            <a:gd name="connsiteY36" fmla="*/ 2380891 h 3027872"/>
                            <a:gd name="connsiteX37" fmla="*/ 2803585 w 4347713"/>
                            <a:gd name="connsiteY37" fmla="*/ 2380891 h 3027872"/>
                            <a:gd name="connsiteX38" fmla="*/ 2950234 w 4347713"/>
                            <a:gd name="connsiteY38" fmla="*/ 2355012 h 3027872"/>
                            <a:gd name="connsiteX39" fmla="*/ 3502324 w 4347713"/>
                            <a:gd name="connsiteY39" fmla="*/ 2035834 h 3027872"/>
                            <a:gd name="connsiteX40" fmla="*/ 4244196 w 4347713"/>
                            <a:gd name="connsiteY40" fmla="*/ 1630393 h 3027872"/>
                            <a:gd name="connsiteX41" fmla="*/ 4244196 w 4347713"/>
                            <a:gd name="connsiteY41" fmla="*/ 1630393 h 3027872"/>
                            <a:gd name="connsiteX42" fmla="*/ 4347713 w 4347713"/>
                            <a:gd name="connsiteY42" fmla="*/ 1268083 h 3027872"/>
                            <a:gd name="connsiteX43" fmla="*/ 4192438 w 4347713"/>
                            <a:gd name="connsiteY43" fmla="*/ 931653 h 3027872"/>
                            <a:gd name="connsiteX44" fmla="*/ 4114800 w 4347713"/>
                            <a:gd name="connsiteY44" fmla="*/ 724619 h 3027872"/>
                            <a:gd name="connsiteX45" fmla="*/ 4106173 w 4347713"/>
                            <a:gd name="connsiteY45" fmla="*/ 595223 h 3027872"/>
                            <a:gd name="connsiteX46" fmla="*/ 4140679 w 4347713"/>
                            <a:gd name="connsiteY46" fmla="*/ 586597 h 3027872"/>
                            <a:gd name="connsiteX47" fmla="*/ 3968151 w 4347713"/>
                            <a:gd name="connsiteY47" fmla="*/ 569344 h 3027872"/>
                            <a:gd name="connsiteX48" fmla="*/ 3881887 w 4347713"/>
                            <a:gd name="connsiteY48" fmla="*/ 508959 h 3027872"/>
                            <a:gd name="connsiteX49" fmla="*/ 3856007 w 4347713"/>
                            <a:gd name="connsiteY49" fmla="*/ 336431 h 3027872"/>
                            <a:gd name="connsiteX50" fmla="*/ 3959524 w 4347713"/>
                            <a:gd name="connsiteY50" fmla="*/ 284672 h 3027872"/>
                            <a:gd name="connsiteX51" fmla="*/ 3769743 w 4347713"/>
                            <a:gd name="connsiteY51" fmla="*/ 129397 h 3027872"/>
                            <a:gd name="connsiteX52" fmla="*/ 3726611 w 4347713"/>
                            <a:gd name="connsiteY52" fmla="*/ 34506 h 3027872"/>
                            <a:gd name="connsiteX53" fmla="*/ 3726611 w 4347713"/>
                            <a:gd name="connsiteY53" fmla="*/ 25880 h 3027872"/>
                            <a:gd name="connsiteX54" fmla="*/ 3493698 w 4347713"/>
                            <a:gd name="connsiteY54" fmla="*/ 77638 h 3027872"/>
                            <a:gd name="connsiteX55" fmla="*/ 3441939 w 4347713"/>
                            <a:gd name="connsiteY55" fmla="*/ 0 h 3027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4347713" h="3027872">
                              <a:moveTo>
                                <a:pt x="0" y="2562046"/>
                              </a:moveTo>
                              <a:lnTo>
                                <a:pt x="17253" y="2510287"/>
                              </a:lnTo>
                              <a:lnTo>
                                <a:pt x="51758" y="2415397"/>
                              </a:lnTo>
                              <a:lnTo>
                                <a:pt x="517585" y="2570672"/>
                              </a:lnTo>
                              <a:lnTo>
                                <a:pt x="577970" y="2518914"/>
                              </a:lnTo>
                              <a:lnTo>
                                <a:pt x="638355" y="2432649"/>
                              </a:lnTo>
                              <a:lnTo>
                                <a:pt x="690113" y="2372264"/>
                              </a:lnTo>
                              <a:lnTo>
                                <a:pt x="724619" y="2346385"/>
                              </a:lnTo>
                              <a:lnTo>
                                <a:pt x="810883" y="2329132"/>
                              </a:lnTo>
                              <a:lnTo>
                                <a:pt x="854015" y="2329132"/>
                              </a:lnTo>
                              <a:lnTo>
                                <a:pt x="854015" y="2329132"/>
                              </a:lnTo>
                              <a:lnTo>
                                <a:pt x="940279" y="2199736"/>
                              </a:lnTo>
                              <a:lnTo>
                                <a:pt x="940279" y="2199736"/>
                              </a:lnTo>
                              <a:lnTo>
                                <a:pt x="1035170" y="2173857"/>
                              </a:lnTo>
                              <a:lnTo>
                                <a:pt x="1104181" y="2191110"/>
                              </a:lnTo>
                              <a:lnTo>
                                <a:pt x="1207698" y="2234242"/>
                              </a:lnTo>
                              <a:lnTo>
                                <a:pt x="1319841" y="2398144"/>
                              </a:lnTo>
                              <a:lnTo>
                                <a:pt x="1380226" y="2449902"/>
                              </a:lnTo>
                              <a:lnTo>
                                <a:pt x="1414732" y="2493034"/>
                              </a:lnTo>
                              <a:lnTo>
                                <a:pt x="1414732" y="2493034"/>
                              </a:lnTo>
                              <a:lnTo>
                                <a:pt x="1475117" y="2639683"/>
                              </a:lnTo>
                              <a:lnTo>
                                <a:pt x="1475117" y="2717321"/>
                              </a:lnTo>
                              <a:lnTo>
                                <a:pt x="1475117" y="2812212"/>
                              </a:lnTo>
                              <a:lnTo>
                                <a:pt x="1500996" y="2915729"/>
                              </a:lnTo>
                              <a:lnTo>
                                <a:pt x="1526875" y="3027872"/>
                              </a:lnTo>
                              <a:lnTo>
                                <a:pt x="1647645" y="3001993"/>
                              </a:lnTo>
                              <a:lnTo>
                                <a:pt x="1725283" y="2984740"/>
                              </a:lnTo>
                              <a:lnTo>
                                <a:pt x="1811547" y="2967487"/>
                              </a:lnTo>
                              <a:lnTo>
                                <a:pt x="1880558" y="2932981"/>
                              </a:lnTo>
                              <a:lnTo>
                                <a:pt x="1915064" y="2743200"/>
                              </a:lnTo>
                              <a:lnTo>
                                <a:pt x="1915064" y="2691442"/>
                              </a:lnTo>
                              <a:lnTo>
                                <a:pt x="1915064" y="2475781"/>
                              </a:lnTo>
                              <a:lnTo>
                                <a:pt x="2208362" y="2001329"/>
                              </a:lnTo>
                              <a:lnTo>
                                <a:pt x="2329132" y="1975449"/>
                              </a:lnTo>
                              <a:lnTo>
                                <a:pt x="2743200" y="1837427"/>
                              </a:lnTo>
                              <a:lnTo>
                                <a:pt x="2803585" y="2380891"/>
                              </a:lnTo>
                              <a:lnTo>
                                <a:pt x="2803585" y="2380891"/>
                              </a:lnTo>
                              <a:lnTo>
                                <a:pt x="2803585" y="2380891"/>
                              </a:lnTo>
                              <a:lnTo>
                                <a:pt x="2950234" y="2355012"/>
                              </a:lnTo>
                              <a:lnTo>
                                <a:pt x="3502324" y="2035834"/>
                              </a:lnTo>
                              <a:lnTo>
                                <a:pt x="4244196" y="1630393"/>
                              </a:lnTo>
                              <a:lnTo>
                                <a:pt x="4244196" y="1630393"/>
                              </a:lnTo>
                              <a:lnTo>
                                <a:pt x="4347713" y="1268083"/>
                              </a:lnTo>
                              <a:lnTo>
                                <a:pt x="4192438" y="931653"/>
                              </a:lnTo>
                              <a:lnTo>
                                <a:pt x="4114800" y="724619"/>
                              </a:lnTo>
                              <a:lnTo>
                                <a:pt x="4106173" y="595223"/>
                              </a:lnTo>
                              <a:lnTo>
                                <a:pt x="4140679" y="586597"/>
                              </a:lnTo>
                              <a:lnTo>
                                <a:pt x="3968151" y="569344"/>
                              </a:lnTo>
                              <a:lnTo>
                                <a:pt x="3881887" y="508959"/>
                              </a:lnTo>
                              <a:lnTo>
                                <a:pt x="3856007" y="336431"/>
                              </a:lnTo>
                              <a:lnTo>
                                <a:pt x="3959524" y="284672"/>
                              </a:lnTo>
                              <a:lnTo>
                                <a:pt x="3769743" y="129397"/>
                              </a:lnTo>
                              <a:lnTo>
                                <a:pt x="3726611" y="34506"/>
                              </a:lnTo>
                              <a:lnTo>
                                <a:pt x="3726611" y="25880"/>
                              </a:lnTo>
                              <a:lnTo>
                                <a:pt x="3493698" y="77638"/>
                              </a:lnTo>
                              <a:lnTo>
                                <a:pt x="3441939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63DC" id="Vrije vorm 10" o:spid="_x0000_s1026" style="position:absolute;margin-left:630.8pt;margin-top:322.45pt;width:342.35pt;height:23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7713,302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" path="m,2562046r17253,-51759l51758,2415397r465827,155275l577970,2518914r60385,-86265l690113,2372264r34506,-25879l810883,2329132r43132,l854015,2329132r86264,-129396l940279,2199736r94891,-25879l1104181,2191110r103517,43132l1319841,2398144r60385,51758l1414732,2493034r,l1475117,2639683r,77638l1475117,2812212r25879,103517l1526875,3027872r120770,-25879l1725283,2984740r86264,-17253l1880558,2932981r34506,-189781l1915064,2691442r,-215661l2208362,2001329r120770,-25880l2743200,1837427r60385,543464l2803585,2380891r,l2950234,2355012r552090,-319178l4244196,1630393r,l4347713,1268083,4192438,931653,4114800,724619r-8627,-129396l4140679,586597,3968151,569344r-86264,-60385l3856007,336431r103517,-51759l3769743,129397,3726611,34506r,-8626l3493698,77638,3441939,e" filled="f" strokecolor="black [3213]" strokeweight="4.5pt">
                <v:stroke joinstyle="miter"/>
                <v:path arrowok="t" o:connecttype="custom" o:connectlocs="0,2562046;17253,2510287;51758,2415397;517585,2570672;577970,2518914;638355,2432649;690113,2372264;724619,2346385;810883,2329132;854015,2329132;854015,2329132;940279,2199736;940279,2199736;1035170,2173857;1104181,2191110;1207698,2234242;1319841,2398144;1380226,2449902;1414732,2493034;1414732,2493034;1475117,2639683;1475117,2717321;1475117,2812212;1500996,2915729;1526875,3027872;1647645,3001993;1725283,2984740;1811547,2967487;1880558,2932981;1915064,2743200;1915064,2691442;1915064,2475781;2208362,2001329;2329132,1975449;2743200,1837427;2803585,2380891;2803585,2380891;2803585,2380891;2950234,2355012;3502324,2035834;4244196,1630393;4244196,1630393;4347713,1268083;4192438,931653;4114800,724619;4106173,595223;4140679,586597;3968151,569344;3881887,508959;3856007,336431;3959524,284672;3769743,129397;3726611,34506;3726611,25880;3493698,77638;3441939,0" o:connectangles="0,0,0,0,0,0,0,0,0,0,0,0,0,0,0,0,0,0,0,0,0,0,0,0,0,0,0,0,0,0,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6182492</wp:posOffset>
                </wp:positionH>
                <wp:positionV relativeFrom="paragraph">
                  <wp:posOffset>4862650</wp:posOffset>
                </wp:positionV>
                <wp:extent cx="1820173" cy="1820174"/>
                <wp:effectExtent l="38100" t="19050" r="27940" b="66040"/>
                <wp:wrapNone/>
                <wp:docPr id="9" name="Vrije v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73" cy="1820174"/>
                        </a:xfrm>
                        <a:custGeom>
                          <a:avLst/>
                          <a:gdLst>
                            <a:gd name="connsiteX0" fmla="*/ 207034 w 1820173"/>
                            <a:gd name="connsiteY0" fmla="*/ 0 h 1820174"/>
                            <a:gd name="connsiteX1" fmla="*/ 138022 w 1820173"/>
                            <a:gd name="connsiteY1" fmla="*/ 138023 h 1820174"/>
                            <a:gd name="connsiteX2" fmla="*/ 34505 w 1820173"/>
                            <a:gd name="connsiteY2" fmla="*/ 301925 h 1820174"/>
                            <a:gd name="connsiteX3" fmla="*/ 0 w 1820173"/>
                            <a:gd name="connsiteY3" fmla="*/ 370936 h 1820174"/>
                            <a:gd name="connsiteX4" fmla="*/ 189781 w 1820173"/>
                            <a:gd name="connsiteY4" fmla="*/ 612476 h 1820174"/>
                            <a:gd name="connsiteX5" fmla="*/ 301924 w 1820173"/>
                            <a:gd name="connsiteY5" fmla="*/ 681487 h 1820174"/>
                            <a:gd name="connsiteX6" fmla="*/ 353683 w 1820173"/>
                            <a:gd name="connsiteY6" fmla="*/ 776378 h 1820174"/>
                            <a:gd name="connsiteX7" fmla="*/ 396815 w 1820173"/>
                            <a:gd name="connsiteY7" fmla="*/ 836763 h 1820174"/>
                            <a:gd name="connsiteX8" fmla="*/ 439947 w 1820173"/>
                            <a:gd name="connsiteY8" fmla="*/ 888521 h 1820174"/>
                            <a:gd name="connsiteX9" fmla="*/ 439947 w 1820173"/>
                            <a:gd name="connsiteY9" fmla="*/ 1009291 h 1820174"/>
                            <a:gd name="connsiteX10" fmla="*/ 414068 w 1820173"/>
                            <a:gd name="connsiteY10" fmla="*/ 1155940 h 1820174"/>
                            <a:gd name="connsiteX11" fmla="*/ 414068 w 1820173"/>
                            <a:gd name="connsiteY11" fmla="*/ 1224951 h 1820174"/>
                            <a:gd name="connsiteX12" fmla="*/ 508958 w 1820173"/>
                            <a:gd name="connsiteY12" fmla="*/ 1250830 h 1820174"/>
                            <a:gd name="connsiteX13" fmla="*/ 621102 w 1820173"/>
                            <a:gd name="connsiteY13" fmla="*/ 1293963 h 1820174"/>
                            <a:gd name="connsiteX14" fmla="*/ 707366 w 1820173"/>
                            <a:gd name="connsiteY14" fmla="*/ 1233578 h 1820174"/>
                            <a:gd name="connsiteX15" fmla="*/ 810883 w 1820173"/>
                            <a:gd name="connsiteY15" fmla="*/ 1190446 h 1820174"/>
                            <a:gd name="connsiteX16" fmla="*/ 897147 w 1820173"/>
                            <a:gd name="connsiteY16" fmla="*/ 1155940 h 1820174"/>
                            <a:gd name="connsiteX17" fmla="*/ 1173192 w 1820173"/>
                            <a:gd name="connsiteY17" fmla="*/ 1328468 h 1820174"/>
                            <a:gd name="connsiteX18" fmla="*/ 1147313 w 1820173"/>
                            <a:gd name="connsiteY18" fmla="*/ 1397480 h 1820174"/>
                            <a:gd name="connsiteX19" fmla="*/ 1121434 w 1820173"/>
                            <a:gd name="connsiteY19" fmla="*/ 1475117 h 1820174"/>
                            <a:gd name="connsiteX20" fmla="*/ 1104181 w 1820173"/>
                            <a:gd name="connsiteY20" fmla="*/ 1552755 h 1820174"/>
                            <a:gd name="connsiteX21" fmla="*/ 1061049 w 1820173"/>
                            <a:gd name="connsiteY21" fmla="*/ 1682151 h 1820174"/>
                            <a:gd name="connsiteX22" fmla="*/ 1061049 w 1820173"/>
                            <a:gd name="connsiteY22" fmla="*/ 1742536 h 1820174"/>
                            <a:gd name="connsiteX23" fmla="*/ 1104181 w 1820173"/>
                            <a:gd name="connsiteY23" fmla="*/ 1802921 h 1820174"/>
                            <a:gd name="connsiteX24" fmla="*/ 1199071 w 1820173"/>
                            <a:gd name="connsiteY24" fmla="*/ 1811547 h 1820174"/>
                            <a:gd name="connsiteX25" fmla="*/ 1285336 w 1820173"/>
                            <a:gd name="connsiteY25" fmla="*/ 1759789 h 1820174"/>
                            <a:gd name="connsiteX26" fmla="*/ 1380226 w 1820173"/>
                            <a:gd name="connsiteY26" fmla="*/ 1759789 h 1820174"/>
                            <a:gd name="connsiteX27" fmla="*/ 1544128 w 1820173"/>
                            <a:gd name="connsiteY27" fmla="*/ 1820174 h 1820174"/>
                            <a:gd name="connsiteX28" fmla="*/ 1630392 w 1820173"/>
                            <a:gd name="connsiteY28" fmla="*/ 1802921 h 1820174"/>
                            <a:gd name="connsiteX29" fmla="*/ 1820173 w 1820173"/>
                            <a:gd name="connsiteY29" fmla="*/ 1802921 h 1820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820173" h="1820174">
                              <a:moveTo>
                                <a:pt x="207034" y="0"/>
                              </a:moveTo>
                              <a:lnTo>
                                <a:pt x="138022" y="138023"/>
                              </a:lnTo>
                              <a:lnTo>
                                <a:pt x="34505" y="301925"/>
                              </a:lnTo>
                              <a:lnTo>
                                <a:pt x="0" y="370936"/>
                              </a:lnTo>
                              <a:lnTo>
                                <a:pt x="189781" y="612476"/>
                              </a:lnTo>
                              <a:lnTo>
                                <a:pt x="301924" y="681487"/>
                              </a:lnTo>
                              <a:lnTo>
                                <a:pt x="353683" y="776378"/>
                              </a:lnTo>
                              <a:lnTo>
                                <a:pt x="396815" y="836763"/>
                              </a:lnTo>
                              <a:lnTo>
                                <a:pt x="439947" y="888521"/>
                              </a:lnTo>
                              <a:lnTo>
                                <a:pt x="439947" y="1009291"/>
                              </a:lnTo>
                              <a:lnTo>
                                <a:pt x="414068" y="1155940"/>
                              </a:lnTo>
                              <a:lnTo>
                                <a:pt x="414068" y="1224951"/>
                              </a:lnTo>
                              <a:lnTo>
                                <a:pt x="508958" y="1250830"/>
                              </a:lnTo>
                              <a:lnTo>
                                <a:pt x="621102" y="1293963"/>
                              </a:lnTo>
                              <a:lnTo>
                                <a:pt x="707366" y="1233578"/>
                              </a:lnTo>
                              <a:lnTo>
                                <a:pt x="810883" y="1190446"/>
                              </a:lnTo>
                              <a:lnTo>
                                <a:pt x="897147" y="1155940"/>
                              </a:lnTo>
                              <a:lnTo>
                                <a:pt x="1173192" y="1328468"/>
                              </a:lnTo>
                              <a:lnTo>
                                <a:pt x="1147313" y="1397480"/>
                              </a:lnTo>
                              <a:lnTo>
                                <a:pt x="1121434" y="1475117"/>
                              </a:lnTo>
                              <a:lnTo>
                                <a:pt x="1104181" y="1552755"/>
                              </a:lnTo>
                              <a:lnTo>
                                <a:pt x="1061049" y="1682151"/>
                              </a:lnTo>
                              <a:lnTo>
                                <a:pt x="1061049" y="1742536"/>
                              </a:lnTo>
                              <a:lnTo>
                                <a:pt x="1104181" y="1802921"/>
                              </a:lnTo>
                              <a:lnTo>
                                <a:pt x="1199071" y="1811547"/>
                              </a:lnTo>
                              <a:lnTo>
                                <a:pt x="1285336" y="1759789"/>
                              </a:lnTo>
                              <a:lnTo>
                                <a:pt x="1380226" y="1759789"/>
                              </a:lnTo>
                              <a:lnTo>
                                <a:pt x="1544128" y="1820174"/>
                              </a:lnTo>
                              <a:lnTo>
                                <a:pt x="1630392" y="1802921"/>
                              </a:lnTo>
                              <a:lnTo>
                                <a:pt x="1820173" y="180292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CB270" id="Vrije vorm 9" o:spid="_x0000_s1026" style="position:absolute;margin-left:486.8pt;margin-top:382.9pt;width:143.3pt;height:14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173,1820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" path="m207034,l138022,138023,34505,301925,,370936,189781,612476r112143,69011l353683,776378r43132,60385l439947,888521r,120770l414068,1155940r,69011l508958,1250830r112144,43133l707366,1233578r103517,-43132l897147,1155940r276045,172528l1147313,1397480r-25879,77637l1104181,1552755r-43132,129396l1061049,1742536r43132,60385l1199071,1811547r86265,-51758l1380226,1759789r163902,60385l1630392,1802921r189781,e" filled="f" strokecolor="black [3213]" strokeweight="4.5pt">
                <v:stroke joinstyle="miter"/>
                <v:path arrowok="t" o:connecttype="custom" o:connectlocs="207034,0;138022,138023;34505,301925;0,370936;189781,612476;301924,681487;353683,776378;396815,836763;439947,888521;439947,1009291;414068,1155940;414068,1224951;508958,1250830;621102,1293963;707366,1233578;810883,1190446;897147,1155940;1173192,1328468;1147313,1397480;1121434,1475117;1104181,1552755;1061049,1682151;1061049,1742536;1104181,1802921;1199071,1811547;1285336,1759789;1380226,1759789;1544128,1820174;1630392,1802921;1820173,1802921" o:connectangles="0,0,0,0,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10090258</wp:posOffset>
                </wp:positionH>
                <wp:positionV relativeFrom="paragraph">
                  <wp:posOffset>4353692</wp:posOffset>
                </wp:positionV>
                <wp:extent cx="879894" cy="396815"/>
                <wp:effectExtent l="19050" t="19050" r="34925" b="60960"/>
                <wp:wrapNone/>
                <wp:docPr id="8" name="Vrije v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396815"/>
                        </a:xfrm>
                        <a:custGeom>
                          <a:avLst/>
                          <a:gdLst>
                            <a:gd name="connsiteX0" fmla="*/ 879894 w 879894"/>
                            <a:gd name="connsiteY0" fmla="*/ 34505 h 396815"/>
                            <a:gd name="connsiteX1" fmla="*/ 845389 w 879894"/>
                            <a:gd name="connsiteY1" fmla="*/ 103517 h 396815"/>
                            <a:gd name="connsiteX2" fmla="*/ 845389 w 879894"/>
                            <a:gd name="connsiteY2" fmla="*/ 103517 h 396815"/>
                            <a:gd name="connsiteX3" fmla="*/ 793630 w 879894"/>
                            <a:gd name="connsiteY3" fmla="*/ 181155 h 396815"/>
                            <a:gd name="connsiteX4" fmla="*/ 681487 w 879894"/>
                            <a:gd name="connsiteY4" fmla="*/ 129396 h 396815"/>
                            <a:gd name="connsiteX5" fmla="*/ 474453 w 879894"/>
                            <a:gd name="connsiteY5" fmla="*/ 94890 h 396815"/>
                            <a:gd name="connsiteX6" fmla="*/ 439947 w 879894"/>
                            <a:gd name="connsiteY6" fmla="*/ 94890 h 396815"/>
                            <a:gd name="connsiteX7" fmla="*/ 500332 w 879894"/>
                            <a:gd name="connsiteY7" fmla="*/ 163902 h 396815"/>
                            <a:gd name="connsiteX8" fmla="*/ 500332 w 879894"/>
                            <a:gd name="connsiteY8" fmla="*/ 267419 h 396815"/>
                            <a:gd name="connsiteX9" fmla="*/ 543464 w 879894"/>
                            <a:gd name="connsiteY9" fmla="*/ 327804 h 396815"/>
                            <a:gd name="connsiteX10" fmla="*/ 465826 w 879894"/>
                            <a:gd name="connsiteY10" fmla="*/ 362309 h 396815"/>
                            <a:gd name="connsiteX11" fmla="*/ 465826 w 879894"/>
                            <a:gd name="connsiteY11" fmla="*/ 388188 h 396815"/>
                            <a:gd name="connsiteX12" fmla="*/ 422694 w 879894"/>
                            <a:gd name="connsiteY12" fmla="*/ 379562 h 396815"/>
                            <a:gd name="connsiteX13" fmla="*/ 310551 w 879894"/>
                            <a:gd name="connsiteY13" fmla="*/ 396815 h 396815"/>
                            <a:gd name="connsiteX14" fmla="*/ 172528 w 879894"/>
                            <a:gd name="connsiteY14" fmla="*/ 207034 h 396815"/>
                            <a:gd name="connsiteX15" fmla="*/ 0 w 879894"/>
                            <a:gd name="connsiteY15" fmla="*/ 0 h 396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9894" h="396815">
                              <a:moveTo>
                                <a:pt x="879894" y="34505"/>
                              </a:moveTo>
                              <a:lnTo>
                                <a:pt x="845389" y="103517"/>
                              </a:lnTo>
                              <a:lnTo>
                                <a:pt x="845389" y="103517"/>
                              </a:lnTo>
                              <a:lnTo>
                                <a:pt x="793630" y="181155"/>
                              </a:lnTo>
                              <a:lnTo>
                                <a:pt x="681487" y="129396"/>
                              </a:lnTo>
                              <a:lnTo>
                                <a:pt x="474453" y="94890"/>
                              </a:lnTo>
                              <a:lnTo>
                                <a:pt x="439947" y="94890"/>
                              </a:lnTo>
                              <a:lnTo>
                                <a:pt x="500332" y="163902"/>
                              </a:lnTo>
                              <a:lnTo>
                                <a:pt x="500332" y="267419"/>
                              </a:lnTo>
                              <a:lnTo>
                                <a:pt x="543464" y="327804"/>
                              </a:lnTo>
                              <a:lnTo>
                                <a:pt x="465826" y="362309"/>
                              </a:lnTo>
                              <a:lnTo>
                                <a:pt x="465826" y="388188"/>
                              </a:lnTo>
                              <a:lnTo>
                                <a:pt x="422694" y="379562"/>
                              </a:lnTo>
                              <a:lnTo>
                                <a:pt x="310551" y="396815"/>
                              </a:lnTo>
                              <a:lnTo>
                                <a:pt x="172528" y="2070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E6A0" id="Vrije vorm 8" o:spid="_x0000_s1026" style="position:absolute;margin-left:794.5pt;margin-top:342.8pt;width:69.3pt;height:3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9894,39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" path="m879894,34505r-34505,69012l845389,103517r-51759,77638l681487,129396,474453,94890r-34506,l500332,163902r,103517l543464,327804r-77638,34505l465826,388188r-43132,-8626l310551,396815,172528,207034,,e" filled="f" strokecolor="black [3213]" strokeweight="4.5pt">
                <v:stroke joinstyle="miter"/>
                <v:path arrowok="t" o:connecttype="custom" o:connectlocs="879894,34505;845389,103517;845389,103517;793630,181155;681487,129396;474453,94890;439947,94890;500332,163902;500332,267419;543464,327804;465826,362309;465826,388188;422694,379562;310551,396815;172528,207034;0,0" o:connectangles="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7838763</wp:posOffset>
                </wp:positionH>
                <wp:positionV relativeFrom="paragraph">
                  <wp:posOffset>523563</wp:posOffset>
                </wp:positionV>
                <wp:extent cx="4917057" cy="3864634"/>
                <wp:effectExtent l="19050" t="38100" r="55245" b="40640"/>
                <wp:wrapNone/>
                <wp:docPr id="7" name="Vrije v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57" cy="3864634"/>
                        </a:xfrm>
                        <a:custGeom>
                          <a:avLst/>
                          <a:gdLst>
                            <a:gd name="connsiteX0" fmla="*/ 0 w 4917057"/>
                            <a:gd name="connsiteY0" fmla="*/ 940280 h 3864634"/>
                            <a:gd name="connsiteX1" fmla="*/ 284672 w 4917057"/>
                            <a:gd name="connsiteY1" fmla="*/ 776378 h 3864634"/>
                            <a:gd name="connsiteX2" fmla="*/ 336431 w 4917057"/>
                            <a:gd name="connsiteY2" fmla="*/ 715993 h 3864634"/>
                            <a:gd name="connsiteX3" fmla="*/ 327804 w 4917057"/>
                            <a:gd name="connsiteY3" fmla="*/ 560717 h 3864634"/>
                            <a:gd name="connsiteX4" fmla="*/ 379563 w 4917057"/>
                            <a:gd name="connsiteY4" fmla="*/ 431321 h 3864634"/>
                            <a:gd name="connsiteX5" fmla="*/ 439948 w 4917057"/>
                            <a:gd name="connsiteY5" fmla="*/ 353684 h 3864634"/>
                            <a:gd name="connsiteX6" fmla="*/ 526212 w 4917057"/>
                            <a:gd name="connsiteY6" fmla="*/ 215661 h 3864634"/>
                            <a:gd name="connsiteX7" fmla="*/ 595223 w 4917057"/>
                            <a:gd name="connsiteY7" fmla="*/ 129397 h 3864634"/>
                            <a:gd name="connsiteX8" fmla="*/ 664234 w 4917057"/>
                            <a:gd name="connsiteY8" fmla="*/ 77638 h 3864634"/>
                            <a:gd name="connsiteX9" fmla="*/ 750499 w 4917057"/>
                            <a:gd name="connsiteY9" fmla="*/ 155276 h 3864634"/>
                            <a:gd name="connsiteX10" fmla="*/ 879895 w 4917057"/>
                            <a:gd name="connsiteY10" fmla="*/ 224287 h 3864634"/>
                            <a:gd name="connsiteX11" fmla="*/ 948906 w 4917057"/>
                            <a:gd name="connsiteY11" fmla="*/ 232914 h 3864634"/>
                            <a:gd name="connsiteX12" fmla="*/ 1043797 w 4917057"/>
                            <a:gd name="connsiteY12" fmla="*/ 207034 h 3864634"/>
                            <a:gd name="connsiteX13" fmla="*/ 1043797 w 4917057"/>
                            <a:gd name="connsiteY13" fmla="*/ 207034 h 3864634"/>
                            <a:gd name="connsiteX14" fmla="*/ 1086929 w 4917057"/>
                            <a:gd name="connsiteY14" fmla="*/ 77638 h 3864634"/>
                            <a:gd name="connsiteX15" fmla="*/ 1086929 w 4917057"/>
                            <a:gd name="connsiteY15" fmla="*/ 77638 h 3864634"/>
                            <a:gd name="connsiteX16" fmla="*/ 1155940 w 4917057"/>
                            <a:gd name="connsiteY16" fmla="*/ 8627 h 3864634"/>
                            <a:gd name="connsiteX17" fmla="*/ 1216325 w 4917057"/>
                            <a:gd name="connsiteY17" fmla="*/ 0 h 3864634"/>
                            <a:gd name="connsiteX18" fmla="*/ 1216325 w 4917057"/>
                            <a:gd name="connsiteY18" fmla="*/ 0 h 3864634"/>
                            <a:gd name="connsiteX19" fmla="*/ 1337095 w 4917057"/>
                            <a:gd name="connsiteY19" fmla="*/ 129397 h 3864634"/>
                            <a:gd name="connsiteX20" fmla="*/ 1380227 w 4917057"/>
                            <a:gd name="connsiteY20" fmla="*/ 129397 h 3864634"/>
                            <a:gd name="connsiteX21" fmla="*/ 1518250 w 4917057"/>
                            <a:gd name="connsiteY21" fmla="*/ 163902 h 3864634"/>
                            <a:gd name="connsiteX22" fmla="*/ 1587261 w 4917057"/>
                            <a:gd name="connsiteY22" fmla="*/ 146650 h 3864634"/>
                            <a:gd name="connsiteX23" fmla="*/ 1630393 w 4917057"/>
                            <a:gd name="connsiteY23" fmla="*/ 34506 h 3864634"/>
                            <a:gd name="connsiteX24" fmla="*/ 1733910 w 4917057"/>
                            <a:gd name="connsiteY24" fmla="*/ 17253 h 3864634"/>
                            <a:gd name="connsiteX25" fmla="*/ 1811548 w 4917057"/>
                            <a:gd name="connsiteY25" fmla="*/ 8627 h 3864634"/>
                            <a:gd name="connsiteX26" fmla="*/ 1897812 w 4917057"/>
                            <a:gd name="connsiteY26" fmla="*/ 17253 h 3864634"/>
                            <a:gd name="connsiteX27" fmla="*/ 1897812 w 4917057"/>
                            <a:gd name="connsiteY27" fmla="*/ 17253 h 3864634"/>
                            <a:gd name="connsiteX28" fmla="*/ 2044461 w 4917057"/>
                            <a:gd name="connsiteY28" fmla="*/ 138023 h 3864634"/>
                            <a:gd name="connsiteX29" fmla="*/ 2225616 w 4917057"/>
                            <a:gd name="connsiteY29" fmla="*/ 112144 h 3864634"/>
                            <a:gd name="connsiteX30" fmla="*/ 2251495 w 4917057"/>
                            <a:gd name="connsiteY30" fmla="*/ 215661 h 3864634"/>
                            <a:gd name="connsiteX31" fmla="*/ 2286000 w 4917057"/>
                            <a:gd name="connsiteY31" fmla="*/ 319178 h 3864634"/>
                            <a:gd name="connsiteX32" fmla="*/ 2380891 w 4917057"/>
                            <a:gd name="connsiteY32" fmla="*/ 379563 h 3864634"/>
                            <a:gd name="connsiteX33" fmla="*/ 2467155 w 4917057"/>
                            <a:gd name="connsiteY33" fmla="*/ 431321 h 3864634"/>
                            <a:gd name="connsiteX34" fmla="*/ 2562046 w 4917057"/>
                            <a:gd name="connsiteY34" fmla="*/ 457200 h 3864634"/>
                            <a:gd name="connsiteX35" fmla="*/ 2622431 w 4917057"/>
                            <a:gd name="connsiteY35" fmla="*/ 552091 h 3864634"/>
                            <a:gd name="connsiteX36" fmla="*/ 2656936 w 4917057"/>
                            <a:gd name="connsiteY36" fmla="*/ 603850 h 3864634"/>
                            <a:gd name="connsiteX37" fmla="*/ 2786333 w 4917057"/>
                            <a:gd name="connsiteY37" fmla="*/ 621102 h 3864634"/>
                            <a:gd name="connsiteX38" fmla="*/ 2872597 w 4917057"/>
                            <a:gd name="connsiteY38" fmla="*/ 724619 h 3864634"/>
                            <a:gd name="connsiteX39" fmla="*/ 2950234 w 4917057"/>
                            <a:gd name="connsiteY39" fmla="*/ 819510 h 3864634"/>
                            <a:gd name="connsiteX40" fmla="*/ 3114136 w 4917057"/>
                            <a:gd name="connsiteY40" fmla="*/ 828136 h 3864634"/>
                            <a:gd name="connsiteX41" fmla="*/ 3364302 w 4917057"/>
                            <a:gd name="connsiteY41" fmla="*/ 776378 h 3864634"/>
                            <a:gd name="connsiteX42" fmla="*/ 3459193 w 4917057"/>
                            <a:gd name="connsiteY42" fmla="*/ 776378 h 3864634"/>
                            <a:gd name="connsiteX43" fmla="*/ 3562710 w 4917057"/>
                            <a:gd name="connsiteY43" fmla="*/ 741872 h 3864634"/>
                            <a:gd name="connsiteX44" fmla="*/ 3674853 w 4917057"/>
                            <a:gd name="connsiteY44" fmla="*/ 759125 h 3864634"/>
                            <a:gd name="connsiteX45" fmla="*/ 3769744 w 4917057"/>
                            <a:gd name="connsiteY45" fmla="*/ 793631 h 3864634"/>
                            <a:gd name="connsiteX46" fmla="*/ 3804250 w 4917057"/>
                            <a:gd name="connsiteY46" fmla="*/ 888521 h 3864634"/>
                            <a:gd name="connsiteX47" fmla="*/ 3847382 w 4917057"/>
                            <a:gd name="connsiteY47" fmla="*/ 1035170 h 3864634"/>
                            <a:gd name="connsiteX48" fmla="*/ 3864634 w 4917057"/>
                            <a:gd name="connsiteY48" fmla="*/ 1138687 h 3864634"/>
                            <a:gd name="connsiteX49" fmla="*/ 3976778 w 4917057"/>
                            <a:gd name="connsiteY49" fmla="*/ 1199072 h 3864634"/>
                            <a:gd name="connsiteX50" fmla="*/ 4054416 w 4917057"/>
                            <a:gd name="connsiteY50" fmla="*/ 1207699 h 3864634"/>
                            <a:gd name="connsiteX51" fmla="*/ 4175185 w 4917057"/>
                            <a:gd name="connsiteY51" fmla="*/ 1207699 h 3864634"/>
                            <a:gd name="connsiteX52" fmla="*/ 4252823 w 4917057"/>
                            <a:gd name="connsiteY52" fmla="*/ 1259457 h 3864634"/>
                            <a:gd name="connsiteX53" fmla="*/ 4304582 w 4917057"/>
                            <a:gd name="connsiteY53" fmla="*/ 1285336 h 3864634"/>
                            <a:gd name="connsiteX54" fmla="*/ 4313208 w 4917057"/>
                            <a:gd name="connsiteY54" fmla="*/ 1328468 h 3864634"/>
                            <a:gd name="connsiteX55" fmla="*/ 4330461 w 4917057"/>
                            <a:gd name="connsiteY55" fmla="*/ 1449238 h 3864634"/>
                            <a:gd name="connsiteX56" fmla="*/ 4364967 w 4917057"/>
                            <a:gd name="connsiteY56" fmla="*/ 1613140 h 3864634"/>
                            <a:gd name="connsiteX57" fmla="*/ 4390846 w 4917057"/>
                            <a:gd name="connsiteY57" fmla="*/ 1699404 h 3864634"/>
                            <a:gd name="connsiteX58" fmla="*/ 4356340 w 4917057"/>
                            <a:gd name="connsiteY58" fmla="*/ 1837427 h 3864634"/>
                            <a:gd name="connsiteX59" fmla="*/ 4433978 w 4917057"/>
                            <a:gd name="connsiteY59" fmla="*/ 1966823 h 3864634"/>
                            <a:gd name="connsiteX60" fmla="*/ 4511616 w 4917057"/>
                            <a:gd name="connsiteY60" fmla="*/ 2009955 h 3864634"/>
                            <a:gd name="connsiteX61" fmla="*/ 4658265 w 4917057"/>
                            <a:gd name="connsiteY61" fmla="*/ 2078967 h 3864634"/>
                            <a:gd name="connsiteX62" fmla="*/ 4718650 w 4917057"/>
                            <a:gd name="connsiteY62" fmla="*/ 2208363 h 3864634"/>
                            <a:gd name="connsiteX63" fmla="*/ 4787661 w 4917057"/>
                            <a:gd name="connsiteY63" fmla="*/ 2277374 h 3864634"/>
                            <a:gd name="connsiteX64" fmla="*/ 4761782 w 4917057"/>
                            <a:gd name="connsiteY64" fmla="*/ 2415397 h 3864634"/>
                            <a:gd name="connsiteX65" fmla="*/ 4796287 w 4917057"/>
                            <a:gd name="connsiteY65" fmla="*/ 2527540 h 3864634"/>
                            <a:gd name="connsiteX66" fmla="*/ 4865299 w 4917057"/>
                            <a:gd name="connsiteY66" fmla="*/ 2605178 h 3864634"/>
                            <a:gd name="connsiteX67" fmla="*/ 4873925 w 4917057"/>
                            <a:gd name="connsiteY67" fmla="*/ 2665563 h 3864634"/>
                            <a:gd name="connsiteX68" fmla="*/ 4873925 w 4917057"/>
                            <a:gd name="connsiteY68" fmla="*/ 2838091 h 3864634"/>
                            <a:gd name="connsiteX69" fmla="*/ 4917057 w 4917057"/>
                            <a:gd name="connsiteY69" fmla="*/ 2915729 h 3864634"/>
                            <a:gd name="connsiteX70" fmla="*/ 4813540 w 4917057"/>
                            <a:gd name="connsiteY70" fmla="*/ 2976114 h 3864634"/>
                            <a:gd name="connsiteX71" fmla="*/ 4744529 w 4917057"/>
                            <a:gd name="connsiteY71" fmla="*/ 2907102 h 3864634"/>
                            <a:gd name="connsiteX72" fmla="*/ 4666891 w 4917057"/>
                            <a:gd name="connsiteY72" fmla="*/ 2820838 h 3864634"/>
                            <a:gd name="connsiteX73" fmla="*/ 4606506 w 4917057"/>
                            <a:gd name="connsiteY73" fmla="*/ 2812212 h 3864634"/>
                            <a:gd name="connsiteX74" fmla="*/ 4416725 w 4917057"/>
                            <a:gd name="connsiteY74" fmla="*/ 2898476 h 3864634"/>
                            <a:gd name="connsiteX75" fmla="*/ 4270076 w 4917057"/>
                            <a:gd name="connsiteY75" fmla="*/ 2950234 h 3864634"/>
                            <a:gd name="connsiteX76" fmla="*/ 4132053 w 4917057"/>
                            <a:gd name="connsiteY76" fmla="*/ 2993367 h 3864634"/>
                            <a:gd name="connsiteX77" fmla="*/ 3985404 w 4917057"/>
                            <a:gd name="connsiteY77" fmla="*/ 2993367 h 3864634"/>
                            <a:gd name="connsiteX78" fmla="*/ 3933646 w 4917057"/>
                            <a:gd name="connsiteY78" fmla="*/ 2941608 h 3864634"/>
                            <a:gd name="connsiteX79" fmla="*/ 3830129 w 4917057"/>
                            <a:gd name="connsiteY79" fmla="*/ 2889850 h 3864634"/>
                            <a:gd name="connsiteX80" fmla="*/ 3640348 w 4917057"/>
                            <a:gd name="connsiteY80" fmla="*/ 2855344 h 3864634"/>
                            <a:gd name="connsiteX81" fmla="*/ 3536831 w 4917057"/>
                            <a:gd name="connsiteY81" fmla="*/ 2846717 h 3864634"/>
                            <a:gd name="connsiteX82" fmla="*/ 3614468 w 4917057"/>
                            <a:gd name="connsiteY82" fmla="*/ 3536831 h 3864634"/>
                            <a:gd name="connsiteX83" fmla="*/ 3372929 w 4917057"/>
                            <a:gd name="connsiteY83" fmla="*/ 3605842 h 3864634"/>
                            <a:gd name="connsiteX84" fmla="*/ 3191774 w 4917057"/>
                            <a:gd name="connsiteY84" fmla="*/ 3640348 h 3864634"/>
                            <a:gd name="connsiteX85" fmla="*/ 3096884 w 4917057"/>
                            <a:gd name="connsiteY85" fmla="*/ 3683480 h 3864634"/>
                            <a:gd name="connsiteX86" fmla="*/ 3071004 w 4917057"/>
                            <a:gd name="connsiteY86" fmla="*/ 3683480 h 3864634"/>
                            <a:gd name="connsiteX87" fmla="*/ 3140016 w 4917057"/>
                            <a:gd name="connsiteY87" fmla="*/ 3769744 h 3864634"/>
                            <a:gd name="connsiteX88" fmla="*/ 3165895 w 4917057"/>
                            <a:gd name="connsiteY88" fmla="*/ 3847382 h 3864634"/>
                            <a:gd name="connsiteX89" fmla="*/ 3114136 w 4917057"/>
                            <a:gd name="connsiteY89" fmla="*/ 3864634 h 38646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4917057" h="3864634">
                              <a:moveTo>
                                <a:pt x="0" y="940280"/>
                              </a:moveTo>
                              <a:lnTo>
                                <a:pt x="284672" y="776378"/>
                              </a:lnTo>
                              <a:lnTo>
                                <a:pt x="336431" y="715993"/>
                              </a:lnTo>
                              <a:lnTo>
                                <a:pt x="327804" y="560717"/>
                              </a:lnTo>
                              <a:lnTo>
                                <a:pt x="379563" y="431321"/>
                              </a:lnTo>
                              <a:lnTo>
                                <a:pt x="439948" y="353684"/>
                              </a:lnTo>
                              <a:lnTo>
                                <a:pt x="526212" y="215661"/>
                              </a:lnTo>
                              <a:lnTo>
                                <a:pt x="595223" y="129397"/>
                              </a:lnTo>
                              <a:lnTo>
                                <a:pt x="664234" y="77638"/>
                              </a:lnTo>
                              <a:lnTo>
                                <a:pt x="750499" y="155276"/>
                              </a:lnTo>
                              <a:lnTo>
                                <a:pt x="879895" y="224287"/>
                              </a:lnTo>
                              <a:lnTo>
                                <a:pt x="948906" y="232914"/>
                              </a:lnTo>
                              <a:lnTo>
                                <a:pt x="1043797" y="207034"/>
                              </a:lnTo>
                              <a:lnTo>
                                <a:pt x="1043797" y="207034"/>
                              </a:lnTo>
                              <a:lnTo>
                                <a:pt x="1086929" y="77638"/>
                              </a:lnTo>
                              <a:lnTo>
                                <a:pt x="1086929" y="77638"/>
                              </a:lnTo>
                              <a:lnTo>
                                <a:pt x="1155940" y="8627"/>
                              </a:lnTo>
                              <a:lnTo>
                                <a:pt x="1216325" y="0"/>
                              </a:lnTo>
                              <a:lnTo>
                                <a:pt x="1216325" y="0"/>
                              </a:lnTo>
                              <a:lnTo>
                                <a:pt x="1337095" y="129397"/>
                              </a:lnTo>
                              <a:lnTo>
                                <a:pt x="1380227" y="129397"/>
                              </a:lnTo>
                              <a:lnTo>
                                <a:pt x="1518250" y="163902"/>
                              </a:lnTo>
                              <a:lnTo>
                                <a:pt x="1587261" y="146650"/>
                              </a:lnTo>
                              <a:lnTo>
                                <a:pt x="1630393" y="34506"/>
                              </a:lnTo>
                              <a:lnTo>
                                <a:pt x="1733910" y="17253"/>
                              </a:lnTo>
                              <a:lnTo>
                                <a:pt x="1811548" y="8627"/>
                              </a:lnTo>
                              <a:lnTo>
                                <a:pt x="1897812" y="17253"/>
                              </a:lnTo>
                              <a:lnTo>
                                <a:pt x="1897812" y="17253"/>
                              </a:lnTo>
                              <a:lnTo>
                                <a:pt x="2044461" y="138023"/>
                              </a:lnTo>
                              <a:lnTo>
                                <a:pt x="2225616" y="112144"/>
                              </a:lnTo>
                              <a:lnTo>
                                <a:pt x="2251495" y="215661"/>
                              </a:lnTo>
                              <a:lnTo>
                                <a:pt x="2286000" y="319178"/>
                              </a:lnTo>
                              <a:lnTo>
                                <a:pt x="2380891" y="379563"/>
                              </a:lnTo>
                              <a:lnTo>
                                <a:pt x="2467155" y="431321"/>
                              </a:lnTo>
                              <a:lnTo>
                                <a:pt x="2562046" y="457200"/>
                              </a:lnTo>
                              <a:lnTo>
                                <a:pt x="2622431" y="552091"/>
                              </a:lnTo>
                              <a:lnTo>
                                <a:pt x="2656936" y="603850"/>
                              </a:lnTo>
                              <a:lnTo>
                                <a:pt x="2786333" y="621102"/>
                              </a:lnTo>
                              <a:lnTo>
                                <a:pt x="2872597" y="724619"/>
                              </a:lnTo>
                              <a:lnTo>
                                <a:pt x="2950234" y="819510"/>
                              </a:lnTo>
                              <a:lnTo>
                                <a:pt x="3114136" y="828136"/>
                              </a:lnTo>
                              <a:lnTo>
                                <a:pt x="3364302" y="776378"/>
                              </a:lnTo>
                              <a:lnTo>
                                <a:pt x="3459193" y="776378"/>
                              </a:lnTo>
                              <a:lnTo>
                                <a:pt x="3562710" y="741872"/>
                              </a:lnTo>
                              <a:lnTo>
                                <a:pt x="3674853" y="759125"/>
                              </a:lnTo>
                              <a:lnTo>
                                <a:pt x="3769744" y="793631"/>
                              </a:lnTo>
                              <a:lnTo>
                                <a:pt x="3804250" y="888521"/>
                              </a:lnTo>
                              <a:lnTo>
                                <a:pt x="3847382" y="1035170"/>
                              </a:lnTo>
                              <a:lnTo>
                                <a:pt x="3864634" y="1138687"/>
                              </a:lnTo>
                              <a:lnTo>
                                <a:pt x="3976778" y="1199072"/>
                              </a:lnTo>
                              <a:lnTo>
                                <a:pt x="4054416" y="1207699"/>
                              </a:lnTo>
                              <a:lnTo>
                                <a:pt x="4175185" y="1207699"/>
                              </a:lnTo>
                              <a:lnTo>
                                <a:pt x="4252823" y="1259457"/>
                              </a:lnTo>
                              <a:lnTo>
                                <a:pt x="4304582" y="1285336"/>
                              </a:lnTo>
                              <a:lnTo>
                                <a:pt x="4313208" y="1328468"/>
                              </a:lnTo>
                              <a:lnTo>
                                <a:pt x="4330461" y="1449238"/>
                              </a:lnTo>
                              <a:lnTo>
                                <a:pt x="4364967" y="1613140"/>
                              </a:lnTo>
                              <a:lnTo>
                                <a:pt x="4390846" y="1699404"/>
                              </a:lnTo>
                              <a:lnTo>
                                <a:pt x="4356340" y="1837427"/>
                              </a:lnTo>
                              <a:lnTo>
                                <a:pt x="4433978" y="1966823"/>
                              </a:lnTo>
                              <a:lnTo>
                                <a:pt x="4511616" y="2009955"/>
                              </a:lnTo>
                              <a:lnTo>
                                <a:pt x="4658265" y="2078967"/>
                              </a:lnTo>
                              <a:lnTo>
                                <a:pt x="4718650" y="2208363"/>
                              </a:lnTo>
                              <a:lnTo>
                                <a:pt x="4787661" y="2277374"/>
                              </a:lnTo>
                              <a:lnTo>
                                <a:pt x="4761782" y="2415397"/>
                              </a:lnTo>
                              <a:lnTo>
                                <a:pt x="4796287" y="2527540"/>
                              </a:lnTo>
                              <a:lnTo>
                                <a:pt x="4865299" y="2605178"/>
                              </a:lnTo>
                              <a:lnTo>
                                <a:pt x="4873925" y="2665563"/>
                              </a:lnTo>
                              <a:lnTo>
                                <a:pt x="4873925" y="2838091"/>
                              </a:lnTo>
                              <a:lnTo>
                                <a:pt x="4917057" y="2915729"/>
                              </a:lnTo>
                              <a:lnTo>
                                <a:pt x="4813540" y="2976114"/>
                              </a:lnTo>
                              <a:lnTo>
                                <a:pt x="4744529" y="2907102"/>
                              </a:lnTo>
                              <a:lnTo>
                                <a:pt x="4666891" y="2820838"/>
                              </a:lnTo>
                              <a:lnTo>
                                <a:pt x="4606506" y="2812212"/>
                              </a:lnTo>
                              <a:lnTo>
                                <a:pt x="4416725" y="2898476"/>
                              </a:lnTo>
                              <a:lnTo>
                                <a:pt x="4270076" y="2950234"/>
                              </a:lnTo>
                              <a:lnTo>
                                <a:pt x="4132053" y="2993367"/>
                              </a:lnTo>
                              <a:lnTo>
                                <a:pt x="3985404" y="2993367"/>
                              </a:lnTo>
                              <a:lnTo>
                                <a:pt x="3933646" y="2941608"/>
                              </a:lnTo>
                              <a:lnTo>
                                <a:pt x="3830129" y="2889850"/>
                              </a:lnTo>
                              <a:lnTo>
                                <a:pt x="3640348" y="2855344"/>
                              </a:lnTo>
                              <a:lnTo>
                                <a:pt x="3536831" y="2846717"/>
                              </a:lnTo>
                              <a:lnTo>
                                <a:pt x="3614468" y="3536831"/>
                              </a:lnTo>
                              <a:lnTo>
                                <a:pt x="3372929" y="3605842"/>
                              </a:lnTo>
                              <a:lnTo>
                                <a:pt x="3191774" y="3640348"/>
                              </a:lnTo>
                              <a:lnTo>
                                <a:pt x="3096884" y="3683480"/>
                              </a:lnTo>
                              <a:lnTo>
                                <a:pt x="3071004" y="3683480"/>
                              </a:lnTo>
                              <a:lnTo>
                                <a:pt x="3140016" y="3769744"/>
                              </a:lnTo>
                              <a:lnTo>
                                <a:pt x="3165895" y="3847382"/>
                              </a:lnTo>
                              <a:lnTo>
                                <a:pt x="3114136" y="3864634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144E1" id="Vrije vorm 7" o:spid="_x0000_s1026" style="position:absolute;margin-left:617.25pt;margin-top:41.25pt;width:387.15pt;height:30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7057,386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" path="m,940280l284672,776378r51759,-60385l327804,560717,379563,431321r60385,-77637l526212,215661r69011,-86264l664234,77638r86265,77638l879895,224287r69011,8627l1043797,207034r,l1086929,77638r,l1155940,8627,1216325,r,l1337095,129397r43132,l1518250,163902r69011,-17252l1630393,34506,1733910,17253r77638,-8626l1897812,17253r,l2044461,138023r181155,-25879l2251495,215661r34505,103517l2380891,379563r86264,51758l2562046,457200r60385,94891l2656936,603850r129397,17252l2872597,724619r77637,94891l3114136,828136r250166,-51758l3459193,776378r103517,-34506l3674853,759125r94891,34506l3804250,888521r43132,146649l3864634,1138687r112144,60385l4054416,1207699r120769,l4252823,1259457r51759,25879l4313208,1328468r17253,120770l4364967,1613140r25879,86264l4356340,1837427r77638,129396l4511616,2009955r146649,69012l4718650,2208363r69011,69011l4761782,2415397r34505,112143l4865299,2605178r8626,60385l4873925,2838091r43132,77638l4813540,2976114r-69011,-69012l4666891,2820838r-60385,-8626l4416725,2898476r-146649,51758l4132053,2993367r-146649,l3933646,2941608r-103517,-51758l3640348,2855344r-103517,-8627l3614468,3536831r-241539,69011l3191774,3640348r-94890,43132l3071004,3683480r69012,86264l3165895,3847382r-51759,17252e" filled="f" strokecolor="black [3213]" strokeweight="4.5pt">
                <v:stroke joinstyle="miter"/>
                <v:path arrowok="t" o:connecttype="custom" o:connectlocs="0,940280;284672,776378;336431,715993;327804,560717;379563,431321;439948,353684;526212,215661;595223,129397;664234,77638;750499,155276;879895,224287;948906,232914;1043797,207034;1043797,207034;1086929,77638;1086929,77638;1155940,8627;1216325,0;1216325,0;1337095,129397;1380227,129397;1518250,163902;1587261,146650;1630393,34506;1733910,17253;1811548,8627;1897812,17253;1897812,17253;2044461,138023;2225616,112144;2251495,215661;2286000,319178;2380891,379563;2467155,431321;2562046,457200;2622431,552091;2656936,603850;2786333,621102;2872597,724619;2950234,819510;3114136,828136;3364302,776378;3459193,776378;3562710,741872;3674853,759125;3769744,793631;3804250,888521;3847382,1035170;3864634,1138687;3976778,1199072;4054416,1207699;4175185,1207699;4252823,1259457;4304582,1285336;4313208,1328468;4330461,1449238;4364967,1613140;4390846,1699404;4356340,1837427;4433978,1966823;4511616,2009955;4658265,2078967;4718650,2208363;4787661,2277374;4761782,2415397;4796287,2527540;4865299,2605178;4873925,2665563;4873925,2838091;4917057,2915729;4813540,2976114;4744529,2907102;4666891,2820838;4606506,2812212;4416725,2898476;4270076,2950234;4132053,2993367;3985404,2993367;3933646,2941608;3830129,2889850;3640348,2855344;3536831,2846717;3614468,3536831;3372929,3605842;3191774,3640348;3096884,3683480;3071004,3683480;3140016,3769744;3165895,3847382;3114136,3864634" o:connectangles="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1455216</wp:posOffset>
                </wp:positionV>
                <wp:extent cx="4183811" cy="3666227"/>
                <wp:effectExtent l="38100" t="38100" r="64770" b="48895"/>
                <wp:wrapNone/>
                <wp:docPr id="6" name="Vrije v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811" cy="3666227"/>
                        </a:xfrm>
                        <a:custGeom>
                          <a:avLst/>
                          <a:gdLst>
                            <a:gd name="connsiteX0" fmla="*/ 284672 w 4183811"/>
                            <a:gd name="connsiteY0" fmla="*/ 250166 h 3666227"/>
                            <a:gd name="connsiteX1" fmla="*/ 431321 w 4183811"/>
                            <a:gd name="connsiteY1" fmla="*/ 146649 h 3666227"/>
                            <a:gd name="connsiteX2" fmla="*/ 569343 w 4183811"/>
                            <a:gd name="connsiteY2" fmla="*/ 86264 h 3666227"/>
                            <a:gd name="connsiteX3" fmla="*/ 776377 w 4183811"/>
                            <a:gd name="connsiteY3" fmla="*/ 34506 h 3666227"/>
                            <a:gd name="connsiteX4" fmla="*/ 957532 w 4183811"/>
                            <a:gd name="connsiteY4" fmla="*/ 0 h 3666227"/>
                            <a:gd name="connsiteX5" fmla="*/ 1069675 w 4183811"/>
                            <a:gd name="connsiteY5" fmla="*/ 34506 h 3666227"/>
                            <a:gd name="connsiteX6" fmla="*/ 1173192 w 4183811"/>
                            <a:gd name="connsiteY6" fmla="*/ 34506 h 3666227"/>
                            <a:gd name="connsiteX7" fmla="*/ 1268083 w 4183811"/>
                            <a:gd name="connsiteY7" fmla="*/ 0 h 3666227"/>
                            <a:gd name="connsiteX8" fmla="*/ 1371600 w 4183811"/>
                            <a:gd name="connsiteY8" fmla="*/ 86264 h 3666227"/>
                            <a:gd name="connsiteX9" fmla="*/ 1440611 w 4183811"/>
                            <a:gd name="connsiteY9" fmla="*/ 103517 h 3666227"/>
                            <a:gd name="connsiteX10" fmla="*/ 1535502 w 4183811"/>
                            <a:gd name="connsiteY10" fmla="*/ 60385 h 3666227"/>
                            <a:gd name="connsiteX11" fmla="*/ 1621766 w 4183811"/>
                            <a:gd name="connsiteY11" fmla="*/ 51759 h 3666227"/>
                            <a:gd name="connsiteX12" fmla="*/ 1561381 w 4183811"/>
                            <a:gd name="connsiteY12" fmla="*/ 60385 h 3666227"/>
                            <a:gd name="connsiteX13" fmla="*/ 1630392 w 4183811"/>
                            <a:gd name="connsiteY13" fmla="*/ 112144 h 3666227"/>
                            <a:gd name="connsiteX14" fmla="*/ 1673525 w 4183811"/>
                            <a:gd name="connsiteY14" fmla="*/ 224287 h 3666227"/>
                            <a:gd name="connsiteX15" fmla="*/ 1733909 w 4183811"/>
                            <a:gd name="connsiteY15" fmla="*/ 362310 h 3666227"/>
                            <a:gd name="connsiteX16" fmla="*/ 1802921 w 4183811"/>
                            <a:gd name="connsiteY16" fmla="*/ 396815 h 3666227"/>
                            <a:gd name="connsiteX17" fmla="*/ 1802921 w 4183811"/>
                            <a:gd name="connsiteY17" fmla="*/ 491706 h 3666227"/>
                            <a:gd name="connsiteX18" fmla="*/ 1802921 w 4183811"/>
                            <a:gd name="connsiteY18" fmla="*/ 552091 h 3666227"/>
                            <a:gd name="connsiteX19" fmla="*/ 1923691 w 4183811"/>
                            <a:gd name="connsiteY19" fmla="*/ 603849 h 3666227"/>
                            <a:gd name="connsiteX20" fmla="*/ 2087592 w 4183811"/>
                            <a:gd name="connsiteY20" fmla="*/ 655608 h 3666227"/>
                            <a:gd name="connsiteX21" fmla="*/ 2216989 w 4183811"/>
                            <a:gd name="connsiteY21" fmla="*/ 733246 h 3666227"/>
                            <a:gd name="connsiteX22" fmla="*/ 2501660 w 4183811"/>
                            <a:gd name="connsiteY22" fmla="*/ 776378 h 3666227"/>
                            <a:gd name="connsiteX23" fmla="*/ 2932981 w 4183811"/>
                            <a:gd name="connsiteY23" fmla="*/ 879895 h 3666227"/>
                            <a:gd name="connsiteX24" fmla="*/ 3088257 w 4183811"/>
                            <a:gd name="connsiteY24" fmla="*/ 914400 h 3666227"/>
                            <a:gd name="connsiteX25" fmla="*/ 3209026 w 4183811"/>
                            <a:gd name="connsiteY25" fmla="*/ 966159 h 3666227"/>
                            <a:gd name="connsiteX26" fmla="*/ 3295291 w 4183811"/>
                            <a:gd name="connsiteY26" fmla="*/ 1009291 h 3666227"/>
                            <a:gd name="connsiteX27" fmla="*/ 3424687 w 4183811"/>
                            <a:gd name="connsiteY27" fmla="*/ 1026544 h 3666227"/>
                            <a:gd name="connsiteX28" fmla="*/ 3467819 w 4183811"/>
                            <a:gd name="connsiteY28" fmla="*/ 1052423 h 3666227"/>
                            <a:gd name="connsiteX29" fmla="*/ 3545457 w 4183811"/>
                            <a:gd name="connsiteY29" fmla="*/ 1035170 h 3666227"/>
                            <a:gd name="connsiteX30" fmla="*/ 3571336 w 4183811"/>
                            <a:gd name="connsiteY30" fmla="*/ 966159 h 3666227"/>
                            <a:gd name="connsiteX31" fmla="*/ 3674853 w 4183811"/>
                            <a:gd name="connsiteY31" fmla="*/ 1121434 h 3666227"/>
                            <a:gd name="connsiteX32" fmla="*/ 3726611 w 4183811"/>
                            <a:gd name="connsiteY32" fmla="*/ 1130061 h 3666227"/>
                            <a:gd name="connsiteX33" fmla="*/ 3795623 w 4183811"/>
                            <a:gd name="connsiteY33" fmla="*/ 1199072 h 3666227"/>
                            <a:gd name="connsiteX34" fmla="*/ 3916392 w 4183811"/>
                            <a:gd name="connsiteY34" fmla="*/ 1242204 h 3666227"/>
                            <a:gd name="connsiteX35" fmla="*/ 3942272 w 4183811"/>
                            <a:gd name="connsiteY35" fmla="*/ 1293963 h 3666227"/>
                            <a:gd name="connsiteX36" fmla="*/ 4011283 w 4183811"/>
                            <a:gd name="connsiteY36" fmla="*/ 1345721 h 3666227"/>
                            <a:gd name="connsiteX37" fmla="*/ 4106174 w 4183811"/>
                            <a:gd name="connsiteY37" fmla="*/ 1440612 h 3666227"/>
                            <a:gd name="connsiteX38" fmla="*/ 4166558 w 4183811"/>
                            <a:gd name="connsiteY38" fmla="*/ 1535502 h 3666227"/>
                            <a:gd name="connsiteX39" fmla="*/ 4123426 w 4183811"/>
                            <a:gd name="connsiteY39" fmla="*/ 1578634 h 3666227"/>
                            <a:gd name="connsiteX40" fmla="*/ 4149306 w 4183811"/>
                            <a:gd name="connsiteY40" fmla="*/ 1777042 h 3666227"/>
                            <a:gd name="connsiteX41" fmla="*/ 4183811 w 4183811"/>
                            <a:gd name="connsiteY41" fmla="*/ 1846053 h 3666227"/>
                            <a:gd name="connsiteX42" fmla="*/ 4114800 w 4183811"/>
                            <a:gd name="connsiteY42" fmla="*/ 1906438 h 3666227"/>
                            <a:gd name="connsiteX43" fmla="*/ 4028536 w 4183811"/>
                            <a:gd name="connsiteY43" fmla="*/ 1949570 h 3666227"/>
                            <a:gd name="connsiteX44" fmla="*/ 3916392 w 4183811"/>
                            <a:gd name="connsiteY44" fmla="*/ 2027208 h 3666227"/>
                            <a:gd name="connsiteX45" fmla="*/ 3907766 w 4183811"/>
                            <a:gd name="connsiteY45" fmla="*/ 2078966 h 3666227"/>
                            <a:gd name="connsiteX46" fmla="*/ 4045789 w 4183811"/>
                            <a:gd name="connsiteY46" fmla="*/ 2294627 h 3666227"/>
                            <a:gd name="connsiteX47" fmla="*/ 4132053 w 4183811"/>
                            <a:gd name="connsiteY47" fmla="*/ 2432649 h 3666227"/>
                            <a:gd name="connsiteX48" fmla="*/ 4183811 w 4183811"/>
                            <a:gd name="connsiteY48" fmla="*/ 2613804 h 3666227"/>
                            <a:gd name="connsiteX49" fmla="*/ 4183811 w 4183811"/>
                            <a:gd name="connsiteY49" fmla="*/ 2829464 h 3666227"/>
                            <a:gd name="connsiteX50" fmla="*/ 4114800 w 4183811"/>
                            <a:gd name="connsiteY50" fmla="*/ 2881223 h 3666227"/>
                            <a:gd name="connsiteX51" fmla="*/ 4028536 w 4183811"/>
                            <a:gd name="connsiteY51" fmla="*/ 2907102 h 3666227"/>
                            <a:gd name="connsiteX52" fmla="*/ 4037162 w 4183811"/>
                            <a:gd name="connsiteY52" fmla="*/ 3071004 h 3666227"/>
                            <a:gd name="connsiteX53" fmla="*/ 3925019 w 4183811"/>
                            <a:gd name="connsiteY53" fmla="*/ 3183147 h 3666227"/>
                            <a:gd name="connsiteX54" fmla="*/ 3821502 w 4183811"/>
                            <a:gd name="connsiteY54" fmla="*/ 3278038 h 3666227"/>
                            <a:gd name="connsiteX55" fmla="*/ 3700732 w 4183811"/>
                            <a:gd name="connsiteY55" fmla="*/ 3381555 h 3666227"/>
                            <a:gd name="connsiteX56" fmla="*/ 3571336 w 4183811"/>
                            <a:gd name="connsiteY56" fmla="*/ 3467819 h 3666227"/>
                            <a:gd name="connsiteX57" fmla="*/ 3519577 w 4183811"/>
                            <a:gd name="connsiteY57" fmla="*/ 3528204 h 3666227"/>
                            <a:gd name="connsiteX58" fmla="*/ 3545457 w 4183811"/>
                            <a:gd name="connsiteY58" fmla="*/ 3640347 h 3666227"/>
                            <a:gd name="connsiteX59" fmla="*/ 3407434 w 4183811"/>
                            <a:gd name="connsiteY59" fmla="*/ 3648974 h 3666227"/>
                            <a:gd name="connsiteX60" fmla="*/ 3036498 w 4183811"/>
                            <a:gd name="connsiteY60" fmla="*/ 3648974 h 3666227"/>
                            <a:gd name="connsiteX61" fmla="*/ 2665562 w 4183811"/>
                            <a:gd name="connsiteY61" fmla="*/ 3666227 h 3666227"/>
                            <a:gd name="connsiteX62" fmla="*/ 2605177 w 4183811"/>
                            <a:gd name="connsiteY62" fmla="*/ 3433314 h 3666227"/>
                            <a:gd name="connsiteX63" fmla="*/ 2631057 w 4183811"/>
                            <a:gd name="connsiteY63" fmla="*/ 3295291 h 3666227"/>
                            <a:gd name="connsiteX64" fmla="*/ 2631057 w 4183811"/>
                            <a:gd name="connsiteY64" fmla="*/ 3295291 h 3666227"/>
                            <a:gd name="connsiteX65" fmla="*/ 2458528 w 4183811"/>
                            <a:gd name="connsiteY65" fmla="*/ 3071004 h 3666227"/>
                            <a:gd name="connsiteX66" fmla="*/ 2424023 w 4183811"/>
                            <a:gd name="connsiteY66" fmla="*/ 2984740 h 3666227"/>
                            <a:gd name="connsiteX67" fmla="*/ 2380891 w 4183811"/>
                            <a:gd name="connsiteY67" fmla="*/ 2777706 h 3666227"/>
                            <a:gd name="connsiteX68" fmla="*/ 2467155 w 4183811"/>
                            <a:gd name="connsiteY68" fmla="*/ 2682815 h 3666227"/>
                            <a:gd name="connsiteX69" fmla="*/ 2165230 w 4183811"/>
                            <a:gd name="connsiteY69" fmla="*/ 2173857 h 3666227"/>
                            <a:gd name="connsiteX70" fmla="*/ 2104845 w 4183811"/>
                            <a:gd name="connsiteY70" fmla="*/ 2173857 h 3666227"/>
                            <a:gd name="connsiteX71" fmla="*/ 2001328 w 4183811"/>
                            <a:gd name="connsiteY71" fmla="*/ 2104846 h 3666227"/>
                            <a:gd name="connsiteX72" fmla="*/ 2001328 w 4183811"/>
                            <a:gd name="connsiteY72" fmla="*/ 2104846 h 3666227"/>
                            <a:gd name="connsiteX73" fmla="*/ 2001328 w 4183811"/>
                            <a:gd name="connsiteY73" fmla="*/ 2104846 h 3666227"/>
                            <a:gd name="connsiteX74" fmla="*/ 1923691 w 4183811"/>
                            <a:gd name="connsiteY74" fmla="*/ 2104846 h 3666227"/>
                            <a:gd name="connsiteX75" fmla="*/ 1854679 w 4183811"/>
                            <a:gd name="connsiteY75" fmla="*/ 2139351 h 3666227"/>
                            <a:gd name="connsiteX76" fmla="*/ 1630392 w 4183811"/>
                            <a:gd name="connsiteY76" fmla="*/ 2096219 h 3666227"/>
                            <a:gd name="connsiteX77" fmla="*/ 1544128 w 4183811"/>
                            <a:gd name="connsiteY77" fmla="*/ 2053087 h 3666227"/>
                            <a:gd name="connsiteX78" fmla="*/ 1544128 w 4183811"/>
                            <a:gd name="connsiteY78" fmla="*/ 1992702 h 3666227"/>
                            <a:gd name="connsiteX79" fmla="*/ 1449238 w 4183811"/>
                            <a:gd name="connsiteY79" fmla="*/ 2027208 h 3666227"/>
                            <a:gd name="connsiteX80" fmla="*/ 1457864 w 4183811"/>
                            <a:gd name="connsiteY80" fmla="*/ 2078966 h 3666227"/>
                            <a:gd name="connsiteX81" fmla="*/ 1457864 w 4183811"/>
                            <a:gd name="connsiteY81" fmla="*/ 2199736 h 3666227"/>
                            <a:gd name="connsiteX82" fmla="*/ 1414732 w 4183811"/>
                            <a:gd name="connsiteY82" fmla="*/ 2320506 h 3666227"/>
                            <a:gd name="connsiteX83" fmla="*/ 1414732 w 4183811"/>
                            <a:gd name="connsiteY83" fmla="*/ 2346385 h 3666227"/>
                            <a:gd name="connsiteX84" fmla="*/ 1311215 w 4183811"/>
                            <a:gd name="connsiteY84" fmla="*/ 2286000 h 3666227"/>
                            <a:gd name="connsiteX85" fmla="*/ 1242204 w 4183811"/>
                            <a:gd name="connsiteY85" fmla="*/ 2432649 h 3666227"/>
                            <a:gd name="connsiteX86" fmla="*/ 1268083 w 4183811"/>
                            <a:gd name="connsiteY86" fmla="*/ 2665563 h 3666227"/>
                            <a:gd name="connsiteX87" fmla="*/ 1155940 w 4183811"/>
                            <a:gd name="connsiteY87" fmla="*/ 2656936 h 3666227"/>
                            <a:gd name="connsiteX88" fmla="*/ 1078302 w 4183811"/>
                            <a:gd name="connsiteY88" fmla="*/ 2820838 h 3666227"/>
                            <a:gd name="connsiteX89" fmla="*/ 1147313 w 4183811"/>
                            <a:gd name="connsiteY89" fmla="*/ 2838091 h 3666227"/>
                            <a:gd name="connsiteX90" fmla="*/ 1121434 w 4183811"/>
                            <a:gd name="connsiteY90" fmla="*/ 3027872 h 3666227"/>
                            <a:gd name="connsiteX91" fmla="*/ 1095555 w 4183811"/>
                            <a:gd name="connsiteY91" fmla="*/ 3140015 h 3666227"/>
                            <a:gd name="connsiteX92" fmla="*/ 1095555 w 4183811"/>
                            <a:gd name="connsiteY92" fmla="*/ 3234906 h 3666227"/>
                            <a:gd name="connsiteX93" fmla="*/ 1035170 w 4183811"/>
                            <a:gd name="connsiteY93" fmla="*/ 3364302 h 3666227"/>
                            <a:gd name="connsiteX94" fmla="*/ 1035170 w 4183811"/>
                            <a:gd name="connsiteY94" fmla="*/ 3364302 h 3666227"/>
                            <a:gd name="connsiteX95" fmla="*/ 1035170 w 4183811"/>
                            <a:gd name="connsiteY95" fmla="*/ 3364302 h 3666227"/>
                            <a:gd name="connsiteX96" fmla="*/ 888521 w 4183811"/>
                            <a:gd name="connsiteY96" fmla="*/ 3381555 h 3666227"/>
                            <a:gd name="connsiteX97" fmla="*/ 888521 w 4183811"/>
                            <a:gd name="connsiteY97" fmla="*/ 3381555 h 3666227"/>
                            <a:gd name="connsiteX98" fmla="*/ 741872 w 4183811"/>
                            <a:gd name="connsiteY98" fmla="*/ 3329797 h 3666227"/>
                            <a:gd name="connsiteX99" fmla="*/ 741872 w 4183811"/>
                            <a:gd name="connsiteY99" fmla="*/ 3329797 h 3666227"/>
                            <a:gd name="connsiteX100" fmla="*/ 759125 w 4183811"/>
                            <a:gd name="connsiteY100" fmla="*/ 3407434 h 3666227"/>
                            <a:gd name="connsiteX101" fmla="*/ 457200 w 4183811"/>
                            <a:gd name="connsiteY101" fmla="*/ 3398808 h 3666227"/>
                            <a:gd name="connsiteX102" fmla="*/ 310551 w 4183811"/>
                            <a:gd name="connsiteY102" fmla="*/ 2941608 h 3666227"/>
                            <a:gd name="connsiteX103" fmla="*/ 172528 w 4183811"/>
                            <a:gd name="connsiteY103" fmla="*/ 2958861 h 3666227"/>
                            <a:gd name="connsiteX104" fmla="*/ 51758 w 4183811"/>
                            <a:gd name="connsiteY104" fmla="*/ 2941608 h 3666227"/>
                            <a:gd name="connsiteX105" fmla="*/ 0 w 4183811"/>
                            <a:gd name="connsiteY105" fmla="*/ 2803585 h 3666227"/>
                            <a:gd name="connsiteX106" fmla="*/ 25879 w 4183811"/>
                            <a:gd name="connsiteY106" fmla="*/ 2803585 h 3666227"/>
                            <a:gd name="connsiteX107" fmla="*/ 34506 w 4183811"/>
                            <a:gd name="connsiteY107" fmla="*/ 2803585 h 3666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4183811" h="3666227">
                              <a:moveTo>
                                <a:pt x="284672" y="250166"/>
                              </a:moveTo>
                              <a:lnTo>
                                <a:pt x="431321" y="146649"/>
                              </a:lnTo>
                              <a:lnTo>
                                <a:pt x="569343" y="86264"/>
                              </a:lnTo>
                              <a:lnTo>
                                <a:pt x="776377" y="34506"/>
                              </a:lnTo>
                              <a:lnTo>
                                <a:pt x="957532" y="0"/>
                              </a:lnTo>
                              <a:lnTo>
                                <a:pt x="1069675" y="34506"/>
                              </a:lnTo>
                              <a:lnTo>
                                <a:pt x="1173192" y="34506"/>
                              </a:lnTo>
                              <a:lnTo>
                                <a:pt x="1268083" y="0"/>
                              </a:lnTo>
                              <a:lnTo>
                                <a:pt x="1371600" y="86264"/>
                              </a:lnTo>
                              <a:lnTo>
                                <a:pt x="1440611" y="103517"/>
                              </a:lnTo>
                              <a:lnTo>
                                <a:pt x="1535502" y="60385"/>
                              </a:lnTo>
                              <a:lnTo>
                                <a:pt x="1621766" y="51759"/>
                              </a:lnTo>
                              <a:lnTo>
                                <a:pt x="1561381" y="60385"/>
                              </a:lnTo>
                              <a:lnTo>
                                <a:pt x="1630392" y="112144"/>
                              </a:lnTo>
                              <a:lnTo>
                                <a:pt x="1673525" y="224287"/>
                              </a:lnTo>
                              <a:lnTo>
                                <a:pt x="1733909" y="362310"/>
                              </a:lnTo>
                              <a:lnTo>
                                <a:pt x="1802921" y="396815"/>
                              </a:lnTo>
                              <a:lnTo>
                                <a:pt x="1802921" y="491706"/>
                              </a:lnTo>
                              <a:lnTo>
                                <a:pt x="1802921" y="552091"/>
                              </a:lnTo>
                              <a:lnTo>
                                <a:pt x="1923691" y="603849"/>
                              </a:lnTo>
                              <a:lnTo>
                                <a:pt x="2087592" y="655608"/>
                              </a:lnTo>
                              <a:lnTo>
                                <a:pt x="2216989" y="733246"/>
                              </a:lnTo>
                              <a:lnTo>
                                <a:pt x="2501660" y="776378"/>
                              </a:lnTo>
                              <a:lnTo>
                                <a:pt x="2932981" y="879895"/>
                              </a:lnTo>
                              <a:lnTo>
                                <a:pt x="3088257" y="914400"/>
                              </a:lnTo>
                              <a:lnTo>
                                <a:pt x="3209026" y="966159"/>
                              </a:lnTo>
                              <a:lnTo>
                                <a:pt x="3295291" y="1009291"/>
                              </a:lnTo>
                              <a:lnTo>
                                <a:pt x="3424687" y="1026544"/>
                              </a:lnTo>
                              <a:lnTo>
                                <a:pt x="3467819" y="1052423"/>
                              </a:lnTo>
                              <a:lnTo>
                                <a:pt x="3545457" y="1035170"/>
                              </a:lnTo>
                              <a:lnTo>
                                <a:pt x="3571336" y="966159"/>
                              </a:lnTo>
                              <a:lnTo>
                                <a:pt x="3674853" y="1121434"/>
                              </a:lnTo>
                              <a:lnTo>
                                <a:pt x="3726611" y="1130061"/>
                              </a:lnTo>
                              <a:lnTo>
                                <a:pt x="3795623" y="1199072"/>
                              </a:lnTo>
                              <a:lnTo>
                                <a:pt x="3916392" y="1242204"/>
                              </a:lnTo>
                              <a:lnTo>
                                <a:pt x="3942272" y="1293963"/>
                              </a:lnTo>
                              <a:lnTo>
                                <a:pt x="4011283" y="1345721"/>
                              </a:lnTo>
                              <a:lnTo>
                                <a:pt x="4106174" y="1440612"/>
                              </a:lnTo>
                              <a:lnTo>
                                <a:pt x="4166558" y="1535502"/>
                              </a:lnTo>
                              <a:lnTo>
                                <a:pt x="4123426" y="1578634"/>
                              </a:lnTo>
                              <a:lnTo>
                                <a:pt x="4149306" y="1777042"/>
                              </a:lnTo>
                              <a:lnTo>
                                <a:pt x="4183811" y="1846053"/>
                              </a:lnTo>
                              <a:lnTo>
                                <a:pt x="4114800" y="1906438"/>
                              </a:lnTo>
                              <a:lnTo>
                                <a:pt x="4028536" y="1949570"/>
                              </a:lnTo>
                              <a:lnTo>
                                <a:pt x="3916392" y="2027208"/>
                              </a:lnTo>
                              <a:lnTo>
                                <a:pt x="3907766" y="2078966"/>
                              </a:lnTo>
                              <a:lnTo>
                                <a:pt x="4045789" y="2294627"/>
                              </a:lnTo>
                              <a:lnTo>
                                <a:pt x="4132053" y="2432649"/>
                              </a:lnTo>
                              <a:lnTo>
                                <a:pt x="4183811" y="2613804"/>
                              </a:lnTo>
                              <a:lnTo>
                                <a:pt x="4183811" y="2829464"/>
                              </a:lnTo>
                              <a:lnTo>
                                <a:pt x="4114800" y="2881223"/>
                              </a:lnTo>
                              <a:lnTo>
                                <a:pt x="4028536" y="2907102"/>
                              </a:lnTo>
                              <a:lnTo>
                                <a:pt x="4037162" y="3071004"/>
                              </a:lnTo>
                              <a:lnTo>
                                <a:pt x="3925019" y="3183147"/>
                              </a:lnTo>
                              <a:lnTo>
                                <a:pt x="3821502" y="3278038"/>
                              </a:lnTo>
                              <a:lnTo>
                                <a:pt x="3700732" y="3381555"/>
                              </a:lnTo>
                              <a:lnTo>
                                <a:pt x="3571336" y="3467819"/>
                              </a:lnTo>
                              <a:lnTo>
                                <a:pt x="3519577" y="3528204"/>
                              </a:lnTo>
                              <a:lnTo>
                                <a:pt x="3545457" y="3640347"/>
                              </a:lnTo>
                              <a:lnTo>
                                <a:pt x="3407434" y="3648974"/>
                              </a:lnTo>
                              <a:lnTo>
                                <a:pt x="3036498" y="3648974"/>
                              </a:lnTo>
                              <a:lnTo>
                                <a:pt x="2665562" y="3666227"/>
                              </a:lnTo>
                              <a:lnTo>
                                <a:pt x="2605177" y="3433314"/>
                              </a:lnTo>
                              <a:lnTo>
                                <a:pt x="2631057" y="3295291"/>
                              </a:lnTo>
                              <a:lnTo>
                                <a:pt x="2631057" y="3295291"/>
                              </a:lnTo>
                              <a:lnTo>
                                <a:pt x="2458528" y="3071004"/>
                              </a:lnTo>
                              <a:lnTo>
                                <a:pt x="2424023" y="2984740"/>
                              </a:lnTo>
                              <a:lnTo>
                                <a:pt x="2380891" y="2777706"/>
                              </a:lnTo>
                              <a:lnTo>
                                <a:pt x="2467155" y="2682815"/>
                              </a:lnTo>
                              <a:lnTo>
                                <a:pt x="2165230" y="2173857"/>
                              </a:lnTo>
                              <a:lnTo>
                                <a:pt x="2104845" y="2173857"/>
                              </a:lnTo>
                              <a:lnTo>
                                <a:pt x="2001328" y="2104846"/>
                              </a:lnTo>
                              <a:lnTo>
                                <a:pt x="2001328" y="2104846"/>
                              </a:lnTo>
                              <a:lnTo>
                                <a:pt x="2001328" y="2104846"/>
                              </a:lnTo>
                              <a:lnTo>
                                <a:pt x="1923691" y="2104846"/>
                              </a:lnTo>
                              <a:lnTo>
                                <a:pt x="1854679" y="2139351"/>
                              </a:lnTo>
                              <a:lnTo>
                                <a:pt x="1630392" y="2096219"/>
                              </a:lnTo>
                              <a:lnTo>
                                <a:pt x="1544128" y="2053087"/>
                              </a:lnTo>
                              <a:lnTo>
                                <a:pt x="1544128" y="1992702"/>
                              </a:lnTo>
                              <a:lnTo>
                                <a:pt x="1449238" y="2027208"/>
                              </a:lnTo>
                              <a:lnTo>
                                <a:pt x="1457864" y="2078966"/>
                              </a:lnTo>
                              <a:lnTo>
                                <a:pt x="1457864" y="2199736"/>
                              </a:lnTo>
                              <a:lnTo>
                                <a:pt x="1414732" y="2320506"/>
                              </a:lnTo>
                              <a:lnTo>
                                <a:pt x="1414732" y="2346385"/>
                              </a:lnTo>
                              <a:lnTo>
                                <a:pt x="1311215" y="2286000"/>
                              </a:lnTo>
                              <a:lnTo>
                                <a:pt x="1242204" y="2432649"/>
                              </a:lnTo>
                              <a:lnTo>
                                <a:pt x="1268083" y="2665563"/>
                              </a:lnTo>
                              <a:lnTo>
                                <a:pt x="1155940" y="2656936"/>
                              </a:lnTo>
                              <a:lnTo>
                                <a:pt x="1078302" y="2820838"/>
                              </a:lnTo>
                              <a:lnTo>
                                <a:pt x="1147313" y="2838091"/>
                              </a:lnTo>
                              <a:lnTo>
                                <a:pt x="1121434" y="3027872"/>
                              </a:lnTo>
                              <a:lnTo>
                                <a:pt x="1095555" y="3140015"/>
                              </a:lnTo>
                              <a:lnTo>
                                <a:pt x="1095555" y="3234906"/>
                              </a:lnTo>
                              <a:lnTo>
                                <a:pt x="1035170" y="3364302"/>
                              </a:lnTo>
                              <a:lnTo>
                                <a:pt x="1035170" y="3364302"/>
                              </a:lnTo>
                              <a:lnTo>
                                <a:pt x="1035170" y="3364302"/>
                              </a:lnTo>
                              <a:lnTo>
                                <a:pt x="888521" y="3381555"/>
                              </a:lnTo>
                              <a:lnTo>
                                <a:pt x="888521" y="3381555"/>
                              </a:lnTo>
                              <a:lnTo>
                                <a:pt x="741872" y="3329797"/>
                              </a:lnTo>
                              <a:lnTo>
                                <a:pt x="741872" y="3329797"/>
                              </a:lnTo>
                              <a:lnTo>
                                <a:pt x="759125" y="3407434"/>
                              </a:lnTo>
                              <a:lnTo>
                                <a:pt x="457200" y="3398808"/>
                              </a:lnTo>
                              <a:lnTo>
                                <a:pt x="310551" y="2941608"/>
                              </a:lnTo>
                              <a:lnTo>
                                <a:pt x="172528" y="2958861"/>
                              </a:lnTo>
                              <a:lnTo>
                                <a:pt x="51758" y="2941608"/>
                              </a:lnTo>
                              <a:lnTo>
                                <a:pt x="0" y="2803585"/>
                              </a:lnTo>
                              <a:lnTo>
                                <a:pt x="25879" y="2803585"/>
                              </a:lnTo>
                              <a:lnTo>
                                <a:pt x="34506" y="280358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8376" id="Vrije vorm 6" o:spid="_x0000_s1026" style="position:absolute;margin-left:469.15pt;margin-top:114.6pt;width:329.45pt;height:28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3811,366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" path="m284672,250166l431321,146649,569343,86264,776377,34506,957532,r112143,34506l1173192,34506,1268083,r103517,86264l1440611,103517r94891,-43132l1621766,51759r-60385,8626l1630392,112144r43133,112143l1733909,362310r69012,34505l1802921,491706r,60385l1923691,603849r163901,51759l2216989,733246r284671,43132l2932981,879895r155276,34505l3209026,966159r86265,43132l3424687,1026544r43132,25879l3545457,1035170r25879,-69011l3674853,1121434r51758,8627l3795623,1199072r120769,43132l3942272,1293963r69011,51758l4106174,1440612r60384,94890l4123426,1578634r25880,198408l4183811,1846053r-69011,60385l4028536,1949570r-112144,77638l3907766,2078966r138023,215661l4132053,2432649r51758,181155l4183811,2829464r-69011,51759l4028536,2907102r8626,163902l3925019,3183147r-103517,94891l3700732,3381555r-129396,86264l3519577,3528204r25880,112143l3407434,3648974r-370936,l2665562,3666227r-60385,-232913l2631057,3295291r,l2458528,3071004r-34505,-86264l2380891,2777706r86264,-94891l2165230,2173857r-60385,l2001328,2104846r,l2001328,2104846r-77637,l1854679,2139351r-224287,-43132l1544128,2053087r,-60385l1449238,2027208r8626,51758l1457864,2199736r-43132,120770l1414732,2346385r-103517,-60385l1242204,2432649r25879,232914l1155940,2656936r-77638,163902l1147313,2838091r-25879,189781l1095555,3140015r,94891l1035170,3364302r,l1035170,3364302r-146649,17253l888521,3381555,741872,3329797r,l759125,3407434r-301925,-8626l310551,2941608r-138023,17253l51758,2941608,,2803585r25879,l34506,2803585e" filled="f" strokecolor="black [3213]" strokeweight="4.5pt">
                <v:stroke joinstyle="miter"/>
                <v:path arrowok="t" o:connecttype="custom" o:connectlocs="284672,250166;431321,146649;569343,86264;776377,34506;957532,0;1069675,34506;1173192,34506;1268083,0;1371600,86264;1440611,103517;1535502,60385;1621766,51759;1561381,60385;1630392,112144;1673525,224287;1733909,362310;1802921,396815;1802921,491706;1802921,552091;1923691,603849;2087592,655608;2216989,733246;2501660,776378;2932981,879895;3088257,914400;3209026,966159;3295291,1009291;3424687,1026544;3467819,1052423;3545457,1035170;3571336,966159;3674853,1121434;3726611,1130061;3795623,1199072;3916392,1242204;3942272,1293963;4011283,1345721;4106174,1440612;4166558,1535502;4123426,1578634;4149306,1777042;4183811,1846053;4114800,1906438;4028536,1949570;3916392,2027208;3907766,2078966;4045789,2294627;4132053,2432649;4183811,2613804;4183811,2829464;4114800,2881223;4028536,2907102;4037162,3071004;3925019,3183147;3821502,3278038;3700732,3381555;3571336,3467819;3519577,3528204;3545457,3640347;3407434,3648974;3036498,3648974;2665562,3666227;2605177,3433314;2631057,3295291;2631057,3295291;2458528,3071004;2424023,2984740;2380891,2777706;2467155,2682815;2165230,2173857;2104845,2173857;2001328,2104846;2001328,2104846;2001328,2104846;1923691,2104846;1854679,2139351;1630392,2096219;1544128,2053087;1544128,1992702;1449238,2027208;1457864,2078966;1457864,2199736;1414732,2320506;1414732,2346385;1311215,2286000;1242204,2432649;1268083,2665563;1155940,2656936;1078302,2820838;1147313,2838091;1121434,3027872;1095555,3140015;1095555,3234906;1035170,3364302;1035170,3364302;1035170,3364302;888521,3381555;888521,3381555;741872,3329797;741872,3329797;759125,3407434;457200,3398808;310551,2941608;172528,2958861;51758,2941608;0,2803585;25879,2803585;34506,2803585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4008635</wp:posOffset>
                </wp:positionH>
                <wp:positionV relativeFrom="paragraph">
                  <wp:posOffset>4025888</wp:posOffset>
                </wp:positionV>
                <wp:extent cx="1802921" cy="1199072"/>
                <wp:effectExtent l="19050" t="19050" r="45085" b="58420"/>
                <wp:wrapNone/>
                <wp:docPr id="5" name="Vrije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1" cy="1199072"/>
                        </a:xfrm>
                        <a:custGeom>
                          <a:avLst/>
                          <a:gdLst>
                            <a:gd name="connsiteX0" fmla="*/ 1802921 w 1802921"/>
                            <a:gd name="connsiteY0" fmla="*/ 327804 h 1199072"/>
                            <a:gd name="connsiteX1" fmla="*/ 1777042 w 1802921"/>
                            <a:gd name="connsiteY1" fmla="*/ 396815 h 1199072"/>
                            <a:gd name="connsiteX2" fmla="*/ 1759789 w 1802921"/>
                            <a:gd name="connsiteY2" fmla="*/ 491706 h 1199072"/>
                            <a:gd name="connsiteX3" fmla="*/ 1751162 w 1802921"/>
                            <a:gd name="connsiteY3" fmla="*/ 569343 h 1199072"/>
                            <a:gd name="connsiteX4" fmla="*/ 1725283 w 1802921"/>
                            <a:gd name="connsiteY4" fmla="*/ 664234 h 1199072"/>
                            <a:gd name="connsiteX5" fmla="*/ 1613140 w 1802921"/>
                            <a:gd name="connsiteY5" fmla="*/ 810883 h 1199072"/>
                            <a:gd name="connsiteX6" fmla="*/ 1518249 w 1802921"/>
                            <a:gd name="connsiteY6" fmla="*/ 845389 h 1199072"/>
                            <a:gd name="connsiteX7" fmla="*/ 1397479 w 1802921"/>
                            <a:gd name="connsiteY7" fmla="*/ 966159 h 1199072"/>
                            <a:gd name="connsiteX8" fmla="*/ 1285336 w 1802921"/>
                            <a:gd name="connsiteY8" fmla="*/ 1104181 h 1199072"/>
                            <a:gd name="connsiteX9" fmla="*/ 1216325 w 1802921"/>
                            <a:gd name="connsiteY9" fmla="*/ 1199072 h 1199072"/>
                            <a:gd name="connsiteX10" fmla="*/ 1216325 w 1802921"/>
                            <a:gd name="connsiteY10" fmla="*/ 1199072 h 1199072"/>
                            <a:gd name="connsiteX11" fmla="*/ 1104181 w 1802921"/>
                            <a:gd name="connsiteY11" fmla="*/ 1095555 h 1199072"/>
                            <a:gd name="connsiteX12" fmla="*/ 1043796 w 1802921"/>
                            <a:gd name="connsiteY12" fmla="*/ 1017917 h 1199072"/>
                            <a:gd name="connsiteX13" fmla="*/ 957532 w 1802921"/>
                            <a:gd name="connsiteY13" fmla="*/ 966159 h 1199072"/>
                            <a:gd name="connsiteX14" fmla="*/ 897147 w 1802921"/>
                            <a:gd name="connsiteY14" fmla="*/ 966159 h 1199072"/>
                            <a:gd name="connsiteX15" fmla="*/ 845389 w 1802921"/>
                            <a:gd name="connsiteY15" fmla="*/ 1000664 h 1199072"/>
                            <a:gd name="connsiteX16" fmla="*/ 785004 w 1802921"/>
                            <a:gd name="connsiteY16" fmla="*/ 1026543 h 1199072"/>
                            <a:gd name="connsiteX17" fmla="*/ 655608 w 1802921"/>
                            <a:gd name="connsiteY17" fmla="*/ 992038 h 1199072"/>
                            <a:gd name="connsiteX18" fmla="*/ 577970 w 1802921"/>
                            <a:gd name="connsiteY18" fmla="*/ 983411 h 1199072"/>
                            <a:gd name="connsiteX19" fmla="*/ 362310 w 1802921"/>
                            <a:gd name="connsiteY19" fmla="*/ 1026543 h 1199072"/>
                            <a:gd name="connsiteX20" fmla="*/ 215661 w 1802921"/>
                            <a:gd name="connsiteY20" fmla="*/ 1035170 h 1199072"/>
                            <a:gd name="connsiteX21" fmla="*/ 181155 w 1802921"/>
                            <a:gd name="connsiteY21" fmla="*/ 974785 h 1199072"/>
                            <a:gd name="connsiteX22" fmla="*/ 155276 w 1802921"/>
                            <a:gd name="connsiteY22" fmla="*/ 888521 h 1199072"/>
                            <a:gd name="connsiteX23" fmla="*/ 155276 w 1802921"/>
                            <a:gd name="connsiteY23" fmla="*/ 776377 h 1199072"/>
                            <a:gd name="connsiteX24" fmla="*/ 276045 w 1802921"/>
                            <a:gd name="connsiteY24" fmla="*/ 767751 h 1199072"/>
                            <a:gd name="connsiteX25" fmla="*/ 327804 w 1802921"/>
                            <a:gd name="connsiteY25" fmla="*/ 793630 h 1199072"/>
                            <a:gd name="connsiteX26" fmla="*/ 483079 w 1802921"/>
                            <a:gd name="connsiteY26" fmla="*/ 836762 h 1199072"/>
                            <a:gd name="connsiteX27" fmla="*/ 543464 w 1802921"/>
                            <a:gd name="connsiteY27" fmla="*/ 854015 h 1199072"/>
                            <a:gd name="connsiteX28" fmla="*/ 629728 w 1802921"/>
                            <a:gd name="connsiteY28" fmla="*/ 905774 h 1199072"/>
                            <a:gd name="connsiteX29" fmla="*/ 664234 w 1802921"/>
                            <a:gd name="connsiteY29" fmla="*/ 888521 h 1199072"/>
                            <a:gd name="connsiteX30" fmla="*/ 586596 w 1802921"/>
                            <a:gd name="connsiteY30" fmla="*/ 871268 h 1199072"/>
                            <a:gd name="connsiteX31" fmla="*/ 526212 w 1802921"/>
                            <a:gd name="connsiteY31" fmla="*/ 819509 h 1199072"/>
                            <a:gd name="connsiteX32" fmla="*/ 534838 w 1802921"/>
                            <a:gd name="connsiteY32" fmla="*/ 621102 h 1199072"/>
                            <a:gd name="connsiteX33" fmla="*/ 577970 w 1802921"/>
                            <a:gd name="connsiteY33" fmla="*/ 526211 h 1199072"/>
                            <a:gd name="connsiteX34" fmla="*/ 577970 w 1802921"/>
                            <a:gd name="connsiteY34" fmla="*/ 526211 h 1199072"/>
                            <a:gd name="connsiteX35" fmla="*/ 646981 w 1802921"/>
                            <a:gd name="connsiteY35" fmla="*/ 491706 h 1199072"/>
                            <a:gd name="connsiteX36" fmla="*/ 621102 w 1802921"/>
                            <a:gd name="connsiteY36" fmla="*/ 448574 h 1199072"/>
                            <a:gd name="connsiteX37" fmla="*/ 655608 w 1802921"/>
                            <a:gd name="connsiteY37" fmla="*/ 232913 h 1199072"/>
                            <a:gd name="connsiteX38" fmla="*/ 526212 w 1802921"/>
                            <a:gd name="connsiteY38" fmla="*/ 241540 h 1199072"/>
                            <a:gd name="connsiteX39" fmla="*/ 500332 w 1802921"/>
                            <a:gd name="connsiteY39" fmla="*/ 198408 h 1199072"/>
                            <a:gd name="connsiteX40" fmla="*/ 474453 w 1802921"/>
                            <a:gd name="connsiteY40" fmla="*/ 120770 h 1199072"/>
                            <a:gd name="connsiteX41" fmla="*/ 379562 w 1802921"/>
                            <a:gd name="connsiteY41" fmla="*/ 86264 h 1199072"/>
                            <a:gd name="connsiteX42" fmla="*/ 327804 w 1802921"/>
                            <a:gd name="connsiteY42" fmla="*/ 60385 h 1199072"/>
                            <a:gd name="connsiteX43" fmla="*/ 258793 w 1802921"/>
                            <a:gd name="connsiteY43" fmla="*/ 69011 h 1199072"/>
                            <a:gd name="connsiteX44" fmla="*/ 250166 w 1802921"/>
                            <a:gd name="connsiteY44" fmla="*/ 43132 h 1199072"/>
                            <a:gd name="connsiteX45" fmla="*/ 250166 w 1802921"/>
                            <a:gd name="connsiteY45" fmla="*/ 43132 h 1199072"/>
                            <a:gd name="connsiteX46" fmla="*/ 207034 w 1802921"/>
                            <a:gd name="connsiteY46" fmla="*/ 0 h 1199072"/>
                            <a:gd name="connsiteX47" fmla="*/ 163902 w 1802921"/>
                            <a:gd name="connsiteY47" fmla="*/ 0 h 1199072"/>
                            <a:gd name="connsiteX48" fmla="*/ 34506 w 1802921"/>
                            <a:gd name="connsiteY48" fmla="*/ 60385 h 1199072"/>
                            <a:gd name="connsiteX49" fmla="*/ 0 w 1802921"/>
                            <a:gd name="connsiteY49" fmla="*/ 129396 h 1199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802921" h="1199072">
                              <a:moveTo>
                                <a:pt x="1802921" y="327804"/>
                              </a:moveTo>
                              <a:lnTo>
                                <a:pt x="1777042" y="396815"/>
                              </a:lnTo>
                              <a:lnTo>
                                <a:pt x="1759789" y="491706"/>
                              </a:lnTo>
                              <a:lnTo>
                                <a:pt x="1751162" y="569343"/>
                              </a:lnTo>
                              <a:lnTo>
                                <a:pt x="1725283" y="664234"/>
                              </a:lnTo>
                              <a:lnTo>
                                <a:pt x="1613140" y="810883"/>
                              </a:lnTo>
                              <a:lnTo>
                                <a:pt x="1518249" y="845389"/>
                              </a:lnTo>
                              <a:lnTo>
                                <a:pt x="1397479" y="966159"/>
                              </a:lnTo>
                              <a:lnTo>
                                <a:pt x="1285336" y="1104181"/>
                              </a:lnTo>
                              <a:lnTo>
                                <a:pt x="1216325" y="1199072"/>
                              </a:lnTo>
                              <a:lnTo>
                                <a:pt x="1216325" y="1199072"/>
                              </a:lnTo>
                              <a:lnTo>
                                <a:pt x="1104181" y="1095555"/>
                              </a:lnTo>
                              <a:lnTo>
                                <a:pt x="1043796" y="1017917"/>
                              </a:lnTo>
                              <a:lnTo>
                                <a:pt x="957532" y="966159"/>
                              </a:lnTo>
                              <a:lnTo>
                                <a:pt x="897147" y="966159"/>
                              </a:lnTo>
                              <a:lnTo>
                                <a:pt x="845389" y="1000664"/>
                              </a:lnTo>
                              <a:lnTo>
                                <a:pt x="785004" y="1026543"/>
                              </a:lnTo>
                              <a:lnTo>
                                <a:pt x="655608" y="992038"/>
                              </a:lnTo>
                              <a:lnTo>
                                <a:pt x="577970" y="983411"/>
                              </a:lnTo>
                              <a:lnTo>
                                <a:pt x="362310" y="1026543"/>
                              </a:lnTo>
                              <a:lnTo>
                                <a:pt x="215661" y="1035170"/>
                              </a:lnTo>
                              <a:lnTo>
                                <a:pt x="181155" y="974785"/>
                              </a:lnTo>
                              <a:lnTo>
                                <a:pt x="155276" y="888521"/>
                              </a:lnTo>
                              <a:lnTo>
                                <a:pt x="155276" y="776377"/>
                              </a:lnTo>
                              <a:lnTo>
                                <a:pt x="276045" y="767751"/>
                              </a:lnTo>
                              <a:lnTo>
                                <a:pt x="327804" y="793630"/>
                              </a:lnTo>
                              <a:lnTo>
                                <a:pt x="483079" y="836762"/>
                              </a:lnTo>
                              <a:lnTo>
                                <a:pt x="543464" y="854015"/>
                              </a:lnTo>
                              <a:lnTo>
                                <a:pt x="629728" y="905774"/>
                              </a:lnTo>
                              <a:lnTo>
                                <a:pt x="664234" y="888521"/>
                              </a:lnTo>
                              <a:lnTo>
                                <a:pt x="586596" y="871268"/>
                              </a:lnTo>
                              <a:lnTo>
                                <a:pt x="526212" y="819509"/>
                              </a:lnTo>
                              <a:lnTo>
                                <a:pt x="534838" y="621102"/>
                              </a:lnTo>
                              <a:lnTo>
                                <a:pt x="577970" y="526211"/>
                              </a:lnTo>
                              <a:lnTo>
                                <a:pt x="577970" y="526211"/>
                              </a:lnTo>
                              <a:lnTo>
                                <a:pt x="646981" y="491706"/>
                              </a:lnTo>
                              <a:lnTo>
                                <a:pt x="621102" y="448574"/>
                              </a:lnTo>
                              <a:lnTo>
                                <a:pt x="655608" y="232913"/>
                              </a:lnTo>
                              <a:lnTo>
                                <a:pt x="526212" y="241540"/>
                              </a:lnTo>
                              <a:lnTo>
                                <a:pt x="500332" y="198408"/>
                              </a:lnTo>
                              <a:lnTo>
                                <a:pt x="474453" y="120770"/>
                              </a:lnTo>
                              <a:lnTo>
                                <a:pt x="379562" y="86264"/>
                              </a:lnTo>
                              <a:lnTo>
                                <a:pt x="327804" y="60385"/>
                              </a:lnTo>
                              <a:lnTo>
                                <a:pt x="258793" y="69011"/>
                              </a:lnTo>
                              <a:lnTo>
                                <a:pt x="250166" y="43132"/>
                              </a:lnTo>
                              <a:lnTo>
                                <a:pt x="250166" y="43132"/>
                              </a:lnTo>
                              <a:lnTo>
                                <a:pt x="207034" y="0"/>
                              </a:lnTo>
                              <a:lnTo>
                                <a:pt x="163902" y="0"/>
                              </a:lnTo>
                              <a:lnTo>
                                <a:pt x="34506" y="60385"/>
                              </a:lnTo>
                              <a:lnTo>
                                <a:pt x="0" y="129396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CA5B0" id="Vrije vorm 5" o:spid="_x0000_s1026" style="position:absolute;margin-left:315.65pt;margin-top:317pt;width:141.95pt;height:9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2921,119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" path="m1802921,327804r-25879,69011l1759789,491706r-8627,77637l1725283,664234,1613140,810883r-94891,34506l1397479,966159r-112143,138022l1216325,1199072r,l1104181,1095555r-60385,-77638l957532,966159r-60385,l845389,1000664r-60385,25879l655608,992038r-77638,-8627l362310,1026543r-146649,8627l181155,974785,155276,888521r,-112144l276045,767751r51759,25879l483079,836762r60385,17253l629728,905774r34506,-17253l586596,871268,526212,819509r8626,-198407l577970,526211r,l646981,491706,621102,448574,655608,232913r-129396,8627l500332,198408,474453,120770,379562,86264,327804,60385r-69011,8626l250166,43132r,l207034,,163902,,34506,60385,,129396e" filled="f" strokecolor="black [3213]" strokeweight="4.5pt">
                <v:stroke joinstyle="miter"/>
                <v:path arrowok="t" o:connecttype="custom" o:connectlocs="1802921,327804;1777042,396815;1759789,491706;1751162,569343;1725283,664234;1613140,810883;1518249,845389;1397479,966159;1285336,1104181;1216325,1199072;1216325,1199072;1104181,1095555;1043796,1017917;957532,966159;897147,966159;845389,1000664;785004,1026543;655608,992038;577970,983411;362310,1026543;215661,1035170;181155,974785;155276,888521;155276,776377;276045,767751;327804,793630;483079,836762;543464,854015;629728,905774;664234,888521;586596,871268;526212,819509;534838,621102;577970,526211;577970,526211;646981,491706;621102,448574;655608,232913;526212,241540;500332,198408;474453,120770;379562,86264;327804,60385;258793,69011;250166,43132;250166,43132;207034,0;163902,0;34506,60385;0,129396" o:connectangles="0,0,0,0,0,0,0,0,0,0,0,0,0,0,0,0,0,0,0,0,0,0,0,0,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5846062</wp:posOffset>
                </wp:positionH>
                <wp:positionV relativeFrom="paragraph">
                  <wp:posOffset>2421375</wp:posOffset>
                </wp:positionV>
                <wp:extent cx="785003" cy="1915064"/>
                <wp:effectExtent l="19050" t="0" r="53340" b="47625"/>
                <wp:wrapNone/>
                <wp:docPr id="4" name="Vrije v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3" cy="1915064"/>
                        </a:xfrm>
                        <a:custGeom>
                          <a:avLst/>
                          <a:gdLst>
                            <a:gd name="connsiteX0" fmla="*/ 508958 w 785003"/>
                            <a:gd name="connsiteY0" fmla="*/ 0 h 1915064"/>
                            <a:gd name="connsiteX1" fmla="*/ 508958 w 785003"/>
                            <a:gd name="connsiteY1" fmla="*/ 0 h 1915064"/>
                            <a:gd name="connsiteX2" fmla="*/ 491705 w 785003"/>
                            <a:gd name="connsiteY2" fmla="*/ 112143 h 1915064"/>
                            <a:gd name="connsiteX3" fmla="*/ 474452 w 785003"/>
                            <a:gd name="connsiteY3" fmla="*/ 155275 h 1915064"/>
                            <a:gd name="connsiteX4" fmla="*/ 586596 w 785003"/>
                            <a:gd name="connsiteY4" fmla="*/ 189781 h 1915064"/>
                            <a:gd name="connsiteX5" fmla="*/ 560717 w 785003"/>
                            <a:gd name="connsiteY5" fmla="*/ 241539 h 1915064"/>
                            <a:gd name="connsiteX6" fmla="*/ 526211 w 785003"/>
                            <a:gd name="connsiteY6" fmla="*/ 319177 h 1915064"/>
                            <a:gd name="connsiteX7" fmla="*/ 577969 w 785003"/>
                            <a:gd name="connsiteY7" fmla="*/ 439947 h 1915064"/>
                            <a:gd name="connsiteX8" fmla="*/ 759124 w 785003"/>
                            <a:gd name="connsiteY8" fmla="*/ 672860 h 1915064"/>
                            <a:gd name="connsiteX9" fmla="*/ 785003 w 785003"/>
                            <a:gd name="connsiteY9" fmla="*/ 707366 h 1915064"/>
                            <a:gd name="connsiteX10" fmla="*/ 741871 w 785003"/>
                            <a:gd name="connsiteY10" fmla="*/ 785004 h 1915064"/>
                            <a:gd name="connsiteX11" fmla="*/ 724618 w 785003"/>
                            <a:gd name="connsiteY11" fmla="*/ 888521 h 1915064"/>
                            <a:gd name="connsiteX12" fmla="*/ 767751 w 785003"/>
                            <a:gd name="connsiteY12" fmla="*/ 957532 h 1915064"/>
                            <a:gd name="connsiteX13" fmla="*/ 776377 w 785003"/>
                            <a:gd name="connsiteY13" fmla="*/ 1000664 h 1915064"/>
                            <a:gd name="connsiteX14" fmla="*/ 724618 w 785003"/>
                            <a:gd name="connsiteY14" fmla="*/ 1104181 h 1915064"/>
                            <a:gd name="connsiteX15" fmla="*/ 655607 w 785003"/>
                            <a:gd name="connsiteY15" fmla="*/ 1216324 h 1915064"/>
                            <a:gd name="connsiteX16" fmla="*/ 586596 w 785003"/>
                            <a:gd name="connsiteY16" fmla="*/ 1302588 h 1915064"/>
                            <a:gd name="connsiteX17" fmla="*/ 353683 w 785003"/>
                            <a:gd name="connsiteY17" fmla="*/ 1293962 h 1915064"/>
                            <a:gd name="connsiteX18" fmla="*/ 172528 w 785003"/>
                            <a:gd name="connsiteY18" fmla="*/ 1268083 h 1915064"/>
                            <a:gd name="connsiteX19" fmla="*/ 163901 w 785003"/>
                            <a:gd name="connsiteY19" fmla="*/ 1371600 h 1915064"/>
                            <a:gd name="connsiteX20" fmla="*/ 181154 w 785003"/>
                            <a:gd name="connsiteY20" fmla="*/ 1526875 h 1915064"/>
                            <a:gd name="connsiteX21" fmla="*/ 224286 w 785003"/>
                            <a:gd name="connsiteY21" fmla="*/ 1639019 h 1915064"/>
                            <a:gd name="connsiteX22" fmla="*/ 232913 w 785003"/>
                            <a:gd name="connsiteY22" fmla="*/ 1725283 h 1915064"/>
                            <a:gd name="connsiteX23" fmla="*/ 215660 w 785003"/>
                            <a:gd name="connsiteY23" fmla="*/ 1802921 h 1915064"/>
                            <a:gd name="connsiteX24" fmla="*/ 112143 w 785003"/>
                            <a:gd name="connsiteY24" fmla="*/ 1828800 h 1915064"/>
                            <a:gd name="connsiteX25" fmla="*/ 0 w 785003"/>
                            <a:gd name="connsiteY25" fmla="*/ 1915064 h 1915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785003" h="1915064">
                              <a:moveTo>
                                <a:pt x="508958" y="0"/>
                              </a:moveTo>
                              <a:lnTo>
                                <a:pt x="508958" y="0"/>
                              </a:lnTo>
                              <a:lnTo>
                                <a:pt x="491705" y="112143"/>
                              </a:lnTo>
                              <a:lnTo>
                                <a:pt x="474452" y="155275"/>
                              </a:lnTo>
                              <a:lnTo>
                                <a:pt x="586596" y="189781"/>
                              </a:lnTo>
                              <a:lnTo>
                                <a:pt x="560717" y="241539"/>
                              </a:lnTo>
                              <a:lnTo>
                                <a:pt x="526211" y="319177"/>
                              </a:lnTo>
                              <a:lnTo>
                                <a:pt x="577969" y="439947"/>
                              </a:lnTo>
                              <a:lnTo>
                                <a:pt x="759124" y="672860"/>
                              </a:lnTo>
                              <a:lnTo>
                                <a:pt x="785003" y="707366"/>
                              </a:lnTo>
                              <a:lnTo>
                                <a:pt x="741871" y="785004"/>
                              </a:lnTo>
                              <a:lnTo>
                                <a:pt x="724618" y="888521"/>
                              </a:lnTo>
                              <a:lnTo>
                                <a:pt x="767751" y="957532"/>
                              </a:lnTo>
                              <a:lnTo>
                                <a:pt x="776377" y="1000664"/>
                              </a:lnTo>
                              <a:lnTo>
                                <a:pt x="724618" y="1104181"/>
                              </a:lnTo>
                              <a:lnTo>
                                <a:pt x="655607" y="1216324"/>
                              </a:lnTo>
                              <a:lnTo>
                                <a:pt x="586596" y="1302588"/>
                              </a:lnTo>
                              <a:lnTo>
                                <a:pt x="353683" y="1293962"/>
                              </a:lnTo>
                              <a:lnTo>
                                <a:pt x="172528" y="1268083"/>
                              </a:lnTo>
                              <a:lnTo>
                                <a:pt x="163901" y="1371600"/>
                              </a:lnTo>
                              <a:lnTo>
                                <a:pt x="181154" y="1526875"/>
                              </a:lnTo>
                              <a:lnTo>
                                <a:pt x="224286" y="1639019"/>
                              </a:lnTo>
                              <a:lnTo>
                                <a:pt x="232913" y="1725283"/>
                              </a:lnTo>
                              <a:lnTo>
                                <a:pt x="215660" y="1802921"/>
                              </a:lnTo>
                              <a:lnTo>
                                <a:pt x="112143" y="1828800"/>
                              </a:lnTo>
                              <a:lnTo>
                                <a:pt x="0" y="1915064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08AA7" id="Vrije vorm 4" o:spid="_x0000_s1026" style="position:absolute;margin-left:460.3pt;margin-top:190.65pt;width:61.8pt;height:15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5003,191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" path="m508958,r,l491705,112143r-17253,43132l586596,189781r-25879,51758l526211,319177r51758,120770l759124,672860r25879,34506l741871,785004,724618,888521r43133,69011l776377,1000664r-51759,103517l655607,1216324r-69011,86264l353683,1293962,172528,1268083r-8627,103517l181154,1526875r43132,112144l232913,1725283r-17253,77638l112143,1828800,,1915064e" filled="f" strokecolor="black [3213]" strokeweight="4.5pt">
                <v:stroke joinstyle="miter"/>
                <v:path arrowok="t" o:connecttype="custom" o:connectlocs="508958,0;508958,0;491705,112143;474452,155275;586596,189781;560717,241539;526211,319177;577969,439947;759124,672860;785003,707366;741871,785004;724618,888521;767751,957532;776377,1000664;724618,1104181;655607,1216324;586596,1302588;353683,1293962;172528,1268083;163901,1371600;181154,1526875;224286,1639019;232913,1725283;215660,1802921;112143,1828800;0,1915064" o:connectangles="0,0,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5035179</wp:posOffset>
                </wp:positionH>
                <wp:positionV relativeFrom="paragraph">
                  <wp:posOffset>1670877</wp:posOffset>
                </wp:positionV>
                <wp:extent cx="1440611" cy="750498"/>
                <wp:effectExtent l="0" t="19050" r="64770" b="31115"/>
                <wp:wrapNone/>
                <wp:docPr id="3" name="Vrije v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611" cy="750498"/>
                        </a:xfrm>
                        <a:custGeom>
                          <a:avLst/>
                          <a:gdLst>
                            <a:gd name="connsiteX0" fmla="*/ 0 w 1440611"/>
                            <a:gd name="connsiteY0" fmla="*/ 34505 h 750498"/>
                            <a:gd name="connsiteX1" fmla="*/ 129396 w 1440611"/>
                            <a:gd name="connsiteY1" fmla="*/ 34505 h 750498"/>
                            <a:gd name="connsiteX2" fmla="*/ 215660 w 1440611"/>
                            <a:gd name="connsiteY2" fmla="*/ 17253 h 750498"/>
                            <a:gd name="connsiteX3" fmla="*/ 319177 w 1440611"/>
                            <a:gd name="connsiteY3" fmla="*/ 0 h 750498"/>
                            <a:gd name="connsiteX4" fmla="*/ 431320 w 1440611"/>
                            <a:gd name="connsiteY4" fmla="*/ 0 h 750498"/>
                            <a:gd name="connsiteX5" fmla="*/ 655607 w 1440611"/>
                            <a:gd name="connsiteY5" fmla="*/ 77637 h 750498"/>
                            <a:gd name="connsiteX6" fmla="*/ 802256 w 1440611"/>
                            <a:gd name="connsiteY6" fmla="*/ 120770 h 750498"/>
                            <a:gd name="connsiteX7" fmla="*/ 931652 w 1440611"/>
                            <a:gd name="connsiteY7" fmla="*/ 138022 h 750498"/>
                            <a:gd name="connsiteX8" fmla="*/ 1043796 w 1440611"/>
                            <a:gd name="connsiteY8" fmla="*/ 155275 h 750498"/>
                            <a:gd name="connsiteX9" fmla="*/ 1104181 w 1440611"/>
                            <a:gd name="connsiteY9" fmla="*/ 103517 h 750498"/>
                            <a:gd name="connsiteX10" fmla="*/ 1190445 w 1440611"/>
                            <a:gd name="connsiteY10" fmla="*/ 86264 h 750498"/>
                            <a:gd name="connsiteX11" fmla="*/ 1190445 w 1440611"/>
                            <a:gd name="connsiteY11" fmla="*/ 86264 h 750498"/>
                            <a:gd name="connsiteX12" fmla="*/ 1276709 w 1440611"/>
                            <a:gd name="connsiteY12" fmla="*/ 189781 h 750498"/>
                            <a:gd name="connsiteX13" fmla="*/ 1337094 w 1440611"/>
                            <a:gd name="connsiteY13" fmla="*/ 258792 h 750498"/>
                            <a:gd name="connsiteX14" fmla="*/ 1337094 w 1440611"/>
                            <a:gd name="connsiteY14" fmla="*/ 258792 h 750498"/>
                            <a:gd name="connsiteX15" fmla="*/ 1388852 w 1440611"/>
                            <a:gd name="connsiteY15" fmla="*/ 345056 h 750498"/>
                            <a:gd name="connsiteX16" fmla="*/ 1380226 w 1440611"/>
                            <a:gd name="connsiteY16" fmla="*/ 414068 h 750498"/>
                            <a:gd name="connsiteX17" fmla="*/ 1371600 w 1440611"/>
                            <a:gd name="connsiteY17" fmla="*/ 483079 h 750498"/>
                            <a:gd name="connsiteX18" fmla="*/ 1371600 w 1440611"/>
                            <a:gd name="connsiteY18" fmla="*/ 483079 h 750498"/>
                            <a:gd name="connsiteX19" fmla="*/ 1431984 w 1440611"/>
                            <a:gd name="connsiteY19" fmla="*/ 577970 h 750498"/>
                            <a:gd name="connsiteX20" fmla="*/ 1440611 w 1440611"/>
                            <a:gd name="connsiteY20" fmla="*/ 646981 h 750498"/>
                            <a:gd name="connsiteX21" fmla="*/ 1440611 w 1440611"/>
                            <a:gd name="connsiteY21" fmla="*/ 646981 h 750498"/>
                            <a:gd name="connsiteX22" fmla="*/ 1354347 w 1440611"/>
                            <a:gd name="connsiteY22" fmla="*/ 715992 h 750498"/>
                            <a:gd name="connsiteX23" fmla="*/ 1311215 w 1440611"/>
                            <a:gd name="connsiteY23" fmla="*/ 750498 h 75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440611" h="750498">
                              <a:moveTo>
                                <a:pt x="0" y="34505"/>
                              </a:moveTo>
                              <a:lnTo>
                                <a:pt x="129396" y="34505"/>
                              </a:lnTo>
                              <a:lnTo>
                                <a:pt x="215660" y="17253"/>
                              </a:lnTo>
                              <a:lnTo>
                                <a:pt x="319177" y="0"/>
                              </a:lnTo>
                              <a:lnTo>
                                <a:pt x="431320" y="0"/>
                              </a:lnTo>
                              <a:lnTo>
                                <a:pt x="655607" y="77637"/>
                              </a:lnTo>
                              <a:lnTo>
                                <a:pt x="802256" y="120770"/>
                              </a:lnTo>
                              <a:lnTo>
                                <a:pt x="931652" y="138022"/>
                              </a:lnTo>
                              <a:lnTo>
                                <a:pt x="1043796" y="155275"/>
                              </a:lnTo>
                              <a:lnTo>
                                <a:pt x="1104181" y="103517"/>
                              </a:lnTo>
                              <a:lnTo>
                                <a:pt x="1190445" y="86264"/>
                              </a:lnTo>
                              <a:lnTo>
                                <a:pt x="1190445" y="86264"/>
                              </a:lnTo>
                              <a:lnTo>
                                <a:pt x="1276709" y="189781"/>
                              </a:lnTo>
                              <a:lnTo>
                                <a:pt x="1337094" y="258792"/>
                              </a:lnTo>
                              <a:lnTo>
                                <a:pt x="1337094" y="258792"/>
                              </a:lnTo>
                              <a:lnTo>
                                <a:pt x="1388852" y="345056"/>
                              </a:lnTo>
                              <a:lnTo>
                                <a:pt x="1380226" y="414068"/>
                              </a:lnTo>
                              <a:lnTo>
                                <a:pt x="1371600" y="483079"/>
                              </a:lnTo>
                              <a:lnTo>
                                <a:pt x="1371600" y="483079"/>
                              </a:lnTo>
                              <a:lnTo>
                                <a:pt x="1431984" y="577970"/>
                              </a:lnTo>
                              <a:lnTo>
                                <a:pt x="1440611" y="646981"/>
                              </a:lnTo>
                              <a:lnTo>
                                <a:pt x="1440611" y="646981"/>
                              </a:lnTo>
                              <a:lnTo>
                                <a:pt x="1354347" y="715992"/>
                              </a:lnTo>
                              <a:lnTo>
                                <a:pt x="1311215" y="750498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1E88D" id="Vrije vorm 3" o:spid="_x0000_s1026" style="position:absolute;margin-left:396.45pt;margin-top:131.55pt;width:113.45pt;height:5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0611,75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" path="m,34505r129396,l215660,17253,319177,,431320,,655607,77637r146649,43133l931652,138022r112144,17253l1104181,103517r86264,-17253l1190445,86264r86264,103517l1337094,258792r,l1388852,345056r-8626,69012l1371600,483079r,l1431984,577970r8627,69011l1440611,646981r-86264,69011l1311215,750498e" filled="f" strokecolor="black [3213]" strokeweight="4.5pt">
                <v:stroke joinstyle="miter"/>
                <v:path arrowok="t" o:connecttype="custom" o:connectlocs="0,34505;129396,34505;215660,17253;319177,0;431320,0;655607,77637;802256,120770;931652,138022;1043796,155275;1104181,103517;1190445,86264;1190445,86264;1276709,189781;1337094,258792;1337094,258792;1388852,345056;1380226,414068;1371600,483079;1371600,483079;1431984,577970;1440611,646981;1440611,646981;1354347,715992;1311215,750498" o:connectangles="0,0,0,0,0,0,0,0,0,0,0,0,0,0,0,0,0,0,0,0,0,0,0,0"/>
              </v:shape>
            </w:pict>
          </mc:Fallback>
        </mc:AlternateContent>
      </w:r>
      <w:r w:rsidR="00C008F6">
        <w:rPr>
          <w:noProof/>
          <w:lang w:eastAsia="nl-NL"/>
        </w:rPr>
        <w:drawing>
          <wp:inline distT="0" distB="0" distL="0" distR="0" wp14:anchorId="52384AF4">
            <wp:extent cx="8584199" cy="13315218"/>
            <wp:effectExtent l="0" t="3175" r="4445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/>
                    <a:stretch/>
                  </pic:blipFill>
                  <pic:spPr bwMode="auto">
                    <a:xfrm rot="5400000">
                      <a:off x="0" y="0"/>
                      <a:ext cx="8593769" cy="133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616" w:rsidSect="00C008F6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50910"/>
    <w:multiLevelType w:val="hybridMultilevel"/>
    <w:tmpl w:val="B1D48FF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F6"/>
    <w:rsid w:val="00476416"/>
    <w:rsid w:val="00850836"/>
    <w:rsid w:val="00AB48F1"/>
    <w:rsid w:val="00B61396"/>
    <w:rsid w:val="00BF1909"/>
    <w:rsid w:val="00C008F6"/>
    <w:rsid w:val="00CF3616"/>
    <w:rsid w:val="00F6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DB384-70AD-482B-90EF-2E2A5A2B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008F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61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9F5D8DE2.dotm</Template>
  <TotalTime>1</TotalTime>
  <Pages>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Staatsbosbeheer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Vermeulen, Marcel</dc:creator>
  <cp:keywords/>
  <dc:description/>
  <cp:lastModifiedBy>Hagenaars, Frans</cp:lastModifiedBy>
  <cp:revision>2</cp:revision>
  <dcterms:created xsi:type="dcterms:W3CDTF">2021-03-03T15:16:00Z</dcterms:created>
  <dcterms:modified xsi:type="dcterms:W3CDTF">2021-03-03T15:16:00Z</dcterms:modified>
</cp:coreProperties>
</file>