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4F" w:rsidRPr="00EB50CB" w:rsidRDefault="00DD1584" w:rsidP="003C224F">
      <w:pPr>
        <w:pStyle w:val="Kop1"/>
        <w:numPr>
          <w:ilvl w:val="0"/>
          <w:numId w:val="0"/>
        </w:numPr>
        <w:rPr>
          <w:szCs w:val="22"/>
        </w:rPr>
      </w:pPr>
      <w:bookmarkStart w:id="0" w:name="_GoBack"/>
      <w:bookmarkEnd w:id="0"/>
      <w:r w:rsidRPr="00EB50CB">
        <w:rPr>
          <w:szCs w:val="22"/>
        </w:rPr>
        <w:t xml:space="preserve">Verklaring </w:t>
      </w:r>
      <w:r w:rsidR="00EB50CB" w:rsidRPr="00EB50CB">
        <w:rPr>
          <w:szCs w:val="22"/>
        </w:rPr>
        <w:t>O</w:t>
      </w:r>
      <w:r w:rsidR="007B4916" w:rsidRPr="00EB50CB">
        <w:rPr>
          <w:szCs w:val="22"/>
        </w:rPr>
        <w:t>nderaannemer</w:t>
      </w: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3794"/>
        <w:gridCol w:w="5267"/>
      </w:tblGrid>
      <w:tr w:rsidR="007B4916" w:rsidRPr="00472237" w:rsidTr="00C71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94" w:type="dxa"/>
          </w:tcPr>
          <w:p w:rsidR="007B4916" w:rsidRPr="00472237" w:rsidRDefault="007B4916" w:rsidP="0003321D">
            <w:pPr>
              <w:rPr>
                <w:b w:val="0"/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Vraag</w:t>
            </w:r>
          </w:p>
        </w:tc>
        <w:tc>
          <w:tcPr>
            <w:tcW w:w="5267" w:type="dxa"/>
          </w:tcPr>
          <w:p w:rsidR="007B4916" w:rsidRPr="00472237" w:rsidRDefault="007B4916" w:rsidP="0003321D">
            <w:pPr>
              <w:rPr>
                <w:b w:val="0"/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Antwoord volledig invullen</w:t>
            </w:r>
          </w:p>
        </w:tc>
      </w:tr>
      <w:tr w:rsidR="007B4916" w:rsidRPr="00472237" w:rsidTr="00C71EF5">
        <w:tc>
          <w:tcPr>
            <w:tcW w:w="3794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Naam inschrijver</w:t>
            </w:r>
          </w:p>
        </w:tc>
        <w:bookmarkStart w:id="1" w:name="Text2"/>
        <w:tc>
          <w:tcPr>
            <w:tcW w:w="5267" w:type="dxa"/>
          </w:tcPr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B4916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  <w:bookmarkEnd w:id="1"/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  <w:tr w:rsidR="007B4916" w:rsidRPr="00472237" w:rsidTr="00C71EF5">
        <w:tc>
          <w:tcPr>
            <w:tcW w:w="3794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 xml:space="preserve">Naam </w:t>
            </w:r>
            <w:r w:rsidR="00EB50CB">
              <w:rPr>
                <w:sz w:val="19"/>
                <w:szCs w:val="19"/>
              </w:rPr>
              <w:t>O</w:t>
            </w:r>
            <w:r w:rsidRPr="00472237">
              <w:rPr>
                <w:sz w:val="19"/>
                <w:szCs w:val="19"/>
              </w:rPr>
              <w:t>nderaannemer</w:t>
            </w:r>
          </w:p>
        </w:tc>
        <w:tc>
          <w:tcPr>
            <w:tcW w:w="5267" w:type="dxa"/>
          </w:tcPr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B4916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  <w:tr w:rsidR="00A21643" w:rsidRPr="00472237" w:rsidTr="00C71EF5">
        <w:tc>
          <w:tcPr>
            <w:tcW w:w="3794" w:type="dxa"/>
          </w:tcPr>
          <w:p w:rsidR="00A21643" w:rsidRPr="00472237" w:rsidRDefault="00A21643" w:rsidP="0003321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Deel van de opdracht welke in onderaanneming wordt uitgevoerd</w:t>
            </w:r>
          </w:p>
        </w:tc>
        <w:tc>
          <w:tcPr>
            <w:tcW w:w="5267" w:type="dxa"/>
          </w:tcPr>
          <w:p w:rsidR="00A21643" w:rsidRPr="00A21643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1643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7B4916" w:rsidRPr="00472237" w:rsidTr="00C71EF5">
        <w:tc>
          <w:tcPr>
            <w:tcW w:w="3794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 xml:space="preserve">Bent u als </w:t>
            </w:r>
            <w:r w:rsidR="00EB50CB">
              <w:rPr>
                <w:sz w:val="19"/>
                <w:szCs w:val="19"/>
              </w:rPr>
              <w:t>O</w:t>
            </w:r>
            <w:r w:rsidRPr="00472237">
              <w:rPr>
                <w:sz w:val="19"/>
                <w:szCs w:val="19"/>
              </w:rPr>
              <w:t>nderaannemer bekend met het deel van de opdracht dat u moet uitvoeren?</w:t>
            </w:r>
          </w:p>
        </w:tc>
        <w:tc>
          <w:tcPr>
            <w:tcW w:w="5267" w:type="dxa"/>
          </w:tcPr>
          <w:p w:rsidR="007B4916" w:rsidRPr="00472237" w:rsidRDefault="0097451D" w:rsidP="007B4916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1"/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8E08CF">
              <w:rPr>
                <w:sz w:val="19"/>
                <w:szCs w:val="19"/>
              </w:rPr>
            </w:r>
            <w:r w:rsidR="008E08CF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bookmarkEnd w:id="2"/>
            <w:r w:rsidR="007B4916" w:rsidRPr="00472237">
              <w:rPr>
                <w:sz w:val="19"/>
                <w:szCs w:val="19"/>
              </w:rPr>
              <w:t xml:space="preserve"> Ja </w:t>
            </w:r>
          </w:p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2"/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8E08CF">
              <w:rPr>
                <w:sz w:val="19"/>
                <w:szCs w:val="19"/>
              </w:rPr>
            </w:r>
            <w:r w:rsidR="008E08CF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bookmarkEnd w:id="3"/>
            <w:r w:rsidR="007B4916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7B4916" w:rsidRPr="00472237" w:rsidTr="00C71EF5">
        <w:tc>
          <w:tcPr>
            <w:tcW w:w="3794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Kunt u dat deel van de opdracht uitvoeren overeenkomstig de eisen en wensen van de opdrachtgever?</w:t>
            </w:r>
          </w:p>
        </w:tc>
        <w:tc>
          <w:tcPr>
            <w:tcW w:w="5267" w:type="dxa"/>
          </w:tcPr>
          <w:p w:rsidR="007B4916" w:rsidRPr="00472237" w:rsidRDefault="0097451D" w:rsidP="007B4916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8E08CF">
              <w:rPr>
                <w:sz w:val="19"/>
                <w:szCs w:val="19"/>
              </w:rPr>
            </w:r>
            <w:r w:rsidR="008E08CF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7B4916" w:rsidRPr="00472237">
              <w:rPr>
                <w:sz w:val="19"/>
                <w:szCs w:val="19"/>
              </w:rPr>
              <w:t xml:space="preserve"> Ja </w:t>
            </w:r>
          </w:p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8E08CF">
              <w:rPr>
                <w:sz w:val="19"/>
                <w:szCs w:val="19"/>
              </w:rPr>
            </w:r>
            <w:r w:rsidR="008E08CF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7B4916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DD1584" w:rsidRPr="00472237" w:rsidTr="00C71EF5">
        <w:tc>
          <w:tcPr>
            <w:tcW w:w="3794" w:type="dxa"/>
          </w:tcPr>
          <w:p w:rsidR="00DD1584" w:rsidRPr="00472237" w:rsidRDefault="00DD1584" w:rsidP="00DD158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Verklaart u als </w:t>
            </w:r>
            <w:r w:rsidR="00EB50CB">
              <w:rPr>
                <w:sz w:val="19"/>
                <w:szCs w:val="19"/>
              </w:rPr>
              <w:t>O</w:t>
            </w:r>
            <w:r>
              <w:rPr>
                <w:sz w:val="19"/>
                <w:szCs w:val="19"/>
              </w:rPr>
              <w:t>nderaannemer dat de hoofdaannemer volledig kan beschikken over de voor de uitvoering van deze opdracht benodigde middelen?</w:t>
            </w:r>
          </w:p>
        </w:tc>
        <w:tc>
          <w:tcPr>
            <w:tcW w:w="5267" w:type="dxa"/>
          </w:tcPr>
          <w:p w:rsidR="00DD1584" w:rsidRPr="00472237" w:rsidRDefault="0097451D" w:rsidP="00DD1584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D1584" w:rsidRPr="00472237">
              <w:rPr>
                <w:sz w:val="19"/>
                <w:szCs w:val="19"/>
              </w:rPr>
              <w:instrText xml:space="preserve"> FORMCHECKBOX </w:instrText>
            </w:r>
            <w:r w:rsidR="008E08CF">
              <w:rPr>
                <w:sz w:val="19"/>
                <w:szCs w:val="19"/>
              </w:rPr>
            </w:r>
            <w:r w:rsidR="008E08CF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DD1584" w:rsidRPr="00472237">
              <w:rPr>
                <w:sz w:val="19"/>
                <w:szCs w:val="19"/>
              </w:rPr>
              <w:t xml:space="preserve"> Ja </w:t>
            </w:r>
          </w:p>
          <w:p w:rsidR="00DD1584" w:rsidRPr="00472237" w:rsidRDefault="0097451D" w:rsidP="00DD1584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D1584" w:rsidRPr="00472237">
              <w:rPr>
                <w:sz w:val="19"/>
                <w:szCs w:val="19"/>
              </w:rPr>
              <w:instrText xml:space="preserve"> FORMCHECKBOX </w:instrText>
            </w:r>
            <w:r w:rsidR="008E08CF">
              <w:rPr>
                <w:sz w:val="19"/>
                <w:szCs w:val="19"/>
              </w:rPr>
            </w:r>
            <w:r w:rsidR="008E08CF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DD1584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7B4916" w:rsidRPr="00472237" w:rsidTr="00C71EF5">
        <w:tc>
          <w:tcPr>
            <w:tcW w:w="3794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 xml:space="preserve">Handtekening </w:t>
            </w:r>
            <w:r w:rsidR="00EB50CB">
              <w:rPr>
                <w:sz w:val="19"/>
                <w:szCs w:val="19"/>
              </w:rPr>
              <w:t>O</w:t>
            </w:r>
            <w:r w:rsidRPr="00472237">
              <w:rPr>
                <w:sz w:val="19"/>
                <w:szCs w:val="19"/>
              </w:rPr>
              <w:t>nderaannemer</w:t>
            </w:r>
          </w:p>
        </w:tc>
        <w:tc>
          <w:tcPr>
            <w:tcW w:w="5267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</w:tbl>
    <w:p w:rsidR="007B4916" w:rsidRPr="00472237" w:rsidRDefault="007B4916" w:rsidP="007B4916">
      <w:pPr>
        <w:spacing w:before="56" w:after="113"/>
        <w:rPr>
          <w:rFonts w:cs="Arial"/>
          <w:b/>
          <w:bCs/>
          <w:sz w:val="19"/>
          <w:szCs w:val="19"/>
        </w:rPr>
      </w:pPr>
    </w:p>
    <w:p w:rsidR="007B4916" w:rsidRPr="002734C3" w:rsidRDefault="007B4916" w:rsidP="007B4916">
      <w:pPr>
        <w:spacing w:before="56" w:after="113"/>
        <w:rPr>
          <w:rFonts w:cs="Arial"/>
          <w:sz w:val="19"/>
          <w:szCs w:val="19"/>
        </w:rPr>
      </w:pPr>
      <w:r w:rsidRPr="002734C3">
        <w:rPr>
          <w:rFonts w:cs="Arial"/>
          <w:bCs/>
          <w:sz w:val="19"/>
          <w:szCs w:val="19"/>
        </w:rPr>
        <w:t>Aldus ondertekend en bijbehorende gegevens naar waarheid verstrekt</w:t>
      </w:r>
      <w:r w:rsidR="002734C3">
        <w:rPr>
          <w:rFonts w:cs="Arial"/>
          <w:bCs/>
          <w:sz w:val="19"/>
          <w:szCs w:val="19"/>
        </w:rPr>
        <w:t>.</w:t>
      </w:r>
    </w:p>
    <w:p w:rsidR="007B4916" w:rsidRPr="00472237" w:rsidRDefault="007B4916" w:rsidP="007B4916">
      <w:pPr>
        <w:spacing w:before="56" w:after="113"/>
        <w:ind w:left="5126" w:hanging="5068"/>
        <w:rPr>
          <w:rFonts w:cs="Arial"/>
          <w:sz w:val="19"/>
          <w:szCs w:val="19"/>
        </w:rPr>
      </w:pPr>
    </w:p>
    <w:p w:rsidR="002734C3" w:rsidRDefault="002734C3" w:rsidP="002734C3">
      <w:pPr>
        <w:spacing w:before="56" w:after="113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Handtekening rechtsgeldig vertegenwoordiger </w:t>
      </w:r>
      <w:r w:rsidR="00C71EF5">
        <w:rPr>
          <w:rFonts w:cs="Arial"/>
          <w:sz w:val="19"/>
          <w:szCs w:val="19"/>
        </w:rPr>
        <w:t>I</w:t>
      </w:r>
      <w:r>
        <w:rPr>
          <w:rFonts w:cs="Arial"/>
          <w:sz w:val="19"/>
          <w:szCs w:val="19"/>
        </w:rPr>
        <w:t>nschrijver:</w:t>
      </w:r>
    </w:p>
    <w:p w:rsidR="00C71EF5" w:rsidRDefault="00C71EF5" w:rsidP="002734C3">
      <w:pPr>
        <w:spacing w:before="56" w:after="113"/>
        <w:rPr>
          <w:rFonts w:cs="Arial"/>
          <w:sz w:val="19"/>
          <w:szCs w:val="19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</w:tbl>
    <w:p w:rsidR="007B4916" w:rsidRPr="00472237" w:rsidRDefault="007B4916" w:rsidP="002734C3">
      <w:pPr>
        <w:spacing w:before="56" w:after="113"/>
        <w:rPr>
          <w:rFonts w:cs="Arial"/>
          <w:sz w:val="19"/>
          <w:szCs w:val="19"/>
        </w:rPr>
      </w:pPr>
    </w:p>
    <w:sectPr w:rsidR="007B4916" w:rsidRPr="00472237" w:rsidSect="007563FA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F20" w:rsidRDefault="00145F20">
      <w:r>
        <w:separator/>
      </w:r>
    </w:p>
    <w:p w:rsidR="00145F20" w:rsidRDefault="00145F20"/>
    <w:p w:rsidR="00145F20" w:rsidRDefault="00145F20"/>
  </w:endnote>
  <w:endnote w:type="continuationSeparator" w:id="0">
    <w:p w:rsidR="00145F20" w:rsidRDefault="00145F20">
      <w:r>
        <w:continuationSeparator/>
      </w:r>
    </w:p>
    <w:p w:rsidR="00145F20" w:rsidRDefault="00145F20"/>
    <w:p w:rsidR="00145F20" w:rsidRDefault="00145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BE" w:rsidRDefault="00C71EF5" w:rsidP="00472237">
    <w:pPr>
      <w:pStyle w:val="Voetnoot"/>
    </w:pPr>
    <w:r>
      <w:t>Bijlage bij Beschrijvend document ‘Onderhoud E&amp;W-installaties</w:t>
    </w:r>
    <w:r w:rsidR="000D20BE">
      <w:tab/>
      <w:t xml:space="preserve">pagina </w:t>
    </w:r>
    <w:r w:rsidR="0097451D" w:rsidRPr="007563FA">
      <w:fldChar w:fldCharType="begin"/>
    </w:r>
    <w:r w:rsidR="000D20BE" w:rsidRPr="007563FA">
      <w:instrText xml:space="preserve"> PAGE </w:instrText>
    </w:r>
    <w:r w:rsidR="0097451D" w:rsidRPr="007563FA">
      <w:fldChar w:fldCharType="separate"/>
    </w:r>
    <w:r w:rsidR="008E08CF">
      <w:rPr>
        <w:noProof/>
      </w:rPr>
      <w:t>1</w:t>
    </w:r>
    <w:r w:rsidR="0097451D" w:rsidRPr="007563FA">
      <w:fldChar w:fldCharType="end"/>
    </w:r>
    <w:r w:rsidR="000D20BE" w:rsidRPr="007563FA">
      <w:t xml:space="preserve"> van </w:t>
    </w:r>
    <w:r w:rsidR="0097451D">
      <w:fldChar w:fldCharType="begin"/>
    </w:r>
    <w:r w:rsidR="009C4F4C">
      <w:instrText xml:space="preserve"> NUMPAGES </w:instrText>
    </w:r>
    <w:r w:rsidR="0097451D">
      <w:fldChar w:fldCharType="separate"/>
    </w:r>
    <w:r w:rsidR="008E08CF">
      <w:rPr>
        <w:noProof/>
      </w:rPr>
      <w:t>1</w:t>
    </w:r>
    <w:r w:rsidR="0097451D">
      <w:rPr>
        <w:noProof/>
      </w:rPr>
      <w:fldChar w:fldCharType="end"/>
    </w:r>
  </w:p>
  <w:p w:rsidR="00472237" w:rsidRPr="007563FA" w:rsidRDefault="00C71EF5" w:rsidP="00472237">
    <w:pPr>
      <w:pStyle w:val="Voetnoot"/>
    </w:pPr>
    <w:proofErr w:type="spellStart"/>
    <w:r>
      <w:t>TenderNed</w:t>
    </w:r>
    <w:proofErr w:type="spellEnd"/>
    <w:r>
      <w:t xml:space="preserve"> 212907                                            </w:t>
    </w:r>
    <w:r w:rsidR="008E08CF">
      <w:t>30 september 2019</w:t>
    </w:r>
    <w:r w:rsidR="008E08CF">
      <w:tab/>
    </w:r>
    <w:r w:rsidRPr="008E08CF">
      <w:rPr>
        <w:sz w:val="15"/>
        <w:szCs w:val="15"/>
      </w:rPr>
      <w:t>INK2019-003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F20" w:rsidRDefault="00145F20">
      <w:r>
        <w:separator/>
      </w:r>
    </w:p>
    <w:p w:rsidR="00145F20" w:rsidRDefault="00145F20"/>
    <w:p w:rsidR="00145F20" w:rsidRDefault="00145F20"/>
  </w:footnote>
  <w:footnote w:type="continuationSeparator" w:id="0">
    <w:p w:rsidR="00145F20" w:rsidRDefault="00145F20">
      <w:r>
        <w:continuationSeparator/>
      </w:r>
    </w:p>
    <w:p w:rsidR="00145F20" w:rsidRDefault="00145F20"/>
    <w:p w:rsidR="00145F20" w:rsidRDefault="00145F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BE" w:rsidRDefault="000D20BE"/>
  <w:p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BE" w:rsidRPr="001A2309" w:rsidRDefault="008E08CF" w:rsidP="00D0784F">
    <w:pPr>
      <w:jc w:val="right"/>
      <w:rPr>
        <w:sz w:val="19"/>
        <w:szCs w:val="19"/>
      </w:rPr>
    </w:pPr>
    <w:r>
      <w:rPr>
        <w:noProof/>
        <w:sz w:val="19"/>
        <w:szCs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7.05pt;margin-top:18.25pt;width:307.7pt;height:53.65pt;z-index:251658240" strokecolor="white [3212]">
          <v:textbox>
            <w:txbxContent>
              <w:p w:rsidR="00C71EF5" w:rsidRPr="00C71EF5" w:rsidRDefault="00C71EF5">
                <w:pPr>
                  <w:rPr>
                    <w:b/>
                    <w:color w:val="0070C0"/>
                    <w:sz w:val="32"/>
                    <w:szCs w:val="32"/>
                  </w:rPr>
                </w:pPr>
                <w:r w:rsidRPr="00C71EF5">
                  <w:rPr>
                    <w:b/>
                    <w:color w:val="0070C0"/>
                    <w:sz w:val="32"/>
                    <w:szCs w:val="32"/>
                  </w:rPr>
                  <w:t>Bijlage 8 Uitvoeringsverklaring</w:t>
                </w:r>
              </w:p>
            </w:txbxContent>
          </v:textbox>
        </v:shape>
      </w:pict>
    </w:r>
    <w:r w:rsidR="002B6245" w:rsidRPr="002B6245">
      <w:rPr>
        <w:noProof/>
        <w:sz w:val="19"/>
        <w:szCs w:val="19"/>
      </w:rPr>
      <w:drawing>
        <wp:inline distT="0" distB="0" distL="0" distR="0">
          <wp:extent cx="1159200" cy="1159200"/>
          <wp:effectExtent l="0" t="0" r="0" b="0"/>
          <wp:docPr id="2" name="Afbeelding 2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6245"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5F20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08CF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451D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1643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3A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0168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199D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1EF5"/>
    <w:rsid w:val="00C73053"/>
    <w:rsid w:val="00C758F9"/>
    <w:rsid w:val="00C800D1"/>
    <w:rsid w:val="00C808EA"/>
    <w:rsid w:val="00C80F59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37326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0C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9D36C35"/>
  <w15:docId w15:val="{0F66B830-BBC6-4094-8D5D-C12D0266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E04054-FADA-4444-87A6-547D7396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6</TotalTime>
  <Pages>1</Pages>
  <Words>105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941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Bunt, Herman</cp:lastModifiedBy>
  <cp:revision>4</cp:revision>
  <cp:lastPrinted>2013-05-24T08:59:00Z</cp:lastPrinted>
  <dcterms:created xsi:type="dcterms:W3CDTF">2019-09-25T09:55:00Z</dcterms:created>
  <dcterms:modified xsi:type="dcterms:W3CDTF">2019-09-30T06:27:00Z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-1323692904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