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FFFE2" w14:textId="77777777" w:rsidR="008E122C" w:rsidRPr="00471FA2" w:rsidRDefault="008E122C" w:rsidP="005014D1">
      <w:pPr>
        <w:keepNext/>
        <w:keepLines/>
        <w:pageBreakBefore/>
        <w:tabs>
          <w:tab w:val="left" w:pos="0"/>
        </w:tabs>
        <w:spacing w:after="120" w:line="240" w:lineRule="atLeast"/>
        <w:outlineLvl w:val="0"/>
        <w:rPr>
          <w:b/>
          <w:color w:val="004983"/>
          <w:kern w:val="36"/>
          <w:sz w:val="36"/>
        </w:rPr>
      </w:pPr>
      <w:bookmarkStart w:id="0" w:name="_Toc492905522"/>
      <w:bookmarkStart w:id="1" w:name="_Toc493753128"/>
      <w:bookmarkStart w:id="2" w:name="_Toc505859513"/>
      <w:bookmarkStart w:id="3" w:name="_GoBack"/>
      <w:bookmarkEnd w:id="3"/>
      <w:r w:rsidRPr="00471FA2">
        <w:rPr>
          <w:b/>
          <w:color w:val="004983"/>
          <w:kern w:val="36"/>
          <w:sz w:val="36"/>
        </w:rPr>
        <w:t>Bijlage</w:t>
      </w:r>
      <w:r w:rsidR="00990EB6">
        <w:rPr>
          <w:b/>
          <w:color w:val="004983"/>
          <w:kern w:val="36"/>
          <w:sz w:val="36"/>
        </w:rPr>
        <w:t xml:space="preserve"> 1</w:t>
      </w:r>
      <w:r w:rsidRPr="00471FA2">
        <w:rPr>
          <w:b/>
          <w:color w:val="004983"/>
          <w:kern w:val="36"/>
          <w:sz w:val="36"/>
        </w:rPr>
        <w:t xml:space="preserve"> Checklist in te leveren documenten</w:t>
      </w:r>
      <w:bookmarkEnd w:id="0"/>
      <w:bookmarkEnd w:id="1"/>
      <w:bookmarkEnd w:id="2"/>
    </w:p>
    <w:p w14:paraId="17E86608" w14:textId="000B4B28" w:rsidR="008E122C" w:rsidRPr="00471FA2" w:rsidRDefault="008E122C" w:rsidP="008E122C">
      <w:pPr>
        <w:spacing w:line="240" w:lineRule="atLeast"/>
      </w:pPr>
      <w:r w:rsidRPr="00471FA2">
        <w:t xml:space="preserve">Deze checklist dient </w:t>
      </w:r>
      <w:r w:rsidR="00952A0D">
        <w:t xml:space="preserve">u </w:t>
      </w:r>
      <w:r w:rsidRPr="00471FA2">
        <w:t>volledig in</w:t>
      </w:r>
      <w:r w:rsidR="00952A0D">
        <w:t xml:space="preserve"> te vullen </w:t>
      </w:r>
      <w:r w:rsidRPr="00471FA2">
        <w:t>voeg</w:t>
      </w:r>
      <w:r w:rsidR="00952A0D">
        <w:t xml:space="preserve">t u toe </w:t>
      </w:r>
      <w:r w:rsidRPr="00471FA2">
        <w:t xml:space="preserve">aan </w:t>
      </w:r>
      <w:r w:rsidR="00952A0D">
        <w:t>uw</w:t>
      </w:r>
      <w:r w:rsidRPr="00471FA2">
        <w:t xml:space="preserve"> </w:t>
      </w:r>
      <w:r w:rsidR="00990EB6">
        <w:t>Inschrijving</w:t>
      </w:r>
      <w:r>
        <w:t xml:space="preserve"> </w:t>
      </w:r>
      <w:r w:rsidRPr="00471FA2">
        <w:t xml:space="preserve">in </w:t>
      </w:r>
      <w:proofErr w:type="spellStart"/>
      <w:r w:rsidRPr="00471FA2">
        <w:t>TenderNed</w:t>
      </w:r>
      <w:proofErr w:type="spellEnd"/>
      <w:r w:rsidRPr="00471FA2">
        <w:t xml:space="preserve">. </w:t>
      </w:r>
      <w:r>
        <w:t xml:space="preserve">U </w:t>
      </w:r>
      <w:r w:rsidRPr="00471FA2">
        <w:t xml:space="preserve">kruist </w:t>
      </w:r>
      <w:r>
        <w:t>‘</w:t>
      </w:r>
      <w:r w:rsidR="00952A0D">
        <w:t>Toe</w:t>
      </w:r>
      <w:r w:rsidRPr="00471FA2">
        <w:t>gevoegd</w:t>
      </w:r>
      <w:r>
        <w:t>’</w:t>
      </w:r>
      <w:r w:rsidRPr="00471FA2">
        <w:t xml:space="preserve"> aan indien het betreffende stuk is toegevoegd.</w:t>
      </w:r>
    </w:p>
    <w:tbl>
      <w:tblPr>
        <w:tblpPr w:leftFromText="141" w:rightFromText="141" w:vertAnchor="text" w:horzAnchor="margin" w:tblpXSpec="center" w:tblpY="62"/>
        <w:tblOverlap w:val="never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663"/>
        <w:gridCol w:w="1298"/>
      </w:tblGrid>
      <w:tr w:rsidR="00624679" w:rsidRPr="00624679" w14:paraId="1E974C09" w14:textId="77777777" w:rsidTr="00624679">
        <w:trPr>
          <w:trHeight w:val="397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249F492A" w14:textId="2F58B6FB" w:rsidR="00624679" w:rsidRPr="00624679" w:rsidRDefault="00624679" w:rsidP="001734F5">
            <w:pPr>
              <w:spacing w:line="240" w:lineRule="atLeast"/>
              <w:rPr>
                <w:color w:val="FFFFFF" w:themeColor="background1"/>
                <w:sz w:val="17"/>
                <w:szCs w:val="17"/>
              </w:rPr>
            </w:pPr>
            <w:r w:rsidRPr="00624679">
              <w:rPr>
                <w:color w:val="FFFFFF" w:themeColor="background1"/>
                <w:sz w:val="17"/>
                <w:szCs w:val="17"/>
              </w:rPr>
              <w:t>Inleveren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0DC6A441" w14:textId="36F735F2" w:rsidR="00624679" w:rsidRPr="00624679" w:rsidRDefault="00624679" w:rsidP="001734F5">
            <w:pPr>
              <w:spacing w:line="240" w:lineRule="atLeast"/>
              <w:rPr>
                <w:color w:val="FFFFFF" w:themeColor="background1"/>
                <w:sz w:val="17"/>
                <w:szCs w:val="17"/>
              </w:rPr>
            </w:pPr>
            <w:r w:rsidRPr="00624679">
              <w:rPr>
                <w:color w:val="FFFFFF" w:themeColor="background1"/>
                <w:sz w:val="17"/>
                <w:szCs w:val="17"/>
              </w:rPr>
              <w:t>Omschrijving vraag/gevraagde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18981CD8" w14:textId="5593EB6D" w:rsidR="00624679" w:rsidRPr="00624679" w:rsidRDefault="00624679" w:rsidP="001734F5">
            <w:pPr>
              <w:spacing w:line="240" w:lineRule="atLeast"/>
              <w:jc w:val="center"/>
              <w:rPr>
                <w:color w:val="FFFFFF" w:themeColor="background1"/>
                <w:sz w:val="17"/>
                <w:szCs w:val="17"/>
              </w:rPr>
            </w:pPr>
            <w:r w:rsidRPr="00624679">
              <w:rPr>
                <w:color w:val="FFFFFF" w:themeColor="background1"/>
                <w:sz w:val="17"/>
                <w:szCs w:val="17"/>
              </w:rPr>
              <w:t>Toegevoegd</w:t>
            </w:r>
          </w:p>
        </w:tc>
      </w:tr>
      <w:tr w:rsidR="008E122C" w:rsidRPr="00471FA2" w14:paraId="7809B2E7" w14:textId="77777777" w:rsidTr="00624679">
        <w:trPr>
          <w:trHeight w:val="397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68E664D5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  <w:vAlign w:val="center"/>
          </w:tcPr>
          <w:p w14:paraId="69B73803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Aanbiedingsbrief, rechtsgeldig ondertekend</w:t>
            </w:r>
          </w:p>
        </w:tc>
        <w:bookmarkStart w:id="4" w:name="Selectievakje1"/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14:paraId="34ECB5DD" w14:textId="77777777" w:rsidR="008E122C" w:rsidRPr="00471FA2" w:rsidRDefault="008E122C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  <w:bookmarkEnd w:id="4"/>
          </w:p>
        </w:tc>
      </w:tr>
      <w:tr w:rsidR="008E122C" w:rsidRPr="00471FA2" w14:paraId="2034769A" w14:textId="77777777" w:rsidTr="00624679">
        <w:trPr>
          <w:trHeight w:val="397"/>
        </w:trPr>
        <w:tc>
          <w:tcPr>
            <w:tcW w:w="1129" w:type="dxa"/>
            <w:vAlign w:val="center"/>
          </w:tcPr>
          <w:p w14:paraId="27213D08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Bijlage 1</w:t>
            </w:r>
          </w:p>
        </w:tc>
        <w:tc>
          <w:tcPr>
            <w:tcW w:w="6663" w:type="dxa"/>
            <w:vAlign w:val="center"/>
          </w:tcPr>
          <w:p w14:paraId="412F3226" w14:textId="77777777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Checklist in te leveren documenten</w:t>
            </w:r>
          </w:p>
          <w:p w14:paraId="4AA3B844" w14:textId="77777777" w:rsidR="003C76CC" w:rsidRPr="003C76CC" w:rsidRDefault="003C76CC" w:rsidP="001734F5">
            <w:pPr>
              <w:spacing w:line="240" w:lineRule="atLeast"/>
              <w:rPr>
                <w:i/>
                <w:sz w:val="16"/>
                <w:szCs w:val="16"/>
              </w:rPr>
            </w:pPr>
            <w:r w:rsidRPr="003C76CC">
              <w:rPr>
                <w:i/>
                <w:sz w:val="16"/>
                <w:szCs w:val="16"/>
              </w:rPr>
              <w:t>Toevoegen aan TenderNed onder Communicatie/documenten</w:t>
            </w:r>
          </w:p>
        </w:tc>
        <w:tc>
          <w:tcPr>
            <w:tcW w:w="1298" w:type="dxa"/>
            <w:vAlign w:val="center"/>
          </w:tcPr>
          <w:p w14:paraId="05E0E817" w14:textId="77777777" w:rsidR="008E122C" w:rsidRPr="00471FA2" w:rsidRDefault="008E122C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952A0D" w:rsidRPr="00471FA2" w14:paraId="03A06CE0" w14:textId="77777777" w:rsidTr="00624679">
        <w:trPr>
          <w:trHeight w:val="397"/>
        </w:trPr>
        <w:tc>
          <w:tcPr>
            <w:tcW w:w="1129" w:type="dxa"/>
            <w:vAlign w:val="center"/>
          </w:tcPr>
          <w:p w14:paraId="452010D8" w14:textId="27911AA9" w:rsidR="00952A0D" w:rsidRPr="00471FA2" w:rsidRDefault="00952A0D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Bijlage 2</w:t>
            </w:r>
          </w:p>
        </w:tc>
        <w:tc>
          <w:tcPr>
            <w:tcW w:w="6663" w:type="dxa"/>
            <w:vAlign w:val="center"/>
          </w:tcPr>
          <w:p w14:paraId="08A966AB" w14:textId="5696E0E7" w:rsidR="00952A0D" w:rsidRPr="00952A0D" w:rsidRDefault="00952A0D" w:rsidP="00952A0D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Uniform Europees Aanbestedingsdocument (UEA)</w:t>
            </w:r>
          </w:p>
          <w:p w14:paraId="18505EBA" w14:textId="77777777" w:rsidR="00CD031A" w:rsidRDefault="00952A0D" w:rsidP="00CD031A">
            <w:pPr>
              <w:spacing w:line="240" w:lineRule="atLeast"/>
              <w:rPr>
                <w:i/>
                <w:sz w:val="17"/>
                <w:szCs w:val="17"/>
              </w:rPr>
            </w:pPr>
            <w:r w:rsidRPr="00952A0D">
              <w:rPr>
                <w:i/>
                <w:sz w:val="17"/>
                <w:szCs w:val="17"/>
              </w:rPr>
              <w:t xml:space="preserve">Toevoegen aan </w:t>
            </w:r>
            <w:proofErr w:type="spellStart"/>
            <w:r w:rsidRPr="00952A0D">
              <w:rPr>
                <w:i/>
                <w:sz w:val="17"/>
                <w:szCs w:val="17"/>
              </w:rPr>
              <w:t>TenderNed</w:t>
            </w:r>
            <w:proofErr w:type="spellEnd"/>
            <w:r w:rsidRPr="00952A0D">
              <w:rPr>
                <w:i/>
                <w:sz w:val="17"/>
                <w:szCs w:val="17"/>
              </w:rPr>
              <w:t xml:space="preserve"> onder Communicatie/documenten</w:t>
            </w:r>
          </w:p>
          <w:p w14:paraId="0E799B1A" w14:textId="1EFBF651" w:rsidR="009C00B3" w:rsidRPr="009C00B3" w:rsidRDefault="009C00B3" w:rsidP="00CD031A">
            <w:pPr>
              <w:spacing w:line="240" w:lineRule="atLeast"/>
              <w:rPr>
                <w:i/>
                <w:sz w:val="17"/>
                <w:szCs w:val="17"/>
              </w:rPr>
            </w:pPr>
            <w:r w:rsidRPr="009C00B3">
              <w:rPr>
                <w:i/>
                <w:sz w:val="17"/>
                <w:szCs w:val="17"/>
              </w:rPr>
              <w:t>Optioneel:</w:t>
            </w:r>
          </w:p>
          <w:p w14:paraId="7A330BC0" w14:textId="79F9FC12" w:rsidR="00CD031A" w:rsidRPr="009C00B3" w:rsidRDefault="00CD031A" w:rsidP="00CD031A">
            <w:pPr>
              <w:spacing w:line="240" w:lineRule="atLeast"/>
              <w:rPr>
                <w:i/>
                <w:sz w:val="17"/>
                <w:szCs w:val="17"/>
              </w:rPr>
            </w:pPr>
            <w:r w:rsidRPr="009C00B3">
              <w:rPr>
                <w:i/>
                <w:sz w:val="17"/>
                <w:szCs w:val="17"/>
              </w:rPr>
              <w:t xml:space="preserve">Enkel indien u </w:t>
            </w:r>
            <w:r w:rsidR="009C00B3" w:rsidRPr="009C00B3">
              <w:rPr>
                <w:i/>
                <w:sz w:val="17"/>
                <w:szCs w:val="17"/>
              </w:rPr>
              <w:t xml:space="preserve">van plan bent delen van de Opdracht in </w:t>
            </w:r>
            <w:proofErr w:type="spellStart"/>
            <w:r w:rsidR="009C00B3" w:rsidRPr="009C00B3">
              <w:rPr>
                <w:i/>
                <w:sz w:val="17"/>
                <w:szCs w:val="17"/>
              </w:rPr>
              <w:t>Onderaanneming</w:t>
            </w:r>
            <w:proofErr w:type="spellEnd"/>
            <w:r w:rsidR="009C00B3" w:rsidRPr="009C00B3">
              <w:rPr>
                <w:i/>
                <w:sz w:val="17"/>
                <w:szCs w:val="17"/>
              </w:rPr>
              <w:t xml:space="preserve"> te geven voegt u </w:t>
            </w:r>
            <w:r w:rsidR="00433BD9">
              <w:rPr>
                <w:i/>
                <w:sz w:val="17"/>
                <w:szCs w:val="17"/>
              </w:rPr>
              <w:t xml:space="preserve">tevens </w:t>
            </w:r>
            <w:r w:rsidR="009C00B3" w:rsidRPr="009C00B3">
              <w:rPr>
                <w:i/>
                <w:sz w:val="17"/>
                <w:szCs w:val="17"/>
              </w:rPr>
              <w:t>de volledig ingevulde en rechtsgeldig ondertekende ‘Uitvoering</w:t>
            </w:r>
            <w:r w:rsidR="009C00B3">
              <w:rPr>
                <w:i/>
                <w:sz w:val="17"/>
                <w:szCs w:val="17"/>
              </w:rPr>
              <w:t>s</w:t>
            </w:r>
            <w:r w:rsidR="009C00B3" w:rsidRPr="009C00B3">
              <w:rPr>
                <w:i/>
                <w:sz w:val="17"/>
                <w:szCs w:val="17"/>
              </w:rPr>
              <w:t>verklaring Onderaannem</w:t>
            </w:r>
            <w:r w:rsidR="009C00B3">
              <w:rPr>
                <w:i/>
                <w:sz w:val="17"/>
                <w:szCs w:val="17"/>
              </w:rPr>
              <w:t>er</w:t>
            </w:r>
            <w:r w:rsidR="009C00B3" w:rsidRPr="009C00B3">
              <w:rPr>
                <w:i/>
                <w:sz w:val="17"/>
                <w:szCs w:val="17"/>
              </w:rPr>
              <w:t xml:space="preserve">’ (zie Bijlage 8) toe aan </w:t>
            </w:r>
            <w:proofErr w:type="spellStart"/>
            <w:r w:rsidR="009C00B3" w:rsidRPr="009C00B3">
              <w:rPr>
                <w:i/>
                <w:sz w:val="17"/>
                <w:szCs w:val="17"/>
              </w:rPr>
              <w:t>Tenderned</w:t>
            </w:r>
            <w:proofErr w:type="spellEnd"/>
          </w:p>
        </w:tc>
        <w:tc>
          <w:tcPr>
            <w:tcW w:w="1298" w:type="dxa"/>
            <w:vAlign w:val="center"/>
          </w:tcPr>
          <w:p w14:paraId="332F3DB2" w14:textId="77777777" w:rsidR="00952A0D" w:rsidRDefault="00CD031A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CD031A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1A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CD031A">
              <w:rPr>
                <w:sz w:val="17"/>
                <w:szCs w:val="17"/>
              </w:rPr>
              <w:fldChar w:fldCharType="end"/>
            </w:r>
          </w:p>
          <w:p w14:paraId="6A4EB039" w14:textId="77777777" w:rsidR="009C00B3" w:rsidRDefault="009C00B3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  <w:p w14:paraId="7FECFFB7" w14:textId="77777777" w:rsidR="009C00B3" w:rsidRDefault="009C00B3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  <w:p w14:paraId="2357FCC5" w14:textId="3BF11D7F" w:rsidR="009C00B3" w:rsidRDefault="00433BD9" w:rsidP="00433BD9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33BD9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BD9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433BD9">
              <w:rPr>
                <w:sz w:val="17"/>
                <w:szCs w:val="17"/>
              </w:rPr>
              <w:fldChar w:fldCharType="end"/>
            </w:r>
          </w:p>
          <w:p w14:paraId="7C0C6E57" w14:textId="77777777" w:rsidR="009C00B3" w:rsidRDefault="009C00B3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  <w:p w14:paraId="1356CA6D" w14:textId="0188E6D7" w:rsidR="009C00B3" w:rsidRPr="00471FA2" w:rsidRDefault="009C00B3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</w:tc>
      </w:tr>
      <w:tr w:rsidR="008E122C" w:rsidRPr="00471FA2" w14:paraId="745C481E" w14:textId="77777777" w:rsidTr="00624679">
        <w:trPr>
          <w:trHeight w:val="397"/>
        </w:trPr>
        <w:tc>
          <w:tcPr>
            <w:tcW w:w="1129" w:type="dxa"/>
            <w:vAlign w:val="center"/>
          </w:tcPr>
          <w:p w14:paraId="7653A41D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 xml:space="preserve">Bijlage </w:t>
            </w:r>
            <w:r w:rsidR="00BE6049">
              <w:rPr>
                <w:sz w:val="17"/>
                <w:szCs w:val="17"/>
              </w:rPr>
              <w:t>3</w:t>
            </w:r>
          </w:p>
        </w:tc>
        <w:tc>
          <w:tcPr>
            <w:tcW w:w="6663" w:type="dxa"/>
            <w:vAlign w:val="center"/>
          </w:tcPr>
          <w:p w14:paraId="01CBF2E3" w14:textId="77777777" w:rsidR="00F45C88" w:rsidRDefault="000C1F20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Conformiteitsverklaring</w:t>
            </w:r>
            <w:r w:rsidR="001973F9">
              <w:rPr>
                <w:sz w:val="17"/>
                <w:szCs w:val="17"/>
              </w:rPr>
              <w:t xml:space="preserve"> (Bijlage 3)</w:t>
            </w:r>
            <w:r w:rsidR="00F45C88">
              <w:rPr>
                <w:sz w:val="17"/>
                <w:szCs w:val="17"/>
              </w:rPr>
              <w:t xml:space="preserve"> </w:t>
            </w:r>
            <w:r w:rsidR="001973F9">
              <w:rPr>
                <w:sz w:val="17"/>
                <w:szCs w:val="17"/>
              </w:rPr>
              <w:t>en</w:t>
            </w:r>
            <w:r w:rsidR="001973F9" w:rsidRPr="001973F9">
              <w:rPr>
                <w:sz w:val="17"/>
                <w:szCs w:val="17"/>
              </w:rPr>
              <w:t xml:space="preserve"> </w:t>
            </w:r>
          </w:p>
          <w:p w14:paraId="0831A158" w14:textId="77777777" w:rsidR="001973F9" w:rsidRDefault="001973F9" w:rsidP="001734F5">
            <w:pPr>
              <w:spacing w:line="240" w:lineRule="atLeast"/>
              <w:rPr>
                <w:sz w:val="17"/>
                <w:szCs w:val="17"/>
              </w:rPr>
            </w:pPr>
            <w:proofErr w:type="spellStart"/>
            <w:r w:rsidRPr="001973F9">
              <w:rPr>
                <w:sz w:val="17"/>
                <w:szCs w:val="17"/>
              </w:rPr>
              <w:t>Conformiteitenlijst</w:t>
            </w:r>
            <w:proofErr w:type="spellEnd"/>
            <w:r w:rsidRPr="001973F9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(Bijlage 3A)</w:t>
            </w:r>
          </w:p>
          <w:p w14:paraId="73076D42" w14:textId="77777777" w:rsidR="003C76CC" w:rsidRPr="003C76CC" w:rsidRDefault="003C76CC" w:rsidP="001734F5">
            <w:pPr>
              <w:spacing w:line="240" w:lineRule="atLeast"/>
              <w:rPr>
                <w:i/>
                <w:sz w:val="16"/>
                <w:szCs w:val="16"/>
              </w:rPr>
            </w:pPr>
            <w:r w:rsidRPr="003C76CC">
              <w:rPr>
                <w:i/>
                <w:sz w:val="16"/>
                <w:szCs w:val="16"/>
              </w:rPr>
              <w:t>Toevoegen aan TenderNed onder Communicatie/documenten</w:t>
            </w:r>
          </w:p>
        </w:tc>
        <w:tc>
          <w:tcPr>
            <w:tcW w:w="1298" w:type="dxa"/>
            <w:vAlign w:val="center"/>
          </w:tcPr>
          <w:p w14:paraId="7EF767F6" w14:textId="77777777" w:rsidR="008E122C" w:rsidRPr="00471FA2" w:rsidRDefault="008E122C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952A0D" w:rsidRPr="00471FA2" w14:paraId="78F61B4B" w14:textId="77777777" w:rsidTr="00624679">
        <w:trPr>
          <w:trHeight w:val="397"/>
        </w:trPr>
        <w:tc>
          <w:tcPr>
            <w:tcW w:w="1129" w:type="dxa"/>
            <w:vAlign w:val="center"/>
          </w:tcPr>
          <w:p w14:paraId="56606CD2" w14:textId="2503F76E" w:rsidR="00952A0D" w:rsidRDefault="00952A0D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Bijlage 4</w:t>
            </w:r>
          </w:p>
        </w:tc>
        <w:tc>
          <w:tcPr>
            <w:tcW w:w="6663" w:type="dxa"/>
            <w:vAlign w:val="center"/>
          </w:tcPr>
          <w:p w14:paraId="60CBEFD6" w14:textId="2F1A7ADE" w:rsidR="00952A0D" w:rsidRPr="00952A0D" w:rsidRDefault="00952A0D" w:rsidP="00952A0D">
            <w:pPr>
              <w:spacing w:line="240" w:lineRule="atLeast"/>
              <w:rPr>
                <w:sz w:val="17"/>
                <w:szCs w:val="17"/>
              </w:rPr>
            </w:pPr>
            <w:r w:rsidRPr="00952A0D">
              <w:rPr>
                <w:sz w:val="17"/>
                <w:szCs w:val="17"/>
              </w:rPr>
              <w:t xml:space="preserve">Prijsinvulformulier (Bijlage </w:t>
            </w:r>
            <w:r>
              <w:rPr>
                <w:sz w:val="17"/>
                <w:szCs w:val="17"/>
              </w:rPr>
              <w:t>4</w:t>
            </w:r>
            <w:r w:rsidRPr="00952A0D">
              <w:rPr>
                <w:sz w:val="17"/>
                <w:szCs w:val="17"/>
              </w:rPr>
              <w:t>)</w:t>
            </w:r>
          </w:p>
          <w:p w14:paraId="4C3BA881" w14:textId="11B6D896" w:rsidR="00952A0D" w:rsidRDefault="00952A0D" w:rsidP="00952A0D">
            <w:pPr>
              <w:spacing w:line="240" w:lineRule="atLeast"/>
              <w:rPr>
                <w:sz w:val="17"/>
                <w:szCs w:val="17"/>
              </w:rPr>
            </w:pPr>
            <w:r w:rsidRPr="00952A0D">
              <w:rPr>
                <w:i/>
                <w:sz w:val="17"/>
                <w:szCs w:val="17"/>
              </w:rPr>
              <w:t xml:space="preserve">Toevoegen aan </w:t>
            </w:r>
            <w:proofErr w:type="spellStart"/>
            <w:r w:rsidRPr="00952A0D">
              <w:rPr>
                <w:i/>
                <w:sz w:val="17"/>
                <w:szCs w:val="17"/>
              </w:rPr>
              <w:t>TenderNed</w:t>
            </w:r>
            <w:proofErr w:type="spellEnd"/>
            <w:r w:rsidRPr="00952A0D">
              <w:rPr>
                <w:i/>
                <w:sz w:val="17"/>
                <w:szCs w:val="17"/>
              </w:rPr>
              <w:t xml:space="preserve"> onder </w:t>
            </w:r>
            <w:r>
              <w:rPr>
                <w:i/>
                <w:sz w:val="17"/>
                <w:szCs w:val="17"/>
              </w:rPr>
              <w:t>Gunningscriterium Prijs G1.1</w:t>
            </w:r>
          </w:p>
        </w:tc>
        <w:tc>
          <w:tcPr>
            <w:tcW w:w="1298" w:type="dxa"/>
            <w:vAlign w:val="center"/>
          </w:tcPr>
          <w:p w14:paraId="27BC2C24" w14:textId="06CECEC2" w:rsidR="00952A0D" w:rsidRPr="000C1F20" w:rsidRDefault="00CD031A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CD031A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1A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CD031A">
              <w:rPr>
                <w:sz w:val="17"/>
                <w:szCs w:val="17"/>
              </w:rPr>
              <w:fldChar w:fldCharType="end"/>
            </w:r>
          </w:p>
        </w:tc>
      </w:tr>
      <w:tr w:rsidR="000C1F20" w:rsidRPr="00471FA2" w14:paraId="250CC408" w14:textId="77777777" w:rsidTr="00624679">
        <w:trPr>
          <w:trHeight w:val="397"/>
        </w:trPr>
        <w:tc>
          <w:tcPr>
            <w:tcW w:w="1129" w:type="dxa"/>
            <w:vAlign w:val="center"/>
          </w:tcPr>
          <w:p w14:paraId="13479B91" w14:textId="5D5EE90D" w:rsidR="000C1F20" w:rsidRPr="00471FA2" w:rsidRDefault="000C1F20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Bijlage </w:t>
            </w:r>
            <w:r w:rsidR="00952A0D">
              <w:rPr>
                <w:sz w:val="17"/>
                <w:szCs w:val="17"/>
              </w:rPr>
              <w:t>5</w:t>
            </w:r>
          </w:p>
        </w:tc>
        <w:tc>
          <w:tcPr>
            <w:tcW w:w="6663" w:type="dxa"/>
            <w:vAlign w:val="center"/>
          </w:tcPr>
          <w:p w14:paraId="3D27B61C" w14:textId="77777777" w:rsidR="001973F9" w:rsidRDefault="001973F9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Uitwerkingen op de kwalitatieve criteria, te weten</w:t>
            </w:r>
          </w:p>
          <w:p w14:paraId="37821EFF" w14:textId="5D459119" w:rsidR="001973F9" w:rsidRDefault="00952A0D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1973F9">
              <w:rPr>
                <w:sz w:val="17"/>
                <w:szCs w:val="17"/>
              </w:rPr>
              <w:t>-1 P</w:t>
            </w:r>
            <w:r w:rsidR="00F45C88">
              <w:rPr>
                <w:sz w:val="17"/>
                <w:szCs w:val="17"/>
              </w:rPr>
              <w:t>lan van aanpak</w:t>
            </w:r>
          </w:p>
          <w:p w14:paraId="15EBF9C7" w14:textId="6BC603AB" w:rsidR="001973F9" w:rsidRDefault="00D04837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1973F9">
              <w:rPr>
                <w:sz w:val="17"/>
                <w:szCs w:val="17"/>
              </w:rPr>
              <w:t xml:space="preserve">-2 </w:t>
            </w:r>
            <w:r w:rsidR="00CD031A">
              <w:rPr>
                <w:sz w:val="17"/>
                <w:szCs w:val="17"/>
              </w:rPr>
              <w:t>Serviceorganisatie</w:t>
            </w:r>
          </w:p>
          <w:p w14:paraId="18D9F24E" w14:textId="06304475" w:rsidR="001973F9" w:rsidRDefault="00D04837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1973F9">
              <w:rPr>
                <w:sz w:val="17"/>
                <w:szCs w:val="17"/>
              </w:rPr>
              <w:t xml:space="preserve">-3 </w:t>
            </w:r>
            <w:r w:rsidR="00CD031A">
              <w:rPr>
                <w:sz w:val="17"/>
                <w:szCs w:val="17"/>
              </w:rPr>
              <w:t>Doelstellingen</w:t>
            </w:r>
          </w:p>
          <w:p w14:paraId="0C0424E8" w14:textId="6375745C" w:rsidR="00F45C88" w:rsidRDefault="00D04837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1973F9">
              <w:rPr>
                <w:sz w:val="17"/>
                <w:szCs w:val="17"/>
              </w:rPr>
              <w:t xml:space="preserve">-4 </w:t>
            </w:r>
            <w:r w:rsidR="00CD031A">
              <w:rPr>
                <w:sz w:val="17"/>
                <w:szCs w:val="17"/>
              </w:rPr>
              <w:t>Prestatiemeting</w:t>
            </w:r>
          </w:p>
          <w:p w14:paraId="64503BD5" w14:textId="4CC7B775" w:rsidR="000C1F20" w:rsidRPr="00471FA2" w:rsidRDefault="00D04837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Respectievelijk toevoegen</w:t>
            </w:r>
            <w:r w:rsidR="000C1F20" w:rsidRPr="000C1F20">
              <w:rPr>
                <w:i/>
                <w:sz w:val="17"/>
                <w:szCs w:val="17"/>
              </w:rPr>
              <w:t xml:space="preserve"> aan </w:t>
            </w:r>
            <w:proofErr w:type="spellStart"/>
            <w:r w:rsidR="000C1F20" w:rsidRPr="000C1F20">
              <w:rPr>
                <w:i/>
                <w:sz w:val="17"/>
                <w:szCs w:val="17"/>
              </w:rPr>
              <w:t>TenderNed</w:t>
            </w:r>
            <w:proofErr w:type="spellEnd"/>
            <w:r w:rsidR="000C1F20" w:rsidRPr="000C1F20">
              <w:rPr>
                <w:i/>
                <w:sz w:val="17"/>
                <w:szCs w:val="17"/>
              </w:rPr>
              <w:t xml:space="preserve"> onder </w:t>
            </w:r>
            <w:r>
              <w:rPr>
                <w:i/>
                <w:sz w:val="17"/>
                <w:szCs w:val="17"/>
              </w:rPr>
              <w:t xml:space="preserve">Gunningscriterium Kwaliteit, G2.1, </w:t>
            </w:r>
            <w:r w:rsidR="00CD031A">
              <w:rPr>
                <w:i/>
                <w:sz w:val="17"/>
                <w:szCs w:val="17"/>
              </w:rPr>
              <w:t>G2.2, G2.3 en G2.4</w:t>
            </w:r>
          </w:p>
        </w:tc>
        <w:tc>
          <w:tcPr>
            <w:tcW w:w="1298" w:type="dxa"/>
            <w:vAlign w:val="center"/>
          </w:tcPr>
          <w:p w14:paraId="751440F4" w14:textId="77777777" w:rsidR="000C1F20" w:rsidRPr="00471FA2" w:rsidRDefault="000C1F20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</w:tc>
      </w:tr>
      <w:tr w:rsidR="00CD031A" w:rsidRPr="00471FA2" w14:paraId="0EC86AA1" w14:textId="77777777" w:rsidTr="00624679">
        <w:trPr>
          <w:trHeight w:val="397"/>
        </w:trPr>
        <w:tc>
          <w:tcPr>
            <w:tcW w:w="1129" w:type="dxa"/>
            <w:vAlign w:val="center"/>
          </w:tcPr>
          <w:p w14:paraId="190D049B" w14:textId="2BDC19F4" w:rsidR="00CD031A" w:rsidRDefault="009C00B3" w:rsidP="001734F5">
            <w:pPr>
              <w:spacing w:line="240" w:lineRule="atLeast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en</w:t>
            </w:r>
            <w:proofErr w:type="gramEnd"/>
            <w:r>
              <w:rPr>
                <w:sz w:val="17"/>
                <w:szCs w:val="17"/>
              </w:rPr>
              <w:t xml:space="preserve"> overigens</w:t>
            </w:r>
          </w:p>
        </w:tc>
        <w:tc>
          <w:tcPr>
            <w:tcW w:w="6663" w:type="dxa"/>
            <w:vAlign w:val="center"/>
          </w:tcPr>
          <w:p w14:paraId="28322DCC" w14:textId="59EE04A1" w:rsidR="009C00B3" w:rsidRDefault="00624679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Referentie(s) (par.4.3.</w:t>
            </w:r>
            <w:proofErr w:type="gramStart"/>
            <w:r>
              <w:rPr>
                <w:sz w:val="17"/>
                <w:szCs w:val="17"/>
              </w:rPr>
              <w:t>1  Beschr.doc</w:t>
            </w:r>
            <w:proofErr w:type="gramEnd"/>
            <w:r>
              <w:rPr>
                <w:sz w:val="17"/>
                <w:szCs w:val="17"/>
              </w:rPr>
              <w:t>.)</w:t>
            </w:r>
          </w:p>
          <w:p w14:paraId="61EB552D" w14:textId="78C93472" w:rsidR="00624679" w:rsidRDefault="00624679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Uittreksel Kamer van Koophandel (par.4.3.2 Beschr.doc.)</w:t>
            </w:r>
          </w:p>
          <w:p w14:paraId="3D69BFAE" w14:textId="30885247" w:rsidR="00624679" w:rsidRDefault="00624679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Kopie verzekeringspolis beroepsaansprakelijkheid (par.4.3.4a Beschr.doc.)</w:t>
            </w:r>
          </w:p>
          <w:p w14:paraId="5F30A69C" w14:textId="6874A8F4" w:rsidR="00624679" w:rsidRDefault="00624679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Kopie verzekeringspolis bedrijfsaansprakelijkheid (par.4.3.4b Beschr.doc.)</w:t>
            </w:r>
          </w:p>
          <w:p w14:paraId="36063EF1" w14:textId="77777777" w:rsidR="00624679" w:rsidRDefault="00624679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Kopie kwaliteitsborging (par.</w:t>
            </w:r>
            <w:r w:rsidR="005014D1">
              <w:rPr>
                <w:sz w:val="17"/>
                <w:szCs w:val="17"/>
              </w:rPr>
              <w:t>4.3.5 Beschr.doc.)</w:t>
            </w:r>
          </w:p>
          <w:p w14:paraId="14CDCAF1" w14:textId="77777777" w:rsidR="005014D1" w:rsidRPr="00BB1AE2" w:rsidRDefault="005014D1" w:rsidP="001734F5">
            <w:pPr>
              <w:spacing w:line="240" w:lineRule="atLeast"/>
              <w:rPr>
                <w:sz w:val="17"/>
                <w:szCs w:val="17"/>
              </w:rPr>
            </w:pPr>
            <w:r w:rsidRPr="00BB1AE2">
              <w:rPr>
                <w:sz w:val="17"/>
                <w:szCs w:val="17"/>
              </w:rPr>
              <w:t>Kopie certificering SCIOS (par.4.3.6 Beschr.doc.)</w:t>
            </w:r>
          </w:p>
          <w:p w14:paraId="2D763E7A" w14:textId="77777777" w:rsidR="005014D1" w:rsidRDefault="005014D1" w:rsidP="001734F5">
            <w:pPr>
              <w:spacing w:line="240" w:lineRule="atLeast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t>Kopie Veiligheidszorgcertificaat (par.4.3.7 Beschr.d</w:t>
            </w:r>
            <w:r>
              <w:rPr>
                <w:sz w:val="17"/>
                <w:szCs w:val="17"/>
              </w:rPr>
              <w:t>oc)</w:t>
            </w:r>
          </w:p>
          <w:p w14:paraId="04669739" w14:textId="77777777" w:rsidR="005014D1" w:rsidRDefault="005014D1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Kopie Milieumanagementsysteem (par.4.3.8 Beschr.doc.)</w:t>
            </w:r>
          </w:p>
          <w:p w14:paraId="23767FFC" w14:textId="57ED4690" w:rsidR="00433BD9" w:rsidRPr="005014D1" w:rsidRDefault="005014D1" w:rsidP="001734F5">
            <w:pPr>
              <w:spacing w:line="240" w:lineRule="atLeast"/>
              <w:rPr>
                <w:i/>
                <w:iCs/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</w:rPr>
              <w:t xml:space="preserve">Toevoegen aan </w:t>
            </w:r>
            <w:proofErr w:type="spellStart"/>
            <w:r>
              <w:rPr>
                <w:i/>
                <w:iCs/>
                <w:sz w:val="17"/>
                <w:szCs w:val="17"/>
              </w:rPr>
              <w:t>TenderNed</w:t>
            </w:r>
            <w:proofErr w:type="spellEnd"/>
            <w:r>
              <w:rPr>
                <w:i/>
                <w:iCs/>
                <w:sz w:val="17"/>
                <w:szCs w:val="17"/>
              </w:rPr>
              <w:t xml:space="preserve"> onder Eisen en Criteria bij resp</w:t>
            </w:r>
            <w:r w:rsidR="00433BD9">
              <w:rPr>
                <w:i/>
                <w:iCs/>
                <w:sz w:val="17"/>
                <w:szCs w:val="17"/>
              </w:rPr>
              <w:t>ectievelijke</w:t>
            </w:r>
            <w:r>
              <w:rPr>
                <w:i/>
                <w:iCs/>
                <w:sz w:val="17"/>
                <w:szCs w:val="17"/>
              </w:rPr>
              <w:t xml:space="preserve"> eis</w:t>
            </w:r>
          </w:p>
        </w:tc>
        <w:tc>
          <w:tcPr>
            <w:tcW w:w="1298" w:type="dxa"/>
            <w:vAlign w:val="center"/>
          </w:tcPr>
          <w:p w14:paraId="167232BE" w14:textId="77777777" w:rsidR="00CD031A" w:rsidRDefault="00CD031A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CD031A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1A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CD031A">
              <w:rPr>
                <w:sz w:val="17"/>
                <w:szCs w:val="17"/>
              </w:rPr>
              <w:fldChar w:fldCharType="end"/>
            </w:r>
          </w:p>
          <w:p w14:paraId="6762EDBD" w14:textId="77777777" w:rsidR="005014D1" w:rsidRPr="005014D1" w:rsidRDefault="005014D1" w:rsidP="005014D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4D1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5014D1">
              <w:rPr>
                <w:sz w:val="17"/>
                <w:szCs w:val="17"/>
              </w:rPr>
              <w:fldChar w:fldCharType="end"/>
            </w:r>
          </w:p>
          <w:p w14:paraId="4E9EA8CF" w14:textId="77777777" w:rsidR="005014D1" w:rsidRPr="005014D1" w:rsidRDefault="005014D1" w:rsidP="005014D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4D1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5014D1">
              <w:rPr>
                <w:sz w:val="17"/>
                <w:szCs w:val="17"/>
              </w:rPr>
              <w:fldChar w:fldCharType="end"/>
            </w:r>
          </w:p>
          <w:p w14:paraId="6FC864C2" w14:textId="77777777" w:rsidR="005014D1" w:rsidRPr="005014D1" w:rsidRDefault="005014D1" w:rsidP="005014D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4D1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5014D1">
              <w:rPr>
                <w:sz w:val="17"/>
                <w:szCs w:val="17"/>
              </w:rPr>
              <w:fldChar w:fldCharType="end"/>
            </w:r>
          </w:p>
          <w:p w14:paraId="0ADB6C3D" w14:textId="77777777" w:rsidR="005014D1" w:rsidRPr="005014D1" w:rsidRDefault="005014D1" w:rsidP="005014D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4D1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5014D1">
              <w:rPr>
                <w:sz w:val="17"/>
                <w:szCs w:val="17"/>
              </w:rPr>
              <w:fldChar w:fldCharType="end"/>
            </w:r>
          </w:p>
          <w:p w14:paraId="46A0C14E" w14:textId="77777777" w:rsidR="005014D1" w:rsidRPr="005014D1" w:rsidRDefault="005014D1" w:rsidP="005014D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4D1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5014D1">
              <w:rPr>
                <w:sz w:val="17"/>
                <w:szCs w:val="17"/>
              </w:rPr>
              <w:fldChar w:fldCharType="end"/>
            </w:r>
          </w:p>
          <w:p w14:paraId="37CF8ACC" w14:textId="77777777" w:rsidR="005014D1" w:rsidRPr="005014D1" w:rsidRDefault="005014D1" w:rsidP="005014D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4D1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5014D1">
              <w:rPr>
                <w:sz w:val="17"/>
                <w:szCs w:val="17"/>
              </w:rPr>
              <w:fldChar w:fldCharType="end"/>
            </w:r>
          </w:p>
          <w:p w14:paraId="6D386EBD" w14:textId="77777777" w:rsidR="005014D1" w:rsidRPr="005014D1" w:rsidRDefault="005014D1" w:rsidP="005014D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5014D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14D1">
              <w:rPr>
                <w:sz w:val="17"/>
                <w:szCs w:val="17"/>
              </w:rPr>
              <w:instrText xml:space="preserve"> FORMCHECKBOX </w:instrText>
            </w:r>
            <w:r w:rsidR="00BB1AE2">
              <w:rPr>
                <w:sz w:val="17"/>
                <w:szCs w:val="17"/>
              </w:rPr>
            </w:r>
            <w:r w:rsidR="00BB1AE2">
              <w:rPr>
                <w:sz w:val="17"/>
                <w:szCs w:val="17"/>
              </w:rPr>
              <w:fldChar w:fldCharType="separate"/>
            </w:r>
            <w:r w:rsidRPr="005014D1">
              <w:rPr>
                <w:sz w:val="17"/>
                <w:szCs w:val="17"/>
              </w:rPr>
              <w:fldChar w:fldCharType="end"/>
            </w:r>
          </w:p>
          <w:p w14:paraId="14189993" w14:textId="2813B0CB" w:rsidR="00624679" w:rsidRPr="000C1F20" w:rsidRDefault="00624679" w:rsidP="00433BD9">
            <w:pPr>
              <w:spacing w:line="240" w:lineRule="atLeast"/>
              <w:rPr>
                <w:sz w:val="17"/>
                <w:szCs w:val="17"/>
              </w:rPr>
            </w:pPr>
          </w:p>
        </w:tc>
      </w:tr>
    </w:tbl>
    <w:p w14:paraId="6FB144E9" w14:textId="77777777" w:rsidR="008E122C" w:rsidRPr="00471FA2" w:rsidRDefault="008E122C" w:rsidP="008E122C">
      <w:pPr>
        <w:spacing w:line="240" w:lineRule="atLeast"/>
      </w:pPr>
    </w:p>
    <w:p w14:paraId="7EAD8C7C" w14:textId="77777777" w:rsidR="008E122C" w:rsidRPr="00471FA2" w:rsidRDefault="008E122C" w:rsidP="008E122C">
      <w:pPr>
        <w:spacing w:line="240" w:lineRule="atLeast"/>
      </w:pPr>
      <w:r w:rsidRPr="00471FA2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8E122C" w:rsidRPr="00471FA2" w14:paraId="410CCFD0" w14:textId="77777777" w:rsidTr="001734F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62F37C56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</w:t>
            </w:r>
            <w:r>
              <w:rPr>
                <w:sz w:val="17"/>
                <w:szCs w:val="17"/>
              </w:rPr>
              <w:t xml:space="preserve"> onderneming</w:t>
            </w:r>
          </w:p>
        </w:tc>
        <w:tc>
          <w:tcPr>
            <w:tcW w:w="7170" w:type="dxa"/>
            <w:vAlign w:val="center"/>
          </w:tcPr>
          <w:p w14:paraId="7AB32DBB" w14:textId="44C7D8A6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41CF3AD6" w14:textId="77777777" w:rsidR="0042054B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31F5E2DC" w14:textId="07FC7222" w:rsidR="00F75830" w:rsidRPr="00471FA2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14:paraId="5B2652C7" w14:textId="77777777" w:rsidTr="001734F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238D39C1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BEA849" w14:textId="4610F81D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140B383F" w14:textId="77777777" w:rsidR="0042054B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7BED56C2" w14:textId="46EE65A8" w:rsidR="00F75830" w:rsidRPr="00471FA2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14:paraId="7EFDEE90" w14:textId="77777777" w:rsidTr="001734F5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14:paraId="68427156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7C7D84B4" w14:textId="77777777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4AB42801" w14:textId="3B7CDE68" w:rsidR="00F75830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406D0FC7" w14:textId="77777777" w:rsidR="0042054B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5802D04D" w14:textId="7658E0C7" w:rsidR="00F75830" w:rsidRPr="00471FA2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14:paraId="052F908C" w14:textId="77777777" w:rsidTr="001734F5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14:paraId="6EB60D49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Datum</w:t>
            </w:r>
          </w:p>
        </w:tc>
        <w:tc>
          <w:tcPr>
            <w:tcW w:w="7170" w:type="dxa"/>
            <w:vAlign w:val="center"/>
          </w:tcPr>
          <w:p w14:paraId="5FD9ECC4" w14:textId="77777777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07AAB8B6" w14:textId="77777777" w:rsidR="00F75830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592896D7" w14:textId="0D7975D9" w:rsidR="0042054B" w:rsidRPr="00471FA2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</w:tbl>
    <w:p w14:paraId="0CC9078E" w14:textId="77777777" w:rsidR="008E122C" w:rsidRPr="00471FA2" w:rsidRDefault="008E122C" w:rsidP="00433BD9">
      <w:pPr>
        <w:spacing w:line="240" w:lineRule="atLeast"/>
      </w:pPr>
    </w:p>
    <w:sectPr w:rsidR="008E122C" w:rsidRPr="00471FA2" w:rsidSect="00433BD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C41D8" w14:textId="77777777" w:rsidR="00C61273" w:rsidRDefault="00C61273">
      <w:r>
        <w:separator/>
      </w:r>
    </w:p>
    <w:p w14:paraId="34D6EBB6" w14:textId="77777777" w:rsidR="00C61273" w:rsidRDefault="00C61273"/>
  </w:endnote>
  <w:endnote w:type="continuationSeparator" w:id="0">
    <w:p w14:paraId="6B31C7F3" w14:textId="77777777" w:rsidR="00C61273" w:rsidRDefault="00C61273">
      <w:r>
        <w:continuationSeparator/>
      </w:r>
    </w:p>
    <w:p w14:paraId="6FD09E8D" w14:textId="77777777" w:rsidR="00C61273" w:rsidRDefault="00C61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5FFA" w14:textId="77777777" w:rsidR="00A16FA3" w:rsidRPr="007A3EF7" w:rsidRDefault="00A16FA3" w:rsidP="00554786">
    <w:pPr>
      <w:pStyle w:val="Voettekst"/>
    </w:pPr>
    <w:r>
      <w:t>Hoogheemraadschap van Delfland</w:t>
    </w:r>
    <w:r w:rsidRPr="007A3EF7"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0C1F20">
      <w:rPr>
        <w:noProof/>
      </w:rPr>
      <w:t>2</w:t>
    </w:r>
    <w:r>
      <w:rPr>
        <w:noProof/>
      </w:rPr>
      <w:fldChar w:fldCharType="end"/>
    </w:r>
    <w:r w:rsidRPr="007A3EF7">
      <w:t xml:space="preserve"> van </w:t>
    </w:r>
    <w:fldSimple w:instr=" NUMPAGES ">
      <w:r w:rsidR="00A66A16">
        <w:rPr>
          <w:noProof/>
        </w:rPr>
        <w:t>1</w:t>
      </w:r>
    </w:fldSimple>
  </w:p>
  <w:p w14:paraId="0DD4BFA8" w14:textId="77777777" w:rsidR="00A16FA3" w:rsidRPr="0070669E" w:rsidRDefault="00A16FA3" w:rsidP="00554786">
    <w:pPr>
      <w:pStyle w:val="Voettekst"/>
      <w:rPr>
        <w:b/>
        <w:color w:val="0000FF"/>
      </w:rPr>
    </w:pPr>
    <w:r>
      <w:t xml:space="preserve">Beschrijvend document 'Campagne Waterbewustzijn’              </w:t>
    </w:r>
    <w:proofErr w:type="spellStart"/>
    <w:r w:rsidRPr="002D6742">
      <w:rPr>
        <w:sz w:val="15"/>
        <w:szCs w:val="15"/>
      </w:rPr>
      <w:t>TenderNed</w:t>
    </w:r>
    <w:proofErr w:type="spellEnd"/>
    <w:r w:rsidRPr="002D6742">
      <w:rPr>
        <w:sz w:val="15"/>
        <w:szCs w:val="15"/>
      </w:rPr>
      <w:t xml:space="preserve"> 174021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3C71" w14:textId="21CE0584" w:rsidR="003C76CC" w:rsidRDefault="000C1F20">
    <w:pPr>
      <w:pStyle w:val="Voettekst"/>
      <w:rPr>
        <w:bCs/>
        <w:szCs w:val="16"/>
      </w:rPr>
    </w:pPr>
    <w:r>
      <w:rPr>
        <w:bCs/>
        <w:szCs w:val="16"/>
      </w:rPr>
      <w:t xml:space="preserve">Bijlage bij </w:t>
    </w:r>
    <w:r w:rsidR="00952A0D">
      <w:rPr>
        <w:bCs/>
        <w:szCs w:val="16"/>
      </w:rPr>
      <w:t xml:space="preserve">Beschrijvend document </w:t>
    </w:r>
    <w:r>
      <w:rPr>
        <w:bCs/>
        <w:szCs w:val="16"/>
      </w:rPr>
      <w:t>‘</w:t>
    </w:r>
    <w:r w:rsidR="00952A0D">
      <w:rPr>
        <w:bCs/>
        <w:szCs w:val="16"/>
      </w:rPr>
      <w:t>Onderhoud E&amp;W-installaties</w:t>
    </w:r>
    <w:r>
      <w:rPr>
        <w:bCs/>
        <w:szCs w:val="16"/>
      </w:rPr>
      <w:t>’</w:t>
    </w:r>
    <w:r w:rsidR="003C76CC" w:rsidRPr="003C76CC">
      <w:rPr>
        <w:szCs w:val="16"/>
      </w:rPr>
      <w:tab/>
      <w:t xml:space="preserve">Pagina </w:t>
    </w:r>
    <w:r w:rsidR="003C76CC" w:rsidRPr="003C76CC">
      <w:rPr>
        <w:bCs/>
        <w:szCs w:val="16"/>
      </w:rPr>
      <w:fldChar w:fldCharType="begin"/>
    </w:r>
    <w:r w:rsidR="003C76CC" w:rsidRPr="003C76CC">
      <w:rPr>
        <w:bCs/>
        <w:szCs w:val="16"/>
      </w:rPr>
      <w:instrText>PAGE  \* Arabic  \* MERGEFORMAT</w:instrText>
    </w:r>
    <w:r w:rsidR="003C76CC" w:rsidRPr="003C76CC">
      <w:rPr>
        <w:bCs/>
        <w:szCs w:val="16"/>
      </w:rPr>
      <w:fldChar w:fldCharType="separate"/>
    </w:r>
    <w:r w:rsidR="00BB1AE2">
      <w:rPr>
        <w:bCs/>
        <w:noProof/>
        <w:szCs w:val="16"/>
      </w:rPr>
      <w:t>1</w:t>
    </w:r>
    <w:r w:rsidR="003C76CC" w:rsidRPr="003C76CC">
      <w:rPr>
        <w:bCs/>
        <w:szCs w:val="16"/>
      </w:rPr>
      <w:fldChar w:fldCharType="end"/>
    </w:r>
    <w:r w:rsidR="003C76CC" w:rsidRPr="003C76CC">
      <w:rPr>
        <w:szCs w:val="16"/>
      </w:rPr>
      <w:t xml:space="preserve"> van </w:t>
    </w:r>
    <w:r w:rsidR="003C76CC" w:rsidRPr="003C76CC">
      <w:rPr>
        <w:bCs/>
        <w:szCs w:val="16"/>
      </w:rPr>
      <w:fldChar w:fldCharType="begin"/>
    </w:r>
    <w:r w:rsidR="003C76CC" w:rsidRPr="003C76CC">
      <w:rPr>
        <w:bCs/>
        <w:szCs w:val="16"/>
      </w:rPr>
      <w:instrText>NUMPAGES  \* Arabic  \* MERGEFORMAT</w:instrText>
    </w:r>
    <w:r w:rsidR="003C76CC" w:rsidRPr="003C76CC">
      <w:rPr>
        <w:bCs/>
        <w:szCs w:val="16"/>
      </w:rPr>
      <w:fldChar w:fldCharType="separate"/>
    </w:r>
    <w:r w:rsidR="00BB1AE2">
      <w:rPr>
        <w:bCs/>
        <w:noProof/>
        <w:szCs w:val="16"/>
      </w:rPr>
      <w:t>1</w:t>
    </w:r>
    <w:r w:rsidR="003C76CC" w:rsidRPr="003C76CC">
      <w:rPr>
        <w:bCs/>
        <w:szCs w:val="16"/>
      </w:rPr>
      <w:fldChar w:fldCharType="end"/>
    </w:r>
  </w:p>
  <w:p w14:paraId="35BD9A83" w14:textId="13A9DDE0" w:rsidR="003C76CC" w:rsidRPr="003C76CC" w:rsidRDefault="003C76CC">
    <w:pPr>
      <w:pStyle w:val="Voettekst"/>
      <w:rPr>
        <w:szCs w:val="16"/>
      </w:rPr>
    </w:pPr>
    <w:proofErr w:type="spellStart"/>
    <w:r>
      <w:rPr>
        <w:bCs/>
        <w:szCs w:val="16"/>
      </w:rPr>
      <w:t>TenderNed</w:t>
    </w:r>
    <w:proofErr w:type="spellEnd"/>
    <w:r>
      <w:rPr>
        <w:bCs/>
        <w:szCs w:val="16"/>
      </w:rPr>
      <w:t xml:space="preserve"> </w:t>
    </w:r>
    <w:r w:rsidR="00F75830">
      <w:rPr>
        <w:bCs/>
        <w:szCs w:val="16"/>
      </w:rPr>
      <w:t>21</w:t>
    </w:r>
    <w:r w:rsidR="00952A0D">
      <w:rPr>
        <w:bCs/>
        <w:szCs w:val="16"/>
      </w:rPr>
      <w:t>2907</w:t>
    </w:r>
    <w:r w:rsidR="000C1F20">
      <w:rPr>
        <w:bCs/>
        <w:szCs w:val="16"/>
      </w:rPr>
      <w:t xml:space="preserve">                                             </w:t>
    </w:r>
    <w:r w:rsidR="00BB1AE2">
      <w:rPr>
        <w:bCs/>
        <w:szCs w:val="16"/>
      </w:rPr>
      <w:t>30</w:t>
    </w:r>
    <w:r w:rsidR="00F75830">
      <w:rPr>
        <w:bCs/>
        <w:szCs w:val="16"/>
      </w:rPr>
      <w:t xml:space="preserve"> </w:t>
    </w:r>
    <w:r w:rsidR="00952A0D">
      <w:rPr>
        <w:bCs/>
        <w:szCs w:val="16"/>
      </w:rPr>
      <w:t>september</w:t>
    </w:r>
    <w:r w:rsidR="00F75830">
      <w:rPr>
        <w:bCs/>
        <w:szCs w:val="16"/>
      </w:rPr>
      <w:t xml:space="preserve"> 2019</w:t>
    </w:r>
    <w:r w:rsidR="00952A0D">
      <w:rPr>
        <w:bCs/>
        <w:szCs w:val="16"/>
      </w:rPr>
      <w:tab/>
    </w:r>
    <w:r w:rsidR="00952A0D" w:rsidRPr="00952A0D">
      <w:rPr>
        <w:bCs/>
        <w:szCs w:val="16"/>
      </w:rPr>
      <w:t>INK2019.003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39DDB" w14:textId="77777777" w:rsidR="00C61273" w:rsidRDefault="00C61273">
      <w:r>
        <w:separator/>
      </w:r>
    </w:p>
    <w:p w14:paraId="0FCBC52F" w14:textId="77777777" w:rsidR="00C61273" w:rsidRDefault="00C61273"/>
  </w:footnote>
  <w:footnote w:type="continuationSeparator" w:id="0">
    <w:p w14:paraId="34AE0657" w14:textId="77777777" w:rsidR="00C61273" w:rsidRDefault="00C61273">
      <w:r>
        <w:continuationSeparator/>
      </w:r>
    </w:p>
    <w:p w14:paraId="133608E8" w14:textId="77777777" w:rsidR="00C61273" w:rsidRDefault="00C61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6DB8F" w14:textId="77777777" w:rsidR="00A16FA3" w:rsidRDefault="00A16FA3" w:rsidP="00870F8F">
    <w:pPr>
      <w:pStyle w:val="Koptekst"/>
      <w:jc w:val="right"/>
    </w:pPr>
    <w:r w:rsidRPr="00AE2FE2">
      <w:rPr>
        <w:noProof/>
      </w:rPr>
      <w:drawing>
        <wp:inline distT="0" distB="0" distL="0" distR="0" wp14:anchorId="5E7AC342" wp14:editId="26A1B184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910C3" w14:textId="350A85FD" w:rsidR="00A16FA3" w:rsidRDefault="000C1F20" w:rsidP="000C1F20">
    <w:pPr>
      <w:pStyle w:val="Koptekst"/>
      <w:ind w:left="-851"/>
      <w:jc w:val="right"/>
    </w:pPr>
    <w:r>
      <w:rPr>
        <w:noProof/>
      </w:rPr>
      <w:drawing>
        <wp:inline distT="0" distB="0" distL="0" distR="0" wp14:anchorId="2423D611" wp14:editId="3A9E7F6A">
          <wp:extent cx="893937" cy="1002665"/>
          <wp:effectExtent l="0" t="0" r="1905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HD_logo-sta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649" cy="1049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4BFC3" w14:textId="77777777" w:rsidR="000C1F20" w:rsidRDefault="000C1F20" w:rsidP="000C1F20">
    <w:pPr>
      <w:pStyle w:val="Koptekst"/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55pt;height:11.55pt" o:bullet="t">
        <v:imagedata r:id="rId1" o:title="mso8005"/>
      </v:shape>
    </w:pict>
  </w:numPicBullet>
  <w:numPicBullet w:numPicBulletId="1">
    <w:pict>
      <v:shape id="_x0000_i1043" type="#_x0000_t75" style="width:11.55pt;height:11.55pt" o:bullet="t">
        <v:imagedata r:id="rId2" o:title=""/>
      </v:shape>
    </w:pict>
  </w:numPicBullet>
  <w:abstractNum w:abstractNumId="0" w15:restartNumberingAfterBreak="0">
    <w:nsid w:val="00F306E2"/>
    <w:multiLevelType w:val="hybridMultilevel"/>
    <w:tmpl w:val="F06283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5146A94">
      <w:numFmt w:val="bullet"/>
      <w:lvlText w:val="•"/>
      <w:lvlJc w:val="left"/>
      <w:pPr>
        <w:ind w:left="1290" w:hanging="57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12207692"/>
    <w:multiLevelType w:val="hybridMultilevel"/>
    <w:tmpl w:val="18C6E2C0"/>
    <w:lvl w:ilvl="0" w:tplc="0413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2644764"/>
    <w:multiLevelType w:val="hybridMultilevel"/>
    <w:tmpl w:val="17A21840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736B"/>
    <w:multiLevelType w:val="hybridMultilevel"/>
    <w:tmpl w:val="83643C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8" w15:restartNumberingAfterBreak="0">
    <w:nsid w:val="2DFB327C"/>
    <w:multiLevelType w:val="hybridMultilevel"/>
    <w:tmpl w:val="F124B3C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395A7B00"/>
    <w:multiLevelType w:val="hybridMultilevel"/>
    <w:tmpl w:val="06844B02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020F2C"/>
    <w:multiLevelType w:val="hybridMultilevel"/>
    <w:tmpl w:val="715442F8"/>
    <w:lvl w:ilvl="0" w:tplc="A4B2EAFC">
      <w:start w:val="1"/>
      <w:numFmt w:val="lowerLetter"/>
      <w:lvlText w:val="%1)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445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0997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8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C883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6A0E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82FE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66AF5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6EB2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6043C3"/>
    <w:multiLevelType w:val="hybridMultilevel"/>
    <w:tmpl w:val="1EA60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07036"/>
    <w:multiLevelType w:val="hybridMultilevel"/>
    <w:tmpl w:val="1F2AF61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F4601"/>
    <w:multiLevelType w:val="hybridMultilevel"/>
    <w:tmpl w:val="ACBAF0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FC1D28"/>
    <w:multiLevelType w:val="hybridMultilevel"/>
    <w:tmpl w:val="8D406524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A16F1E"/>
    <w:multiLevelType w:val="hybridMultilevel"/>
    <w:tmpl w:val="641CED3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63C2C"/>
    <w:multiLevelType w:val="hybridMultilevel"/>
    <w:tmpl w:val="7FD81902"/>
    <w:lvl w:ilvl="0" w:tplc="E89EB61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F0681"/>
    <w:multiLevelType w:val="hybridMultilevel"/>
    <w:tmpl w:val="788ACE6C"/>
    <w:lvl w:ilvl="0" w:tplc="5E98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27986"/>
    <w:multiLevelType w:val="hybridMultilevel"/>
    <w:tmpl w:val="D5CED5E0"/>
    <w:lvl w:ilvl="0" w:tplc="4BFC5358">
      <w:start w:val="5"/>
      <w:numFmt w:val="bullet"/>
      <w:lvlText w:val="-"/>
      <w:lvlJc w:val="left"/>
      <w:pPr>
        <w:ind w:left="1854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141354"/>
    <w:multiLevelType w:val="hybridMultilevel"/>
    <w:tmpl w:val="52026D3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F152D1"/>
    <w:multiLevelType w:val="hybridMultilevel"/>
    <w:tmpl w:val="DC44C5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6224DA"/>
    <w:multiLevelType w:val="hybridMultilevel"/>
    <w:tmpl w:val="0A802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86612"/>
    <w:multiLevelType w:val="hybridMultilevel"/>
    <w:tmpl w:val="F20AFC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074E86"/>
    <w:multiLevelType w:val="hybridMultilevel"/>
    <w:tmpl w:val="845E73DE"/>
    <w:lvl w:ilvl="0" w:tplc="6DB89962">
      <w:start w:val="1"/>
      <w:numFmt w:val="decimal"/>
      <w:lvlText w:val="%1.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122484">
      <w:start w:val="1"/>
      <w:numFmt w:val="lowerLetter"/>
      <w:lvlText w:val="%2."/>
      <w:lvlJc w:val="left"/>
      <w:pPr>
        <w:ind w:left="1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2E42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DE7CAC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AE8AC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4B344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90F6E0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780334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2A9DC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DC2C3560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D7E31"/>
    <w:multiLevelType w:val="hybridMultilevel"/>
    <w:tmpl w:val="C4DE0E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313E5"/>
    <w:multiLevelType w:val="hybridMultilevel"/>
    <w:tmpl w:val="555870E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2"/>
  </w:num>
  <w:num w:numId="5">
    <w:abstractNumId w:val="15"/>
  </w:num>
  <w:num w:numId="6">
    <w:abstractNumId w:val="1"/>
  </w:num>
  <w:num w:numId="7">
    <w:abstractNumId w:val="33"/>
  </w:num>
  <w:num w:numId="8">
    <w:abstractNumId w:val="29"/>
  </w:num>
  <w:num w:numId="9">
    <w:abstractNumId w:val="0"/>
  </w:num>
  <w:num w:numId="10">
    <w:abstractNumId w:val="18"/>
  </w:num>
  <w:num w:numId="11">
    <w:abstractNumId w:val="22"/>
  </w:num>
  <w:num w:numId="12">
    <w:abstractNumId w:val="24"/>
  </w:num>
  <w:num w:numId="13">
    <w:abstractNumId w:val="10"/>
  </w:num>
  <w:num w:numId="14">
    <w:abstractNumId w:val="8"/>
  </w:num>
  <w:num w:numId="15">
    <w:abstractNumId w:val="25"/>
  </w:num>
  <w:num w:numId="16">
    <w:abstractNumId w:val="28"/>
  </w:num>
  <w:num w:numId="17">
    <w:abstractNumId w:val="17"/>
  </w:num>
  <w:num w:numId="18">
    <w:abstractNumId w:val="31"/>
  </w:num>
  <w:num w:numId="19">
    <w:abstractNumId w:val="13"/>
  </w:num>
  <w:num w:numId="20">
    <w:abstractNumId w:val="6"/>
  </w:num>
  <w:num w:numId="21">
    <w:abstractNumId w:val="30"/>
  </w:num>
  <w:num w:numId="22">
    <w:abstractNumId w:val="23"/>
  </w:num>
  <w:num w:numId="23">
    <w:abstractNumId w:val="12"/>
  </w:num>
  <w:num w:numId="24">
    <w:abstractNumId w:val="5"/>
  </w:num>
  <w:num w:numId="25">
    <w:abstractNumId w:val="20"/>
  </w:num>
  <w:num w:numId="26">
    <w:abstractNumId w:val="4"/>
  </w:num>
  <w:num w:numId="27">
    <w:abstractNumId w:val="11"/>
  </w:num>
  <w:num w:numId="28">
    <w:abstractNumId w:val="26"/>
  </w:num>
  <w:num w:numId="29">
    <w:abstractNumId w:val="14"/>
  </w:num>
  <w:num w:numId="30">
    <w:abstractNumId w:val="3"/>
  </w:num>
  <w:num w:numId="31">
    <w:abstractNumId w:val="21"/>
  </w:num>
  <w:num w:numId="32">
    <w:abstractNumId w:val="32"/>
  </w:num>
  <w:num w:numId="33">
    <w:abstractNumId w:val="27"/>
  </w:num>
  <w:num w:numId="3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EBD"/>
    <w:rsid w:val="00022EAF"/>
    <w:rsid w:val="000238C9"/>
    <w:rsid w:val="00030114"/>
    <w:rsid w:val="00030565"/>
    <w:rsid w:val="00031746"/>
    <w:rsid w:val="00033296"/>
    <w:rsid w:val="00035E05"/>
    <w:rsid w:val="00036949"/>
    <w:rsid w:val="0005265E"/>
    <w:rsid w:val="00053E35"/>
    <w:rsid w:val="00054578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475F"/>
    <w:rsid w:val="00085CDA"/>
    <w:rsid w:val="00092B4F"/>
    <w:rsid w:val="000A1328"/>
    <w:rsid w:val="000A1D57"/>
    <w:rsid w:val="000A3B52"/>
    <w:rsid w:val="000A41E5"/>
    <w:rsid w:val="000A4C96"/>
    <w:rsid w:val="000B0FEF"/>
    <w:rsid w:val="000C1F20"/>
    <w:rsid w:val="000D0B34"/>
    <w:rsid w:val="000D0BE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F27DD"/>
    <w:rsid w:val="000F415E"/>
    <w:rsid w:val="000F45D1"/>
    <w:rsid w:val="000F644E"/>
    <w:rsid w:val="000F69BC"/>
    <w:rsid w:val="00107A76"/>
    <w:rsid w:val="0011305E"/>
    <w:rsid w:val="00120CC6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74F5"/>
    <w:rsid w:val="00147A1E"/>
    <w:rsid w:val="00154D6C"/>
    <w:rsid w:val="00154F33"/>
    <w:rsid w:val="001565CA"/>
    <w:rsid w:val="00156B2D"/>
    <w:rsid w:val="001575E0"/>
    <w:rsid w:val="00163B81"/>
    <w:rsid w:val="001645E1"/>
    <w:rsid w:val="001670CB"/>
    <w:rsid w:val="001734FE"/>
    <w:rsid w:val="001766A6"/>
    <w:rsid w:val="00176877"/>
    <w:rsid w:val="00184F0A"/>
    <w:rsid w:val="00185C59"/>
    <w:rsid w:val="00194382"/>
    <w:rsid w:val="001973F9"/>
    <w:rsid w:val="001A0759"/>
    <w:rsid w:val="001A0EA5"/>
    <w:rsid w:val="001A1B86"/>
    <w:rsid w:val="001A2473"/>
    <w:rsid w:val="001B0B4F"/>
    <w:rsid w:val="001B1203"/>
    <w:rsid w:val="001B3312"/>
    <w:rsid w:val="001B4D32"/>
    <w:rsid w:val="001B4F83"/>
    <w:rsid w:val="001B560F"/>
    <w:rsid w:val="001C19B5"/>
    <w:rsid w:val="001C28F0"/>
    <w:rsid w:val="001C5077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F2779"/>
    <w:rsid w:val="001F6859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406BC"/>
    <w:rsid w:val="00240D62"/>
    <w:rsid w:val="00244C7C"/>
    <w:rsid w:val="00244E2A"/>
    <w:rsid w:val="00252173"/>
    <w:rsid w:val="002568D1"/>
    <w:rsid w:val="00262350"/>
    <w:rsid w:val="002655F2"/>
    <w:rsid w:val="002741EC"/>
    <w:rsid w:val="002756E4"/>
    <w:rsid w:val="00276282"/>
    <w:rsid w:val="00280842"/>
    <w:rsid w:val="0028097C"/>
    <w:rsid w:val="002823EE"/>
    <w:rsid w:val="00284787"/>
    <w:rsid w:val="002970AB"/>
    <w:rsid w:val="00297222"/>
    <w:rsid w:val="002A1745"/>
    <w:rsid w:val="002A4B2E"/>
    <w:rsid w:val="002A6CB7"/>
    <w:rsid w:val="002A741B"/>
    <w:rsid w:val="002B0DE1"/>
    <w:rsid w:val="002B37BC"/>
    <w:rsid w:val="002B6CA0"/>
    <w:rsid w:val="002C00B6"/>
    <w:rsid w:val="002C264E"/>
    <w:rsid w:val="002C5404"/>
    <w:rsid w:val="002C5E3E"/>
    <w:rsid w:val="002D36C3"/>
    <w:rsid w:val="002D4162"/>
    <w:rsid w:val="002D6742"/>
    <w:rsid w:val="002E1536"/>
    <w:rsid w:val="002E25C9"/>
    <w:rsid w:val="002E5884"/>
    <w:rsid w:val="002E599B"/>
    <w:rsid w:val="002F2255"/>
    <w:rsid w:val="002F2A0F"/>
    <w:rsid w:val="002F53C7"/>
    <w:rsid w:val="00300388"/>
    <w:rsid w:val="00300A25"/>
    <w:rsid w:val="00301589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E96"/>
    <w:rsid w:val="00323590"/>
    <w:rsid w:val="00323998"/>
    <w:rsid w:val="00324111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A064E"/>
    <w:rsid w:val="003A6BF7"/>
    <w:rsid w:val="003B466B"/>
    <w:rsid w:val="003B5A56"/>
    <w:rsid w:val="003C209A"/>
    <w:rsid w:val="003C50CD"/>
    <w:rsid w:val="003C76CC"/>
    <w:rsid w:val="003C7E28"/>
    <w:rsid w:val="003D0373"/>
    <w:rsid w:val="003E16CE"/>
    <w:rsid w:val="003E1DD3"/>
    <w:rsid w:val="003E27ED"/>
    <w:rsid w:val="003E38AC"/>
    <w:rsid w:val="003E38D3"/>
    <w:rsid w:val="003E6142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222F"/>
    <w:rsid w:val="004132CD"/>
    <w:rsid w:val="00414DC1"/>
    <w:rsid w:val="00416619"/>
    <w:rsid w:val="00417F47"/>
    <w:rsid w:val="0042054B"/>
    <w:rsid w:val="00422317"/>
    <w:rsid w:val="0042281A"/>
    <w:rsid w:val="004261BF"/>
    <w:rsid w:val="004272F3"/>
    <w:rsid w:val="00430C28"/>
    <w:rsid w:val="00432619"/>
    <w:rsid w:val="00433BD9"/>
    <w:rsid w:val="00433FFF"/>
    <w:rsid w:val="00440430"/>
    <w:rsid w:val="00445D4F"/>
    <w:rsid w:val="0044773F"/>
    <w:rsid w:val="0045150E"/>
    <w:rsid w:val="004526B3"/>
    <w:rsid w:val="00455BD8"/>
    <w:rsid w:val="004619A4"/>
    <w:rsid w:val="00461ACB"/>
    <w:rsid w:val="00464328"/>
    <w:rsid w:val="00470AD9"/>
    <w:rsid w:val="004715F7"/>
    <w:rsid w:val="0047279E"/>
    <w:rsid w:val="004755DB"/>
    <w:rsid w:val="00481088"/>
    <w:rsid w:val="00481320"/>
    <w:rsid w:val="004859D3"/>
    <w:rsid w:val="0048773E"/>
    <w:rsid w:val="004940C0"/>
    <w:rsid w:val="0049498E"/>
    <w:rsid w:val="00495CE1"/>
    <w:rsid w:val="00495D7B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720C"/>
    <w:rsid w:val="004C74A9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4F697D"/>
    <w:rsid w:val="005004E6"/>
    <w:rsid w:val="00500C8D"/>
    <w:rsid w:val="005014D1"/>
    <w:rsid w:val="00501E97"/>
    <w:rsid w:val="0050324B"/>
    <w:rsid w:val="0050666D"/>
    <w:rsid w:val="00507450"/>
    <w:rsid w:val="0051045E"/>
    <w:rsid w:val="00511B09"/>
    <w:rsid w:val="005120BA"/>
    <w:rsid w:val="00512D78"/>
    <w:rsid w:val="00514C95"/>
    <w:rsid w:val="005178F3"/>
    <w:rsid w:val="005217D7"/>
    <w:rsid w:val="00524AD0"/>
    <w:rsid w:val="00526799"/>
    <w:rsid w:val="00530B24"/>
    <w:rsid w:val="00530DA3"/>
    <w:rsid w:val="00535C71"/>
    <w:rsid w:val="00535F10"/>
    <w:rsid w:val="00540516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4049"/>
    <w:rsid w:val="00567688"/>
    <w:rsid w:val="00567731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855"/>
    <w:rsid w:val="0059763B"/>
    <w:rsid w:val="005A0131"/>
    <w:rsid w:val="005A13B5"/>
    <w:rsid w:val="005B50CD"/>
    <w:rsid w:val="005B5BAB"/>
    <w:rsid w:val="005B6832"/>
    <w:rsid w:val="005B6CD9"/>
    <w:rsid w:val="005B7288"/>
    <w:rsid w:val="005C2B2A"/>
    <w:rsid w:val="005C33D5"/>
    <w:rsid w:val="005D1CE6"/>
    <w:rsid w:val="005D34E9"/>
    <w:rsid w:val="005D4D23"/>
    <w:rsid w:val="005E2CD2"/>
    <w:rsid w:val="005E3D9D"/>
    <w:rsid w:val="005E3FE8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24679"/>
    <w:rsid w:val="0063457A"/>
    <w:rsid w:val="006355E7"/>
    <w:rsid w:val="006369E7"/>
    <w:rsid w:val="00650B63"/>
    <w:rsid w:val="00651CD7"/>
    <w:rsid w:val="00653D22"/>
    <w:rsid w:val="006540AC"/>
    <w:rsid w:val="00655036"/>
    <w:rsid w:val="00655708"/>
    <w:rsid w:val="00662EF2"/>
    <w:rsid w:val="00673DE2"/>
    <w:rsid w:val="00676521"/>
    <w:rsid w:val="006778ED"/>
    <w:rsid w:val="00680AA0"/>
    <w:rsid w:val="006813A8"/>
    <w:rsid w:val="00681792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A50"/>
    <w:rsid w:val="006A61BB"/>
    <w:rsid w:val="006A7CD6"/>
    <w:rsid w:val="006B2B23"/>
    <w:rsid w:val="006B2BC0"/>
    <w:rsid w:val="006B5A61"/>
    <w:rsid w:val="006C423A"/>
    <w:rsid w:val="006C58C6"/>
    <w:rsid w:val="006C6FA2"/>
    <w:rsid w:val="006D2351"/>
    <w:rsid w:val="006D37E8"/>
    <w:rsid w:val="006D38D9"/>
    <w:rsid w:val="006D3957"/>
    <w:rsid w:val="006D53B8"/>
    <w:rsid w:val="006E1650"/>
    <w:rsid w:val="006E4AE4"/>
    <w:rsid w:val="006E5C7B"/>
    <w:rsid w:val="006E738B"/>
    <w:rsid w:val="006E7FE2"/>
    <w:rsid w:val="006F0335"/>
    <w:rsid w:val="006F1290"/>
    <w:rsid w:val="006F331A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91D"/>
    <w:rsid w:val="0070669E"/>
    <w:rsid w:val="00707193"/>
    <w:rsid w:val="00707E0F"/>
    <w:rsid w:val="00715824"/>
    <w:rsid w:val="0071737A"/>
    <w:rsid w:val="007174F9"/>
    <w:rsid w:val="007211C6"/>
    <w:rsid w:val="00721513"/>
    <w:rsid w:val="00722656"/>
    <w:rsid w:val="0072478B"/>
    <w:rsid w:val="00724879"/>
    <w:rsid w:val="00725B56"/>
    <w:rsid w:val="00730743"/>
    <w:rsid w:val="0073290D"/>
    <w:rsid w:val="00736726"/>
    <w:rsid w:val="00737DEE"/>
    <w:rsid w:val="00737E94"/>
    <w:rsid w:val="00740CD7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4263"/>
    <w:rsid w:val="00774401"/>
    <w:rsid w:val="00775F66"/>
    <w:rsid w:val="00780CC3"/>
    <w:rsid w:val="00780FBE"/>
    <w:rsid w:val="00785378"/>
    <w:rsid w:val="00785492"/>
    <w:rsid w:val="00785F17"/>
    <w:rsid w:val="007902FF"/>
    <w:rsid w:val="007944B8"/>
    <w:rsid w:val="007A0519"/>
    <w:rsid w:val="007A3A9D"/>
    <w:rsid w:val="007A3EF7"/>
    <w:rsid w:val="007A5600"/>
    <w:rsid w:val="007A7E6F"/>
    <w:rsid w:val="007B0E69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508A"/>
    <w:rsid w:val="007D7E09"/>
    <w:rsid w:val="007E25CA"/>
    <w:rsid w:val="007E3833"/>
    <w:rsid w:val="007E3A1F"/>
    <w:rsid w:val="007E4AB6"/>
    <w:rsid w:val="007E7FE9"/>
    <w:rsid w:val="007F13EC"/>
    <w:rsid w:val="007F1584"/>
    <w:rsid w:val="007F1A5D"/>
    <w:rsid w:val="00801C01"/>
    <w:rsid w:val="008020A2"/>
    <w:rsid w:val="0080280A"/>
    <w:rsid w:val="00802BDD"/>
    <w:rsid w:val="00807327"/>
    <w:rsid w:val="008101DE"/>
    <w:rsid w:val="0081320A"/>
    <w:rsid w:val="008153E9"/>
    <w:rsid w:val="008169D8"/>
    <w:rsid w:val="0081746B"/>
    <w:rsid w:val="00817F65"/>
    <w:rsid w:val="00820093"/>
    <w:rsid w:val="008238CD"/>
    <w:rsid w:val="008306AC"/>
    <w:rsid w:val="00840A51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80593"/>
    <w:rsid w:val="00881C8F"/>
    <w:rsid w:val="0089264B"/>
    <w:rsid w:val="0089408E"/>
    <w:rsid w:val="00894A42"/>
    <w:rsid w:val="00894DAF"/>
    <w:rsid w:val="00897965"/>
    <w:rsid w:val="008A307B"/>
    <w:rsid w:val="008A5EC0"/>
    <w:rsid w:val="008B22C6"/>
    <w:rsid w:val="008B2CF3"/>
    <w:rsid w:val="008B4D93"/>
    <w:rsid w:val="008B646D"/>
    <w:rsid w:val="008C0C7D"/>
    <w:rsid w:val="008C2126"/>
    <w:rsid w:val="008C4159"/>
    <w:rsid w:val="008C4F31"/>
    <w:rsid w:val="008C5FF0"/>
    <w:rsid w:val="008C61AC"/>
    <w:rsid w:val="008C7D91"/>
    <w:rsid w:val="008D02C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818"/>
    <w:rsid w:val="008F3CF0"/>
    <w:rsid w:val="008F7B73"/>
    <w:rsid w:val="00900113"/>
    <w:rsid w:val="00902CEF"/>
    <w:rsid w:val="0090332C"/>
    <w:rsid w:val="009040F2"/>
    <w:rsid w:val="00906963"/>
    <w:rsid w:val="00906EC1"/>
    <w:rsid w:val="0091156C"/>
    <w:rsid w:val="00911F31"/>
    <w:rsid w:val="0091227D"/>
    <w:rsid w:val="00914B35"/>
    <w:rsid w:val="00921B65"/>
    <w:rsid w:val="00927CDD"/>
    <w:rsid w:val="00931264"/>
    <w:rsid w:val="0093417F"/>
    <w:rsid w:val="0093757F"/>
    <w:rsid w:val="00937C69"/>
    <w:rsid w:val="009406AB"/>
    <w:rsid w:val="00940DA7"/>
    <w:rsid w:val="00942BDF"/>
    <w:rsid w:val="00946D85"/>
    <w:rsid w:val="009520D7"/>
    <w:rsid w:val="00952A0D"/>
    <w:rsid w:val="009537F4"/>
    <w:rsid w:val="00954B41"/>
    <w:rsid w:val="00955EF8"/>
    <w:rsid w:val="0096234D"/>
    <w:rsid w:val="0096366B"/>
    <w:rsid w:val="00966E78"/>
    <w:rsid w:val="00972C9C"/>
    <w:rsid w:val="00972E97"/>
    <w:rsid w:val="00972FF5"/>
    <w:rsid w:val="009766C4"/>
    <w:rsid w:val="0098346D"/>
    <w:rsid w:val="00983FF3"/>
    <w:rsid w:val="0098554A"/>
    <w:rsid w:val="00986C09"/>
    <w:rsid w:val="009872ED"/>
    <w:rsid w:val="00987DCC"/>
    <w:rsid w:val="00990EB6"/>
    <w:rsid w:val="00996371"/>
    <w:rsid w:val="009967B7"/>
    <w:rsid w:val="009A1A9D"/>
    <w:rsid w:val="009B2412"/>
    <w:rsid w:val="009B2482"/>
    <w:rsid w:val="009B3CFB"/>
    <w:rsid w:val="009B523D"/>
    <w:rsid w:val="009B75D6"/>
    <w:rsid w:val="009B7D0E"/>
    <w:rsid w:val="009C00B3"/>
    <w:rsid w:val="009C0BB0"/>
    <w:rsid w:val="009C54D3"/>
    <w:rsid w:val="009C7336"/>
    <w:rsid w:val="009D14E5"/>
    <w:rsid w:val="009D2F40"/>
    <w:rsid w:val="009D5340"/>
    <w:rsid w:val="009D6BB3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69CF"/>
    <w:rsid w:val="00A31F01"/>
    <w:rsid w:val="00A32A84"/>
    <w:rsid w:val="00A34FA3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278"/>
    <w:rsid w:val="00A47F6B"/>
    <w:rsid w:val="00A51FF5"/>
    <w:rsid w:val="00A52965"/>
    <w:rsid w:val="00A558F0"/>
    <w:rsid w:val="00A579D1"/>
    <w:rsid w:val="00A61379"/>
    <w:rsid w:val="00A634B2"/>
    <w:rsid w:val="00A6691B"/>
    <w:rsid w:val="00A66A16"/>
    <w:rsid w:val="00A7031E"/>
    <w:rsid w:val="00A71B24"/>
    <w:rsid w:val="00A7288E"/>
    <w:rsid w:val="00A729DC"/>
    <w:rsid w:val="00A73602"/>
    <w:rsid w:val="00A73E1E"/>
    <w:rsid w:val="00A74E8A"/>
    <w:rsid w:val="00A75304"/>
    <w:rsid w:val="00A81EEC"/>
    <w:rsid w:val="00A84508"/>
    <w:rsid w:val="00A857BA"/>
    <w:rsid w:val="00A96D24"/>
    <w:rsid w:val="00AA32D7"/>
    <w:rsid w:val="00AA4A27"/>
    <w:rsid w:val="00AA4B3D"/>
    <w:rsid w:val="00AA6653"/>
    <w:rsid w:val="00AB5091"/>
    <w:rsid w:val="00AC71AC"/>
    <w:rsid w:val="00AD132E"/>
    <w:rsid w:val="00AD1C90"/>
    <w:rsid w:val="00AD20E7"/>
    <w:rsid w:val="00AD4A52"/>
    <w:rsid w:val="00AD7171"/>
    <w:rsid w:val="00AE0622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320B7"/>
    <w:rsid w:val="00B32CF3"/>
    <w:rsid w:val="00B32D3E"/>
    <w:rsid w:val="00B33E4A"/>
    <w:rsid w:val="00B34516"/>
    <w:rsid w:val="00B352A2"/>
    <w:rsid w:val="00B35549"/>
    <w:rsid w:val="00B45633"/>
    <w:rsid w:val="00B47755"/>
    <w:rsid w:val="00B51578"/>
    <w:rsid w:val="00B54657"/>
    <w:rsid w:val="00B62654"/>
    <w:rsid w:val="00B6273D"/>
    <w:rsid w:val="00B67E56"/>
    <w:rsid w:val="00B72ADC"/>
    <w:rsid w:val="00B73FD8"/>
    <w:rsid w:val="00B756E9"/>
    <w:rsid w:val="00B75757"/>
    <w:rsid w:val="00B813FF"/>
    <w:rsid w:val="00B8197D"/>
    <w:rsid w:val="00B864B1"/>
    <w:rsid w:val="00B86D53"/>
    <w:rsid w:val="00B90D9A"/>
    <w:rsid w:val="00B922E5"/>
    <w:rsid w:val="00B92D5B"/>
    <w:rsid w:val="00B9598E"/>
    <w:rsid w:val="00BA0902"/>
    <w:rsid w:val="00BA0BEE"/>
    <w:rsid w:val="00BA3196"/>
    <w:rsid w:val="00BA32E6"/>
    <w:rsid w:val="00BB0D9A"/>
    <w:rsid w:val="00BB1AE2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BD2"/>
    <w:rsid w:val="00BC5CE5"/>
    <w:rsid w:val="00BD46EB"/>
    <w:rsid w:val="00BD7EF5"/>
    <w:rsid w:val="00BE00EC"/>
    <w:rsid w:val="00BE07C7"/>
    <w:rsid w:val="00BE17E6"/>
    <w:rsid w:val="00BE6049"/>
    <w:rsid w:val="00BE6971"/>
    <w:rsid w:val="00BE7800"/>
    <w:rsid w:val="00BF12C8"/>
    <w:rsid w:val="00BF1EBC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60C"/>
    <w:rsid w:val="00C26090"/>
    <w:rsid w:val="00C2649A"/>
    <w:rsid w:val="00C31748"/>
    <w:rsid w:val="00C31C2D"/>
    <w:rsid w:val="00C32AC6"/>
    <w:rsid w:val="00C37D90"/>
    <w:rsid w:val="00C37E98"/>
    <w:rsid w:val="00C41102"/>
    <w:rsid w:val="00C43C3C"/>
    <w:rsid w:val="00C44F2D"/>
    <w:rsid w:val="00C47710"/>
    <w:rsid w:val="00C5003D"/>
    <w:rsid w:val="00C53389"/>
    <w:rsid w:val="00C576FA"/>
    <w:rsid w:val="00C61273"/>
    <w:rsid w:val="00C61630"/>
    <w:rsid w:val="00C64134"/>
    <w:rsid w:val="00C650F5"/>
    <w:rsid w:val="00C65B8F"/>
    <w:rsid w:val="00C66A01"/>
    <w:rsid w:val="00C73EAD"/>
    <w:rsid w:val="00C76D9E"/>
    <w:rsid w:val="00C823A3"/>
    <w:rsid w:val="00C83CFF"/>
    <w:rsid w:val="00C85704"/>
    <w:rsid w:val="00C86764"/>
    <w:rsid w:val="00C90F26"/>
    <w:rsid w:val="00C92164"/>
    <w:rsid w:val="00C92CDB"/>
    <w:rsid w:val="00C94F34"/>
    <w:rsid w:val="00CA1122"/>
    <w:rsid w:val="00CA20EB"/>
    <w:rsid w:val="00CB171E"/>
    <w:rsid w:val="00CB41AD"/>
    <w:rsid w:val="00CB5974"/>
    <w:rsid w:val="00CB5D34"/>
    <w:rsid w:val="00CB60C7"/>
    <w:rsid w:val="00CC2065"/>
    <w:rsid w:val="00CC2865"/>
    <w:rsid w:val="00CC757A"/>
    <w:rsid w:val="00CC765E"/>
    <w:rsid w:val="00CC78A1"/>
    <w:rsid w:val="00CC7B05"/>
    <w:rsid w:val="00CD031A"/>
    <w:rsid w:val="00CD16B2"/>
    <w:rsid w:val="00CD4E82"/>
    <w:rsid w:val="00CE0DF0"/>
    <w:rsid w:val="00CE2CE1"/>
    <w:rsid w:val="00CE575E"/>
    <w:rsid w:val="00CE60EC"/>
    <w:rsid w:val="00CE7D4A"/>
    <w:rsid w:val="00CF0674"/>
    <w:rsid w:val="00CF1EC9"/>
    <w:rsid w:val="00CF600C"/>
    <w:rsid w:val="00CF6152"/>
    <w:rsid w:val="00CF7EE6"/>
    <w:rsid w:val="00D03026"/>
    <w:rsid w:val="00D0346C"/>
    <w:rsid w:val="00D04837"/>
    <w:rsid w:val="00D055CA"/>
    <w:rsid w:val="00D069A6"/>
    <w:rsid w:val="00D13B55"/>
    <w:rsid w:val="00D13C34"/>
    <w:rsid w:val="00D15841"/>
    <w:rsid w:val="00D15D58"/>
    <w:rsid w:val="00D22A9E"/>
    <w:rsid w:val="00D27F27"/>
    <w:rsid w:val="00D302CB"/>
    <w:rsid w:val="00D35372"/>
    <w:rsid w:val="00D42581"/>
    <w:rsid w:val="00D45F54"/>
    <w:rsid w:val="00D4782C"/>
    <w:rsid w:val="00D50E8A"/>
    <w:rsid w:val="00D518C1"/>
    <w:rsid w:val="00D57235"/>
    <w:rsid w:val="00D62FD6"/>
    <w:rsid w:val="00D70985"/>
    <w:rsid w:val="00D755A2"/>
    <w:rsid w:val="00D83764"/>
    <w:rsid w:val="00D869C2"/>
    <w:rsid w:val="00D8742F"/>
    <w:rsid w:val="00D87ED1"/>
    <w:rsid w:val="00D949CD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E377B"/>
    <w:rsid w:val="00DE51A7"/>
    <w:rsid w:val="00DE65B3"/>
    <w:rsid w:val="00DF0147"/>
    <w:rsid w:val="00DF0961"/>
    <w:rsid w:val="00DF2A39"/>
    <w:rsid w:val="00E01897"/>
    <w:rsid w:val="00E05304"/>
    <w:rsid w:val="00E0662C"/>
    <w:rsid w:val="00E07AC6"/>
    <w:rsid w:val="00E11C92"/>
    <w:rsid w:val="00E15B3B"/>
    <w:rsid w:val="00E20119"/>
    <w:rsid w:val="00E20F5F"/>
    <w:rsid w:val="00E21D73"/>
    <w:rsid w:val="00E24DC4"/>
    <w:rsid w:val="00E314E8"/>
    <w:rsid w:val="00E31D18"/>
    <w:rsid w:val="00E33774"/>
    <w:rsid w:val="00E351F4"/>
    <w:rsid w:val="00E372DF"/>
    <w:rsid w:val="00E4189D"/>
    <w:rsid w:val="00E4483B"/>
    <w:rsid w:val="00E449E6"/>
    <w:rsid w:val="00E45189"/>
    <w:rsid w:val="00E45C16"/>
    <w:rsid w:val="00E46A2A"/>
    <w:rsid w:val="00E46ADC"/>
    <w:rsid w:val="00E47808"/>
    <w:rsid w:val="00E50CF5"/>
    <w:rsid w:val="00E5122A"/>
    <w:rsid w:val="00E52CF6"/>
    <w:rsid w:val="00E574BD"/>
    <w:rsid w:val="00E60059"/>
    <w:rsid w:val="00E64AB4"/>
    <w:rsid w:val="00E65742"/>
    <w:rsid w:val="00E670EA"/>
    <w:rsid w:val="00E67C2E"/>
    <w:rsid w:val="00E70D16"/>
    <w:rsid w:val="00E7187F"/>
    <w:rsid w:val="00E759DF"/>
    <w:rsid w:val="00E7637F"/>
    <w:rsid w:val="00E8056C"/>
    <w:rsid w:val="00E937F7"/>
    <w:rsid w:val="00E96AEF"/>
    <w:rsid w:val="00E9794D"/>
    <w:rsid w:val="00EA1C85"/>
    <w:rsid w:val="00EA4330"/>
    <w:rsid w:val="00EB0FBF"/>
    <w:rsid w:val="00EB139D"/>
    <w:rsid w:val="00EB2D02"/>
    <w:rsid w:val="00EB68EB"/>
    <w:rsid w:val="00EB69BB"/>
    <w:rsid w:val="00EC038E"/>
    <w:rsid w:val="00EC0C31"/>
    <w:rsid w:val="00EC1A50"/>
    <w:rsid w:val="00EC3CE2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18E3"/>
    <w:rsid w:val="00EF26CC"/>
    <w:rsid w:val="00EF2C40"/>
    <w:rsid w:val="00EF3BBD"/>
    <w:rsid w:val="00EF4214"/>
    <w:rsid w:val="00EF6170"/>
    <w:rsid w:val="00EF7C81"/>
    <w:rsid w:val="00F00EEE"/>
    <w:rsid w:val="00F0129F"/>
    <w:rsid w:val="00F02DD3"/>
    <w:rsid w:val="00F02E65"/>
    <w:rsid w:val="00F06AA5"/>
    <w:rsid w:val="00F12AF0"/>
    <w:rsid w:val="00F13756"/>
    <w:rsid w:val="00F15D07"/>
    <w:rsid w:val="00F1646D"/>
    <w:rsid w:val="00F246AF"/>
    <w:rsid w:val="00F26D0A"/>
    <w:rsid w:val="00F34E8C"/>
    <w:rsid w:val="00F35110"/>
    <w:rsid w:val="00F36953"/>
    <w:rsid w:val="00F36DEE"/>
    <w:rsid w:val="00F421FA"/>
    <w:rsid w:val="00F45C88"/>
    <w:rsid w:val="00F45E0C"/>
    <w:rsid w:val="00F47320"/>
    <w:rsid w:val="00F504A4"/>
    <w:rsid w:val="00F5176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2F81"/>
    <w:rsid w:val="00F74096"/>
    <w:rsid w:val="00F740EE"/>
    <w:rsid w:val="00F74F6B"/>
    <w:rsid w:val="00F75830"/>
    <w:rsid w:val="00F7622A"/>
    <w:rsid w:val="00F83535"/>
    <w:rsid w:val="00F85CCD"/>
    <w:rsid w:val="00F913DB"/>
    <w:rsid w:val="00F92147"/>
    <w:rsid w:val="00F92199"/>
    <w:rsid w:val="00F92A71"/>
    <w:rsid w:val="00F92FBB"/>
    <w:rsid w:val="00F93B6E"/>
    <w:rsid w:val="00F93F77"/>
    <w:rsid w:val="00F96060"/>
    <w:rsid w:val="00F96391"/>
    <w:rsid w:val="00F974FF"/>
    <w:rsid w:val="00FA061D"/>
    <w:rsid w:val="00FA305E"/>
    <w:rsid w:val="00FA4A5D"/>
    <w:rsid w:val="00FA4A7D"/>
    <w:rsid w:val="00FB00D7"/>
    <w:rsid w:val="00FB2229"/>
    <w:rsid w:val="00FB2984"/>
    <w:rsid w:val="00FB2D65"/>
    <w:rsid w:val="00FB4E50"/>
    <w:rsid w:val="00FB6A4B"/>
    <w:rsid w:val="00FB7799"/>
    <w:rsid w:val="00FC5A31"/>
    <w:rsid w:val="00FC61E8"/>
    <w:rsid w:val="00FD052A"/>
    <w:rsid w:val="00FD3459"/>
    <w:rsid w:val="00FD5F07"/>
    <w:rsid w:val="00FE2E6E"/>
    <w:rsid w:val="00FE4029"/>
    <w:rsid w:val="00FE644A"/>
    <w:rsid w:val="00FE7004"/>
    <w:rsid w:val="00FE71DC"/>
    <w:rsid w:val="00FF2F86"/>
    <w:rsid w:val="00FF3F41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11AA7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870F8F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DC1F67"/>
    <w:pPr>
      <w:keepNext/>
      <w:keepLines/>
      <w:numPr>
        <w:ilvl w:val="1"/>
        <w:numId w:val="8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0A3B52"/>
    <w:rPr>
      <w:rFonts w:ascii="Verdana" w:hAnsi="Verdana"/>
      <w:b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D1E59-AD26-4BE3-B4C1-3EC1D946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C8CA2EB4.dotm</Template>
  <TotalTime>1</TotalTime>
  <Pages>1</Pages>
  <Words>227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2180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Bunt, Herman</cp:lastModifiedBy>
  <cp:revision>3</cp:revision>
  <cp:lastPrinted>2018-07-10T15:08:00Z</cp:lastPrinted>
  <dcterms:created xsi:type="dcterms:W3CDTF">2019-09-26T08:34:00Z</dcterms:created>
  <dcterms:modified xsi:type="dcterms:W3CDTF">2019-09-30T05:52:00Z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-1080583954</vt:i4>
  </property>
  <property fmtid="{D5CDD505-2E9C-101B-9397-08002B2CF9AE}" pid="3" name="_NewReviewCycle">
    <vt:lpwstr/>
  </property>
  <property fmtid="{D5CDD505-2E9C-101B-9397-08002B2CF9AE}" pid="4" name="_EmailSubject">
    <vt:lpwstr>aanbestedingsdocumenten Catering</vt:lpwstr>
  </property>
  <property fmtid="{D5CDD505-2E9C-101B-9397-08002B2CF9AE}" pid="5" name="_AuthorEmail">
    <vt:lpwstr>hbunt@hhdelfland.nl</vt:lpwstr>
  </property>
  <property fmtid="{D5CDD505-2E9C-101B-9397-08002B2CF9AE}" pid="6" name="_AuthorEmailDisplayName">
    <vt:lpwstr>Bunt, Herman</vt:lpwstr>
  </property>
  <property fmtid="{D5CDD505-2E9C-101B-9397-08002B2CF9AE}" pid="7" name="_ReviewingToolsShownOnce">
    <vt:lpwstr/>
  </property>
</Properties>
</file>