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82F2F" w:rsidR="003C224F" w:rsidP="12170782" w:rsidRDefault="00690B15" w14:paraId="6BBFFD08" w14:textId="0F100B91">
      <w:pPr>
        <w:pStyle w:val="Heading1"/>
        <w:numPr>
          <w:numId w:val="0"/>
        </w:numPr>
        <w:spacing w:before="0" w:after="0" w:line="240" w:lineRule="auto"/>
        <w:rPr>
          <w:rFonts w:ascii="Calibri" w:hAnsi="Calibri" w:asciiTheme="minorAscii" w:hAnsiTheme="minorAscii"/>
          <w:color w:val="auto"/>
          <w:sz w:val="26"/>
          <w:szCs w:val="26"/>
        </w:rPr>
      </w:pPr>
      <w:r w:rsidRPr="12170782" w:rsidR="00690B15">
        <w:rPr>
          <w:rFonts w:ascii="Calibri" w:hAnsi="Calibri" w:asciiTheme="minorAscii" w:hAnsiTheme="minorAscii"/>
          <w:color w:val="auto"/>
          <w:sz w:val="26"/>
          <w:szCs w:val="26"/>
        </w:rPr>
        <w:t xml:space="preserve">Bijlage 6 </w:t>
      </w:r>
      <w:r w:rsidRPr="12170782" w:rsidR="00FC0D3A">
        <w:rPr>
          <w:rFonts w:ascii="Calibri" w:hAnsi="Calibri" w:asciiTheme="minorAscii" w:hAnsiTheme="minorAscii"/>
          <w:color w:val="auto"/>
          <w:sz w:val="26"/>
          <w:szCs w:val="26"/>
        </w:rPr>
        <w:t>O</w:t>
      </w:r>
      <w:r w:rsidRPr="12170782" w:rsidR="00F0598A">
        <w:rPr>
          <w:rFonts w:ascii="Calibri" w:hAnsi="Calibri" w:asciiTheme="minorAscii" w:hAnsiTheme="minorAscii"/>
          <w:color w:val="auto"/>
          <w:sz w:val="26"/>
          <w:szCs w:val="26"/>
        </w:rPr>
        <w:t>pgave referentieprojecten</w:t>
      </w:r>
      <w:r w:rsidRPr="12170782" w:rsidR="00FC0D3A">
        <w:rPr>
          <w:rFonts w:ascii="Calibri" w:hAnsi="Calibri" w:asciiTheme="minorAscii" w:hAnsiTheme="minorAscii"/>
          <w:color w:val="auto"/>
          <w:sz w:val="26"/>
          <w:szCs w:val="26"/>
        </w:rPr>
        <w:t xml:space="preserve"> </w:t>
      </w:r>
      <w:r w:rsidRPr="12170782" w:rsidR="0036291A">
        <w:rPr>
          <w:rFonts w:ascii="Calibri" w:hAnsi="Calibri" w:asciiTheme="minorAscii" w:hAnsiTheme="minorAscii"/>
          <w:color w:val="auto"/>
          <w:sz w:val="26"/>
          <w:szCs w:val="26"/>
        </w:rPr>
        <w:t>kerncompetenties Europese Openbare aanbesteding “</w:t>
      </w:r>
      <w:r w:rsidRPr="12170782" w:rsidR="006B7D65">
        <w:rPr>
          <w:rFonts w:ascii="Calibri" w:hAnsi="Calibri" w:asciiTheme="minorAscii" w:hAnsiTheme="minorAscii"/>
          <w:color w:val="auto"/>
          <w:sz w:val="26"/>
          <w:szCs w:val="26"/>
        </w:rPr>
        <w:t xml:space="preserve">Website </w:t>
      </w:r>
      <w:r w:rsidRPr="12170782" w:rsidR="00855886">
        <w:rPr>
          <w:rFonts w:ascii="Calibri" w:hAnsi="Calibri" w:asciiTheme="minorAscii" w:hAnsiTheme="minorAscii"/>
          <w:color w:val="auto"/>
          <w:sz w:val="26"/>
          <w:szCs w:val="26"/>
        </w:rPr>
        <w:t xml:space="preserve">Hotelschool </w:t>
      </w:r>
      <w:r w:rsidRPr="12170782" w:rsidR="2F0168F7">
        <w:rPr>
          <w:rFonts w:ascii="Calibri" w:hAnsi="Calibri" w:asciiTheme="minorAscii" w:hAnsiTheme="minorAscii"/>
          <w:color w:val="auto"/>
          <w:sz w:val="26"/>
          <w:szCs w:val="26"/>
        </w:rPr>
        <w:t>T</w:t>
      </w:r>
      <w:r w:rsidRPr="12170782" w:rsidR="00855886">
        <w:rPr>
          <w:rFonts w:ascii="Calibri" w:hAnsi="Calibri" w:asciiTheme="minorAscii" w:hAnsiTheme="minorAscii"/>
          <w:color w:val="auto"/>
          <w:sz w:val="26"/>
          <w:szCs w:val="26"/>
        </w:rPr>
        <w:t>he Hague</w:t>
      </w:r>
      <w:r w:rsidRPr="12170782" w:rsidR="0036291A">
        <w:rPr>
          <w:rFonts w:ascii="Calibri" w:hAnsi="Calibri" w:asciiTheme="minorAscii" w:hAnsiTheme="minorAscii"/>
          <w:color w:val="auto"/>
          <w:sz w:val="26"/>
          <w:szCs w:val="26"/>
        </w:rPr>
        <w:t>”</w:t>
      </w:r>
    </w:p>
    <w:p w:rsidRPr="007B5AC3" w:rsidR="007B5AC3" w:rsidP="007B5AC3" w:rsidRDefault="007B5AC3" w14:paraId="3F5AFF7C" w14:textId="77777777">
      <w:pPr>
        <w:rPr>
          <w:lang w:eastAsia="en-US"/>
        </w:rPr>
      </w:pPr>
    </w:p>
    <w:p w:rsidRPr="007B5AC3" w:rsidR="00FE7AAD" w:rsidP="00FE7AAD" w:rsidRDefault="00FC0D3A" w14:paraId="21082153" w14:textId="2C0762BB">
      <w:pPr>
        <w:rPr>
          <w:rFonts w:asciiTheme="minorHAnsi" w:hAnsiTheme="minorHAnsi"/>
          <w:sz w:val="22"/>
          <w:szCs w:val="22"/>
        </w:rPr>
      </w:pPr>
      <w:r w:rsidRPr="007B5AC3">
        <w:rPr>
          <w:rFonts w:asciiTheme="minorHAnsi" w:hAnsiTheme="minorHAnsi"/>
          <w:sz w:val="22"/>
          <w:szCs w:val="22"/>
        </w:rPr>
        <w:t xml:space="preserve">U dient het </w:t>
      </w:r>
      <w:r w:rsidRPr="007B5AC3" w:rsidR="00FE7AAD">
        <w:rPr>
          <w:rFonts w:asciiTheme="minorHAnsi" w:hAnsiTheme="minorHAnsi"/>
          <w:sz w:val="22"/>
          <w:szCs w:val="22"/>
        </w:rPr>
        <w:t>formulier</w:t>
      </w:r>
      <w:r w:rsidR="00630EFD">
        <w:rPr>
          <w:rFonts w:asciiTheme="minorHAnsi" w:hAnsiTheme="minorHAnsi"/>
          <w:sz w:val="22"/>
          <w:szCs w:val="22"/>
        </w:rPr>
        <w:t>,</w:t>
      </w:r>
      <w:r w:rsidR="0004540F">
        <w:rPr>
          <w:rFonts w:asciiTheme="minorHAnsi" w:hAnsiTheme="minorHAnsi"/>
          <w:sz w:val="22"/>
          <w:szCs w:val="22"/>
        </w:rPr>
        <w:t xml:space="preserve"> </w:t>
      </w:r>
      <w:r w:rsidRPr="007B5AC3" w:rsidR="007B5AC3">
        <w:rPr>
          <w:rFonts w:asciiTheme="minorHAnsi" w:hAnsiTheme="minorHAnsi"/>
          <w:sz w:val="22"/>
          <w:szCs w:val="22"/>
        </w:rPr>
        <w:t xml:space="preserve">geheel </w:t>
      </w:r>
      <w:r w:rsidRPr="007B5AC3" w:rsidR="00FE7AAD">
        <w:rPr>
          <w:rFonts w:asciiTheme="minorHAnsi" w:hAnsiTheme="minorHAnsi"/>
          <w:sz w:val="22"/>
          <w:szCs w:val="22"/>
        </w:rPr>
        <w:t>in te vullen.</w:t>
      </w:r>
    </w:p>
    <w:tbl>
      <w:tblPr>
        <w:tblStyle w:val="GridTable4-Accent11"/>
        <w:tblW w:w="9322" w:type="dxa"/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Pr="007B5AC3" w:rsidR="007B5AC3" w:rsidTr="12170782" w14:paraId="3E65649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Mar/>
          </w:tcPr>
          <w:p w:rsidRPr="007B5AC3" w:rsidR="007B5AC3" w:rsidP="00E43F76" w:rsidRDefault="007B5AC3" w14:paraId="4FF3287F" w14:textId="77777777">
            <w:pPr>
              <w:rPr>
                <w:rFonts w:cs="Lucida Sans Unicode" w:asciiTheme="minorHAnsi" w:hAnsiTheme="minorHAnsi"/>
                <w:b w:val="0"/>
                <w:bCs w:val="0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Referentie behoort toe aan: &lt;naam inschrijver/combinant/onderaannemer&gt;</w:t>
            </w:r>
          </w:p>
        </w:tc>
      </w:tr>
      <w:tr w:rsidRPr="007B5AC3" w:rsidR="00FC0D3A" w:rsidTr="12170782" w14:paraId="226A8C0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Mar/>
          </w:tcPr>
          <w:p w:rsidRPr="007B5AC3" w:rsidR="00FC0D3A" w:rsidP="00733FB5" w:rsidRDefault="00FC0D3A" w14:paraId="52D076CE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Naam en omschrijving van het project</w:t>
            </w:r>
            <w:r w:rsidRPr="007B5AC3" w:rsidR="007B5AC3">
              <w:rPr>
                <w:rFonts w:cs="Lucida Sans Unicode"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Pr="007B5AC3" w:rsidR="00FC0D3A" w:rsidTr="12170782" w14:paraId="52E4566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Mar/>
          </w:tcPr>
          <w:p w:rsidRPr="007B5AC3" w:rsidR="00FC0D3A" w:rsidP="00733FB5" w:rsidRDefault="00FC0D3A" w14:paraId="6C8B0EE2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NAW-gegevens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46ABE" w:rsidRDefault="00FC0D3A" w14:paraId="2DC6D7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B5AC3">
              <w:rPr>
                <w:rFonts w:asciiTheme="minorHAnsi" w:hAnsiTheme="minorHAnsi"/>
                <w:sz w:val="22"/>
                <w:szCs w:val="22"/>
              </w:rPr>
              <w:t xml:space="preserve">Organisatie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403BD8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1C394AD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7B5AC3" w:rsidR="00FC0D3A" w:rsidP="00733FB5" w:rsidRDefault="00FC0D3A" w14:paraId="1CD3CC58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045309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009CD8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26B37D3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7B5AC3" w:rsidR="00FC0D3A" w:rsidP="00733FB5" w:rsidRDefault="00FC0D3A" w14:paraId="5CF8F3CB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55ADA85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0220283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59B397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7B5AC3" w:rsidR="00FC0D3A" w:rsidP="00733FB5" w:rsidRDefault="00FC0D3A" w14:paraId="4ED708B6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2A7610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0E5B25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741930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Mar/>
          </w:tcPr>
          <w:p w:rsidRPr="007B5AC3" w:rsidR="00FC0D3A" w:rsidP="00733FB5" w:rsidRDefault="00FC0D3A" w14:paraId="59B891E4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Omzet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682BEF" w14:paraId="18C1C2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>
              <w:rPr>
                <w:rFonts w:cs="Lucida Sans Unicode" w:asciiTheme="minorHAnsi" w:hAnsiTheme="minorHAnsi"/>
                <w:sz w:val="22"/>
                <w:szCs w:val="22"/>
              </w:rPr>
              <w:t xml:space="preserve">Het </w:t>
            </w:r>
            <w:r w:rsidRPr="007B5AC3" w:rsidR="00FC0D3A">
              <w:rPr>
                <w:rFonts w:cs="Lucida Sans Unicode" w:asciiTheme="minorHAnsi" w:hAnsiTheme="minorHAnsi"/>
                <w:sz w:val="22"/>
                <w:szCs w:val="22"/>
              </w:rPr>
              <w:t>omzet</w:t>
            </w:r>
            <w:r>
              <w:rPr>
                <w:rFonts w:cs="Lucida Sans Unicode" w:asciiTheme="minorHAnsi" w:hAnsiTheme="minorHAnsi"/>
                <w:sz w:val="22"/>
                <w:szCs w:val="22"/>
              </w:rPr>
              <w:t xml:space="preserve">bedrag </w:t>
            </w:r>
            <w:r w:rsidRPr="007B5AC3" w:rsidR="00FC0D3A">
              <w:rPr>
                <w:rFonts w:cs="Lucida Sans Unicode" w:asciiTheme="minorHAnsi" w:hAnsiTheme="minorHAnsi"/>
                <w:sz w:val="22"/>
                <w:szCs w:val="22"/>
              </w:rPr>
              <w:t>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5C56416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1A9C1E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Mar/>
          </w:tcPr>
          <w:p w:rsidRPr="007B5AC3" w:rsidR="00FC0D3A" w:rsidP="00FC0D3A" w:rsidRDefault="00FC0D3A" w14:paraId="055F69F9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Looptijd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3871212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Datum aanvang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671137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57E2076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7B5AC3" w:rsidR="00FC0D3A" w:rsidP="00733FB5" w:rsidRDefault="00FC0D3A" w14:paraId="725A2B2D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0837647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Datum afronding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501530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6F5A0C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Mar/>
          </w:tcPr>
          <w:p w:rsidRPr="007B5AC3" w:rsidR="00FC0D3A" w:rsidP="12170782" w:rsidRDefault="00FC0D3A" w14:paraId="154273E7" w14:textId="2415BF34">
            <w:pPr>
              <w:rPr>
                <w:rFonts w:ascii="Calibri" w:hAnsi="Calibri" w:cs="Lucida Sans Unicode" w:asciiTheme="minorAscii" w:hAnsiTheme="minorAscii"/>
                <w:sz w:val="22"/>
                <w:szCs w:val="22"/>
              </w:rPr>
            </w:pPr>
            <w:r w:rsidRPr="12170782" w:rsidR="00FC0D3A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 xml:space="preserve">Eventuele </w:t>
            </w:r>
            <w:r w:rsidRPr="12170782" w:rsidR="0036291A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 xml:space="preserve">combinatie/ </w:t>
            </w:r>
            <w:r w:rsidRPr="12170782" w:rsidR="52C7F199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>onder aanneming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31651F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Naam onderaannemer</w:t>
            </w:r>
            <w:r w:rsidR="007B5AC3">
              <w:rPr>
                <w:rFonts w:cs="Lucida Sans Unicode" w:asciiTheme="minorHAnsi" w:hAnsiTheme="minorHAnsi"/>
                <w:sz w:val="22"/>
                <w:szCs w:val="22"/>
              </w:rPr>
              <w:t>(</w:t>
            </w: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s</w:t>
            </w:r>
            <w:r w:rsidR="007B5AC3">
              <w:rPr>
                <w:rFonts w:cs="Lucida Sans Unicode" w:asciiTheme="minorHAnsi" w:hAnsiTheme="minorHAnsi"/>
                <w:sz w:val="22"/>
                <w:szCs w:val="22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0F87FF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487693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Mar/>
          </w:tcPr>
          <w:p w:rsidRPr="007B5AC3" w:rsidR="00FC0D3A" w:rsidP="00733FB5" w:rsidRDefault="00FC0D3A" w14:paraId="6C90420D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FC0D3A" w:rsidP="00733FB5" w:rsidRDefault="00FC0D3A" w14:paraId="7542D4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Adres onderaannemer(s)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1FDEFC0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FC0D3A" w:rsidTr="12170782" w14:paraId="6488C97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Mar/>
          </w:tcPr>
          <w:p w:rsidRPr="007B5AC3" w:rsidR="00FC0D3A" w:rsidP="00733FB5" w:rsidRDefault="00FC0D3A" w14:paraId="08072BE4" w14:textId="77777777">
            <w:pPr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Werkzaamheden binnen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5" w:type="dxa"/>
            <w:tcMar/>
          </w:tcPr>
          <w:p w:rsidRPr="007B5AC3" w:rsidR="007B5AC3" w:rsidP="00733FB5" w:rsidRDefault="00FC0D3A" w14:paraId="05982351" w14:textId="5ECC6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Korte beschrijving van de</w:t>
            </w:r>
            <w:r w:rsidRPr="007B5AC3" w:rsidR="007B5AC3">
              <w:rPr>
                <w:rFonts w:cs="Lucida Sans Unicode" w:asciiTheme="minorHAnsi" w:hAnsiTheme="minorHAnsi"/>
                <w:sz w:val="22"/>
                <w:szCs w:val="22"/>
              </w:rPr>
              <w:t xml:space="preserve"> uitgevoerde </w:t>
            </w: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 xml:space="preserve">werkzaamheden (geef eventueel ook aan welk deel </w:t>
            </w:r>
            <w:r w:rsidRPr="007B5AC3" w:rsidR="007B5AC3">
              <w:rPr>
                <w:rFonts w:cs="Lucida Sans Unicode" w:asciiTheme="minorHAnsi" w:hAnsiTheme="minorHAnsi"/>
                <w:sz w:val="22"/>
                <w:szCs w:val="22"/>
              </w:rPr>
              <w:t xml:space="preserve">hiervan </w:t>
            </w: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in onder</w:t>
            </w:r>
            <w:r w:rsidRPr="007B5AC3" w:rsidR="007B5AC3">
              <w:rPr>
                <w:rFonts w:cs="Lucida Sans Unicode" w:asciiTheme="minorHAnsi" w:hAnsiTheme="minorHAnsi"/>
                <w:sz w:val="22"/>
                <w:szCs w:val="22"/>
              </w:rPr>
              <w:t>-</w:t>
            </w:r>
            <w:r w:rsidRPr="007B5AC3">
              <w:rPr>
                <w:rFonts w:cs="Lucida Sans Unicode" w:asciiTheme="minorHAnsi" w:hAnsiTheme="minorHAnsi"/>
                <w:sz w:val="22"/>
                <w:szCs w:val="22"/>
              </w:rPr>
              <w:t>aanneming is uitgevoerd)</w:t>
            </w:r>
          </w:p>
          <w:p w:rsidR="00FC0D3A" w:rsidP="00733FB5" w:rsidRDefault="00FC0D3A" w14:paraId="388F8D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  <w:p w:rsidRPr="007B5AC3" w:rsidR="00690B15" w:rsidP="00733FB5" w:rsidRDefault="00690B15" w14:paraId="764688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7B5AC3" w:rsidR="00FC0D3A" w:rsidP="00733FB5" w:rsidRDefault="00FC0D3A" w14:paraId="0AEDEC2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</w:tr>
      <w:tr w:rsidRPr="007B5AC3" w:rsidR="00690B15" w:rsidTr="12170782" w14:paraId="1AF66375" w14:textId="77777777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  <w:tcMar/>
          </w:tcPr>
          <w:p w:rsidR="00C07007" w:rsidP="00316BF0" w:rsidRDefault="00690B15" w14:paraId="530156B3" w14:textId="600948FF">
            <w:pPr>
              <w:rPr>
                <w:rFonts w:cs="Lucida Sans Unicode" w:asciiTheme="minorHAnsi" w:hAnsiTheme="minorHAnsi"/>
                <w:b w:val="0"/>
                <w:bCs w:val="0"/>
                <w:sz w:val="22"/>
                <w:szCs w:val="22"/>
              </w:rPr>
            </w:pPr>
            <w:r w:rsidRPr="212CC936">
              <w:rPr>
                <w:rFonts w:cs="Lucida Sans Unicode" w:asciiTheme="minorHAnsi" w:hAnsiTheme="minorHAnsi"/>
                <w:sz w:val="22"/>
                <w:szCs w:val="22"/>
              </w:rPr>
              <w:t>Minimumeis van het project</w:t>
            </w:r>
            <w:r w:rsidRPr="212CC936" w:rsidR="0E05D2BF">
              <w:rPr>
                <w:rFonts w:cs="Lucida Sans Unicode" w:asciiTheme="minorHAnsi" w:hAnsiTheme="minorHAnsi"/>
                <w:sz w:val="22"/>
                <w:szCs w:val="22"/>
              </w:rPr>
              <w:t xml:space="preserve"> </w:t>
            </w:r>
          </w:p>
          <w:p w:rsidRPr="00C07007" w:rsidR="00690B15" w:rsidP="12170782" w:rsidRDefault="0E05D2BF" w14:paraId="3AC031A0" w14:textId="4796A953">
            <w:pPr>
              <w:rPr>
                <w:rFonts w:ascii="Calibri" w:hAnsi="Calibri" w:asciiTheme="minorAscii" w:hAnsiTheme="minorAscii"/>
                <w:sz w:val="22"/>
                <w:szCs w:val="22"/>
              </w:rPr>
            </w:pPr>
            <w:r w:rsidRPr="12170782" w:rsidR="131364A6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>Zie</w:t>
            </w:r>
            <w:r w:rsidRPr="12170782" w:rsidR="00F0598A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 xml:space="preserve"> Beschrijvend Document</w:t>
            </w:r>
            <w:r w:rsidRPr="12170782" w:rsidR="00690B15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 xml:space="preserve"> </w:t>
            </w:r>
            <w:r w:rsidRPr="12170782" w:rsidR="00881FB4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>pagina</w:t>
            </w:r>
            <w:r w:rsidRPr="12170782" w:rsidR="0004540F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 xml:space="preserve"> 20</w:t>
            </w:r>
            <w:r w:rsidRPr="12170782" w:rsidR="00C07007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>;</w:t>
            </w:r>
            <w:r w:rsidRPr="12170782" w:rsidR="00316BF0">
              <w:rPr>
                <w:rFonts w:ascii="Calibri" w:hAnsi="Calibri" w:cs="Lucida Sans Unicode" w:asciiTheme="minorAscii" w:hAnsiTheme="minorAscii"/>
                <w:sz w:val="22"/>
                <w:szCs w:val="22"/>
              </w:rPr>
              <w:t xml:space="preserve"> </w:t>
            </w:r>
            <w:r w:rsidRPr="12170782" w:rsidR="00316BF0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>Minimumvereisten</w:t>
            </w:r>
            <w:r w:rsidRPr="12170782" w:rsidR="00C07007">
              <w:rPr>
                <w:rFonts w:ascii="Calibri" w:hAnsi="Calibri" w:asciiTheme="minorAscii" w:hAnsiTheme="minorAscii"/>
                <w:b w:val="0"/>
                <w:bCs w:val="0"/>
                <w:sz w:val="22"/>
                <w:szCs w:val="22"/>
              </w:rPr>
              <w:t xml:space="preserve"> </w:t>
            </w:r>
            <w:r w:rsidRPr="12170782" w:rsidR="00316BF0">
              <w:rPr>
                <w:rStyle w:val="Strong"/>
                <w:rFonts w:ascii="Calibri" w:hAnsi="Calibri" w:asciiTheme="minorAscii" w:hAnsiTheme="minorAscii"/>
              </w:rPr>
              <w:t>Kerncompetenties/</w:t>
            </w:r>
            <w:r w:rsidRPr="12170782" w:rsidR="00C07007">
              <w:rPr>
                <w:rStyle w:val="Strong"/>
                <w:rFonts w:ascii="Calibri" w:hAnsi="Calibri" w:asciiTheme="minorAscii" w:hAnsiTheme="minorAscii"/>
              </w:rPr>
              <w:t xml:space="preserve"> </w:t>
            </w:r>
            <w:r w:rsidRPr="12170782" w:rsidR="00316BF0">
              <w:rPr>
                <w:rStyle w:val="Strong"/>
                <w:rFonts w:ascii="Calibri" w:hAnsi="Calibri" w:asciiTheme="minorAscii" w:hAnsiTheme="minorAscii"/>
              </w:rPr>
              <w:t>referentieopdrachten</w:t>
            </w:r>
          </w:p>
          <w:p w:rsidR="630420DB" w:rsidP="212CC936" w:rsidRDefault="630420DB" w14:paraId="3EB00429" w14:textId="2DFF9BC8">
            <w:pPr>
              <w:rPr>
                <w:rFonts w:cs="Lucida Sans Unicode" w:asciiTheme="minorHAnsi" w:hAnsiTheme="minorHAnsi"/>
                <w:sz w:val="22"/>
                <w:szCs w:val="22"/>
              </w:rPr>
            </w:pPr>
            <w:r w:rsidRPr="212CC936">
              <w:rPr>
                <w:rFonts w:cs="Lucida Sans Unicode" w:asciiTheme="minorHAnsi" w:hAnsiTheme="minorHAnsi"/>
                <w:sz w:val="22"/>
                <w:szCs w:val="22"/>
              </w:rPr>
              <w:t>U toont aan dat u ervaring heeft met de genoemde kerncompetentie.</w:t>
            </w:r>
          </w:p>
          <w:p w:rsidRPr="0004540F" w:rsidR="0004540F" w:rsidP="212CC936" w:rsidRDefault="0004540F" w14:paraId="656D0E8C" w14:textId="246F3D6C">
            <w:pPr>
              <w:rPr>
                <w:rFonts w:cs="Lucida Sans Unicode" w:asciiTheme="minorHAnsi" w:hAnsiTheme="minorHAns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690B15" w:rsidR="00690B15" w:rsidP="00690B15" w:rsidRDefault="00690B15" w14:paraId="23D3F4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22"/>
                <w:szCs w:val="22"/>
              </w:rPr>
            </w:pP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D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e o</w:t>
            </w: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m</w:t>
            </w:r>
            <w:r w:rsidRPr="00A439E1">
              <w:rPr>
                <w:rFonts w:ascii="Calibri" w:hAnsi="Calibri"/>
                <w:b/>
                <w:spacing w:val="-3"/>
                <w:sz w:val="22"/>
                <w:szCs w:val="22"/>
              </w:rPr>
              <w:t>v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 xml:space="preserve">ang </w:t>
            </w:r>
            <w:r w:rsidRPr="00A439E1">
              <w:rPr>
                <w:rFonts w:ascii="Calibri" w:hAnsi="Calibri"/>
                <w:b/>
                <w:spacing w:val="-3"/>
                <w:sz w:val="22"/>
                <w:szCs w:val="22"/>
              </w:rPr>
              <w:t>v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an deze re</w:t>
            </w: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f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e</w:t>
            </w: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r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en</w:t>
            </w: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ti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eopd</w:t>
            </w: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r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ac</w:t>
            </w:r>
            <w:r w:rsidRPr="00A439E1">
              <w:rPr>
                <w:rFonts w:ascii="Calibri" w:hAnsi="Calibri"/>
                <w:b/>
                <w:spacing w:val="-3"/>
                <w:sz w:val="22"/>
                <w:szCs w:val="22"/>
              </w:rPr>
              <w:t>h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t</w:t>
            </w:r>
            <w:r w:rsidRPr="00A439E1">
              <w:rPr>
                <w:rFonts w:ascii="Calibri" w:hAnsi="Calibri"/>
                <w:b/>
                <w:spacing w:val="1"/>
                <w:sz w:val="22"/>
                <w:szCs w:val="22"/>
              </w:rPr>
              <w:t xml:space="preserve"> </w:t>
            </w:r>
            <w:r w:rsidRPr="00A439E1">
              <w:rPr>
                <w:rFonts w:ascii="Calibri" w:hAnsi="Calibri"/>
                <w:b/>
                <w:spacing w:val="-2"/>
                <w:sz w:val="22"/>
                <w:szCs w:val="22"/>
              </w:rPr>
              <w:t>betreft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 xml:space="preserve"> ten </w:t>
            </w:r>
            <w:r w:rsidRPr="00A439E1">
              <w:rPr>
                <w:rFonts w:ascii="Calibri" w:hAnsi="Calibri"/>
                <w:b/>
                <w:spacing w:val="-4"/>
                <w:sz w:val="22"/>
                <w:szCs w:val="22"/>
              </w:rPr>
              <w:t>m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>ins</w:t>
            </w:r>
            <w:r w:rsidRPr="00A439E1">
              <w:rPr>
                <w:rFonts w:ascii="Calibri" w:hAnsi="Calibri"/>
                <w:b/>
                <w:spacing w:val="-1"/>
                <w:sz w:val="22"/>
                <w:szCs w:val="22"/>
              </w:rPr>
              <w:t>t</w:t>
            </w:r>
            <w:r w:rsidRPr="00A439E1">
              <w:rPr>
                <w:rFonts w:ascii="Calibri" w:hAnsi="Calibri"/>
                <w:b/>
                <w:sz w:val="22"/>
                <w:szCs w:val="22"/>
              </w:rPr>
              <w:t xml:space="preserve">e </w:t>
            </w:r>
            <w:r w:rsidR="006B7D65">
              <w:rPr>
                <w:rFonts w:ascii="Calibri" w:hAnsi="Calibri"/>
                <w:b/>
                <w:sz w:val="22"/>
                <w:szCs w:val="22"/>
              </w:rPr>
              <w:t>ervaring met het genoemde</w:t>
            </w:r>
          </w:p>
          <w:p w:rsidRPr="007B5AC3" w:rsidR="00690B15" w:rsidP="00690B15" w:rsidRDefault="00690B15" w14:paraId="155555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B5AC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5AC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C54E0C">
              <w:rPr>
                <w:rFonts w:asciiTheme="minorHAnsi" w:hAnsiTheme="minorHAnsi"/>
                <w:sz w:val="22"/>
                <w:szCs w:val="22"/>
              </w:rPr>
            </w:r>
            <w:r w:rsidR="00C54E0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7B5AC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7B5AC3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:rsidRPr="007B5AC3" w:rsidR="00690B15" w:rsidP="0038431C" w:rsidRDefault="00690B15" w14:paraId="05CCC0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B5AC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5AC3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C54E0C">
              <w:rPr>
                <w:rFonts w:asciiTheme="minorHAnsi" w:hAnsiTheme="minorHAnsi"/>
                <w:sz w:val="22"/>
                <w:szCs w:val="22"/>
              </w:rPr>
            </w:r>
            <w:r w:rsidR="00C54E0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7B5AC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7B5AC3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</w:tbl>
    <w:p w:rsidR="00690B15" w:rsidP="00E43F76" w:rsidRDefault="00690B15" w14:paraId="79524DCD" w14:textId="77777777">
      <w:pPr>
        <w:spacing w:before="56" w:after="113"/>
        <w:rPr>
          <w:rFonts w:cs="Arial" w:asciiTheme="minorHAnsi" w:hAnsiTheme="minorHAnsi"/>
          <w:sz w:val="22"/>
          <w:szCs w:val="22"/>
        </w:rPr>
      </w:pPr>
    </w:p>
    <w:p w:rsidR="00690B15" w:rsidP="00E43F76" w:rsidRDefault="00E43F76" w14:paraId="657FAA8E" w14:textId="77777777">
      <w:pPr>
        <w:spacing w:before="56" w:after="113"/>
        <w:rPr>
          <w:rFonts w:cs="Arial" w:asciiTheme="minorHAnsi" w:hAnsiTheme="minorHAnsi"/>
          <w:sz w:val="22"/>
          <w:szCs w:val="22"/>
        </w:rPr>
      </w:pPr>
      <w:r w:rsidRPr="007B5AC3">
        <w:rPr>
          <w:rFonts w:cs="Arial" w:asciiTheme="minorHAnsi" w:hAnsiTheme="minorHAnsi"/>
          <w:sz w:val="22"/>
          <w:szCs w:val="22"/>
        </w:rPr>
        <w:t xml:space="preserve">Handtekening </w:t>
      </w:r>
      <w:r w:rsidR="00690B15">
        <w:rPr>
          <w:rFonts w:cs="Arial" w:asciiTheme="minorHAnsi" w:hAnsiTheme="minorHAnsi"/>
          <w:sz w:val="22"/>
          <w:szCs w:val="22"/>
        </w:rPr>
        <w:t>rechtsgeldig vertegenwoordiger I</w:t>
      </w:r>
      <w:r w:rsidRPr="007B5AC3">
        <w:rPr>
          <w:rFonts w:cs="Arial" w:asciiTheme="minorHAnsi" w:hAnsiTheme="minorHAnsi"/>
          <w:sz w:val="22"/>
          <w:szCs w:val="22"/>
        </w:rPr>
        <w:t>nschrijver:</w:t>
      </w:r>
      <w:r w:rsidR="00690B15">
        <w:rPr>
          <w:rFonts w:cs="Arial" w:asciiTheme="minorHAnsi" w:hAnsiTheme="minorHAnsi"/>
          <w:sz w:val="22"/>
          <w:szCs w:val="22"/>
        </w:rPr>
        <w:t xml:space="preserve"> </w:t>
      </w:r>
    </w:p>
    <w:p w:rsidR="00690B15" w:rsidP="00E43F76" w:rsidRDefault="00690B15" w14:paraId="6DBEF7CE" w14:textId="77777777">
      <w:pPr>
        <w:spacing w:before="56" w:after="113"/>
        <w:rPr>
          <w:rFonts w:cs="Arial" w:asciiTheme="minorHAnsi" w:hAnsiTheme="minorHAnsi"/>
          <w:sz w:val="22"/>
          <w:szCs w:val="22"/>
        </w:rPr>
      </w:pPr>
    </w:p>
    <w:p w:rsidR="00690B15" w:rsidP="00E43F76" w:rsidRDefault="00690B15" w14:paraId="52357B18" w14:textId="77777777">
      <w:pPr>
        <w:spacing w:before="56" w:after="113"/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>………………………………………………………………</w:t>
      </w:r>
    </w:p>
    <w:p w:rsidRPr="00630EFD" w:rsidR="00630EFD" w:rsidP="00E43F76" w:rsidRDefault="00630EFD" w14:paraId="68C018DD" w14:textId="77777777">
      <w:pPr>
        <w:spacing w:before="56" w:after="113"/>
        <w:rPr>
          <w:rFonts w:cs="Arial" w:asciiTheme="minorHAnsi" w:hAnsiTheme="minorHAnsi"/>
          <w:b/>
          <w:bCs/>
          <w:sz w:val="22"/>
          <w:szCs w:val="22"/>
        </w:rPr>
      </w:pPr>
    </w:p>
    <w:p w:rsidR="00690B15" w:rsidP="00E43F76" w:rsidRDefault="00690B15" w14:paraId="2C86CBA0" w14:textId="77777777">
      <w:pPr>
        <w:spacing w:before="56" w:after="113"/>
        <w:rPr>
          <w:rFonts w:cs="Arial" w:asciiTheme="minorHAnsi" w:hAnsiTheme="minorHAnsi"/>
          <w:sz w:val="22"/>
          <w:szCs w:val="22"/>
        </w:rPr>
      </w:pPr>
      <w:r w:rsidRPr="007B5AC3">
        <w:rPr>
          <w:rFonts w:cs="Arial" w:asciiTheme="minorHAnsi" w:hAnsiTheme="minorHAnsi"/>
          <w:sz w:val="22"/>
          <w:szCs w:val="22"/>
        </w:rPr>
        <w:t>Datum:</w:t>
      </w:r>
      <w:r>
        <w:rPr>
          <w:rFonts w:cs="Arial" w:asciiTheme="minorHAnsi" w:hAnsiTheme="minorHAnsi"/>
          <w:sz w:val="22"/>
          <w:szCs w:val="22"/>
        </w:rPr>
        <w:t xml:space="preserve"> </w:t>
      </w:r>
      <w:r>
        <w:rPr>
          <w:rFonts w:cs="Arial" w:asciiTheme="minorHAnsi" w:hAnsiTheme="minorHAnsi"/>
          <w:sz w:val="22"/>
          <w:szCs w:val="22"/>
        </w:rPr>
        <w:tab/>
      </w:r>
      <w:r>
        <w:rPr>
          <w:rFonts w:cs="Arial" w:asciiTheme="minorHAnsi" w:hAnsiTheme="minorHAnsi"/>
          <w:sz w:val="22"/>
          <w:szCs w:val="22"/>
        </w:rPr>
        <w:t>………………………………………….</w:t>
      </w:r>
    </w:p>
    <w:p w:rsidR="00690B15" w:rsidP="00E43F76" w:rsidRDefault="00690B15" w14:paraId="4A3E7DD5" w14:textId="77777777">
      <w:pPr>
        <w:spacing w:before="56" w:after="113"/>
        <w:rPr>
          <w:rFonts w:cs="Arial" w:asciiTheme="minorHAnsi" w:hAnsiTheme="minorHAnsi"/>
          <w:sz w:val="22"/>
          <w:szCs w:val="22"/>
        </w:rPr>
      </w:pPr>
      <w:r>
        <w:rPr>
          <w:rFonts w:cs="Arial" w:asciiTheme="minorHAnsi" w:hAnsiTheme="minorHAnsi"/>
          <w:sz w:val="22"/>
          <w:szCs w:val="22"/>
        </w:rPr>
        <w:t xml:space="preserve">Naam: </w:t>
      </w:r>
      <w:r>
        <w:rPr>
          <w:rFonts w:cs="Arial" w:asciiTheme="minorHAnsi" w:hAnsiTheme="minorHAnsi"/>
          <w:sz w:val="22"/>
          <w:szCs w:val="22"/>
        </w:rPr>
        <w:tab/>
      </w:r>
      <w:r>
        <w:rPr>
          <w:rFonts w:cs="Arial" w:asciiTheme="minorHAnsi" w:hAnsiTheme="minorHAnsi"/>
          <w:sz w:val="22"/>
          <w:szCs w:val="22"/>
        </w:rPr>
        <w:t>………………………………………….</w:t>
      </w:r>
    </w:p>
    <w:p w:rsidRPr="00630EFD" w:rsidR="00E43F76" w:rsidP="12170782" w:rsidRDefault="00690B15" w14:paraId="5A6E43DF" w14:textId="5862B7E9">
      <w:pPr>
        <w:spacing w:before="56" w:after="113"/>
        <w:rPr>
          <w:rFonts w:ascii="Calibri" w:hAnsi="Calibri" w:cs="Arial" w:asciiTheme="minorAscii" w:hAnsiTheme="minorAscii"/>
          <w:sz w:val="22"/>
          <w:szCs w:val="22"/>
        </w:rPr>
      </w:pPr>
      <w:r w:rsidRPr="12170782" w:rsidR="3E56421E">
        <w:rPr>
          <w:rFonts w:ascii="Calibri" w:hAnsi="Calibri" w:cs="Arial" w:asciiTheme="minorAscii" w:hAnsiTheme="minorAscii"/>
          <w:sz w:val="22"/>
          <w:szCs w:val="22"/>
        </w:rPr>
        <w:t xml:space="preserve">Functie: </w:t>
      </w:r>
      <w:r>
        <w:rPr>
          <w:rFonts w:cs="Arial" w:asciiTheme="minorHAnsi" w:hAnsiTheme="minorHAnsi"/>
          <w:sz w:val="22"/>
          <w:szCs w:val="22"/>
        </w:rPr>
        <w:tab/>
      </w:r>
      <w:r w:rsidRPr="12170782" w:rsidR="00690B15">
        <w:rPr>
          <w:rFonts w:ascii="Calibri" w:hAnsi="Calibri" w:cs="Arial" w:asciiTheme="minorAscii" w:hAnsiTheme="minorAscii"/>
          <w:sz w:val="22"/>
          <w:szCs w:val="22"/>
        </w:rPr>
        <w:t>…</w:t>
      </w:r>
      <w:r w:rsidRPr="12170782" w:rsidR="00690B15">
        <w:rPr>
          <w:rFonts w:ascii="Calibri" w:hAnsi="Calibri" w:cs="Arial" w:asciiTheme="minorAscii" w:hAnsiTheme="minorAscii"/>
          <w:sz w:val="22"/>
          <w:szCs w:val="22"/>
        </w:rPr>
        <w:t>…………………………………….</w:t>
      </w:r>
    </w:p>
    <w:sectPr w:rsidRPr="00630EFD" w:rsidR="00E43F76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orient="portrait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6662" w:rsidRDefault="00606662" w14:paraId="5AE5FB69" w14:textId="77777777">
      <w:r>
        <w:separator/>
      </w:r>
    </w:p>
    <w:p w:rsidR="00606662" w:rsidRDefault="00606662" w14:paraId="43EAE295" w14:textId="77777777"/>
    <w:p w:rsidR="00606662" w:rsidRDefault="00606662" w14:paraId="25033623" w14:textId="77777777"/>
  </w:endnote>
  <w:endnote w:type="continuationSeparator" w:id="0">
    <w:p w:rsidR="00606662" w:rsidRDefault="00606662" w14:paraId="561BB49D" w14:textId="77777777">
      <w:r>
        <w:continuationSeparator/>
      </w:r>
    </w:p>
    <w:p w:rsidR="00606662" w:rsidRDefault="00606662" w14:paraId="7FECD32F" w14:textId="77777777"/>
    <w:p w:rsidR="00606662" w:rsidRDefault="00606662" w14:paraId="3B6E9E5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81FB4" w:rsidR="00630EFD" w:rsidP="00881FB4" w:rsidRDefault="00CB098E" w14:paraId="6253C8D6" w14:textId="7777777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 xml:space="preserve">Opgave referentieprojecten behorend bij </w:t>
    </w:r>
    <w:r w:rsidR="00630EFD">
      <w:rPr>
        <w:rFonts w:asciiTheme="minorHAnsi" w:hAnsiTheme="minorHAnsi"/>
        <w:spacing w:val="-1"/>
        <w:sz w:val="16"/>
        <w:szCs w:val="16"/>
      </w:rPr>
      <w:t>Europese openbare aanbesteding ”</w:t>
    </w:r>
    <w:r w:rsidR="006B7D65">
      <w:rPr>
        <w:rFonts w:asciiTheme="minorHAnsi" w:hAnsiTheme="minorHAnsi"/>
        <w:spacing w:val="-1"/>
        <w:sz w:val="16"/>
        <w:szCs w:val="16"/>
      </w:rPr>
      <w:t xml:space="preserve">Website </w:t>
    </w:r>
    <w:r w:rsidR="00855886">
      <w:rPr>
        <w:rFonts w:asciiTheme="minorHAnsi" w:hAnsiTheme="minorHAnsi"/>
        <w:spacing w:val="-1"/>
        <w:sz w:val="16"/>
        <w:szCs w:val="16"/>
      </w:rPr>
      <w:t>Hotelschool the Hague”</w:t>
    </w:r>
    <w:r w:rsidRPr="00881FB4" w:rsidR="00CB59C7">
      <w:rPr>
        <w:rFonts w:asciiTheme="minorHAnsi" w:hAnsiTheme="minorHAnsi"/>
        <w:sz w:val="16"/>
        <w:szCs w:val="16"/>
      </w:rPr>
      <w:t xml:space="preserve">- </w:t>
    </w:r>
    <w:r w:rsidRPr="00CB59C7" w:rsidR="00CB59C7">
      <w:rPr>
        <w:rFonts w:asciiTheme="minorHAnsi" w:hAnsiTheme="minorHAnsi"/>
        <w:sz w:val="16"/>
        <w:szCs w:val="16"/>
      </w:rPr>
      <w:t xml:space="preserve">Kenmerk </w:t>
    </w:r>
    <w:r w:rsidRPr="006B7D65" w:rsidR="006B7D65">
      <w:rPr>
        <w:rFonts w:asciiTheme="minorHAnsi" w:hAnsiTheme="minorHAnsi"/>
        <w:sz w:val="16"/>
        <w:szCs w:val="17"/>
      </w:rPr>
      <w:t>216329</w:t>
    </w:r>
  </w:p>
  <w:p w:rsidRPr="00CB59C7" w:rsidR="00682BEF" w:rsidP="00CB59C7" w:rsidRDefault="00CB59C7" w14:paraId="434CB1C8" w14:textId="77777777">
    <w:pPr>
      <w:pStyle w:val="Footer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 xml:space="preserve">pagina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6662" w:rsidRDefault="00606662" w14:paraId="532EA6A4" w14:textId="77777777">
      <w:r>
        <w:separator/>
      </w:r>
    </w:p>
    <w:p w:rsidR="00606662" w:rsidRDefault="00606662" w14:paraId="3FBBB93F" w14:textId="77777777"/>
    <w:p w:rsidR="00606662" w:rsidRDefault="00606662" w14:paraId="1FBE6D4C" w14:textId="77777777"/>
  </w:footnote>
  <w:footnote w:type="continuationSeparator" w:id="0">
    <w:p w:rsidR="00606662" w:rsidRDefault="00606662" w14:paraId="5CCF66CF" w14:textId="77777777">
      <w:r>
        <w:continuationSeparator/>
      </w:r>
    </w:p>
    <w:p w:rsidR="00606662" w:rsidRDefault="00606662" w14:paraId="1BA7F85B" w14:textId="77777777"/>
    <w:p w:rsidR="00606662" w:rsidRDefault="00606662" w14:paraId="15EF76C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F76" w:rsidRDefault="00E43F76" w14:paraId="0A2ECA94" w14:textId="77777777"/>
  <w:p w:rsidR="00E43F76" w:rsidRDefault="00E43F76" w14:paraId="401E42F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F76" w:rsidP="00D0784F" w:rsidRDefault="00E43F76" w14:paraId="2D6476FE" w14:textId="77777777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3F76" w:rsidRDefault="00E43F76" w14:paraId="575F9818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50.25pt;height:50.25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hybridMultilevel"/>
    <w:tmpl w:val="36328E10"/>
    <w:styleLink w:val="StijlMetopsommingstekensCalibriLinks4cmVerkeerd-om0"/>
    <w:lvl w:ilvl="0" w:tplc="939EAAA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 w:tplc="5888E8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B00D6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04FE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B29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ED6E5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78C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68AC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3DA95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hybrid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hybridMultilevel"/>
    <w:tmpl w:val="36328E10"/>
    <w:styleLink w:val="Metopsommingstekens"/>
    <w:lvl w:ilvl="0" w:tplc="C96CBB78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 w:tplc="79C05C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7203A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C648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201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9E0EF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4E2B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945E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AAA25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hybridMultilevel"/>
    <w:tmpl w:val="280219AE"/>
    <w:lvl w:ilvl="0" w:tplc="7C88E86E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 w:tplc="83E8CD50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 w:tplc="19C86CF0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 w:tplc="D27803E6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 w:tplc="DF6CB5B0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 w:tplc="B5FE6646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 w:tplc="F99A23A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 w:tplc="FDD6913E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 w:tplc="A0A43DAC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hybridMultilevel"/>
    <w:tmpl w:val="392A6C30"/>
    <w:styleLink w:val="Stijl"/>
    <w:lvl w:ilvl="0" w:tplc="55E23C06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 w:tplc="0A44386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F8C0624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AE0CF42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A18AADC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C6F8B91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E9081F2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8F7C15C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1A291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5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540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BF0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07007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4E0C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0A9E2CAC"/>
    <w:rsid w:val="0E05D2BF"/>
    <w:rsid w:val="12170782"/>
    <w:rsid w:val="12D26F7C"/>
    <w:rsid w:val="131364A6"/>
    <w:rsid w:val="212CC936"/>
    <w:rsid w:val="2F0168F7"/>
    <w:rsid w:val="3016FDC6"/>
    <w:rsid w:val="3E56421E"/>
    <w:rsid w:val="4A1D7F8D"/>
    <w:rsid w:val="52C7F199"/>
    <w:rsid w:val="6304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388C98"/>
  <w15:docId w15:val="{9C59E79A-4538-4106-921E-9365CF5175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styleId="Kop0" w:customStyle="1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HeaderChar" w:customStyle="1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styleId="broodtekst" w:customStyle="1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styleId="PlainTextChar" w:customStyle="1">
    <w:name w:val="Plain Text Char"/>
    <w:link w:val="PlainText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NoList"/>
    <w:rsid w:val="00330F08"/>
    <w:pPr>
      <w:numPr>
        <w:numId w:val="6"/>
      </w:numPr>
    </w:pPr>
  </w:style>
  <w:style w:type="character" w:styleId="FooterChar" w:customStyle="1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styleId="Eisen" w:customStyle="1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styleId="FootnoteTextChar" w:customStyle="1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styleId="Strong">
    <w:name w:val="Strong"/>
    <w:basedOn w:val="DefaultParagraphFont"/>
    <w:qFormat/>
    <w:rsid w:val="00316BF0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1701E9F2B514E99D262C086F231DF" ma:contentTypeVersion="2" ma:contentTypeDescription="Create a new document." ma:contentTypeScope="" ma:versionID="39ae076ddf493d1dc9265e185a960006">
  <xsd:schema xmlns:xsd="http://www.w3.org/2001/XMLSchema" xmlns:xs="http://www.w3.org/2001/XMLSchema" xmlns:p="http://schemas.microsoft.com/office/2006/metadata/properties" xmlns:ns2="42fe1066-2c9f-4521-be74-238754e3467d" targetNamespace="http://schemas.microsoft.com/office/2006/metadata/properties" ma:root="true" ma:fieldsID="1bf10a8675714f4e655de5f8ecbecd89" ns2:_="">
    <xsd:import namespace="42fe1066-2c9f-4521-be74-238754e34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e1066-2c9f-4521-be74-238754e34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19AAE4-B46C-4436-A245-DB40FF3CE033}">
  <ds:schemaRefs>
    <ds:schemaRef ds:uri="http://purl.org/dc/dcmitype/"/>
    <ds:schemaRef ds:uri="http://purl.org/dc/terms/"/>
    <ds:schemaRef ds:uri="42fe1066-2c9f-4521-be74-238754e3467d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BBBD46-BF96-47C0-8C5D-E519C9421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EB7CE0-05BE-4695-A1FC-40561351D0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2472F0-6BD7-4DF6-B7D3-8141942E2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e1066-2c9f-4521-be74-238754e34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Office Word</ap:Application>
  <ap:DocSecurity>0</ap:DocSecurity>
  <ap:ScaleCrop>false</ap:ScaleCrop>
  <ap:Company>MyCompany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Joyce Vermeer</dc:creator>
  <lastModifiedBy>Creemers, E.M.J. Ms.</lastModifiedBy>
  <revision>11</revision>
  <lastPrinted>2013-11-08T11:03:00.0000000Z</lastPrinted>
  <dcterms:created xsi:type="dcterms:W3CDTF">2018-03-01T11:20:00.0000000Z</dcterms:created>
  <dcterms:modified xsi:type="dcterms:W3CDTF">2020-11-09T10:11:30.1813895Z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0x0101003F71701E9F2B514E99D262C086F231DF</vt:lpwstr>
  </property>
</Properties>
</file>