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3CF1F" w14:textId="77777777" w:rsidR="00E67612" w:rsidRPr="00375463" w:rsidRDefault="00ED7881" w:rsidP="00ED7881">
      <w:pPr>
        <w:pStyle w:val="rapporttitel"/>
        <w:spacing w:line="320" w:lineRule="exact"/>
        <w:ind w:right="-2865"/>
        <w:rPr>
          <w:spacing w:val="-6"/>
          <w:szCs w:val="26"/>
        </w:rPr>
      </w:pPr>
      <w:r w:rsidRPr="00375463">
        <w:rPr>
          <w:spacing w:val="-6"/>
          <w:szCs w:val="26"/>
        </w:rPr>
        <w:t>Beschrijvend document bij Europese openbare aanbesteding</w:t>
      </w:r>
    </w:p>
    <w:p w14:paraId="43ED7ACE" w14:textId="77777777" w:rsidR="008026D3" w:rsidRPr="00077551" w:rsidRDefault="008026D3">
      <w:pPr>
        <w:pStyle w:val="rapporttitel"/>
        <w:spacing w:line="320" w:lineRule="exact"/>
        <w:rPr>
          <w:b w:val="0"/>
          <w:bCs/>
          <w:lang w:val="en-US"/>
        </w:rPr>
      </w:pPr>
      <w:r w:rsidRPr="00077551">
        <w:rPr>
          <w:b w:val="0"/>
          <w:bCs/>
          <w:lang w:val="en-US"/>
        </w:rPr>
        <w:t xml:space="preserve">Levering LED </w:t>
      </w:r>
      <w:proofErr w:type="spellStart"/>
      <w:r w:rsidRPr="00077551">
        <w:rPr>
          <w:b w:val="0"/>
          <w:bCs/>
          <w:lang w:val="en-US"/>
        </w:rPr>
        <w:t>armaturen</w:t>
      </w:r>
      <w:proofErr w:type="spellEnd"/>
      <w:r w:rsidR="00C9725D" w:rsidRPr="00077551">
        <w:rPr>
          <w:b w:val="0"/>
          <w:bCs/>
          <w:lang w:val="en-US"/>
        </w:rPr>
        <w:t xml:space="preserve">, </w:t>
      </w:r>
    </w:p>
    <w:p w14:paraId="088D0090" w14:textId="38839B46" w:rsidR="00E67612" w:rsidRPr="00077551" w:rsidRDefault="00C9725D">
      <w:pPr>
        <w:pStyle w:val="rapporttitel"/>
        <w:spacing w:line="320" w:lineRule="exact"/>
        <w:rPr>
          <w:b w:val="0"/>
          <w:bCs/>
          <w:lang w:val="en-US"/>
        </w:rPr>
      </w:pPr>
      <w:proofErr w:type="spellStart"/>
      <w:r w:rsidRPr="00077551">
        <w:rPr>
          <w:b w:val="0"/>
          <w:bCs/>
          <w:lang w:val="en-US"/>
        </w:rPr>
        <w:t>Casenummer</w:t>
      </w:r>
      <w:proofErr w:type="spellEnd"/>
      <w:r w:rsidRPr="00077551">
        <w:rPr>
          <w:b w:val="0"/>
          <w:bCs/>
          <w:lang w:val="en-US"/>
        </w:rPr>
        <w:t xml:space="preserve">: </w:t>
      </w:r>
      <w:r w:rsidR="00366F75" w:rsidRPr="00077551">
        <w:rPr>
          <w:b w:val="0"/>
          <w:bCs/>
          <w:lang w:val="en-US"/>
        </w:rPr>
        <w:t>C2268787</w:t>
      </w:r>
    </w:p>
    <w:p w14:paraId="245B51FB" w14:textId="77777777" w:rsidR="00E67612" w:rsidRPr="00077551" w:rsidRDefault="00E67612">
      <w:pPr>
        <w:rPr>
          <w:rFonts w:ascii="Futura Book" w:hAnsi="Futura Book"/>
          <w:lang w:val="en-US"/>
        </w:rPr>
      </w:pPr>
    </w:p>
    <w:p w14:paraId="5E64D077" w14:textId="77777777" w:rsidR="00E67612" w:rsidRPr="00077551" w:rsidRDefault="00E67612">
      <w:pPr>
        <w:rPr>
          <w:rFonts w:ascii="Futura Book" w:hAnsi="Futura Book"/>
          <w:lang w:val="en-US"/>
        </w:rPr>
        <w:sectPr w:rsidR="00E67612" w:rsidRPr="00077551">
          <w:headerReference w:type="default" r:id="rId8"/>
          <w:footerReference w:type="even" r:id="rId9"/>
          <w:pgSz w:w="11906" w:h="16838"/>
          <w:pgMar w:top="3062" w:right="4536" w:bottom="1418" w:left="1588" w:header="709" w:footer="709" w:gutter="0"/>
          <w:cols w:space="708"/>
        </w:sectPr>
      </w:pPr>
    </w:p>
    <w:p w14:paraId="5C9E4D9B" w14:textId="77777777" w:rsidR="00E67612" w:rsidRPr="00077551" w:rsidRDefault="00D527EB">
      <w:pPr>
        <w:rPr>
          <w:rFonts w:ascii="Futura Book" w:hAnsi="Futura Book"/>
          <w:lang w:val="en-US"/>
        </w:rPr>
      </w:pPr>
      <w:r>
        <w:rPr>
          <w:rFonts w:ascii="Futura Book" w:hAnsi="Futura Book"/>
          <w:noProof/>
          <w:sz w:val="20"/>
        </w:rPr>
        <mc:AlternateContent>
          <mc:Choice Requires="wps">
            <w:drawing>
              <wp:anchor distT="0" distB="0" distL="114300" distR="114300" simplePos="0" relativeHeight="251657216" behindDoc="0" locked="0" layoutInCell="1" allowOverlap="1" wp14:anchorId="53CB74B4" wp14:editId="3F48F97A">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2B9D6" w14:textId="77777777" w:rsidR="00BA6705" w:rsidRDefault="00BA6705">
                            <w:pPr>
                              <w:pStyle w:val="referentiekop"/>
                            </w:pPr>
                            <w:r>
                              <w:t>Auteur</w:t>
                            </w:r>
                          </w:p>
                          <w:p w14:paraId="52704DFD" w14:textId="77777777" w:rsidR="00BA6705" w:rsidRDefault="00BA6705">
                            <w:pPr>
                              <w:pStyle w:val="PNB"/>
                            </w:pPr>
                            <w:bookmarkStart w:id="0" w:name="contactpersoon"/>
                            <w:bookmarkEnd w:id="0"/>
                            <w:r>
                              <w:t>Joep Verhoeven</w:t>
                            </w:r>
                          </w:p>
                          <w:p w14:paraId="396CB781" w14:textId="77777777" w:rsidR="00BA6705" w:rsidRDefault="00BA6705">
                            <w:pPr>
                              <w:pStyle w:val="referentiekop"/>
                            </w:pPr>
                            <w:r>
                              <w:t>Datum</w:t>
                            </w:r>
                          </w:p>
                          <w:p w14:paraId="1AC8AC7A" w14:textId="442933AD" w:rsidR="00BA6705" w:rsidRPr="00487E55" w:rsidRDefault="00BA6705">
                            <w:pPr>
                              <w:rPr>
                                <w:rFonts w:ascii="Futura Book" w:hAnsi="Futura Book"/>
                                <w:sz w:val="18"/>
                              </w:rPr>
                            </w:pPr>
                            <w:bookmarkStart w:id="1" w:name="datum"/>
                            <w:bookmarkEnd w:id="1"/>
                            <w:r w:rsidRPr="00487E55">
                              <w:rPr>
                                <w:rFonts w:ascii="Futura Book" w:hAnsi="Futura Book"/>
                                <w:sz w:val="18"/>
                              </w:rPr>
                              <w:t>2</w:t>
                            </w:r>
                            <w:r>
                              <w:rPr>
                                <w:rFonts w:ascii="Futura Book" w:hAnsi="Futura Book"/>
                                <w:sz w:val="18"/>
                              </w:rPr>
                              <w:t>9</w:t>
                            </w:r>
                            <w:r w:rsidRPr="00487E55">
                              <w:rPr>
                                <w:rFonts w:ascii="Futura Book" w:hAnsi="Futura Book"/>
                                <w:sz w:val="18"/>
                              </w:rPr>
                              <w:t xml:space="preserve"> september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B74B4"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7D12B9D6" w14:textId="77777777" w:rsidR="00BA6705" w:rsidRDefault="00BA6705">
                      <w:pPr>
                        <w:pStyle w:val="referentiekop"/>
                      </w:pPr>
                      <w:r>
                        <w:t>Auteur</w:t>
                      </w:r>
                    </w:p>
                    <w:p w14:paraId="52704DFD" w14:textId="77777777" w:rsidR="00BA6705" w:rsidRDefault="00BA6705">
                      <w:pPr>
                        <w:pStyle w:val="PNB"/>
                      </w:pPr>
                      <w:bookmarkStart w:id="2" w:name="contactpersoon"/>
                      <w:bookmarkEnd w:id="2"/>
                      <w:r>
                        <w:t>Joep Verhoeven</w:t>
                      </w:r>
                    </w:p>
                    <w:p w14:paraId="396CB781" w14:textId="77777777" w:rsidR="00BA6705" w:rsidRDefault="00BA6705">
                      <w:pPr>
                        <w:pStyle w:val="referentiekop"/>
                      </w:pPr>
                      <w:r>
                        <w:t>Datum</w:t>
                      </w:r>
                    </w:p>
                    <w:p w14:paraId="1AC8AC7A" w14:textId="442933AD" w:rsidR="00BA6705" w:rsidRPr="00487E55" w:rsidRDefault="00BA6705">
                      <w:pPr>
                        <w:rPr>
                          <w:rFonts w:ascii="Futura Book" w:hAnsi="Futura Book"/>
                          <w:sz w:val="18"/>
                        </w:rPr>
                      </w:pPr>
                      <w:bookmarkStart w:id="3" w:name="datum"/>
                      <w:bookmarkEnd w:id="3"/>
                      <w:r w:rsidRPr="00487E55">
                        <w:rPr>
                          <w:rFonts w:ascii="Futura Book" w:hAnsi="Futura Book"/>
                          <w:sz w:val="18"/>
                        </w:rPr>
                        <w:t>2</w:t>
                      </w:r>
                      <w:r>
                        <w:rPr>
                          <w:rFonts w:ascii="Futura Book" w:hAnsi="Futura Book"/>
                          <w:sz w:val="18"/>
                        </w:rPr>
                        <w:t>9</w:t>
                      </w:r>
                      <w:r w:rsidRPr="00487E55">
                        <w:rPr>
                          <w:rFonts w:ascii="Futura Book" w:hAnsi="Futura Book"/>
                          <w:sz w:val="18"/>
                        </w:rPr>
                        <w:t xml:space="preserve"> september 2020</w:t>
                      </w:r>
                    </w:p>
                  </w:txbxContent>
                </v:textbox>
                <w10:wrap anchorx="page" anchory="page"/>
              </v:shape>
            </w:pict>
          </mc:Fallback>
        </mc:AlternateContent>
      </w:r>
    </w:p>
    <w:p w14:paraId="40140E1F" w14:textId="77777777" w:rsidR="00ED7881" w:rsidRPr="00077551" w:rsidRDefault="00ED7881" w:rsidP="00E67612">
      <w:pPr>
        <w:rPr>
          <w:rFonts w:ascii="Futura Book" w:hAnsi="Futura Book"/>
          <w:lang w:val="en-US"/>
        </w:rPr>
      </w:pPr>
    </w:p>
    <w:p w14:paraId="5C6E9ACB" w14:textId="77777777" w:rsidR="00ED7881" w:rsidRPr="00077551" w:rsidRDefault="00ED7881" w:rsidP="00E67612">
      <w:pPr>
        <w:rPr>
          <w:rFonts w:ascii="Futura Book" w:hAnsi="Futura Book"/>
          <w:lang w:val="en-US"/>
        </w:rPr>
      </w:pPr>
    </w:p>
    <w:p w14:paraId="1A354E4B" w14:textId="77777777" w:rsidR="00ED7881" w:rsidRPr="00077551" w:rsidRDefault="00ED7881" w:rsidP="00E67612">
      <w:pPr>
        <w:rPr>
          <w:rFonts w:ascii="Futura Book" w:hAnsi="Futura Book"/>
          <w:lang w:val="en-US"/>
        </w:rPr>
      </w:pPr>
    </w:p>
    <w:p w14:paraId="0A093FFB" w14:textId="77777777" w:rsidR="00ED7881" w:rsidRPr="00077551" w:rsidRDefault="006F3757" w:rsidP="006F3757">
      <w:pPr>
        <w:tabs>
          <w:tab w:val="clear" w:pos="397"/>
          <w:tab w:val="left" w:pos="4610"/>
        </w:tabs>
        <w:rPr>
          <w:rFonts w:ascii="Futura Book" w:hAnsi="Futura Book"/>
          <w:lang w:val="en-US"/>
        </w:rPr>
      </w:pPr>
      <w:r w:rsidRPr="00077551">
        <w:rPr>
          <w:rFonts w:ascii="Futura Book" w:hAnsi="Futura Book"/>
          <w:lang w:val="en-US"/>
        </w:rPr>
        <w:tab/>
      </w:r>
    </w:p>
    <w:p w14:paraId="1FE84485" w14:textId="77777777" w:rsidR="00ED7881" w:rsidRPr="00077551" w:rsidRDefault="00ED7881" w:rsidP="00E67612">
      <w:pPr>
        <w:rPr>
          <w:rFonts w:ascii="Futura Book" w:hAnsi="Futura Book"/>
          <w:lang w:val="en-US"/>
        </w:rPr>
      </w:pPr>
    </w:p>
    <w:p w14:paraId="2C996EF8" w14:textId="77777777" w:rsidR="00ED7881" w:rsidRPr="00077551" w:rsidRDefault="00ED7881" w:rsidP="00E67612">
      <w:pPr>
        <w:rPr>
          <w:rFonts w:ascii="Futura Book" w:hAnsi="Futura Book"/>
          <w:lang w:val="en-US"/>
        </w:rPr>
      </w:pPr>
    </w:p>
    <w:p w14:paraId="1542F2F8" w14:textId="77777777" w:rsidR="00ED7881" w:rsidRPr="00077551" w:rsidRDefault="00ED7881" w:rsidP="00E67612">
      <w:pPr>
        <w:rPr>
          <w:rFonts w:ascii="Futura Book" w:hAnsi="Futura Book"/>
          <w:lang w:val="en-US"/>
        </w:rPr>
      </w:pPr>
    </w:p>
    <w:p w14:paraId="446FC386" w14:textId="77777777" w:rsidR="00ED7881" w:rsidRPr="00077551" w:rsidRDefault="00ED7881" w:rsidP="00E67612">
      <w:pPr>
        <w:rPr>
          <w:rFonts w:ascii="Futura Book" w:hAnsi="Futura Book"/>
          <w:lang w:val="en-US"/>
        </w:rPr>
      </w:pPr>
    </w:p>
    <w:p w14:paraId="0EACC4B3" w14:textId="77777777" w:rsidR="00A32B56" w:rsidRPr="00077551" w:rsidRDefault="00A32B56" w:rsidP="00ED7881">
      <w:pPr>
        <w:ind w:right="-2440"/>
        <w:rPr>
          <w:rFonts w:ascii="Futura Book" w:hAnsi="Futura Book"/>
          <w:highlight w:val="yellow"/>
          <w:lang w:val="en-US"/>
        </w:rPr>
      </w:pPr>
    </w:p>
    <w:p w14:paraId="1502B26A" w14:textId="77777777" w:rsidR="00A32B56" w:rsidRPr="00077551" w:rsidRDefault="00A32B56" w:rsidP="00ED7881">
      <w:pPr>
        <w:ind w:right="-2440"/>
        <w:rPr>
          <w:rFonts w:ascii="Futura Book" w:hAnsi="Futura Book"/>
          <w:highlight w:val="yellow"/>
          <w:lang w:val="en-US"/>
        </w:rPr>
      </w:pPr>
    </w:p>
    <w:p w14:paraId="23834681" w14:textId="77777777" w:rsidR="00A32B56" w:rsidRPr="00077551" w:rsidRDefault="00A32B56" w:rsidP="00ED7881">
      <w:pPr>
        <w:ind w:right="-2440"/>
        <w:rPr>
          <w:rFonts w:ascii="Futura Book" w:hAnsi="Futura Book"/>
          <w:highlight w:val="yellow"/>
          <w:lang w:val="en-US"/>
        </w:rPr>
      </w:pPr>
    </w:p>
    <w:p w14:paraId="7E348CF7" w14:textId="77777777" w:rsidR="00A32B56" w:rsidRPr="00077551" w:rsidRDefault="00A32B56" w:rsidP="00ED7881">
      <w:pPr>
        <w:ind w:right="-2440"/>
        <w:rPr>
          <w:rFonts w:ascii="Futura Book" w:hAnsi="Futura Book"/>
          <w:highlight w:val="yellow"/>
          <w:lang w:val="en-US"/>
        </w:rPr>
      </w:pPr>
    </w:p>
    <w:p w14:paraId="4110D239" w14:textId="77777777" w:rsidR="00A32B56" w:rsidRPr="00077551" w:rsidRDefault="00A32B56" w:rsidP="00ED7881">
      <w:pPr>
        <w:ind w:right="-2440"/>
        <w:rPr>
          <w:rFonts w:ascii="Futura Book" w:hAnsi="Futura Book"/>
          <w:highlight w:val="yellow"/>
          <w:lang w:val="en-US"/>
        </w:rPr>
      </w:pPr>
    </w:p>
    <w:p w14:paraId="3D5D9D2A" w14:textId="77777777" w:rsidR="00ED7881" w:rsidRPr="00077551" w:rsidRDefault="00ED7881" w:rsidP="00E67612">
      <w:pPr>
        <w:rPr>
          <w:rFonts w:ascii="Futura Book" w:hAnsi="Futura Book"/>
          <w:lang w:val="en-US"/>
        </w:rPr>
      </w:pPr>
    </w:p>
    <w:p w14:paraId="4B632089" w14:textId="77777777" w:rsidR="00C9725D" w:rsidRPr="00077551" w:rsidRDefault="00C9725D" w:rsidP="00E67612">
      <w:pPr>
        <w:rPr>
          <w:rFonts w:ascii="Futura Book" w:hAnsi="Futura Book"/>
          <w:lang w:val="en-US"/>
        </w:rPr>
      </w:pPr>
    </w:p>
    <w:p w14:paraId="34E3FE2A" w14:textId="77777777" w:rsidR="00C9725D" w:rsidRPr="00077551" w:rsidRDefault="00C9725D" w:rsidP="00E67612">
      <w:pPr>
        <w:rPr>
          <w:rFonts w:ascii="Futura Book" w:hAnsi="Futura Book"/>
          <w:lang w:val="en-US"/>
        </w:rPr>
      </w:pPr>
    </w:p>
    <w:p w14:paraId="299A554B" w14:textId="77777777" w:rsidR="00C9725D" w:rsidRPr="00077551" w:rsidRDefault="00C9725D" w:rsidP="00E67612">
      <w:pPr>
        <w:rPr>
          <w:rFonts w:ascii="Futura Book" w:hAnsi="Futura Book"/>
          <w:lang w:val="en-US"/>
        </w:rPr>
      </w:pPr>
    </w:p>
    <w:p w14:paraId="20C6F564" w14:textId="77777777" w:rsidR="00C9725D" w:rsidRPr="00077551" w:rsidRDefault="00C9725D" w:rsidP="00E67612">
      <w:pPr>
        <w:rPr>
          <w:rFonts w:ascii="Futura Book" w:hAnsi="Futura Book"/>
          <w:lang w:val="en-US"/>
        </w:rPr>
      </w:pPr>
    </w:p>
    <w:p w14:paraId="0BC0BA53" w14:textId="77777777" w:rsidR="00C9725D" w:rsidRPr="00077551" w:rsidRDefault="00C9725D" w:rsidP="00E67612">
      <w:pPr>
        <w:rPr>
          <w:rFonts w:ascii="Futura Book" w:hAnsi="Futura Book"/>
          <w:lang w:val="en-US"/>
        </w:rPr>
      </w:pPr>
    </w:p>
    <w:p w14:paraId="7BB8B014" w14:textId="77777777" w:rsidR="00C9725D" w:rsidRPr="00077551" w:rsidRDefault="00C9725D" w:rsidP="00E67612">
      <w:pPr>
        <w:rPr>
          <w:rFonts w:ascii="Futura Book" w:hAnsi="Futura Book"/>
          <w:lang w:val="en-US"/>
        </w:rPr>
      </w:pPr>
    </w:p>
    <w:p w14:paraId="7747FCBA" w14:textId="77777777" w:rsidR="00C9725D" w:rsidRPr="00077551" w:rsidRDefault="00C9725D" w:rsidP="00E67612">
      <w:pPr>
        <w:rPr>
          <w:rFonts w:ascii="Futura Book" w:hAnsi="Futura Book"/>
          <w:lang w:val="en-US"/>
        </w:rPr>
      </w:pPr>
    </w:p>
    <w:p w14:paraId="1FB76961" w14:textId="77777777" w:rsidR="00C9725D" w:rsidRPr="00077551" w:rsidRDefault="00C9725D" w:rsidP="00E67612">
      <w:pPr>
        <w:rPr>
          <w:rFonts w:ascii="Futura Book" w:hAnsi="Futura Book"/>
          <w:lang w:val="en-US"/>
        </w:rPr>
      </w:pPr>
    </w:p>
    <w:p w14:paraId="5A5260D0" w14:textId="77777777" w:rsidR="00C9725D" w:rsidRPr="00077551" w:rsidRDefault="00C9725D" w:rsidP="00E67612">
      <w:pPr>
        <w:rPr>
          <w:rFonts w:ascii="Futura Book" w:hAnsi="Futura Book"/>
          <w:lang w:val="en-US"/>
        </w:rPr>
      </w:pPr>
    </w:p>
    <w:p w14:paraId="2558FCB5" w14:textId="77777777" w:rsidR="00C9725D" w:rsidRPr="00077551" w:rsidRDefault="00C9725D" w:rsidP="00E67612">
      <w:pPr>
        <w:rPr>
          <w:rFonts w:ascii="Futura Book" w:hAnsi="Futura Book"/>
          <w:lang w:val="en-US"/>
        </w:rPr>
      </w:pPr>
    </w:p>
    <w:p w14:paraId="61E369DE" w14:textId="77777777" w:rsidR="00C9725D" w:rsidRPr="00077551" w:rsidRDefault="00C9725D" w:rsidP="00E67612">
      <w:pPr>
        <w:rPr>
          <w:rFonts w:ascii="Futura Book" w:hAnsi="Futura Book"/>
          <w:lang w:val="en-US"/>
        </w:rPr>
      </w:pPr>
    </w:p>
    <w:p w14:paraId="6C6159BD" w14:textId="77777777" w:rsidR="00ED7881" w:rsidRPr="00077551" w:rsidRDefault="00D527EB" w:rsidP="00E67612">
      <w:pPr>
        <w:rPr>
          <w:rFonts w:ascii="Futura Book" w:hAnsi="Futura Book"/>
          <w:lang w:val="en-US"/>
        </w:rPr>
      </w:pPr>
      <w:r>
        <w:rPr>
          <w:rFonts w:ascii="Futura Book" w:hAnsi="Futura Book"/>
          <w:noProof/>
        </w:rPr>
        <mc:AlternateContent>
          <mc:Choice Requires="wps">
            <w:drawing>
              <wp:anchor distT="0" distB="0" distL="114300" distR="114300" simplePos="0" relativeHeight="251658240" behindDoc="0" locked="0" layoutInCell="1" allowOverlap="1" wp14:anchorId="6D97A039" wp14:editId="6CEAA1EA">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1424FD29" w14:textId="77777777" w:rsidR="00BA6705" w:rsidRDefault="00BA6705" w:rsidP="00ED7881">
                            <w:pPr>
                              <w:rPr>
                                <w:rFonts w:ascii="Futura Book" w:hAnsi="Futura Book"/>
                                <w:b/>
                              </w:rPr>
                            </w:pPr>
                            <w:r>
                              <w:rPr>
                                <w:rFonts w:ascii="Futura Book" w:hAnsi="Futura Book"/>
                                <w:b/>
                              </w:rPr>
                              <w:t>Uiterste ontvangstdatum inschrijvingen:</w:t>
                            </w:r>
                          </w:p>
                          <w:p w14:paraId="6A10C39E" w14:textId="77777777" w:rsidR="00BA6705" w:rsidRPr="00C9725D" w:rsidRDefault="00BA6705" w:rsidP="00ED7881">
                            <w:r>
                              <w:rPr>
                                <w:rFonts w:ascii="Futura Book" w:hAnsi="Futura Book"/>
                              </w:rPr>
                              <w:t>Zie paragraaf 2.11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7A039" id="Text Box 10" o:spid="_x0000_s1027" type="#_x0000_t202" style="position:absolute;margin-left:-3.35pt;margin-top:.45pt;width:396.35pt;height:4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1424FD29" w14:textId="77777777" w:rsidR="00BA6705" w:rsidRDefault="00BA6705" w:rsidP="00ED7881">
                      <w:pPr>
                        <w:rPr>
                          <w:rFonts w:ascii="Futura Book" w:hAnsi="Futura Book"/>
                          <w:b/>
                        </w:rPr>
                      </w:pPr>
                      <w:r>
                        <w:rPr>
                          <w:rFonts w:ascii="Futura Book" w:hAnsi="Futura Book"/>
                          <w:b/>
                        </w:rPr>
                        <w:t>Uiterste ontvangstdatum inschrijvingen:</w:t>
                      </w:r>
                    </w:p>
                    <w:p w14:paraId="6A10C39E" w14:textId="77777777" w:rsidR="00BA6705" w:rsidRPr="00C9725D" w:rsidRDefault="00BA6705" w:rsidP="00ED7881">
                      <w:r>
                        <w:rPr>
                          <w:rFonts w:ascii="Futura Book" w:hAnsi="Futura Book"/>
                        </w:rPr>
                        <w:t>Zie paragraaf 2.11</w:t>
                      </w:r>
                    </w:p>
                  </w:txbxContent>
                </v:textbox>
              </v:shape>
            </w:pict>
          </mc:Fallback>
        </mc:AlternateContent>
      </w:r>
    </w:p>
    <w:p w14:paraId="6DBC9DAB" w14:textId="77777777" w:rsidR="00ED7881" w:rsidRPr="00077551" w:rsidRDefault="00ED7881" w:rsidP="00E67612">
      <w:pPr>
        <w:rPr>
          <w:rFonts w:ascii="Futura Book" w:hAnsi="Futura Book"/>
          <w:lang w:val="en-US"/>
        </w:rPr>
      </w:pPr>
    </w:p>
    <w:p w14:paraId="42E6D92D" w14:textId="47CE0B04" w:rsidR="00E67612" w:rsidRPr="00077551" w:rsidRDefault="00F66FDD" w:rsidP="00940D8A">
      <w:pPr>
        <w:rPr>
          <w:rFonts w:ascii="Futura Book" w:hAnsi="Futura Book"/>
          <w:lang w:val="en-US"/>
        </w:rPr>
        <w:sectPr w:rsidR="00E67612" w:rsidRPr="00077551">
          <w:headerReference w:type="default" r:id="rId10"/>
          <w:type w:val="continuous"/>
          <w:pgSz w:w="11906" w:h="16838" w:code="9"/>
          <w:pgMar w:top="2892" w:right="4536" w:bottom="1418" w:left="1588" w:header="709" w:footer="709" w:gutter="0"/>
          <w:cols w:space="708"/>
        </w:sectPr>
      </w:pPr>
      <w:r w:rsidRPr="00077551" w:rsidDel="00F66FDD">
        <w:rPr>
          <w:rFonts w:ascii="Calibri" w:hAnsi="Calibri"/>
          <w:b/>
          <w:sz w:val="24"/>
          <w:szCs w:val="24"/>
          <w:u w:val="single"/>
          <w:lang w:val="en-US"/>
        </w:rPr>
        <w:t xml:space="preserve"> </w:t>
      </w:r>
    </w:p>
    <w:p w14:paraId="2D2674E8" w14:textId="77777777" w:rsidR="00357B73" w:rsidRPr="00375463" w:rsidRDefault="00357B73" w:rsidP="00357B73">
      <w:pPr>
        <w:pStyle w:val="inhoud"/>
      </w:pPr>
      <w:r w:rsidRPr="00375463">
        <w:lastRenderedPageBreak/>
        <w:t>Inhoud</w:t>
      </w:r>
    </w:p>
    <w:p w14:paraId="375FAECA" w14:textId="77777777" w:rsidR="00357B73" w:rsidRPr="00375463" w:rsidRDefault="00357B73" w:rsidP="00357B73">
      <w:pPr>
        <w:rPr>
          <w:rFonts w:ascii="Futura Book" w:hAnsi="Futura Book"/>
        </w:rPr>
      </w:pPr>
    </w:p>
    <w:p w14:paraId="7726551F" w14:textId="3D5CB782" w:rsidR="00940D8A" w:rsidRDefault="00357B73">
      <w:pPr>
        <w:pStyle w:val="Inhopg1"/>
        <w:rPr>
          <w:rFonts w:asciiTheme="minorHAnsi" w:eastAsiaTheme="minorEastAsia" w:hAnsiTheme="minorHAnsi" w:cstheme="minorBidi"/>
          <w:b w:val="0"/>
          <w:sz w:val="22"/>
          <w:szCs w:val="22"/>
        </w:rPr>
      </w:pPr>
      <w:r w:rsidRPr="006109EB">
        <w:fldChar w:fldCharType="begin"/>
      </w:r>
      <w:r w:rsidRPr="006109EB">
        <w:instrText xml:space="preserve"> TOC \o "1-2" \h \z \t "Kop 3;3" </w:instrText>
      </w:r>
      <w:r w:rsidRPr="006109EB">
        <w:fldChar w:fldCharType="separate"/>
      </w:r>
      <w:hyperlink w:anchor="_Toc52263736" w:history="1">
        <w:r w:rsidR="00940D8A" w:rsidRPr="00651E76">
          <w:rPr>
            <w:rStyle w:val="Hyperlink"/>
          </w:rPr>
          <w:t>1</w:t>
        </w:r>
        <w:r w:rsidR="00940D8A">
          <w:rPr>
            <w:rFonts w:asciiTheme="minorHAnsi" w:eastAsiaTheme="minorEastAsia" w:hAnsiTheme="minorHAnsi" w:cstheme="minorBidi"/>
            <w:b w:val="0"/>
            <w:sz w:val="22"/>
            <w:szCs w:val="22"/>
          </w:rPr>
          <w:tab/>
        </w:r>
        <w:r w:rsidR="00940D8A" w:rsidRPr="00651E76">
          <w:rPr>
            <w:rStyle w:val="Hyperlink"/>
          </w:rPr>
          <w:t>Algemeen</w:t>
        </w:r>
        <w:r w:rsidR="00940D8A">
          <w:rPr>
            <w:webHidden/>
          </w:rPr>
          <w:tab/>
        </w:r>
        <w:r w:rsidR="00940D8A">
          <w:rPr>
            <w:webHidden/>
          </w:rPr>
          <w:fldChar w:fldCharType="begin"/>
        </w:r>
        <w:r w:rsidR="00940D8A">
          <w:rPr>
            <w:webHidden/>
          </w:rPr>
          <w:instrText xml:space="preserve"> PAGEREF _Toc52263736 \h </w:instrText>
        </w:r>
        <w:r w:rsidR="00940D8A">
          <w:rPr>
            <w:webHidden/>
          </w:rPr>
        </w:r>
        <w:r w:rsidR="00940D8A">
          <w:rPr>
            <w:webHidden/>
          </w:rPr>
          <w:fldChar w:fldCharType="separate"/>
        </w:r>
        <w:r w:rsidR="00940D8A">
          <w:rPr>
            <w:webHidden/>
          </w:rPr>
          <w:t>3</w:t>
        </w:r>
        <w:r w:rsidR="00940D8A">
          <w:rPr>
            <w:webHidden/>
          </w:rPr>
          <w:fldChar w:fldCharType="end"/>
        </w:r>
      </w:hyperlink>
    </w:p>
    <w:p w14:paraId="149C8A4A" w14:textId="754E12CA" w:rsidR="00940D8A" w:rsidRDefault="00B07EF2">
      <w:pPr>
        <w:pStyle w:val="Inhopg2"/>
        <w:rPr>
          <w:rFonts w:asciiTheme="minorHAnsi" w:eastAsiaTheme="minorEastAsia" w:hAnsiTheme="minorHAnsi" w:cstheme="minorBidi"/>
          <w:szCs w:val="22"/>
        </w:rPr>
      </w:pPr>
      <w:hyperlink w:anchor="_Toc52263737" w:history="1">
        <w:r w:rsidR="00940D8A" w:rsidRPr="00651E76">
          <w:rPr>
            <w:rStyle w:val="Hyperlink"/>
          </w:rPr>
          <w:t>1.1</w:t>
        </w:r>
        <w:r w:rsidR="00940D8A">
          <w:rPr>
            <w:rFonts w:asciiTheme="minorHAnsi" w:eastAsiaTheme="minorEastAsia" w:hAnsiTheme="minorHAnsi" w:cstheme="minorBidi"/>
            <w:szCs w:val="22"/>
          </w:rPr>
          <w:tab/>
        </w:r>
        <w:r w:rsidR="00940D8A" w:rsidRPr="00651E76">
          <w:rPr>
            <w:rStyle w:val="Hyperlink"/>
          </w:rPr>
          <w:t>De Provincie Noord-Brabant</w:t>
        </w:r>
        <w:r w:rsidR="00940D8A">
          <w:rPr>
            <w:webHidden/>
          </w:rPr>
          <w:tab/>
        </w:r>
        <w:r w:rsidR="00940D8A">
          <w:rPr>
            <w:webHidden/>
          </w:rPr>
          <w:fldChar w:fldCharType="begin"/>
        </w:r>
        <w:r w:rsidR="00940D8A">
          <w:rPr>
            <w:webHidden/>
          </w:rPr>
          <w:instrText xml:space="preserve"> PAGEREF _Toc52263737 \h </w:instrText>
        </w:r>
        <w:r w:rsidR="00940D8A">
          <w:rPr>
            <w:webHidden/>
          </w:rPr>
        </w:r>
        <w:r w:rsidR="00940D8A">
          <w:rPr>
            <w:webHidden/>
          </w:rPr>
          <w:fldChar w:fldCharType="separate"/>
        </w:r>
        <w:r w:rsidR="00940D8A">
          <w:rPr>
            <w:webHidden/>
          </w:rPr>
          <w:t>3</w:t>
        </w:r>
        <w:r w:rsidR="00940D8A">
          <w:rPr>
            <w:webHidden/>
          </w:rPr>
          <w:fldChar w:fldCharType="end"/>
        </w:r>
      </w:hyperlink>
    </w:p>
    <w:p w14:paraId="5471EE75" w14:textId="1666AB33" w:rsidR="00940D8A" w:rsidRDefault="00B07EF2">
      <w:pPr>
        <w:pStyle w:val="Inhopg2"/>
        <w:rPr>
          <w:rFonts w:asciiTheme="minorHAnsi" w:eastAsiaTheme="minorEastAsia" w:hAnsiTheme="minorHAnsi" w:cstheme="minorBidi"/>
          <w:szCs w:val="22"/>
        </w:rPr>
      </w:pPr>
      <w:hyperlink w:anchor="_Toc52263738" w:history="1">
        <w:r w:rsidR="00940D8A" w:rsidRPr="00651E76">
          <w:rPr>
            <w:rStyle w:val="Hyperlink"/>
          </w:rPr>
          <w:t>1.2</w:t>
        </w:r>
        <w:r w:rsidR="00940D8A">
          <w:rPr>
            <w:rFonts w:asciiTheme="minorHAnsi" w:eastAsiaTheme="minorEastAsia" w:hAnsiTheme="minorHAnsi" w:cstheme="minorBidi"/>
            <w:szCs w:val="22"/>
          </w:rPr>
          <w:tab/>
        </w:r>
        <w:r w:rsidR="00940D8A" w:rsidRPr="00651E76">
          <w:rPr>
            <w:rStyle w:val="Hyperlink"/>
          </w:rPr>
          <w:t>Doel en omvang van deze aanbesteding</w:t>
        </w:r>
        <w:r w:rsidR="00940D8A">
          <w:rPr>
            <w:webHidden/>
          </w:rPr>
          <w:tab/>
        </w:r>
        <w:r w:rsidR="00940D8A">
          <w:rPr>
            <w:webHidden/>
          </w:rPr>
          <w:fldChar w:fldCharType="begin"/>
        </w:r>
        <w:r w:rsidR="00940D8A">
          <w:rPr>
            <w:webHidden/>
          </w:rPr>
          <w:instrText xml:space="preserve"> PAGEREF _Toc52263738 \h </w:instrText>
        </w:r>
        <w:r w:rsidR="00940D8A">
          <w:rPr>
            <w:webHidden/>
          </w:rPr>
        </w:r>
        <w:r w:rsidR="00940D8A">
          <w:rPr>
            <w:webHidden/>
          </w:rPr>
          <w:fldChar w:fldCharType="separate"/>
        </w:r>
        <w:r w:rsidR="00940D8A">
          <w:rPr>
            <w:webHidden/>
          </w:rPr>
          <w:t>4</w:t>
        </w:r>
        <w:r w:rsidR="00940D8A">
          <w:rPr>
            <w:webHidden/>
          </w:rPr>
          <w:fldChar w:fldCharType="end"/>
        </w:r>
      </w:hyperlink>
    </w:p>
    <w:p w14:paraId="31D5D379" w14:textId="41F857EE" w:rsidR="00940D8A" w:rsidRDefault="00B07EF2">
      <w:pPr>
        <w:pStyle w:val="Inhopg3"/>
        <w:rPr>
          <w:rFonts w:asciiTheme="minorHAnsi" w:eastAsiaTheme="minorEastAsia" w:hAnsiTheme="minorHAnsi" w:cstheme="minorBidi"/>
          <w:szCs w:val="22"/>
        </w:rPr>
      </w:pPr>
      <w:hyperlink w:anchor="_Toc52263739" w:history="1">
        <w:r w:rsidR="00940D8A" w:rsidRPr="00651E76">
          <w:rPr>
            <w:rStyle w:val="Hyperlink"/>
          </w:rPr>
          <w:t>1.2.1</w:t>
        </w:r>
        <w:r w:rsidR="00940D8A">
          <w:rPr>
            <w:rFonts w:asciiTheme="minorHAnsi" w:eastAsiaTheme="minorEastAsia" w:hAnsiTheme="minorHAnsi" w:cstheme="minorBidi"/>
            <w:szCs w:val="22"/>
          </w:rPr>
          <w:tab/>
        </w:r>
        <w:r w:rsidR="00940D8A" w:rsidRPr="00651E76">
          <w:rPr>
            <w:rStyle w:val="Hyperlink"/>
          </w:rPr>
          <w:t>Doel</w:t>
        </w:r>
        <w:r w:rsidR="00940D8A">
          <w:rPr>
            <w:webHidden/>
          </w:rPr>
          <w:tab/>
        </w:r>
        <w:r w:rsidR="00940D8A">
          <w:rPr>
            <w:webHidden/>
          </w:rPr>
          <w:fldChar w:fldCharType="begin"/>
        </w:r>
        <w:r w:rsidR="00940D8A">
          <w:rPr>
            <w:webHidden/>
          </w:rPr>
          <w:instrText xml:space="preserve"> PAGEREF _Toc52263739 \h </w:instrText>
        </w:r>
        <w:r w:rsidR="00940D8A">
          <w:rPr>
            <w:webHidden/>
          </w:rPr>
        </w:r>
        <w:r w:rsidR="00940D8A">
          <w:rPr>
            <w:webHidden/>
          </w:rPr>
          <w:fldChar w:fldCharType="separate"/>
        </w:r>
        <w:r w:rsidR="00940D8A">
          <w:rPr>
            <w:webHidden/>
          </w:rPr>
          <w:t>4</w:t>
        </w:r>
        <w:r w:rsidR="00940D8A">
          <w:rPr>
            <w:webHidden/>
          </w:rPr>
          <w:fldChar w:fldCharType="end"/>
        </w:r>
      </w:hyperlink>
    </w:p>
    <w:p w14:paraId="731EA20B" w14:textId="67CBF07B" w:rsidR="00940D8A" w:rsidRDefault="00B07EF2">
      <w:pPr>
        <w:pStyle w:val="Inhopg3"/>
        <w:rPr>
          <w:rFonts w:asciiTheme="minorHAnsi" w:eastAsiaTheme="minorEastAsia" w:hAnsiTheme="minorHAnsi" w:cstheme="minorBidi"/>
          <w:szCs w:val="22"/>
        </w:rPr>
      </w:pPr>
      <w:hyperlink w:anchor="_Toc52263740" w:history="1">
        <w:r w:rsidR="00940D8A" w:rsidRPr="00651E76">
          <w:rPr>
            <w:rStyle w:val="Hyperlink"/>
          </w:rPr>
          <w:t>1.2.2</w:t>
        </w:r>
        <w:r w:rsidR="00940D8A">
          <w:rPr>
            <w:rFonts w:asciiTheme="minorHAnsi" w:eastAsiaTheme="minorEastAsia" w:hAnsiTheme="minorHAnsi" w:cstheme="minorBidi"/>
            <w:szCs w:val="22"/>
          </w:rPr>
          <w:tab/>
        </w:r>
        <w:r w:rsidR="00940D8A" w:rsidRPr="00651E76">
          <w:rPr>
            <w:rStyle w:val="Hyperlink"/>
          </w:rPr>
          <w:t>Reikwijdte en omvang</w:t>
        </w:r>
        <w:r w:rsidR="00940D8A">
          <w:rPr>
            <w:webHidden/>
          </w:rPr>
          <w:tab/>
        </w:r>
        <w:r w:rsidR="00940D8A">
          <w:rPr>
            <w:webHidden/>
          </w:rPr>
          <w:fldChar w:fldCharType="begin"/>
        </w:r>
        <w:r w:rsidR="00940D8A">
          <w:rPr>
            <w:webHidden/>
          </w:rPr>
          <w:instrText xml:space="preserve"> PAGEREF _Toc52263740 \h </w:instrText>
        </w:r>
        <w:r w:rsidR="00940D8A">
          <w:rPr>
            <w:webHidden/>
          </w:rPr>
        </w:r>
        <w:r w:rsidR="00940D8A">
          <w:rPr>
            <w:webHidden/>
          </w:rPr>
          <w:fldChar w:fldCharType="separate"/>
        </w:r>
        <w:r w:rsidR="00940D8A">
          <w:rPr>
            <w:webHidden/>
          </w:rPr>
          <w:t>4</w:t>
        </w:r>
        <w:r w:rsidR="00940D8A">
          <w:rPr>
            <w:webHidden/>
          </w:rPr>
          <w:fldChar w:fldCharType="end"/>
        </w:r>
      </w:hyperlink>
    </w:p>
    <w:p w14:paraId="793B7F12" w14:textId="17588EE2" w:rsidR="00940D8A" w:rsidRDefault="00B07EF2">
      <w:pPr>
        <w:pStyle w:val="Inhopg1"/>
        <w:rPr>
          <w:rFonts w:asciiTheme="minorHAnsi" w:eastAsiaTheme="minorEastAsia" w:hAnsiTheme="minorHAnsi" w:cstheme="minorBidi"/>
          <w:b w:val="0"/>
          <w:sz w:val="22"/>
          <w:szCs w:val="22"/>
        </w:rPr>
      </w:pPr>
      <w:hyperlink w:anchor="_Toc52263741" w:history="1">
        <w:r w:rsidR="00940D8A" w:rsidRPr="00651E76">
          <w:rPr>
            <w:rStyle w:val="Hyperlink"/>
          </w:rPr>
          <w:t>2</w:t>
        </w:r>
        <w:r w:rsidR="00940D8A">
          <w:rPr>
            <w:rFonts w:asciiTheme="minorHAnsi" w:eastAsiaTheme="minorEastAsia" w:hAnsiTheme="minorHAnsi" w:cstheme="minorBidi"/>
            <w:b w:val="0"/>
            <w:sz w:val="22"/>
            <w:szCs w:val="22"/>
          </w:rPr>
          <w:tab/>
        </w:r>
        <w:r w:rsidR="00940D8A" w:rsidRPr="00651E76">
          <w:rPr>
            <w:rStyle w:val="Hyperlink"/>
          </w:rPr>
          <w:t>Procedure</w:t>
        </w:r>
        <w:r w:rsidR="00940D8A">
          <w:rPr>
            <w:webHidden/>
          </w:rPr>
          <w:tab/>
        </w:r>
        <w:r w:rsidR="00940D8A">
          <w:rPr>
            <w:webHidden/>
          </w:rPr>
          <w:fldChar w:fldCharType="begin"/>
        </w:r>
        <w:r w:rsidR="00940D8A">
          <w:rPr>
            <w:webHidden/>
          </w:rPr>
          <w:instrText xml:space="preserve"> PAGEREF _Toc52263741 \h </w:instrText>
        </w:r>
        <w:r w:rsidR="00940D8A">
          <w:rPr>
            <w:webHidden/>
          </w:rPr>
        </w:r>
        <w:r w:rsidR="00940D8A">
          <w:rPr>
            <w:webHidden/>
          </w:rPr>
          <w:fldChar w:fldCharType="separate"/>
        </w:r>
        <w:r w:rsidR="00940D8A">
          <w:rPr>
            <w:webHidden/>
          </w:rPr>
          <w:t>5</w:t>
        </w:r>
        <w:r w:rsidR="00940D8A">
          <w:rPr>
            <w:webHidden/>
          </w:rPr>
          <w:fldChar w:fldCharType="end"/>
        </w:r>
      </w:hyperlink>
    </w:p>
    <w:p w14:paraId="7A86D823" w14:textId="1DB26817" w:rsidR="00940D8A" w:rsidRDefault="00B07EF2">
      <w:pPr>
        <w:pStyle w:val="Inhopg2"/>
        <w:rPr>
          <w:rFonts w:asciiTheme="minorHAnsi" w:eastAsiaTheme="minorEastAsia" w:hAnsiTheme="minorHAnsi" w:cstheme="minorBidi"/>
          <w:szCs w:val="22"/>
        </w:rPr>
      </w:pPr>
      <w:hyperlink w:anchor="_Toc52263742" w:history="1">
        <w:r w:rsidR="00940D8A" w:rsidRPr="00651E76">
          <w:rPr>
            <w:rStyle w:val="Hyperlink"/>
          </w:rPr>
          <w:t>2.1</w:t>
        </w:r>
        <w:r w:rsidR="00940D8A">
          <w:rPr>
            <w:rFonts w:asciiTheme="minorHAnsi" w:eastAsiaTheme="minorEastAsia" w:hAnsiTheme="minorHAnsi" w:cstheme="minorBidi"/>
            <w:szCs w:val="22"/>
          </w:rPr>
          <w:tab/>
        </w:r>
        <w:r w:rsidR="00940D8A" w:rsidRPr="00651E76">
          <w:rPr>
            <w:rStyle w:val="Hyperlink"/>
          </w:rPr>
          <w:t>Algemeen</w:t>
        </w:r>
        <w:r w:rsidR="00940D8A">
          <w:rPr>
            <w:webHidden/>
          </w:rPr>
          <w:tab/>
        </w:r>
        <w:r w:rsidR="00940D8A">
          <w:rPr>
            <w:webHidden/>
          </w:rPr>
          <w:fldChar w:fldCharType="begin"/>
        </w:r>
        <w:r w:rsidR="00940D8A">
          <w:rPr>
            <w:webHidden/>
          </w:rPr>
          <w:instrText xml:space="preserve"> PAGEREF _Toc52263742 \h </w:instrText>
        </w:r>
        <w:r w:rsidR="00940D8A">
          <w:rPr>
            <w:webHidden/>
          </w:rPr>
        </w:r>
        <w:r w:rsidR="00940D8A">
          <w:rPr>
            <w:webHidden/>
          </w:rPr>
          <w:fldChar w:fldCharType="separate"/>
        </w:r>
        <w:r w:rsidR="00940D8A">
          <w:rPr>
            <w:webHidden/>
          </w:rPr>
          <w:t>5</w:t>
        </w:r>
        <w:r w:rsidR="00940D8A">
          <w:rPr>
            <w:webHidden/>
          </w:rPr>
          <w:fldChar w:fldCharType="end"/>
        </w:r>
      </w:hyperlink>
    </w:p>
    <w:p w14:paraId="221EA7A2" w14:textId="4AB4222E" w:rsidR="00940D8A" w:rsidRDefault="00B07EF2">
      <w:pPr>
        <w:pStyle w:val="Inhopg2"/>
        <w:rPr>
          <w:rFonts w:asciiTheme="minorHAnsi" w:eastAsiaTheme="minorEastAsia" w:hAnsiTheme="minorHAnsi" w:cstheme="minorBidi"/>
          <w:szCs w:val="22"/>
        </w:rPr>
      </w:pPr>
      <w:hyperlink w:anchor="_Toc52263743" w:history="1">
        <w:r w:rsidR="00940D8A" w:rsidRPr="00651E76">
          <w:rPr>
            <w:rStyle w:val="Hyperlink"/>
          </w:rPr>
          <w:t>2.2</w:t>
        </w:r>
        <w:r w:rsidR="00940D8A">
          <w:rPr>
            <w:rFonts w:asciiTheme="minorHAnsi" w:eastAsiaTheme="minorEastAsia" w:hAnsiTheme="minorHAnsi" w:cstheme="minorBidi"/>
            <w:szCs w:val="22"/>
          </w:rPr>
          <w:tab/>
        </w:r>
        <w:r w:rsidR="00940D8A" w:rsidRPr="00651E76">
          <w:rPr>
            <w:rStyle w:val="Hyperlink"/>
          </w:rPr>
          <w:t>Gegevens aanbestedende dienst</w:t>
        </w:r>
        <w:r w:rsidR="00940D8A">
          <w:rPr>
            <w:webHidden/>
          </w:rPr>
          <w:tab/>
        </w:r>
        <w:r w:rsidR="00940D8A">
          <w:rPr>
            <w:webHidden/>
          </w:rPr>
          <w:fldChar w:fldCharType="begin"/>
        </w:r>
        <w:r w:rsidR="00940D8A">
          <w:rPr>
            <w:webHidden/>
          </w:rPr>
          <w:instrText xml:space="preserve"> PAGEREF _Toc52263743 \h </w:instrText>
        </w:r>
        <w:r w:rsidR="00940D8A">
          <w:rPr>
            <w:webHidden/>
          </w:rPr>
        </w:r>
        <w:r w:rsidR="00940D8A">
          <w:rPr>
            <w:webHidden/>
          </w:rPr>
          <w:fldChar w:fldCharType="separate"/>
        </w:r>
        <w:r w:rsidR="00940D8A">
          <w:rPr>
            <w:webHidden/>
          </w:rPr>
          <w:t>5</w:t>
        </w:r>
        <w:r w:rsidR="00940D8A">
          <w:rPr>
            <w:webHidden/>
          </w:rPr>
          <w:fldChar w:fldCharType="end"/>
        </w:r>
      </w:hyperlink>
    </w:p>
    <w:p w14:paraId="0D11C181" w14:textId="546C0D48" w:rsidR="00940D8A" w:rsidRDefault="00B07EF2">
      <w:pPr>
        <w:pStyle w:val="Inhopg2"/>
        <w:rPr>
          <w:rFonts w:asciiTheme="minorHAnsi" w:eastAsiaTheme="minorEastAsia" w:hAnsiTheme="minorHAnsi" w:cstheme="minorBidi"/>
          <w:szCs w:val="22"/>
        </w:rPr>
      </w:pPr>
      <w:hyperlink w:anchor="_Toc52263744" w:history="1">
        <w:r w:rsidR="00940D8A" w:rsidRPr="00651E76">
          <w:rPr>
            <w:rStyle w:val="Hyperlink"/>
          </w:rPr>
          <w:t>2.3</w:t>
        </w:r>
        <w:r w:rsidR="00940D8A">
          <w:rPr>
            <w:rFonts w:asciiTheme="minorHAnsi" w:eastAsiaTheme="minorEastAsia" w:hAnsiTheme="minorHAnsi" w:cstheme="minorBidi"/>
            <w:szCs w:val="22"/>
          </w:rPr>
          <w:tab/>
        </w:r>
        <w:r w:rsidR="00940D8A" w:rsidRPr="00651E76">
          <w:rPr>
            <w:rStyle w:val="Hyperlink"/>
          </w:rPr>
          <w:t>Aankondiging</w:t>
        </w:r>
        <w:r w:rsidR="00940D8A">
          <w:rPr>
            <w:webHidden/>
          </w:rPr>
          <w:tab/>
        </w:r>
        <w:r w:rsidR="00940D8A">
          <w:rPr>
            <w:webHidden/>
          </w:rPr>
          <w:fldChar w:fldCharType="begin"/>
        </w:r>
        <w:r w:rsidR="00940D8A">
          <w:rPr>
            <w:webHidden/>
          </w:rPr>
          <w:instrText xml:space="preserve"> PAGEREF _Toc52263744 \h </w:instrText>
        </w:r>
        <w:r w:rsidR="00940D8A">
          <w:rPr>
            <w:webHidden/>
          </w:rPr>
        </w:r>
        <w:r w:rsidR="00940D8A">
          <w:rPr>
            <w:webHidden/>
          </w:rPr>
          <w:fldChar w:fldCharType="separate"/>
        </w:r>
        <w:r w:rsidR="00940D8A">
          <w:rPr>
            <w:webHidden/>
          </w:rPr>
          <w:t>5</w:t>
        </w:r>
        <w:r w:rsidR="00940D8A">
          <w:rPr>
            <w:webHidden/>
          </w:rPr>
          <w:fldChar w:fldCharType="end"/>
        </w:r>
      </w:hyperlink>
    </w:p>
    <w:p w14:paraId="7D39288F" w14:textId="6F2F1D2A" w:rsidR="00940D8A" w:rsidRDefault="00B07EF2">
      <w:pPr>
        <w:pStyle w:val="Inhopg2"/>
        <w:rPr>
          <w:rFonts w:asciiTheme="minorHAnsi" w:eastAsiaTheme="minorEastAsia" w:hAnsiTheme="minorHAnsi" w:cstheme="minorBidi"/>
          <w:szCs w:val="22"/>
        </w:rPr>
      </w:pPr>
      <w:hyperlink w:anchor="_Toc52263745" w:history="1">
        <w:r w:rsidR="00940D8A" w:rsidRPr="00651E76">
          <w:rPr>
            <w:rStyle w:val="Hyperlink"/>
          </w:rPr>
          <w:t>2.4</w:t>
        </w:r>
        <w:r w:rsidR="00940D8A">
          <w:rPr>
            <w:rFonts w:asciiTheme="minorHAnsi" w:eastAsiaTheme="minorEastAsia" w:hAnsiTheme="minorHAnsi" w:cstheme="minorBidi"/>
            <w:szCs w:val="22"/>
          </w:rPr>
          <w:tab/>
        </w:r>
        <w:r w:rsidR="00940D8A" w:rsidRPr="00651E76">
          <w:rPr>
            <w:rStyle w:val="Hyperlink"/>
          </w:rPr>
          <w:t>Inschrijvingsfase</w:t>
        </w:r>
        <w:r w:rsidR="00940D8A">
          <w:rPr>
            <w:webHidden/>
          </w:rPr>
          <w:tab/>
        </w:r>
        <w:r w:rsidR="00940D8A">
          <w:rPr>
            <w:webHidden/>
          </w:rPr>
          <w:fldChar w:fldCharType="begin"/>
        </w:r>
        <w:r w:rsidR="00940D8A">
          <w:rPr>
            <w:webHidden/>
          </w:rPr>
          <w:instrText xml:space="preserve"> PAGEREF _Toc52263745 \h </w:instrText>
        </w:r>
        <w:r w:rsidR="00940D8A">
          <w:rPr>
            <w:webHidden/>
          </w:rPr>
        </w:r>
        <w:r w:rsidR="00940D8A">
          <w:rPr>
            <w:webHidden/>
          </w:rPr>
          <w:fldChar w:fldCharType="separate"/>
        </w:r>
        <w:r w:rsidR="00940D8A">
          <w:rPr>
            <w:webHidden/>
          </w:rPr>
          <w:t>6</w:t>
        </w:r>
        <w:r w:rsidR="00940D8A">
          <w:rPr>
            <w:webHidden/>
          </w:rPr>
          <w:fldChar w:fldCharType="end"/>
        </w:r>
      </w:hyperlink>
    </w:p>
    <w:p w14:paraId="14D5E6B8" w14:textId="3002834E" w:rsidR="00940D8A" w:rsidRDefault="00B07EF2">
      <w:pPr>
        <w:pStyle w:val="Inhopg3"/>
        <w:rPr>
          <w:rFonts w:asciiTheme="minorHAnsi" w:eastAsiaTheme="minorEastAsia" w:hAnsiTheme="minorHAnsi" w:cstheme="minorBidi"/>
          <w:szCs w:val="22"/>
        </w:rPr>
      </w:pPr>
      <w:hyperlink w:anchor="_Toc52263746" w:history="1">
        <w:r w:rsidR="00940D8A" w:rsidRPr="00651E76">
          <w:rPr>
            <w:rStyle w:val="Hyperlink"/>
          </w:rPr>
          <w:t>2.4.1</w:t>
        </w:r>
        <w:r w:rsidR="00940D8A">
          <w:rPr>
            <w:rFonts w:asciiTheme="minorHAnsi" w:eastAsiaTheme="minorEastAsia" w:hAnsiTheme="minorHAnsi" w:cstheme="minorBidi"/>
            <w:szCs w:val="22"/>
          </w:rPr>
          <w:tab/>
        </w:r>
        <w:r w:rsidR="00940D8A" w:rsidRPr="00651E76">
          <w:rPr>
            <w:rStyle w:val="Hyperlink"/>
          </w:rPr>
          <w:t>Nadere inlichtingen over de aanbesteding</w:t>
        </w:r>
        <w:r w:rsidR="00940D8A">
          <w:rPr>
            <w:webHidden/>
          </w:rPr>
          <w:tab/>
        </w:r>
        <w:r w:rsidR="00940D8A">
          <w:rPr>
            <w:webHidden/>
          </w:rPr>
          <w:fldChar w:fldCharType="begin"/>
        </w:r>
        <w:r w:rsidR="00940D8A">
          <w:rPr>
            <w:webHidden/>
          </w:rPr>
          <w:instrText xml:space="preserve"> PAGEREF _Toc52263746 \h </w:instrText>
        </w:r>
        <w:r w:rsidR="00940D8A">
          <w:rPr>
            <w:webHidden/>
          </w:rPr>
        </w:r>
        <w:r w:rsidR="00940D8A">
          <w:rPr>
            <w:webHidden/>
          </w:rPr>
          <w:fldChar w:fldCharType="separate"/>
        </w:r>
        <w:r w:rsidR="00940D8A">
          <w:rPr>
            <w:webHidden/>
          </w:rPr>
          <w:t>6</w:t>
        </w:r>
        <w:r w:rsidR="00940D8A">
          <w:rPr>
            <w:webHidden/>
          </w:rPr>
          <w:fldChar w:fldCharType="end"/>
        </w:r>
      </w:hyperlink>
    </w:p>
    <w:p w14:paraId="6D00E28E" w14:textId="04530541" w:rsidR="00940D8A" w:rsidRDefault="00B07EF2">
      <w:pPr>
        <w:pStyle w:val="Inhopg3"/>
        <w:rPr>
          <w:rFonts w:asciiTheme="minorHAnsi" w:eastAsiaTheme="minorEastAsia" w:hAnsiTheme="minorHAnsi" w:cstheme="minorBidi"/>
          <w:szCs w:val="22"/>
        </w:rPr>
      </w:pPr>
      <w:hyperlink w:anchor="_Toc52263747" w:history="1">
        <w:r w:rsidR="00940D8A" w:rsidRPr="00651E76">
          <w:rPr>
            <w:rStyle w:val="Hyperlink"/>
          </w:rPr>
          <w:t>2.4.2</w:t>
        </w:r>
        <w:r w:rsidR="00940D8A">
          <w:rPr>
            <w:rFonts w:asciiTheme="minorHAnsi" w:eastAsiaTheme="minorEastAsia" w:hAnsiTheme="minorHAnsi" w:cstheme="minorBidi"/>
            <w:szCs w:val="22"/>
          </w:rPr>
          <w:tab/>
        </w:r>
        <w:r w:rsidR="00940D8A" w:rsidRPr="00651E76">
          <w:rPr>
            <w:rStyle w:val="Hyperlink"/>
          </w:rPr>
          <w:t>Opmerkingen naar aanleiding van het beschrijvend document</w:t>
        </w:r>
        <w:r w:rsidR="00940D8A">
          <w:rPr>
            <w:webHidden/>
          </w:rPr>
          <w:tab/>
        </w:r>
        <w:r w:rsidR="00940D8A">
          <w:rPr>
            <w:webHidden/>
          </w:rPr>
          <w:fldChar w:fldCharType="begin"/>
        </w:r>
        <w:r w:rsidR="00940D8A">
          <w:rPr>
            <w:webHidden/>
          </w:rPr>
          <w:instrText xml:space="preserve"> PAGEREF _Toc52263747 \h </w:instrText>
        </w:r>
        <w:r w:rsidR="00940D8A">
          <w:rPr>
            <w:webHidden/>
          </w:rPr>
        </w:r>
        <w:r w:rsidR="00940D8A">
          <w:rPr>
            <w:webHidden/>
          </w:rPr>
          <w:fldChar w:fldCharType="separate"/>
        </w:r>
        <w:r w:rsidR="00940D8A">
          <w:rPr>
            <w:webHidden/>
          </w:rPr>
          <w:t>6</w:t>
        </w:r>
        <w:r w:rsidR="00940D8A">
          <w:rPr>
            <w:webHidden/>
          </w:rPr>
          <w:fldChar w:fldCharType="end"/>
        </w:r>
      </w:hyperlink>
    </w:p>
    <w:p w14:paraId="560046E3" w14:textId="05591B3D" w:rsidR="00940D8A" w:rsidRDefault="00B07EF2">
      <w:pPr>
        <w:pStyle w:val="Inhopg3"/>
        <w:rPr>
          <w:rFonts w:asciiTheme="minorHAnsi" w:eastAsiaTheme="minorEastAsia" w:hAnsiTheme="minorHAnsi" w:cstheme="minorBidi"/>
          <w:szCs w:val="22"/>
        </w:rPr>
      </w:pPr>
      <w:hyperlink w:anchor="_Toc52263748" w:history="1">
        <w:r w:rsidR="00940D8A" w:rsidRPr="00651E76">
          <w:rPr>
            <w:rStyle w:val="Hyperlink"/>
          </w:rPr>
          <w:t>2.4.3</w:t>
        </w:r>
        <w:r w:rsidR="00940D8A">
          <w:rPr>
            <w:rFonts w:asciiTheme="minorHAnsi" w:eastAsiaTheme="minorEastAsia" w:hAnsiTheme="minorHAnsi" w:cstheme="minorBidi"/>
            <w:szCs w:val="22"/>
          </w:rPr>
          <w:tab/>
        </w:r>
        <w:r w:rsidR="00940D8A" w:rsidRPr="00651E76">
          <w:rPr>
            <w:rStyle w:val="Hyperlink"/>
          </w:rPr>
          <w:t>Sluitingsdatum indienen inschrijvingen</w:t>
        </w:r>
        <w:r w:rsidR="00940D8A">
          <w:rPr>
            <w:webHidden/>
          </w:rPr>
          <w:tab/>
        </w:r>
        <w:r w:rsidR="00940D8A">
          <w:rPr>
            <w:webHidden/>
          </w:rPr>
          <w:fldChar w:fldCharType="begin"/>
        </w:r>
        <w:r w:rsidR="00940D8A">
          <w:rPr>
            <w:webHidden/>
          </w:rPr>
          <w:instrText xml:space="preserve"> PAGEREF _Toc52263748 \h </w:instrText>
        </w:r>
        <w:r w:rsidR="00940D8A">
          <w:rPr>
            <w:webHidden/>
          </w:rPr>
        </w:r>
        <w:r w:rsidR="00940D8A">
          <w:rPr>
            <w:webHidden/>
          </w:rPr>
          <w:fldChar w:fldCharType="separate"/>
        </w:r>
        <w:r w:rsidR="00940D8A">
          <w:rPr>
            <w:webHidden/>
          </w:rPr>
          <w:t>6</w:t>
        </w:r>
        <w:r w:rsidR="00940D8A">
          <w:rPr>
            <w:webHidden/>
          </w:rPr>
          <w:fldChar w:fldCharType="end"/>
        </w:r>
      </w:hyperlink>
    </w:p>
    <w:p w14:paraId="63AC627B" w14:textId="643D4745" w:rsidR="00940D8A" w:rsidRDefault="00B07EF2">
      <w:pPr>
        <w:pStyle w:val="Inhopg2"/>
        <w:rPr>
          <w:rFonts w:asciiTheme="minorHAnsi" w:eastAsiaTheme="minorEastAsia" w:hAnsiTheme="minorHAnsi" w:cstheme="minorBidi"/>
          <w:szCs w:val="22"/>
        </w:rPr>
      </w:pPr>
      <w:hyperlink w:anchor="_Toc52263749" w:history="1">
        <w:r w:rsidR="00940D8A" w:rsidRPr="00651E76">
          <w:rPr>
            <w:rStyle w:val="Hyperlink"/>
          </w:rPr>
          <w:t>2.5</w:t>
        </w:r>
        <w:r w:rsidR="00940D8A">
          <w:rPr>
            <w:rFonts w:asciiTheme="minorHAnsi" w:eastAsiaTheme="minorEastAsia" w:hAnsiTheme="minorHAnsi" w:cstheme="minorBidi"/>
            <w:szCs w:val="22"/>
          </w:rPr>
          <w:tab/>
        </w:r>
        <w:r w:rsidR="00940D8A" w:rsidRPr="00651E76">
          <w:rPr>
            <w:rStyle w:val="Hyperlink"/>
          </w:rPr>
          <w:t>Algemene eisen aan de inschrijving (vormvereisten)</w:t>
        </w:r>
        <w:r w:rsidR="00940D8A">
          <w:rPr>
            <w:webHidden/>
          </w:rPr>
          <w:tab/>
        </w:r>
        <w:r w:rsidR="00940D8A">
          <w:rPr>
            <w:webHidden/>
          </w:rPr>
          <w:fldChar w:fldCharType="begin"/>
        </w:r>
        <w:r w:rsidR="00940D8A">
          <w:rPr>
            <w:webHidden/>
          </w:rPr>
          <w:instrText xml:space="preserve"> PAGEREF _Toc52263749 \h </w:instrText>
        </w:r>
        <w:r w:rsidR="00940D8A">
          <w:rPr>
            <w:webHidden/>
          </w:rPr>
        </w:r>
        <w:r w:rsidR="00940D8A">
          <w:rPr>
            <w:webHidden/>
          </w:rPr>
          <w:fldChar w:fldCharType="separate"/>
        </w:r>
        <w:r w:rsidR="00940D8A">
          <w:rPr>
            <w:webHidden/>
          </w:rPr>
          <w:t>6</w:t>
        </w:r>
        <w:r w:rsidR="00940D8A">
          <w:rPr>
            <w:webHidden/>
          </w:rPr>
          <w:fldChar w:fldCharType="end"/>
        </w:r>
      </w:hyperlink>
    </w:p>
    <w:p w14:paraId="674AF7BA" w14:textId="70E34022" w:rsidR="00940D8A" w:rsidRDefault="00B07EF2">
      <w:pPr>
        <w:pStyle w:val="Inhopg3"/>
        <w:rPr>
          <w:rFonts w:asciiTheme="minorHAnsi" w:eastAsiaTheme="minorEastAsia" w:hAnsiTheme="minorHAnsi" w:cstheme="minorBidi"/>
          <w:szCs w:val="22"/>
        </w:rPr>
      </w:pPr>
      <w:hyperlink w:anchor="_Toc52263750" w:history="1">
        <w:r w:rsidR="00940D8A" w:rsidRPr="00651E76">
          <w:rPr>
            <w:rStyle w:val="Hyperlink"/>
          </w:rPr>
          <w:t>2.5.1</w:t>
        </w:r>
        <w:r w:rsidR="00940D8A">
          <w:rPr>
            <w:rFonts w:asciiTheme="minorHAnsi" w:eastAsiaTheme="minorEastAsia" w:hAnsiTheme="minorHAnsi" w:cstheme="minorBidi"/>
            <w:szCs w:val="22"/>
          </w:rPr>
          <w:tab/>
        </w:r>
        <w:r w:rsidR="00940D8A" w:rsidRPr="00651E76">
          <w:rPr>
            <w:rStyle w:val="Hyperlink"/>
          </w:rPr>
          <w:t>Taal</w:t>
        </w:r>
        <w:r w:rsidR="00940D8A">
          <w:rPr>
            <w:webHidden/>
          </w:rPr>
          <w:tab/>
        </w:r>
        <w:r w:rsidR="00940D8A">
          <w:rPr>
            <w:webHidden/>
          </w:rPr>
          <w:fldChar w:fldCharType="begin"/>
        </w:r>
        <w:r w:rsidR="00940D8A">
          <w:rPr>
            <w:webHidden/>
          </w:rPr>
          <w:instrText xml:space="preserve"> PAGEREF _Toc52263750 \h </w:instrText>
        </w:r>
        <w:r w:rsidR="00940D8A">
          <w:rPr>
            <w:webHidden/>
          </w:rPr>
        </w:r>
        <w:r w:rsidR="00940D8A">
          <w:rPr>
            <w:webHidden/>
          </w:rPr>
          <w:fldChar w:fldCharType="separate"/>
        </w:r>
        <w:r w:rsidR="00940D8A">
          <w:rPr>
            <w:webHidden/>
          </w:rPr>
          <w:t>6</w:t>
        </w:r>
        <w:r w:rsidR="00940D8A">
          <w:rPr>
            <w:webHidden/>
          </w:rPr>
          <w:fldChar w:fldCharType="end"/>
        </w:r>
      </w:hyperlink>
    </w:p>
    <w:p w14:paraId="420E7BC1" w14:textId="0530B160" w:rsidR="00940D8A" w:rsidRDefault="00B07EF2">
      <w:pPr>
        <w:pStyle w:val="Inhopg3"/>
        <w:rPr>
          <w:rFonts w:asciiTheme="minorHAnsi" w:eastAsiaTheme="minorEastAsia" w:hAnsiTheme="minorHAnsi" w:cstheme="minorBidi"/>
          <w:szCs w:val="22"/>
        </w:rPr>
      </w:pPr>
      <w:hyperlink w:anchor="_Toc52263751" w:history="1">
        <w:r w:rsidR="00940D8A" w:rsidRPr="00651E76">
          <w:rPr>
            <w:rStyle w:val="Hyperlink"/>
          </w:rPr>
          <w:t>2.5.2</w:t>
        </w:r>
        <w:r w:rsidR="00940D8A">
          <w:rPr>
            <w:rFonts w:asciiTheme="minorHAnsi" w:eastAsiaTheme="minorEastAsia" w:hAnsiTheme="minorHAnsi" w:cstheme="minorBidi"/>
            <w:szCs w:val="22"/>
          </w:rPr>
          <w:tab/>
        </w:r>
        <w:r w:rsidR="00940D8A" w:rsidRPr="00651E76">
          <w:rPr>
            <w:rStyle w:val="Hyperlink"/>
          </w:rPr>
          <w:t>Ondertekening</w:t>
        </w:r>
        <w:r w:rsidR="00940D8A">
          <w:rPr>
            <w:webHidden/>
          </w:rPr>
          <w:tab/>
        </w:r>
        <w:r w:rsidR="00940D8A">
          <w:rPr>
            <w:webHidden/>
          </w:rPr>
          <w:fldChar w:fldCharType="begin"/>
        </w:r>
        <w:r w:rsidR="00940D8A">
          <w:rPr>
            <w:webHidden/>
          </w:rPr>
          <w:instrText xml:space="preserve"> PAGEREF _Toc52263751 \h </w:instrText>
        </w:r>
        <w:r w:rsidR="00940D8A">
          <w:rPr>
            <w:webHidden/>
          </w:rPr>
        </w:r>
        <w:r w:rsidR="00940D8A">
          <w:rPr>
            <w:webHidden/>
          </w:rPr>
          <w:fldChar w:fldCharType="separate"/>
        </w:r>
        <w:r w:rsidR="00940D8A">
          <w:rPr>
            <w:webHidden/>
          </w:rPr>
          <w:t>7</w:t>
        </w:r>
        <w:r w:rsidR="00940D8A">
          <w:rPr>
            <w:webHidden/>
          </w:rPr>
          <w:fldChar w:fldCharType="end"/>
        </w:r>
      </w:hyperlink>
    </w:p>
    <w:p w14:paraId="40AE6525" w14:textId="79D2E2B9" w:rsidR="00940D8A" w:rsidRDefault="00B07EF2">
      <w:pPr>
        <w:pStyle w:val="Inhopg3"/>
        <w:rPr>
          <w:rFonts w:asciiTheme="minorHAnsi" w:eastAsiaTheme="minorEastAsia" w:hAnsiTheme="minorHAnsi" w:cstheme="minorBidi"/>
          <w:szCs w:val="22"/>
        </w:rPr>
      </w:pPr>
      <w:hyperlink w:anchor="_Toc52263752" w:history="1">
        <w:r w:rsidR="00940D8A" w:rsidRPr="00651E76">
          <w:rPr>
            <w:rStyle w:val="Hyperlink"/>
          </w:rPr>
          <w:t>2.5.3</w:t>
        </w:r>
        <w:r w:rsidR="00940D8A">
          <w:rPr>
            <w:rFonts w:asciiTheme="minorHAnsi" w:eastAsiaTheme="minorEastAsia" w:hAnsiTheme="minorHAnsi" w:cstheme="minorBidi"/>
            <w:szCs w:val="22"/>
          </w:rPr>
          <w:tab/>
        </w:r>
        <w:r w:rsidR="00940D8A" w:rsidRPr="00651E76">
          <w:rPr>
            <w:rStyle w:val="Hyperlink"/>
          </w:rPr>
          <w:t>Van toepassing zijnde wettelijke regelingen, richtlijnen en voorwaarden</w:t>
        </w:r>
        <w:r w:rsidR="00940D8A">
          <w:rPr>
            <w:webHidden/>
          </w:rPr>
          <w:tab/>
        </w:r>
        <w:r w:rsidR="00940D8A">
          <w:rPr>
            <w:webHidden/>
          </w:rPr>
          <w:fldChar w:fldCharType="begin"/>
        </w:r>
        <w:r w:rsidR="00940D8A">
          <w:rPr>
            <w:webHidden/>
          </w:rPr>
          <w:instrText xml:space="preserve"> PAGEREF _Toc52263752 \h </w:instrText>
        </w:r>
        <w:r w:rsidR="00940D8A">
          <w:rPr>
            <w:webHidden/>
          </w:rPr>
        </w:r>
        <w:r w:rsidR="00940D8A">
          <w:rPr>
            <w:webHidden/>
          </w:rPr>
          <w:fldChar w:fldCharType="separate"/>
        </w:r>
        <w:r w:rsidR="00940D8A">
          <w:rPr>
            <w:webHidden/>
          </w:rPr>
          <w:t>7</w:t>
        </w:r>
        <w:r w:rsidR="00940D8A">
          <w:rPr>
            <w:webHidden/>
          </w:rPr>
          <w:fldChar w:fldCharType="end"/>
        </w:r>
      </w:hyperlink>
    </w:p>
    <w:p w14:paraId="7D6B0199" w14:textId="67E9C4B2" w:rsidR="00940D8A" w:rsidRDefault="00B07EF2">
      <w:pPr>
        <w:pStyle w:val="Inhopg3"/>
        <w:rPr>
          <w:rFonts w:asciiTheme="minorHAnsi" w:eastAsiaTheme="minorEastAsia" w:hAnsiTheme="minorHAnsi" w:cstheme="minorBidi"/>
          <w:szCs w:val="22"/>
        </w:rPr>
      </w:pPr>
      <w:hyperlink w:anchor="_Toc52263753" w:history="1">
        <w:r w:rsidR="00940D8A" w:rsidRPr="00651E76">
          <w:rPr>
            <w:rStyle w:val="Hyperlink"/>
          </w:rPr>
          <w:t>2.5.4</w:t>
        </w:r>
        <w:r w:rsidR="00940D8A">
          <w:rPr>
            <w:rFonts w:asciiTheme="minorHAnsi" w:eastAsiaTheme="minorEastAsia" w:hAnsiTheme="minorHAnsi" w:cstheme="minorBidi"/>
            <w:szCs w:val="22"/>
          </w:rPr>
          <w:tab/>
        </w:r>
        <w:r w:rsidR="00940D8A" w:rsidRPr="00651E76">
          <w:rPr>
            <w:rStyle w:val="Hyperlink"/>
          </w:rPr>
          <w:t>Indeling van de inschrijving</w:t>
        </w:r>
        <w:r w:rsidR="00940D8A">
          <w:rPr>
            <w:webHidden/>
          </w:rPr>
          <w:tab/>
        </w:r>
        <w:r w:rsidR="00940D8A">
          <w:rPr>
            <w:webHidden/>
          </w:rPr>
          <w:fldChar w:fldCharType="begin"/>
        </w:r>
        <w:r w:rsidR="00940D8A">
          <w:rPr>
            <w:webHidden/>
          </w:rPr>
          <w:instrText xml:space="preserve"> PAGEREF _Toc52263753 \h </w:instrText>
        </w:r>
        <w:r w:rsidR="00940D8A">
          <w:rPr>
            <w:webHidden/>
          </w:rPr>
        </w:r>
        <w:r w:rsidR="00940D8A">
          <w:rPr>
            <w:webHidden/>
          </w:rPr>
          <w:fldChar w:fldCharType="separate"/>
        </w:r>
        <w:r w:rsidR="00940D8A">
          <w:rPr>
            <w:webHidden/>
          </w:rPr>
          <w:t>7</w:t>
        </w:r>
        <w:r w:rsidR="00940D8A">
          <w:rPr>
            <w:webHidden/>
          </w:rPr>
          <w:fldChar w:fldCharType="end"/>
        </w:r>
      </w:hyperlink>
    </w:p>
    <w:p w14:paraId="0D293D87" w14:textId="54EFAA5D" w:rsidR="00940D8A" w:rsidRDefault="00B07EF2">
      <w:pPr>
        <w:pStyle w:val="Inhopg3"/>
        <w:rPr>
          <w:rFonts w:asciiTheme="minorHAnsi" w:eastAsiaTheme="minorEastAsia" w:hAnsiTheme="minorHAnsi" w:cstheme="minorBidi"/>
          <w:szCs w:val="22"/>
        </w:rPr>
      </w:pPr>
      <w:hyperlink w:anchor="_Toc52263754" w:history="1">
        <w:r w:rsidR="00940D8A" w:rsidRPr="00651E76">
          <w:rPr>
            <w:rStyle w:val="Hyperlink"/>
          </w:rPr>
          <w:t>2.5.5</w:t>
        </w:r>
        <w:r w:rsidR="00940D8A">
          <w:rPr>
            <w:rFonts w:asciiTheme="minorHAnsi" w:eastAsiaTheme="minorEastAsia" w:hAnsiTheme="minorHAnsi" w:cstheme="minorBidi"/>
            <w:szCs w:val="22"/>
          </w:rPr>
          <w:tab/>
        </w:r>
        <w:r w:rsidR="00940D8A" w:rsidRPr="00651E76">
          <w:rPr>
            <w:rStyle w:val="Hyperlink"/>
          </w:rPr>
          <w:t>Geldigheidsduur</w:t>
        </w:r>
        <w:r w:rsidR="00940D8A">
          <w:rPr>
            <w:webHidden/>
          </w:rPr>
          <w:tab/>
        </w:r>
        <w:r w:rsidR="00940D8A">
          <w:rPr>
            <w:webHidden/>
          </w:rPr>
          <w:fldChar w:fldCharType="begin"/>
        </w:r>
        <w:r w:rsidR="00940D8A">
          <w:rPr>
            <w:webHidden/>
          </w:rPr>
          <w:instrText xml:space="preserve"> PAGEREF _Toc52263754 \h </w:instrText>
        </w:r>
        <w:r w:rsidR="00940D8A">
          <w:rPr>
            <w:webHidden/>
          </w:rPr>
        </w:r>
        <w:r w:rsidR="00940D8A">
          <w:rPr>
            <w:webHidden/>
          </w:rPr>
          <w:fldChar w:fldCharType="separate"/>
        </w:r>
        <w:r w:rsidR="00940D8A">
          <w:rPr>
            <w:webHidden/>
          </w:rPr>
          <w:t>7</w:t>
        </w:r>
        <w:r w:rsidR="00940D8A">
          <w:rPr>
            <w:webHidden/>
          </w:rPr>
          <w:fldChar w:fldCharType="end"/>
        </w:r>
      </w:hyperlink>
    </w:p>
    <w:p w14:paraId="022A09BC" w14:textId="36EAA458" w:rsidR="00940D8A" w:rsidRDefault="00B07EF2">
      <w:pPr>
        <w:pStyle w:val="Inhopg3"/>
        <w:rPr>
          <w:rFonts w:asciiTheme="minorHAnsi" w:eastAsiaTheme="minorEastAsia" w:hAnsiTheme="minorHAnsi" w:cstheme="minorBidi"/>
          <w:szCs w:val="22"/>
        </w:rPr>
      </w:pPr>
      <w:hyperlink w:anchor="_Toc52263755" w:history="1">
        <w:r w:rsidR="00940D8A" w:rsidRPr="00651E76">
          <w:rPr>
            <w:rStyle w:val="Hyperlink"/>
          </w:rPr>
          <w:t>2.5.6</w:t>
        </w:r>
        <w:r w:rsidR="00940D8A">
          <w:rPr>
            <w:rFonts w:asciiTheme="minorHAnsi" w:eastAsiaTheme="minorEastAsia" w:hAnsiTheme="minorHAnsi" w:cstheme="minorBidi"/>
            <w:szCs w:val="22"/>
          </w:rPr>
          <w:tab/>
        </w:r>
        <w:r w:rsidR="00940D8A" w:rsidRPr="00651E76">
          <w:rPr>
            <w:rStyle w:val="Hyperlink"/>
          </w:rPr>
          <w:t>Kosten van de inschrijving</w:t>
        </w:r>
        <w:r w:rsidR="00940D8A">
          <w:rPr>
            <w:webHidden/>
          </w:rPr>
          <w:tab/>
        </w:r>
        <w:r w:rsidR="00940D8A">
          <w:rPr>
            <w:webHidden/>
          </w:rPr>
          <w:fldChar w:fldCharType="begin"/>
        </w:r>
        <w:r w:rsidR="00940D8A">
          <w:rPr>
            <w:webHidden/>
          </w:rPr>
          <w:instrText xml:space="preserve"> PAGEREF _Toc52263755 \h </w:instrText>
        </w:r>
        <w:r w:rsidR="00940D8A">
          <w:rPr>
            <w:webHidden/>
          </w:rPr>
        </w:r>
        <w:r w:rsidR="00940D8A">
          <w:rPr>
            <w:webHidden/>
          </w:rPr>
          <w:fldChar w:fldCharType="separate"/>
        </w:r>
        <w:r w:rsidR="00940D8A">
          <w:rPr>
            <w:webHidden/>
          </w:rPr>
          <w:t>7</w:t>
        </w:r>
        <w:r w:rsidR="00940D8A">
          <w:rPr>
            <w:webHidden/>
          </w:rPr>
          <w:fldChar w:fldCharType="end"/>
        </w:r>
      </w:hyperlink>
    </w:p>
    <w:p w14:paraId="21C432C9" w14:textId="71B5B33C" w:rsidR="00940D8A" w:rsidRDefault="00B07EF2">
      <w:pPr>
        <w:pStyle w:val="Inhopg3"/>
        <w:rPr>
          <w:rFonts w:asciiTheme="minorHAnsi" w:eastAsiaTheme="minorEastAsia" w:hAnsiTheme="minorHAnsi" w:cstheme="minorBidi"/>
          <w:szCs w:val="22"/>
        </w:rPr>
      </w:pPr>
      <w:hyperlink w:anchor="_Toc52263756" w:history="1">
        <w:r w:rsidR="00940D8A" w:rsidRPr="00651E76">
          <w:rPr>
            <w:rStyle w:val="Hyperlink"/>
          </w:rPr>
          <w:t>2.5.7</w:t>
        </w:r>
        <w:r w:rsidR="00940D8A">
          <w:rPr>
            <w:rFonts w:asciiTheme="minorHAnsi" w:eastAsiaTheme="minorEastAsia" w:hAnsiTheme="minorHAnsi" w:cstheme="minorBidi"/>
            <w:szCs w:val="22"/>
          </w:rPr>
          <w:tab/>
        </w:r>
        <w:r w:rsidR="00940D8A" w:rsidRPr="00651E76">
          <w:rPr>
            <w:rStyle w:val="Hyperlink"/>
          </w:rPr>
          <w:t>Indiening van de inschrijving</w:t>
        </w:r>
        <w:r w:rsidR="00940D8A">
          <w:rPr>
            <w:webHidden/>
          </w:rPr>
          <w:tab/>
        </w:r>
        <w:r w:rsidR="00940D8A">
          <w:rPr>
            <w:webHidden/>
          </w:rPr>
          <w:fldChar w:fldCharType="begin"/>
        </w:r>
        <w:r w:rsidR="00940D8A">
          <w:rPr>
            <w:webHidden/>
          </w:rPr>
          <w:instrText xml:space="preserve"> PAGEREF _Toc52263756 \h </w:instrText>
        </w:r>
        <w:r w:rsidR="00940D8A">
          <w:rPr>
            <w:webHidden/>
          </w:rPr>
        </w:r>
        <w:r w:rsidR="00940D8A">
          <w:rPr>
            <w:webHidden/>
          </w:rPr>
          <w:fldChar w:fldCharType="separate"/>
        </w:r>
        <w:r w:rsidR="00940D8A">
          <w:rPr>
            <w:webHidden/>
          </w:rPr>
          <w:t>8</w:t>
        </w:r>
        <w:r w:rsidR="00940D8A">
          <w:rPr>
            <w:webHidden/>
          </w:rPr>
          <w:fldChar w:fldCharType="end"/>
        </w:r>
      </w:hyperlink>
    </w:p>
    <w:p w14:paraId="7EDD196B" w14:textId="65068AD9" w:rsidR="00940D8A" w:rsidRDefault="00B07EF2">
      <w:pPr>
        <w:pStyle w:val="Inhopg2"/>
        <w:rPr>
          <w:rFonts w:asciiTheme="minorHAnsi" w:eastAsiaTheme="minorEastAsia" w:hAnsiTheme="minorHAnsi" w:cstheme="minorBidi"/>
          <w:szCs w:val="22"/>
        </w:rPr>
      </w:pPr>
      <w:hyperlink w:anchor="_Toc52263757" w:history="1">
        <w:r w:rsidR="00940D8A" w:rsidRPr="00651E76">
          <w:rPr>
            <w:rStyle w:val="Hyperlink"/>
          </w:rPr>
          <w:t>2.6</w:t>
        </w:r>
        <w:r w:rsidR="00940D8A">
          <w:rPr>
            <w:rFonts w:asciiTheme="minorHAnsi" w:eastAsiaTheme="minorEastAsia" w:hAnsiTheme="minorHAnsi" w:cstheme="minorBidi"/>
            <w:szCs w:val="22"/>
          </w:rPr>
          <w:tab/>
        </w:r>
        <w:r w:rsidR="00940D8A" w:rsidRPr="00651E76">
          <w:rPr>
            <w:rStyle w:val="Hyperlink"/>
          </w:rPr>
          <w:t>Beoordelingsfase</w:t>
        </w:r>
        <w:r w:rsidR="00940D8A">
          <w:rPr>
            <w:webHidden/>
          </w:rPr>
          <w:tab/>
        </w:r>
        <w:r w:rsidR="00940D8A">
          <w:rPr>
            <w:webHidden/>
          </w:rPr>
          <w:fldChar w:fldCharType="begin"/>
        </w:r>
        <w:r w:rsidR="00940D8A">
          <w:rPr>
            <w:webHidden/>
          </w:rPr>
          <w:instrText xml:space="preserve"> PAGEREF _Toc52263757 \h </w:instrText>
        </w:r>
        <w:r w:rsidR="00940D8A">
          <w:rPr>
            <w:webHidden/>
          </w:rPr>
        </w:r>
        <w:r w:rsidR="00940D8A">
          <w:rPr>
            <w:webHidden/>
          </w:rPr>
          <w:fldChar w:fldCharType="separate"/>
        </w:r>
        <w:r w:rsidR="00940D8A">
          <w:rPr>
            <w:webHidden/>
          </w:rPr>
          <w:t>9</w:t>
        </w:r>
        <w:r w:rsidR="00940D8A">
          <w:rPr>
            <w:webHidden/>
          </w:rPr>
          <w:fldChar w:fldCharType="end"/>
        </w:r>
      </w:hyperlink>
    </w:p>
    <w:p w14:paraId="03250AE5" w14:textId="2EB30D7F" w:rsidR="00940D8A" w:rsidRDefault="00B07EF2">
      <w:pPr>
        <w:pStyle w:val="Inhopg3"/>
        <w:rPr>
          <w:rFonts w:asciiTheme="minorHAnsi" w:eastAsiaTheme="minorEastAsia" w:hAnsiTheme="minorHAnsi" w:cstheme="minorBidi"/>
          <w:szCs w:val="22"/>
        </w:rPr>
      </w:pPr>
      <w:hyperlink w:anchor="_Toc52263758" w:history="1">
        <w:r w:rsidR="00940D8A" w:rsidRPr="00651E76">
          <w:rPr>
            <w:rStyle w:val="Hyperlink"/>
          </w:rPr>
          <w:t>2.6.1</w:t>
        </w:r>
        <w:r w:rsidR="00940D8A">
          <w:rPr>
            <w:rFonts w:asciiTheme="minorHAnsi" w:eastAsiaTheme="minorEastAsia" w:hAnsiTheme="minorHAnsi" w:cstheme="minorBidi"/>
            <w:szCs w:val="22"/>
          </w:rPr>
          <w:tab/>
        </w:r>
        <w:r w:rsidR="00940D8A" w:rsidRPr="00651E76">
          <w:rPr>
            <w:rStyle w:val="Hyperlink"/>
          </w:rPr>
          <w:t>Procedure van beoordelen</w:t>
        </w:r>
        <w:r w:rsidR="00940D8A">
          <w:rPr>
            <w:webHidden/>
          </w:rPr>
          <w:tab/>
        </w:r>
        <w:r w:rsidR="00940D8A">
          <w:rPr>
            <w:webHidden/>
          </w:rPr>
          <w:fldChar w:fldCharType="begin"/>
        </w:r>
        <w:r w:rsidR="00940D8A">
          <w:rPr>
            <w:webHidden/>
          </w:rPr>
          <w:instrText xml:space="preserve"> PAGEREF _Toc52263758 \h </w:instrText>
        </w:r>
        <w:r w:rsidR="00940D8A">
          <w:rPr>
            <w:webHidden/>
          </w:rPr>
        </w:r>
        <w:r w:rsidR="00940D8A">
          <w:rPr>
            <w:webHidden/>
          </w:rPr>
          <w:fldChar w:fldCharType="separate"/>
        </w:r>
        <w:r w:rsidR="00940D8A">
          <w:rPr>
            <w:webHidden/>
          </w:rPr>
          <w:t>9</w:t>
        </w:r>
        <w:r w:rsidR="00940D8A">
          <w:rPr>
            <w:webHidden/>
          </w:rPr>
          <w:fldChar w:fldCharType="end"/>
        </w:r>
      </w:hyperlink>
    </w:p>
    <w:p w14:paraId="3F1FB1C2" w14:textId="67D75A2D" w:rsidR="00940D8A" w:rsidRDefault="00B07EF2">
      <w:pPr>
        <w:pStyle w:val="Inhopg3"/>
        <w:rPr>
          <w:rFonts w:asciiTheme="minorHAnsi" w:eastAsiaTheme="minorEastAsia" w:hAnsiTheme="minorHAnsi" w:cstheme="minorBidi"/>
          <w:szCs w:val="22"/>
        </w:rPr>
      </w:pPr>
      <w:hyperlink w:anchor="_Toc52263759" w:history="1">
        <w:r w:rsidR="00940D8A" w:rsidRPr="00651E76">
          <w:rPr>
            <w:rStyle w:val="Hyperlink"/>
          </w:rPr>
          <w:t>2.6.2</w:t>
        </w:r>
        <w:r w:rsidR="00940D8A">
          <w:rPr>
            <w:rFonts w:asciiTheme="minorHAnsi" w:eastAsiaTheme="minorEastAsia" w:hAnsiTheme="minorHAnsi" w:cstheme="minorBidi"/>
            <w:szCs w:val="22"/>
          </w:rPr>
          <w:tab/>
        </w:r>
        <w:r w:rsidR="00940D8A" w:rsidRPr="00651E76">
          <w:rPr>
            <w:rStyle w:val="Hyperlink"/>
          </w:rPr>
          <w:t>Controle van de inschrijving op de vormvereisten</w:t>
        </w:r>
        <w:r w:rsidR="00940D8A">
          <w:rPr>
            <w:webHidden/>
          </w:rPr>
          <w:tab/>
        </w:r>
        <w:r w:rsidR="00940D8A">
          <w:rPr>
            <w:webHidden/>
          </w:rPr>
          <w:fldChar w:fldCharType="begin"/>
        </w:r>
        <w:r w:rsidR="00940D8A">
          <w:rPr>
            <w:webHidden/>
          </w:rPr>
          <w:instrText xml:space="preserve"> PAGEREF _Toc52263759 \h </w:instrText>
        </w:r>
        <w:r w:rsidR="00940D8A">
          <w:rPr>
            <w:webHidden/>
          </w:rPr>
        </w:r>
        <w:r w:rsidR="00940D8A">
          <w:rPr>
            <w:webHidden/>
          </w:rPr>
          <w:fldChar w:fldCharType="separate"/>
        </w:r>
        <w:r w:rsidR="00940D8A">
          <w:rPr>
            <w:webHidden/>
          </w:rPr>
          <w:t>9</w:t>
        </w:r>
        <w:r w:rsidR="00940D8A">
          <w:rPr>
            <w:webHidden/>
          </w:rPr>
          <w:fldChar w:fldCharType="end"/>
        </w:r>
      </w:hyperlink>
    </w:p>
    <w:p w14:paraId="3DF32CA8" w14:textId="7F4271ED" w:rsidR="00940D8A" w:rsidRDefault="00B07EF2">
      <w:pPr>
        <w:pStyle w:val="Inhopg3"/>
        <w:rPr>
          <w:rFonts w:asciiTheme="minorHAnsi" w:eastAsiaTheme="minorEastAsia" w:hAnsiTheme="minorHAnsi" w:cstheme="minorBidi"/>
          <w:szCs w:val="22"/>
        </w:rPr>
      </w:pPr>
      <w:hyperlink w:anchor="_Toc52263760" w:history="1">
        <w:r w:rsidR="00940D8A" w:rsidRPr="00651E76">
          <w:rPr>
            <w:rStyle w:val="Hyperlink"/>
          </w:rPr>
          <w:t>2.6.3</w:t>
        </w:r>
        <w:r w:rsidR="00940D8A">
          <w:rPr>
            <w:rFonts w:asciiTheme="minorHAnsi" w:eastAsiaTheme="minorEastAsia" w:hAnsiTheme="minorHAnsi" w:cstheme="minorBidi"/>
            <w:szCs w:val="22"/>
          </w:rPr>
          <w:tab/>
        </w:r>
        <w:r w:rsidR="00940D8A" w:rsidRPr="00651E76">
          <w:rPr>
            <w:rStyle w:val="Hyperlink"/>
          </w:rPr>
          <w:t>Beoordeling op de uitsluitingsgronden en minimumeisen</w:t>
        </w:r>
        <w:r w:rsidR="00940D8A">
          <w:rPr>
            <w:webHidden/>
          </w:rPr>
          <w:tab/>
        </w:r>
        <w:r w:rsidR="00940D8A">
          <w:rPr>
            <w:webHidden/>
          </w:rPr>
          <w:fldChar w:fldCharType="begin"/>
        </w:r>
        <w:r w:rsidR="00940D8A">
          <w:rPr>
            <w:webHidden/>
          </w:rPr>
          <w:instrText xml:space="preserve"> PAGEREF _Toc52263760 \h </w:instrText>
        </w:r>
        <w:r w:rsidR="00940D8A">
          <w:rPr>
            <w:webHidden/>
          </w:rPr>
        </w:r>
        <w:r w:rsidR="00940D8A">
          <w:rPr>
            <w:webHidden/>
          </w:rPr>
          <w:fldChar w:fldCharType="separate"/>
        </w:r>
        <w:r w:rsidR="00940D8A">
          <w:rPr>
            <w:webHidden/>
          </w:rPr>
          <w:t>9</w:t>
        </w:r>
        <w:r w:rsidR="00940D8A">
          <w:rPr>
            <w:webHidden/>
          </w:rPr>
          <w:fldChar w:fldCharType="end"/>
        </w:r>
      </w:hyperlink>
    </w:p>
    <w:p w14:paraId="3504F6F5" w14:textId="4040DDD4" w:rsidR="00940D8A" w:rsidRDefault="00B07EF2">
      <w:pPr>
        <w:pStyle w:val="Inhopg3"/>
        <w:rPr>
          <w:rFonts w:asciiTheme="minorHAnsi" w:eastAsiaTheme="minorEastAsia" w:hAnsiTheme="minorHAnsi" w:cstheme="minorBidi"/>
          <w:szCs w:val="22"/>
        </w:rPr>
      </w:pPr>
      <w:hyperlink w:anchor="_Toc52263761" w:history="1">
        <w:r w:rsidR="00940D8A" w:rsidRPr="00651E76">
          <w:rPr>
            <w:rStyle w:val="Hyperlink"/>
          </w:rPr>
          <w:t>2.6.4</w:t>
        </w:r>
        <w:r w:rsidR="00940D8A">
          <w:rPr>
            <w:rFonts w:asciiTheme="minorHAnsi" w:eastAsiaTheme="minorEastAsia" w:hAnsiTheme="minorHAnsi" w:cstheme="minorBidi"/>
            <w:szCs w:val="22"/>
          </w:rPr>
          <w:tab/>
        </w:r>
        <w:r w:rsidR="00940D8A" w:rsidRPr="00651E76">
          <w:rPr>
            <w:rStyle w:val="Hyperlink"/>
          </w:rPr>
          <w:t>Beoordeling op het gunningscriterium</w:t>
        </w:r>
        <w:r w:rsidR="00940D8A">
          <w:rPr>
            <w:webHidden/>
          </w:rPr>
          <w:tab/>
        </w:r>
        <w:r w:rsidR="00940D8A">
          <w:rPr>
            <w:webHidden/>
          </w:rPr>
          <w:fldChar w:fldCharType="begin"/>
        </w:r>
        <w:r w:rsidR="00940D8A">
          <w:rPr>
            <w:webHidden/>
          </w:rPr>
          <w:instrText xml:space="preserve"> PAGEREF _Toc52263761 \h </w:instrText>
        </w:r>
        <w:r w:rsidR="00940D8A">
          <w:rPr>
            <w:webHidden/>
          </w:rPr>
        </w:r>
        <w:r w:rsidR="00940D8A">
          <w:rPr>
            <w:webHidden/>
          </w:rPr>
          <w:fldChar w:fldCharType="separate"/>
        </w:r>
        <w:r w:rsidR="00940D8A">
          <w:rPr>
            <w:webHidden/>
          </w:rPr>
          <w:t>9</w:t>
        </w:r>
        <w:r w:rsidR="00940D8A">
          <w:rPr>
            <w:webHidden/>
          </w:rPr>
          <w:fldChar w:fldCharType="end"/>
        </w:r>
      </w:hyperlink>
    </w:p>
    <w:p w14:paraId="1A82EB40" w14:textId="2FBDF290" w:rsidR="00940D8A" w:rsidRDefault="00B07EF2">
      <w:pPr>
        <w:pStyle w:val="Inhopg3"/>
        <w:rPr>
          <w:rFonts w:asciiTheme="minorHAnsi" w:eastAsiaTheme="minorEastAsia" w:hAnsiTheme="minorHAnsi" w:cstheme="minorBidi"/>
          <w:szCs w:val="22"/>
        </w:rPr>
      </w:pPr>
      <w:hyperlink w:anchor="_Toc52263762" w:history="1">
        <w:r w:rsidR="00940D8A" w:rsidRPr="00651E76">
          <w:rPr>
            <w:rStyle w:val="Hyperlink"/>
          </w:rPr>
          <w:t>2.6.5</w:t>
        </w:r>
        <w:r w:rsidR="00940D8A">
          <w:rPr>
            <w:rFonts w:asciiTheme="minorHAnsi" w:eastAsiaTheme="minorEastAsia" w:hAnsiTheme="minorHAnsi" w:cstheme="minorBidi"/>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_Toc52263762 \h </w:instrText>
        </w:r>
        <w:r w:rsidR="00940D8A">
          <w:rPr>
            <w:webHidden/>
          </w:rPr>
        </w:r>
        <w:r w:rsidR="00940D8A">
          <w:rPr>
            <w:webHidden/>
          </w:rPr>
          <w:fldChar w:fldCharType="separate"/>
        </w:r>
        <w:r w:rsidR="00940D8A">
          <w:rPr>
            <w:webHidden/>
          </w:rPr>
          <w:t>9</w:t>
        </w:r>
        <w:r w:rsidR="00940D8A">
          <w:rPr>
            <w:webHidden/>
          </w:rPr>
          <w:fldChar w:fldCharType="end"/>
        </w:r>
      </w:hyperlink>
    </w:p>
    <w:p w14:paraId="2B87AC5A" w14:textId="0AA7603F" w:rsidR="00940D8A" w:rsidRDefault="00B07EF2">
      <w:pPr>
        <w:pStyle w:val="Inhopg2"/>
        <w:rPr>
          <w:rFonts w:asciiTheme="minorHAnsi" w:eastAsiaTheme="minorEastAsia" w:hAnsiTheme="minorHAnsi" w:cstheme="minorBidi"/>
          <w:szCs w:val="22"/>
        </w:rPr>
      </w:pPr>
      <w:hyperlink w:anchor="_Toc52263763" w:history="1">
        <w:r w:rsidR="00940D8A" w:rsidRPr="00651E76">
          <w:rPr>
            <w:rStyle w:val="Hyperlink"/>
          </w:rPr>
          <w:t>2.7</w:t>
        </w:r>
        <w:r w:rsidR="00940D8A">
          <w:rPr>
            <w:rFonts w:asciiTheme="minorHAnsi" w:eastAsiaTheme="minorEastAsia" w:hAnsiTheme="minorHAnsi" w:cstheme="minorBidi"/>
            <w:szCs w:val="22"/>
          </w:rPr>
          <w:tab/>
        </w:r>
        <w:r w:rsidR="00940D8A" w:rsidRPr="00651E76">
          <w:rPr>
            <w:rStyle w:val="Hyperlink"/>
          </w:rPr>
          <w:t>Voorbehoud</w:t>
        </w:r>
        <w:r w:rsidR="00940D8A">
          <w:rPr>
            <w:webHidden/>
          </w:rPr>
          <w:tab/>
        </w:r>
        <w:r w:rsidR="00940D8A">
          <w:rPr>
            <w:webHidden/>
          </w:rPr>
          <w:fldChar w:fldCharType="begin"/>
        </w:r>
        <w:r w:rsidR="00940D8A">
          <w:rPr>
            <w:webHidden/>
          </w:rPr>
          <w:instrText xml:space="preserve"> PAGEREF _Toc52263763 \h </w:instrText>
        </w:r>
        <w:r w:rsidR="00940D8A">
          <w:rPr>
            <w:webHidden/>
          </w:rPr>
        </w:r>
        <w:r w:rsidR="00940D8A">
          <w:rPr>
            <w:webHidden/>
          </w:rPr>
          <w:fldChar w:fldCharType="separate"/>
        </w:r>
        <w:r w:rsidR="00940D8A">
          <w:rPr>
            <w:webHidden/>
          </w:rPr>
          <w:t>10</w:t>
        </w:r>
        <w:r w:rsidR="00940D8A">
          <w:rPr>
            <w:webHidden/>
          </w:rPr>
          <w:fldChar w:fldCharType="end"/>
        </w:r>
      </w:hyperlink>
    </w:p>
    <w:p w14:paraId="0EEBB1B8" w14:textId="13193CBF" w:rsidR="00940D8A" w:rsidRDefault="00B07EF2">
      <w:pPr>
        <w:pStyle w:val="Inhopg2"/>
        <w:rPr>
          <w:rFonts w:asciiTheme="minorHAnsi" w:eastAsiaTheme="minorEastAsia" w:hAnsiTheme="minorHAnsi" w:cstheme="minorBidi"/>
          <w:szCs w:val="22"/>
        </w:rPr>
      </w:pPr>
      <w:hyperlink w:anchor="_Toc52263764" w:history="1">
        <w:r w:rsidR="00940D8A" w:rsidRPr="00651E76">
          <w:rPr>
            <w:rStyle w:val="Hyperlink"/>
          </w:rPr>
          <w:t>2.8</w:t>
        </w:r>
        <w:r w:rsidR="00940D8A">
          <w:rPr>
            <w:rFonts w:asciiTheme="minorHAnsi" w:eastAsiaTheme="minorEastAsia" w:hAnsiTheme="minorHAnsi" w:cstheme="minorBidi"/>
            <w:szCs w:val="22"/>
          </w:rPr>
          <w:tab/>
        </w:r>
        <w:r w:rsidR="00940D8A" w:rsidRPr="00651E76">
          <w:rPr>
            <w:rStyle w:val="Hyperlink"/>
          </w:rPr>
          <w:t>Meldpunt aanbestedingen</w:t>
        </w:r>
        <w:r w:rsidR="00940D8A">
          <w:rPr>
            <w:webHidden/>
          </w:rPr>
          <w:tab/>
        </w:r>
        <w:r w:rsidR="00940D8A">
          <w:rPr>
            <w:webHidden/>
          </w:rPr>
          <w:fldChar w:fldCharType="begin"/>
        </w:r>
        <w:r w:rsidR="00940D8A">
          <w:rPr>
            <w:webHidden/>
          </w:rPr>
          <w:instrText xml:space="preserve"> PAGEREF _Toc52263764 \h </w:instrText>
        </w:r>
        <w:r w:rsidR="00940D8A">
          <w:rPr>
            <w:webHidden/>
          </w:rPr>
        </w:r>
        <w:r w:rsidR="00940D8A">
          <w:rPr>
            <w:webHidden/>
          </w:rPr>
          <w:fldChar w:fldCharType="separate"/>
        </w:r>
        <w:r w:rsidR="00940D8A">
          <w:rPr>
            <w:webHidden/>
          </w:rPr>
          <w:t>10</w:t>
        </w:r>
        <w:r w:rsidR="00940D8A">
          <w:rPr>
            <w:webHidden/>
          </w:rPr>
          <w:fldChar w:fldCharType="end"/>
        </w:r>
      </w:hyperlink>
    </w:p>
    <w:p w14:paraId="030D9C17" w14:textId="4F04474A" w:rsidR="00940D8A" w:rsidRDefault="00B07EF2">
      <w:pPr>
        <w:pStyle w:val="Inhopg2"/>
        <w:rPr>
          <w:rFonts w:asciiTheme="minorHAnsi" w:eastAsiaTheme="minorEastAsia" w:hAnsiTheme="minorHAnsi" w:cstheme="minorBidi"/>
          <w:szCs w:val="22"/>
        </w:rPr>
      </w:pPr>
      <w:hyperlink w:anchor="_Toc52263765" w:history="1">
        <w:r w:rsidR="00940D8A" w:rsidRPr="00651E76">
          <w:rPr>
            <w:rStyle w:val="Hyperlink"/>
          </w:rPr>
          <w:t>2.9</w:t>
        </w:r>
        <w:r w:rsidR="00940D8A">
          <w:rPr>
            <w:rFonts w:asciiTheme="minorHAnsi" w:eastAsiaTheme="minorEastAsia" w:hAnsiTheme="minorHAnsi" w:cstheme="minorBidi"/>
            <w:szCs w:val="22"/>
          </w:rPr>
          <w:tab/>
        </w:r>
        <w:r w:rsidR="00940D8A" w:rsidRPr="00651E76">
          <w:rPr>
            <w:rStyle w:val="Hyperlink"/>
          </w:rPr>
          <w:t>Communicatie</w:t>
        </w:r>
        <w:r w:rsidR="00940D8A">
          <w:rPr>
            <w:webHidden/>
          </w:rPr>
          <w:tab/>
        </w:r>
        <w:r w:rsidR="00940D8A">
          <w:rPr>
            <w:webHidden/>
          </w:rPr>
          <w:fldChar w:fldCharType="begin"/>
        </w:r>
        <w:r w:rsidR="00940D8A">
          <w:rPr>
            <w:webHidden/>
          </w:rPr>
          <w:instrText xml:space="preserve"> PAGEREF _Toc52263765 \h </w:instrText>
        </w:r>
        <w:r w:rsidR="00940D8A">
          <w:rPr>
            <w:webHidden/>
          </w:rPr>
        </w:r>
        <w:r w:rsidR="00940D8A">
          <w:rPr>
            <w:webHidden/>
          </w:rPr>
          <w:fldChar w:fldCharType="separate"/>
        </w:r>
        <w:r w:rsidR="00940D8A">
          <w:rPr>
            <w:webHidden/>
          </w:rPr>
          <w:t>10</w:t>
        </w:r>
        <w:r w:rsidR="00940D8A">
          <w:rPr>
            <w:webHidden/>
          </w:rPr>
          <w:fldChar w:fldCharType="end"/>
        </w:r>
      </w:hyperlink>
    </w:p>
    <w:p w14:paraId="3C29D355" w14:textId="7AA6E83E" w:rsidR="00940D8A" w:rsidRDefault="00B07EF2">
      <w:pPr>
        <w:pStyle w:val="Inhopg2"/>
        <w:rPr>
          <w:rFonts w:asciiTheme="minorHAnsi" w:eastAsiaTheme="minorEastAsia" w:hAnsiTheme="minorHAnsi" w:cstheme="minorBidi"/>
          <w:szCs w:val="22"/>
        </w:rPr>
      </w:pPr>
      <w:hyperlink w:anchor="_Toc52263766" w:history="1">
        <w:r w:rsidR="00940D8A" w:rsidRPr="00651E76">
          <w:rPr>
            <w:rStyle w:val="Hyperlink"/>
          </w:rPr>
          <w:t>2.10</w:t>
        </w:r>
        <w:r w:rsidR="00940D8A">
          <w:rPr>
            <w:rFonts w:asciiTheme="minorHAnsi" w:eastAsiaTheme="minorEastAsia" w:hAnsiTheme="minorHAnsi" w:cstheme="minorBidi"/>
            <w:szCs w:val="22"/>
          </w:rPr>
          <w:tab/>
        </w:r>
        <w:r w:rsidR="00940D8A" w:rsidRPr="00651E76">
          <w:rPr>
            <w:rStyle w:val="Hyperlink"/>
          </w:rPr>
          <w:t>Akkoord met procedurele eisen en inschrijvingseisen</w:t>
        </w:r>
        <w:r w:rsidR="00940D8A">
          <w:rPr>
            <w:webHidden/>
          </w:rPr>
          <w:tab/>
        </w:r>
        <w:r w:rsidR="00940D8A">
          <w:rPr>
            <w:webHidden/>
          </w:rPr>
          <w:fldChar w:fldCharType="begin"/>
        </w:r>
        <w:r w:rsidR="00940D8A">
          <w:rPr>
            <w:webHidden/>
          </w:rPr>
          <w:instrText xml:space="preserve"> PAGEREF _Toc52263766 \h </w:instrText>
        </w:r>
        <w:r w:rsidR="00940D8A">
          <w:rPr>
            <w:webHidden/>
          </w:rPr>
        </w:r>
        <w:r w:rsidR="00940D8A">
          <w:rPr>
            <w:webHidden/>
          </w:rPr>
          <w:fldChar w:fldCharType="separate"/>
        </w:r>
        <w:r w:rsidR="00940D8A">
          <w:rPr>
            <w:webHidden/>
          </w:rPr>
          <w:t>11</w:t>
        </w:r>
        <w:r w:rsidR="00940D8A">
          <w:rPr>
            <w:webHidden/>
          </w:rPr>
          <w:fldChar w:fldCharType="end"/>
        </w:r>
      </w:hyperlink>
    </w:p>
    <w:p w14:paraId="2B9D2778" w14:textId="77E6F09E" w:rsidR="00940D8A" w:rsidRDefault="00B07EF2">
      <w:pPr>
        <w:pStyle w:val="Inhopg2"/>
        <w:rPr>
          <w:rFonts w:asciiTheme="minorHAnsi" w:eastAsiaTheme="minorEastAsia" w:hAnsiTheme="minorHAnsi" w:cstheme="minorBidi"/>
          <w:szCs w:val="22"/>
        </w:rPr>
      </w:pPr>
      <w:hyperlink w:anchor="_Toc52263767" w:history="1">
        <w:r w:rsidR="00940D8A" w:rsidRPr="00651E76">
          <w:rPr>
            <w:rStyle w:val="Hyperlink"/>
          </w:rPr>
          <w:t>2.11</w:t>
        </w:r>
        <w:r w:rsidR="00940D8A">
          <w:rPr>
            <w:rFonts w:asciiTheme="minorHAnsi" w:eastAsiaTheme="minorEastAsia" w:hAnsiTheme="minorHAnsi" w:cstheme="minorBidi"/>
            <w:szCs w:val="22"/>
          </w:rPr>
          <w:tab/>
        </w:r>
        <w:r w:rsidR="00940D8A" w:rsidRPr="00651E76">
          <w:rPr>
            <w:rStyle w:val="Hyperlink"/>
          </w:rPr>
          <w:t>Planning van de aanbesteding</w:t>
        </w:r>
        <w:r w:rsidR="00940D8A">
          <w:rPr>
            <w:webHidden/>
          </w:rPr>
          <w:tab/>
        </w:r>
        <w:r w:rsidR="00940D8A">
          <w:rPr>
            <w:webHidden/>
          </w:rPr>
          <w:fldChar w:fldCharType="begin"/>
        </w:r>
        <w:r w:rsidR="00940D8A">
          <w:rPr>
            <w:webHidden/>
          </w:rPr>
          <w:instrText xml:space="preserve"> PAGEREF _Toc52263767 \h </w:instrText>
        </w:r>
        <w:r w:rsidR="00940D8A">
          <w:rPr>
            <w:webHidden/>
          </w:rPr>
        </w:r>
        <w:r w:rsidR="00940D8A">
          <w:rPr>
            <w:webHidden/>
          </w:rPr>
          <w:fldChar w:fldCharType="separate"/>
        </w:r>
        <w:r w:rsidR="00940D8A">
          <w:rPr>
            <w:webHidden/>
          </w:rPr>
          <w:t>11</w:t>
        </w:r>
        <w:r w:rsidR="00940D8A">
          <w:rPr>
            <w:webHidden/>
          </w:rPr>
          <w:fldChar w:fldCharType="end"/>
        </w:r>
      </w:hyperlink>
    </w:p>
    <w:p w14:paraId="46FFEAEE" w14:textId="40107B98" w:rsidR="00940D8A" w:rsidRDefault="00B07EF2">
      <w:pPr>
        <w:pStyle w:val="Inhopg2"/>
        <w:rPr>
          <w:rFonts w:asciiTheme="minorHAnsi" w:eastAsiaTheme="minorEastAsia" w:hAnsiTheme="minorHAnsi" w:cstheme="minorBidi"/>
          <w:szCs w:val="22"/>
        </w:rPr>
      </w:pPr>
      <w:hyperlink w:anchor="_Toc52263768" w:history="1">
        <w:r w:rsidR="00940D8A" w:rsidRPr="00651E76">
          <w:rPr>
            <w:rStyle w:val="Hyperlink"/>
          </w:rPr>
          <w:t>2.12</w:t>
        </w:r>
        <w:r w:rsidR="00940D8A">
          <w:rPr>
            <w:rFonts w:asciiTheme="minorHAnsi" w:eastAsiaTheme="minorEastAsia" w:hAnsiTheme="minorHAnsi" w:cstheme="minorBidi"/>
            <w:szCs w:val="22"/>
          </w:rPr>
          <w:tab/>
        </w:r>
        <w:r w:rsidR="00940D8A" w:rsidRPr="00651E76">
          <w:rPr>
            <w:rStyle w:val="Hyperlink"/>
          </w:rPr>
          <w:t>TenderNed</w:t>
        </w:r>
        <w:r w:rsidR="00940D8A">
          <w:rPr>
            <w:webHidden/>
          </w:rPr>
          <w:tab/>
        </w:r>
        <w:r w:rsidR="00940D8A">
          <w:rPr>
            <w:webHidden/>
          </w:rPr>
          <w:fldChar w:fldCharType="begin"/>
        </w:r>
        <w:r w:rsidR="00940D8A">
          <w:rPr>
            <w:webHidden/>
          </w:rPr>
          <w:instrText xml:space="preserve"> PAGEREF _Toc52263768 \h </w:instrText>
        </w:r>
        <w:r w:rsidR="00940D8A">
          <w:rPr>
            <w:webHidden/>
          </w:rPr>
        </w:r>
        <w:r w:rsidR="00940D8A">
          <w:rPr>
            <w:webHidden/>
          </w:rPr>
          <w:fldChar w:fldCharType="separate"/>
        </w:r>
        <w:r w:rsidR="00940D8A">
          <w:rPr>
            <w:webHidden/>
          </w:rPr>
          <w:t>11</w:t>
        </w:r>
        <w:r w:rsidR="00940D8A">
          <w:rPr>
            <w:webHidden/>
          </w:rPr>
          <w:fldChar w:fldCharType="end"/>
        </w:r>
      </w:hyperlink>
    </w:p>
    <w:p w14:paraId="62E4791C" w14:textId="5FD069FE" w:rsidR="00940D8A" w:rsidRDefault="00B07EF2">
      <w:pPr>
        <w:pStyle w:val="Inhopg3"/>
        <w:rPr>
          <w:rFonts w:asciiTheme="minorHAnsi" w:eastAsiaTheme="minorEastAsia" w:hAnsiTheme="minorHAnsi" w:cstheme="minorBidi"/>
          <w:szCs w:val="22"/>
        </w:rPr>
      </w:pPr>
      <w:hyperlink w:anchor="_Toc52263769" w:history="1">
        <w:r w:rsidR="00940D8A" w:rsidRPr="00651E76">
          <w:rPr>
            <w:rStyle w:val="Hyperlink"/>
          </w:rPr>
          <w:t>2.12.1</w:t>
        </w:r>
        <w:r w:rsidR="00940D8A">
          <w:rPr>
            <w:rFonts w:asciiTheme="minorHAnsi" w:eastAsiaTheme="minorEastAsia" w:hAnsiTheme="minorHAnsi" w:cstheme="minorBidi"/>
            <w:szCs w:val="22"/>
          </w:rPr>
          <w:tab/>
        </w:r>
        <w:r w:rsidR="00940D8A" w:rsidRPr="00651E76">
          <w:rPr>
            <w:rStyle w:val="Hyperlink"/>
          </w:rPr>
          <w:t>Gebruik TenderNed</w:t>
        </w:r>
        <w:r w:rsidR="00940D8A">
          <w:rPr>
            <w:webHidden/>
          </w:rPr>
          <w:tab/>
        </w:r>
        <w:r w:rsidR="00940D8A">
          <w:rPr>
            <w:webHidden/>
          </w:rPr>
          <w:fldChar w:fldCharType="begin"/>
        </w:r>
        <w:r w:rsidR="00940D8A">
          <w:rPr>
            <w:webHidden/>
          </w:rPr>
          <w:instrText xml:space="preserve"> PAGEREF _Toc52263769 \h </w:instrText>
        </w:r>
        <w:r w:rsidR="00940D8A">
          <w:rPr>
            <w:webHidden/>
          </w:rPr>
        </w:r>
        <w:r w:rsidR="00940D8A">
          <w:rPr>
            <w:webHidden/>
          </w:rPr>
          <w:fldChar w:fldCharType="separate"/>
        </w:r>
        <w:r w:rsidR="00940D8A">
          <w:rPr>
            <w:webHidden/>
          </w:rPr>
          <w:t>11</w:t>
        </w:r>
        <w:r w:rsidR="00940D8A">
          <w:rPr>
            <w:webHidden/>
          </w:rPr>
          <w:fldChar w:fldCharType="end"/>
        </w:r>
      </w:hyperlink>
    </w:p>
    <w:p w14:paraId="72072067" w14:textId="5BC4DFF0" w:rsidR="00940D8A" w:rsidRDefault="00B07EF2">
      <w:pPr>
        <w:pStyle w:val="Inhopg3"/>
        <w:rPr>
          <w:rFonts w:asciiTheme="minorHAnsi" w:eastAsiaTheme="minorEastAsia" w:hAnsiTheme="minorHAnsi" w:cstheme="minorBidi"/>
          <w:szCs w:val="22"/>
        </w:rPr>
      </w:pPr>
      <w:hyperlink w:anchor="_Toc52263770" w:history="1">
        <w:r w:rsidR="00940D8A" w:rsidRPr="00651E76">
          <w:rPr>
            <w:rStyle w:val="Hyperlink"/>
          </w:rPr>
          <w:t>2.12.2</w:t>
        </w:r>
        <w:r w:rsidR="00940D8A">
          <w:rPr>
            <w:rFonts w:asciiTheme="minorHAnsi" w:eastAsiaTheme="minorEastAsia" w:hAnsiTheme="minorHAnsi" w:cstheme="minorBidi"/>
            <w:szCs w:val="22"/>
          </w:rPr>
          <w:tab/>
        </w:r>
        <w:r w:rsidR="00940D8A" w:rsidRPr="00651E76">
          <w:rPr>
            <w:rStyle w:val="Hyperlink"/>
          </w:rPr>
          <w:t>e-Herkenning</w:t>
        </w:r>
        <w:r w:rsidR="00940D8A">
          <w:rPr>
            <w:webHidden/>
          </w:rPr>
          <w:tab/>
        </w:r>
        <w:r w:rsidR="00940D8A">
          <w:rPr>
            <w:webHidden/>
          </w:rPr>
          <w:fldChar w:fldCharType="begin"/>
        </w:r>
        <w:r w:rsidR="00940D8A">
          <w:rPr>
            <w:webHidden/>
          </w:rPr>
          <w:instrText xml:space="preserve"> PAGEREF _Toc52263770 \h </w:instrText>
        </w:r>
        <w:r w:rsidR="00940D8A">
          <w:rPr>
            <w:webHidden/>
          </w:rPr>
        </w:r>
        <w:r w:rsidR="00940D8A">
          <w:rPr>
            <w:webHidden/>
          </w:rPr>
          <w:fldChar w:fldCharType="separate"/>
        </w:r>
        <w:r w:rsidR="00940D8A">
          <w:rPr>
            <w:webHidden/>
          </w:rPr>
          <w:t>12</w:t>
        </w:r>
        <w:r w:rsidR="00940D8A">
          <w:rPr>
            <w:webHidden/>
          </w:rPr>
          <w:fldChar w:fldCharType="end"/>
        </w:r>
      </w:hyperlink>
    </w:p>
    <w:p w14:paraId="16730B94" w14:textId="09B73026" w:rsidR="00940D8A" w:rsidRDefault="00B07EF2">
      <w:pPr>
        <w:pStyle w:val="Inhopg1"/>
        <w:rPr>
          <w:rFonts w:asciiTheme="minorHAnsi" w:eastAsiaTheme="minorEastAsia" w:hAnsiTheme="minorHAnsi" w:cstheme="minorBidi"/>
          <w:b w:val="0"/>
          <w:sz w:val="22"/>
          <w:szCs w:val="22"/>
        </w:rPr>
      </w:pPr>
      <w:hyperlink w:anchor="_Toc52263771" w:history="1">
        <w:r w:rsidR="00940D8A" w:rsidRPr="00651E76">
          <w:rPr>
            <w:rStyle w:val="Hyperlink"/>
          </w:rPr>
          <w:t>3</w:t>
        </w:r>
        <w:r w:rsidR="00940D8A">
          <w:rPr>
            <w:rFonts w:asciiTheme="minorHAnsi" w:eastAsiaTheme="minorEastAsia" w:hAnsiTheme="minorHAnsi" w:cstheme="minorBidi"/>
            <w:b w:val="0"/>
            <w:sz w:val="22"/>
            <w:szCs w:val="22"/>
          </w:rPr>
          <w:tab/>
        </w:r>
        <w:r w:rsidR="00940D8A" w:rsidRPr="00651E76">
          <w:rPr>
            <w:rStyle w:val="Hyperlink"/>
          </w:rPr>
          <w:t>Geschiktheid van het bedrijf van de inschrijver</w:t>
        </w:r>
        <w:r w:rsidR="00940D8A">
          <w:rPr>
            <w:webHidden/>
          </w:rPr>
          <w:tab/>
        </w:r>
        <w:r w:rsidR="00940D8A">
          <w:rPr>
            <w:webHidden/>
          </w:rPr>
          <w:fldChar w:fldCharType="begin"/>
        </w:r>
        <w:r w:rsidR="00940D8A">
          <w:rPr>
            <w:webHidden/>
          </w:rPr>
          <w:instrText xml:space="preserve"> PAGEREF _Toc52263771 \h </w:instrText>
        </w:r>
        <w:r w:rsidR="00940D8A">
          <w:rPr>
            <w:webHidden/>
          </w:rPr>
        </w:r>
        <w:r w:rsidR="00940D8A">
          <w:rPr>
            <w:webHidden/>
          </w:rPr>
          <w:fldChar w:fldCharType="separate"/>
        </w:r>
        <w:r w:rsidR="00940D8A">
          <w:rPr>
            <w:webHidden/>
          </w:rPr>
          <w:t>13</w:t>
        </w:r>
        <w:r w:rsidR="00940D8A">
          <w:rPr>
            <w:webHidden/>
          </w:rPr>
          <w:fldChar w:fldCharType="end"/>
        </w:r>
      </w:hyperlink>
    </w:p>
    <w:p w14:paraId="568FDF7E" w14:textId="62D14DCD" w:rsidR="00940D8A" w:rsidRDefault="00B07EF2">
      <w:pPr>
        <w:pStyle w:val="Inhopg2"/>
        <w:rPr>
          <w:rFonts w:asciiTheme="minorHAnsi" w:eastAsiaTheme="minorEastAsia" w:hAnsiTheme="minorHAnsi" w:cstheme="minorBidi"/>
          <w:szCs w:val="22"/>
        </w:rPr>
      </w:pPr>
      <w:hyperlink w:anchor="_Toc52263772" w:history="1">
        <w:r w:rsidR="00940D8A" w:rsidRPr="00651E76">
          <w:rPr>
            <w:rStyle w:val="Hyperlink"/>
          </w:rPr>
          <w:t>3.1</w:t>
        </w:r>
        <w:r w:rsidR="00940D8A">
          <w:rPr>
            <w:rFonts w:asciiTheme="minorHAnsi" w:eastAsiaTheme="minorEastAsia" w:hAnsiTheme="minorHAnsi" w:cstheme="minorBidi"/>
            <w:szCs w:val="22"/>
          </w:rPr>
          <w:tab/>
        </w:r>
        <w:r w:rsidR="00940D8A" w:rsidRPr="00651E76">
          <w:rPr>
            <w:rStyle w:val="Hyperlink"/>
          </w:rPr>
          <w:t>Inleiding</w:t>
        </w:r>
        <w:r w:rsidR="00940D8A">
          <w:rPr>
            <w:webHidden/>
          </w:rPr>
          <w:tab/>
        </w:r>
        <w:r w:rsidR="00940D8A">
          <w:rPr>
            <w:webHidden/>
          </w:rPr>
          <w:fldChar w:fldCharType="begin"/>
        </w:r>
        <w:r w:rsidR="00940D8A">
          <w:rPr>
            <w:webHidden/>
          </w:rPr>
          <w:instrText xml:space="preserve"> PAGEREF _Toc52263772 \h </w:instrText>
        </w:r>
        <w:r w:rsidR="00940D8A">
          <w:rPr>
            <w:webHidden/>
          </w:rPr>
        </w:r>
        <w:r w:rsidR="00940D8A">
          <w:rPr>
            <w:webHidden/>
          </w:rPr>
          <w:fldChar w:fldCharType="separate"/>
        </w:r>
        <w:r w:rsidR="00940D8A">
          <w:rPr>
            <w:webHidden/>
          </w:rPr>
          <w:t>13</w:t>
        </w:r>
        <w:r w:rsidR="00940D8A">
          <w:rPr>
            <w:webHidden/>
          </w:rPr>
          <w:fldChar w:fldCharType="end"/>
        </w:r>
      </w:hyperlink>
    </w:p>
    <w:p w14:paraId="687DBD7D" w14:textId="07A2512E" w:rsidR="00940D8A" w:rsidRDefault="00B07EF2">
      <w:pPr>
        <w:pStyle w:val="Inhopg2"/>
        <w:rPr>
          <w:rFonts w:asciiTheme="minorHAnsi" w:eastAsiaTheme="minorEastAsia" w:hAnsiTheme="minorHAnsi" w:cstheme="minorBidi"/>
          <w:szCs w:val="22"/>
        </w:rPr>
      </w:pPr>
      <w:hyperlink w:anchor="_Toc52263773" w:history="1">
        <w:r w:rsidR="00940D8A" w:rsidRPr="00651E76">
          <w:rPr>
            <w:rStyle w:val="Hyperlink"/>
          </w:rPr>
          <w:t>3.2</w:t>
        </w:r>
        <w:r w:rsidR="00940D8A">
          <w:rPr>
            <w:rFonts w:asciiTheme="minorHAnsi" w:eastAsiaTheme="minorEastAsia" w:hAnsiTheme="minorHAnsi" w:cstheme="minorBidi"/>
            <w:szCs w:val="22"/>
          </w:rPr>
          <w:tab/>
        </w:r>
        <w:r w:rsidR="00940D8A" w:rsidRPr="00651E76">
          <w:rPr>
            <w:rStyle w:val="Hyperlink"/>
          </w:rPr>
          <w:t>Uitsluitingsgronden</w:t>
        </w:r>
        <w:r w:rsidR="00940D8A">
          <w:rPr>
            <w:webHidden/>
          </w:rPr>
          <w:tab/>
        </w:r>
        <w:r w:rsidR="00940D8A">
          <w:rPr>
            <w:webHidden/>
          </w:rPr>
          <w:fldChar w:fldCharType="begin"/>
        </w:r>
        <w:r w:rsidR="00940D8A">
          <w:rPr>
            <w:webHidden/>
          </w:rPr>
          <w:instrText xml:space="preserve"> PAGEREF _Toc52263773 \h </w:instrText>
        </w:r>
        <w:r w:rsidR="00940D8A">
          <w:rPr>
            <w:webHidden/>
          </w:rPr>
        </w:r>
        <w:r w:rsidR="00940D8A">
          <w:rPr>
            <w:webHidden/>
          </w:rPr>
          <w:fldChar w:fldCharType="separate"/>
        </w:r>
        <w:r w:rsidR="00940D8A">
          <w:rPr>
            <w:webHidden/>
          </w:rPr>
          <w:t>14</w:t>
        </w:r>
        <w:r w:rsidR="00940D8A">
          <w:rPr>
            <w:webHidden/>
          </w:rPr>
          <w:fldChar w:fldCharType="end"/>
        </w:r>
      </w:hyperlink>
    </w:p>
    <w:p w14:paraId="3ADB40A6" w14:textId="1E2B4506" w:rsidR="00940D8A" w:rsidRDefault="00B07EF2">
      <w:pPr>
        <w:pStyle w:val="Inhopg2"/>
        <w:rPr>
          <w:rFonts w:asciiTheme="minorHAnsi" w:eastAsiaTheme="minorEastAsia" w:hAnsiTheme="minorHAnsi" w:cstheme="minorBidi"/>
          <w:szCs w:val="22"/>
        </w:rPr>
      </w:pPr>
      <w:hyperlink w:anchor="_Toc52263774" w:history="1">
        <w:r w:rsidR="00940D8A" w:rsidRPr="00651E76">
          <w:rPr>
            <w:rStyle w:val="Hyperlink"/>
          </w:rPr>
          <w:t>3.3</w:t>
        </w:r>
        <w:r w:rsidR="00940D8A">
          <w:rPr>
            <w:rFonts w:asciiTheme="minorHAnsi" w:eastAsiaTheme="minorEastAsia" w:hAnsiTheme="minorHAnsi" w:cstheme="minorBidi"/>
            <w:szCs w:val="22"/>
          </w:rPr>
          <w:tab/>
        </w:r>
        <w:r w:rsidR="00940D8A" w:rsidRPr="00651E76">
          <w:rPr>
            <w:rStyle w:val="Hyperlink"/>
          </w:rPr>
          <w:t>Technische bekwaamheid</w:t>
        </w:r>
        <w:r w:rsidR="00940D8A">
          <w:rPr>
            <w:webHidden/>
          </w:rPr>
          <w:tab/>
        </w:r>
        <w:r w:rsidR="00940D8A">
          <w:rPr>
            <w:webHidden/>
          </w:rPr>
          <w:fldChar w:fldCharType="begin"/>
        </w:r>
        <w:r w:rsidR="00940D8A">
          <w:rPr>
            <w:webHidden/>
          </w:rPr>
          <w:instrText xml:space="preserve"> PAGEREF _Toc52263774 \h </w:instrText>
        </w:r>
        <w:r w:rsidR="00940D8A">
          <w:rPr>
            <w:webHidden/>
          </w:rPr>
        </w:r>
        <w:r w:rsidR="00940D8A">
          <w:rPr>
            <w:webHidden/>
          </w:rPr>
          <w:fldChar w:fldCharType="separate"/>
        </w:r>
        <w:r w:rsidR="00940D8A">
          <w:rPr>
            <w:webHidden/>
          </w:rPr>
          <w:t>15</w:t>
        </w:r>
        <w:r w:rsidR="00940D8A">
          <w:rPr>
            <w:webHidden/>
          </w:rPr>
          <w:fldChar w:fldCharType="end"/>
        </w:r>
      </w:hyperlink>
    </w:p>
    <w:p w14:paraId="084BEACA" w14:textId="3FFFC5E1" w:rsidR="00940D8A" w:rsidRDefault="00B07EF2">
      <w:pPr>
        <w:pStyle w:val="Inhopg3"/>
        <w:rPr>
          <w:rFonts w:asciiTheme="minorHAnsi" w:eastAsiaTheme="minorEastAsia" w:hAnsiTheme="minorHAnsi" w:cstheme="minorBidi"/>
          <w:szCs w:val="22"/>
        </w:rPr>
      </w:pPr>
      <w:hyperlink w:anchor="_Toc52263775" w:history="1">
        <w:r w:rsidR="00940D8A" w:rsidRPr="00651E76">
          <w:rPr>
            <w:rStyle w:val="Hyperlink"/>
          </w:rPr>
          <w:t>3.3.1</w:t>
        </w:r>
        <w:r w:rsidR="00940D8A">
          <w:rPr>
            <w:rFonts w:asciiTheme="minorHAnsi" w:eastAsiaTheme="minorEastAsia" w:hAnsiTheme="minorHAnsi" w:cstheme="minorBidi"/>
            <w:szCs w:val="22"/>
          </w:rPr>
          <w:tab/>
        </w:r>
        <w:r w:rsidR="00940D8A" w:rsidRPr="00651E76">
          <w:rPr>
            <w:rStyle w:val="Hyperlink"/>
          </w:rPr>
          <w:t>Referenties</w:t>
        </w:r>
        <w:r w:rsidR="00940D8A">
          <w:rPr>
            <w:webHidden/>
          </w:rPr>
          <w:tab/>
        </w:r>
        <w:r w:rsidR="00940D8A">
          <w:rPr>
            <w:webHidden/>
          </w:rPr>
          <w:fldChar w:fldCharType="begin"/>
        </w:r>
        <w:r w:rsidR="00940D8A">
          <w:rPr>
            <w:webHidden/>
          </w:rPr>
          <w:instrText xml:space="preserve"> PAGEREF _Toc52263775 \h </w:instrText>
        </w:r>
        <w:r w:rsidR="00940D8A">
          <w:rPr>
            <w:webHidden/>
          </w:rPr>
        </w:r>
        <w:r w:rsidR="00940D8A">
          <w:rPr>
            <w:webHidden/>
          </w:rPr>
          <w:fldChar w:fldCharType="separate"/>
        </w:r>
        <w:r w:rsidR="00940D8A">
          <w:rPr>
            <w:webHidden/>
          </w:rPr>
          <w:t>15</w:t>
        </w:r>
        <w:r w:rsidR="00940D8A">
          <w:rPr>
            <w:webHidden/>
          </w:rPr>
          <w:fldChar w:fldCharType="end"/>
        </w:r>
      </w:hyperlink>
    </w:p>
    <w:p w14:paraId="637AE9A0" w14:textId="0DD48F01" w:rsidR="00940D8A" w:rsidRDefault="00B07EF2">
      <w:pPr>
        <w:pStyle w:val="Inhopg3"/>
        <w:rPr>
          <w:rFonts w:asciiTheme="minorHAnsi" w:eastAsiaTheme="minorEastAsia" w:hAnsiTheme="minorHAnsi" w:cstheme="minorBidi"/>
          <w:szCs w:val="22"/>
        </w:rPr>
      </w:pPr>
      <w:hyperlink w:anchor="_Toc52263776" w:history="1">
        <w:r w:rsidR="00940D8A" w:rsidRPr="00651E76">
          <w:rPr>
            <w:rStyle w:val="Hyperlink"/>
          </w:rPr>
          <w:t>3.3.2</w:t>
        </w:r>
        <w:r w:rsidR="00940D8A">
          <w:rPr>
            <w:rFonts w:asciiTheme="minorHAnsi" w:eastAsiaTheme="minorEastAsia" w:hAnsiTheme="minorHAnsi" w:cstheme="minorBidi"/>
            <w:szCs w:val="22"/>
          </w:rPr>
          <w:tab/>
        </w:r>
        <w:r w:rsidR="00940D8A" w:rsidRPr="00651E76">
          <w:rPr>
            <w:rStyle w:val="Hyperlink"/>
          </w:rPr>
          <w:t>Kwaliteitszorg en -borging</w:t>
        </w:r>
        <w:r w:rsidR="00940D8A">
          <w:rPr>
            <w:webHidden/>
          </w:rPr>
          <w:tab/>
        </w:r>
        <w:r w:rsidR="00940D8A">
          <w:rPr>
            <w:webHidden/>
          </w:rPr>
          <w:fldChar w:fldCharType="begin"/>
        </w:r>
        <w:r w:rsidR="00940D8A">
          <w:rPr>
            <w:webHidden/>
          </w:rPr>
          <w:instrText xml:space="preserve"> PAGEREF _Toc52263776 \h </w:instrText>
        </w:r>
        <w:r w:rsidR="00940D8A">
          <w:rPr>
            <w:webHidden/>
          </w:rPr>
        </w:r>
        <w:r w:rsidR="00940D8A">
          <w:rPr>
            <w:webHidden/>
          </w:rPr>
          <w:fldChar w:fldCharType="separate"/>
        </w:r>
        <w:r w:rsidR="00940D8A">
          <w:rPr>
            <w:webHidden/>
          </w:rPr>
          <w:t>16</w:t>
        </w:r>
        <w:r w:rsidR="00940D8A">
          <w:rPr>
            <w:webHidden/>
          </w:rPr>
          <w:fldChar w:fldCharType="end"/>
        </w:r>
      </w:hyperlink>
    </w:p>
    <w:p w14:paraId="7D617956" w14:textId="35325085" w:rsidR="00940D8A" w:rsidRDefault="00B07EF2">
      <w:pPr>
        <w:pStyle w:val="Inhopg2"/>
        <w:rPr>
          <w:rFonts w:asciiTheme="minorHAnsi" w:eastAsiaTheme="minorEastAsia" w:hAnsiTheme="minorHAnsi" w:cstheme="minorBidi"/>
          <w:szCs w:val="22"/>
        </w:rPr>
      </w:pPr>
      <w:hyperlink w:anchor="_Toc52263777" w:history="1">
        <w:r w:rsidR="00940D8A" w:rsidRPr="00651E76">
          <w:rPr>
            <w:rStyle w:val="Hyperlink"/>
          </w:rPr>
          <w:t>3.4</w:t>
        </w:r>
        <w:r w:rsidR="00940D8A">
          <w:rPr>
            <w:rFonts w:asciiTheme="minorHAnsi" w:eastAsiaTheme="minorEastAsia" w:hAnsiTheme="minorHAnsi" w:cstheme="minorBidi"/>
            <w:szCs w:val="22"/>
          </w:rPr>
          <w:tab/>
        </w:r>
        <w:r w:rsidR="00940D8A" w:rsidRPr="00651E76">
          <w:rPr>
            <w:rStyle w:val="Hyperlink"/>
          </w:rPr>
          <w:t>Geschiktheid en beroep op derden</w:t>
        </w:r>
        <w:r w:rsidR="00940D8A">
          <w:rPr>
            <w:webHidden/>
          </w:rPr>
          <w:tab/>
        </w:r>
        <w:r w:rsidR="00940D8A">
          <w:rPr>
            <w:webHidden/>
          </w:rPr>
          <w:fldChar w:fldCharType="begin"/>
        </w:r>
        <w:r w:rsidR="00940D8A">
          <w:rPr>
            <w:webHidden/>
          </w:rPr>
          <w:instrText xml:space="preserve"> PAGEREF _Toc52263777 \h </w:instrText>
        </w:r>
        <w:r w:rsidR="00940D8A">
          <w:rPr>
            <w:webHidden/>
          </w:rPr>
        </w:r>
        <w:r w:rsidR="00940D8A">
          <w:rPr>
            <w:webHidden/>
          </w:rPr>
          <w:fldChar w:fldCharType="separate"/>
        </w:r>
        <w:r w:rsidR="00940D8A">
          <w:rPr>
            <w:webHidden/>
          </w:rPr>
          <w:t>16</w:t>
        </w:r>
        <w:r w:rsidR="00940D8A">
          <w:rPr>
            <w:webHidden/>
          </w:rPr>
          <w:fldChar w:fldCharType="end"/>
        </w:r>
      </w:hyperlink>
    </w:p>
    <w:p w14:paraId="1F78CCC2" w14:textId="3AA27E6A" w:rsidR="00940D8A" w:rsidRDefault="00B07EF2">
      <w:pPr>
        <w:pStyle w:val="Inhopg1"/>
        <w:rPr>
          <w:rFonts w:asciiTheme="minorHAnsi" w:eastAsiaTheme="minorEastAsia" w:hAnsiTheme="minorHAnsi" w:cstheme="minorBidi"/>
          <w:b w:val="0"/>
          <w:sz w:val="22"/>
          <w:szCs w:val="22"/>
        </w:rPr>
      </w:pPr>
      <w:hyperlink w:anchor="_Toc52263778" w:history="1">
        <w:r w:rsidR="00940D8A" w:rsidRPr="00651E76">
          <w:rPr>
            <w:rStyle w:val="Hyperlink"/>
          </w:rPr>
          <w:t>4</w:t>
        </w:r>
        <w:r w:rsidR="00940D8A">
          <w:rPr>
            <w:rFonts w:asciiTheme="minorHAnsi" w:eastAsiaTheme="minorEastAsia" w:hAnsiTheme="minorHAnsi" w:cstheme="minorBidi"/>
            <w:b w:val="0"/>
            <w:sz w:val="22"/>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_Toc52263778 \h </w:instrText>
        </w:r>
        <w:r w:rsidR="00940D8A">
          <w:rPr>
            <w:webHidden/>
          </w:rPr>
        </w:r>
        <w:r w:rsidR="00940D8A">
          <w:rPr>
            <w:webHidden/>
          </w:rPr>
          <w:fldChar w:fldCharType="separate"/>
        </w:r>
        <w:r w:rsidR="00940D8A">
          <w:rPr>
            <w:webHidden/>
          </w:rPr>
          <w:t>17</w:t>
        </w:r>
        <w:r w:rsidR="00940D8A">
          <w:rPr>
            <w:webHidden/>
          </w:rPr>
          <w:fldChar w:fldCharType="end"/>
        </w:r>
      </w:hyperlink>
    </w:p>
    <w:p w14:paraId="7853F355" w14:textId="5AFCE915" w:rsidR="00940D8A" w:rsidRDefault="00B07EF2">
      <w:pPr>
        <w:pStyle w:val="Inhopg2"/>
        <w:rPr>
          <w:rFonts w:asciiTheme="minorHAnsi" w:eastAsiaTheme="minorEastAsia" w:hAnsiTheme="minorHAnsi" w:cstheme="minorBidi"/>
          <w:szCs w:val="22"/>
        </w:rPr>
      </w:pPr>
      <w:hyperlink w:anchor="_Toc52263779" w:history="1">
        <w:r w:rsidR="00940D8A" w:rsidRPr="00651E76">
          <w:rPr>
            <w:rStyle w:val="Hyperlink"/>
          </w:rPr>
          <w:t>4.1</w:t>
        </w:r>
        <w:r w:rsidR="00940D8A">
          <w:rPr>
            <w:rFonts w:asciiTheme="minorHAnsi" w:eastAsiaTheme="minorEastAsia" w:hAnsiTheme="minorHAnsi" w:cstheme="minorBidi"/>
            <w:szCs w:val="22"/>
          </w:rPr>
          <w:tab/>
        </w:r>
        <w:r w:rsidR="00940D8A" w:rsidRPr="00651E76">
          <w:rPr>
            <w:rStyle w:val="Hyperlink"/>
          </w:rPr>
          <w:t>Eisen en wensen ten aanzien van het product</w:t>
        </w:r>
        <w:r w:rsidR="00940D8A">
          <w:rPr>
            <w:webHidden/>
          </w:rPr>
          <w:tab/>
        </w:r>
        <w:r w:rsidR="00940D8A">
          <w:rPr>
            <w:webHidden/>
          </w:rPr>
          <w:fldChar w:fldCharType="begin"/>
        </w:r>
        <w:r w:rsidR="00940D8A">
          <w:rPr>
            <w:webHidden/>
          </w:rPr>
          <w:instrText xml:space="preserve"> PAGEREF _Toc52263779 \h </w:instrText>
        </w:r>
        <w:r w:rsidR="00940D8A">
          <w:rPr>
            <w:webHidden/>
          </w:rPr>
        </w:r>
        <w:r w:rsidR="00940D8A">
          <w:rPr>
            <w:webHidden/>
          </w:rPr>
          <w:fldChar w:fldCharType="separate"/>
        </w:r>
        <w:r w:rsidR="00940D8A">
          <w:rPr>
            <w:webHidden/>
          </w:rPr>
          <w:t>17</w:t>
        </w:r>
        <w:r w:rsidR="00940D8A">
          <w:rPr>
            <w:webHidden/>
          </w:rPr>
          <w:fldChar w:fldCharType="end"/>
        </w:r>
      </w:hyperlink>
    </w:p>
    <w:p w14:paraId="47AB014F" w14:textId="2DA6E127" w:rsidR="00940D8A" w:rsidRDefault="00B07EF2">
      <w:pPr>
        <w:pStyle w:val="Inhopg2"/>
        <w:rPr>
          <w:rFonts w:asciiTheme="minorHAnsi" w:eastAsiaTheme="minorEastAsia" w:hAnsiTheme="minorHAnsi" w:cstheme="minorBidi"/>
          <w:szCs w:val="22"/>
        </w:rPr>
      </w:pPr>
      <w:hyperlink w:anchor="_Toc52263780" w:history="1">
        <w:r w:rsidR="00940D8A" w:rsidRPr="00651E76">
          <w:rPr>
            <w:rStyle w:val="Hyperlink"/>
          </w:rPr>
          <w:t>4.2</w:t>
        </w:r>
        <w:r w:rsidR="00940D8A">
          <w:rPr>
            <w:rFonts w:asciiTheme="minorHAnsi" w:eastAsiaTheme="minorEastAsia" w:hAnsiTheme="minorHAnsi" w:cstheme="minorBidi"/>
            <w:szCs w:val="22"/>
          </w:rPr>
          <w:tab/>
        </w:r>
        <w:r w:rsidR="00940D8A" w:rsidRPr="00651E76">
          <w:rPr>
            <w:rStyle w:val="Hyperlink"/>
          </w:rPr>
          <w:t>Beoordeling van de inschrijving (gunningscriteria)</w:t>
        </w:r>
        <w:r w:rsidR="00940D8A">
          <w:rPr>
            <w:webHidden/>
          </w:rPr>
          <w:tab/>
        </w:r>
        <w:r w:rsidR="00940D8A">
          <w:rPr>
            <w:webHidden/>
          </w:rPr>
          <w:fldChar w:fldCharType="begin"/>
        </w:r>
        <w:r w:rsidR="00940D8A">
          <w:rPr>
            <w:webHidden/>
          </w:rPr>
          <w:instrText xml:space="preserve"> PAGEREF _Toc52263780 \h </w:instrText>
        </w:r>
        <w:r w:rsidR="00940D8A">
          <w:rPr>
            <w:webHidden/>
          </w:rPr>
        </w:r>
        <w:r w:rsidR="00940D8A">
          <w:rPr>
            <w:webHidden/>
          </w:rPr>
          <w:fldChar w:fldCharType="separate"/>
        </w:r>
        <w:r w:rsidR="00940D8A">
          <w:rPr>
            <w:webHidden/>
          </w:rPr>
          <w:t>17</w:t>
        </w:r>
        <w:r w:rsidR="00940D8A">
          <w:rPr>
            <w:webHidden/>
          </w:rPr>
          <w:fldChar w:fldCharType="end"/>
        </w:r>
      </w:hyperlink>
    </w:p>
    <w:p w14:paraId="065E103D" w14:textId="688A5A49" w:rsidR="00940D8A" w:rsidRDefault="00B07EF2">
      <w:pPr>
        <w:pStyle w:val="Inhopg2"/>
        <w:rPr>
          <w:rFonts w:asciiTheme="minorHAnsi" w:eastAsiaTheme="minorEastAsia" w:hAnsiTheme="minorHAnsi" w:cstheme="minorBidi"/>
          <w:szCs w:val="22"/>
        </w:rPr>
      </w:pPr>
      <w:hyperlink w:anchor="_Toc52263781" w:history="1">
        <w:r w:rsidR="00940D8A" w:rsidRPr="00651E76">
          <w:rPr>
            <w:rStyle w:val="Hyperlink"/>
          </w:rPr>
          <w:t>4.3</w:t>
        </w:r>
        <w:r w:rsidR="00940D8A">
          <w:rPr>
            <w:rFonts w:asciiTheme="minorHAnsi" w:eastAsiaTheme="minorEastAsia" w:hAnsiTheme="minorHAnsi" w:cstheme="minorBidi"/>
            <w:szCs w:val="22"/>
          </w:rPr>
          <w:tab/>
        </w:r>
        <w:r w:rsidR="00940D8A" w:rsidRPr="00651E76">
          <w:rPr>
            <w:rStyle w:val="Hyperlink"/>
          </w:rPr>
          <w:t>Scoregrondslag per subgunningscriterium</w:t>
        </w:r>
        <w:r w:rsidR="00940D8A">
          <w:rPr>
            <w:webHidden/>
          </w:rPr>
          <w:tab/>
        </w:r>
        <w:r w:rsidR="00940D8A">
          <w:rPr>
            <w:webHidden/>
          </w:rPr>
          <w:fldChar w:fldCharType="begin"/>
        </w:r>
        <w:r w:rsidR="00940D8A">
          <w:rPr>
            <w:webHidden/>
          </w:rPr>
          <w:instrText xml:space="preserve"> PAGEREF _Toc52263781 \h </w:instrText>
        </w:r>
        <w:r w:rsidR="00940D8A">
          <w:rPr>
            <w:webHidden/>
          </w:rPr>
        </w:r>
        <w:r w:rsidR="00940D8A">
          <w:rPr>
            <w:webHidden/>
          </w:rPr>
          <w:fldChar w:fldCharType="separate"/>
        </w:r>
        <w:r w:rsidR="00940D8A">
          <w:rPr>
            <w:webHidden/>
          </w:rPr>
          <w:t>18</w:t>
        </w:r>
        <w:r w:rsidR="00940D8A">
          <w:rPr>
            <w:webHidden/>
          </w:rPr>
          <w:fldChar w:fldCharType="end"/>
        </w:r>
      </w:hyperlink>
    </w:p>
    <w:p w14:paraId="61A1B426" w14:textId="3795FBF1" w:rsidR="00940D8A" w:rsidRDefault="00B07EF2">
      <w:pPr>
        <w:pStyle w:val="Inhopg3"/>
        <w:rPr>
          <w:rFonts w:asciiTheme="minorHAnsi" w:eastAsiaTheme="minorEastAsia" w:hAnsiTheme="minorHAnsi" w:cstheme="minorBidi"/>
          <w:szCs w:val="22"/>
        </w:rPr>
      </w:pPr>
      <w:hyperlink w:anchor="_Toc52263782" w:history="1">
        <w:r w:rsidR="00940D8A" w:rsidRPr="00651E76">
          <w:rPr>
            <w:rStyle w:val="Hyperlink"/>
          </w:rPr>
          <w:t>4.3.1</w:t>
        </w:r>
        <w:r w:rsidR="00940D8A">
          <w:rPr>
            <w:rFonts w:asciiTheme="minorHAnsi" w:eastAsiaTheme="minorEastAsia" w:hAnsiTheme="minorHAnsi" w:cstheme="minorBidi"/>
            <w:szCs w:val="22"/>
          </w:rPr>
          <w:tab/>
        </w:r>
        <w:r w:rsidR="00940D8A" w:rsidRPr="00651E76">
          <w:rPr>
            <w:rStyle w:val="Hyperlink"/>
          </w:rPr>
          <w:t>Prijs</w:t>
        </w:r>
        <w:r w:rsidR="00940D8A">
          <w:rPr>
            <w:webHidden/>
          </w:rPr>
          <w:tab/>
        </w:r>
        <w:r w:rsidR="00940D8A">
          <w:rPr>
            <w:webHidden/>
          </w:rPr>
          <w:fldChar w:fldCharType="begin"/>
        </w:r>
        <w:r w:rsidR="00940D8A">
          <w:rPr>
            <w:webHidden/>
          </w:rPr>
          <w:instrText xml:space="preserve"> PAGEREF _Toc52263782 \h </w:instrText>
        </w:r>
        <w:r w:rsidR="00940D8A">
          <w:rPr>
            <w:webHidden/>
          </w:rPr>
        </w:r>
        <w:r w:rsidR="00940D8A">
          <w:rPr>
            <w:webHidden/>
          </w:rPr>
          <w:fldChar w:fldCharType="separate"/>
        </w:r>
        <w:r w:rsidR="00940D8A">
          <w:rPr>
            <w:webHidden/>
          </w:rPr>
          <w:t>18</w:t>
        </w:r>
        <w:r w:rsidR="00940D8A">
          <w:rPr>
            <w:webHidden/>
          </w:rPr>
          <w:fldChar w:fldCharType="end"/>
        </w:r>
      </w:hyperlink>
    </w:p>
    <w:p w14:paraId="1388F44B" w14:textId="415426E5" w:rsidR="00940D8A" w:rsidRDefault="00B07EF2">
      <w:pPr>
        <w:pStyle w:val="Inhopg3"/>
        <w:rPr>
          <w:rFonts w:asciiTheme="minorHAnsi" w:eastAsiaTheme="minorEastAsia" w:hAnsiTheme="minorHAnsi" w:cstheme="minorBidi"/>
          <w:szCs w:val="22"/>
        </w:rPr>
      </w:pPr>
      <w:hyperlink w:anchor="_Toc52263783" w:history="1">
        <w:r w:rsidR="00940D8A" w:rsidRPr="00651E76">
          <w:rPr>
            <w:rStyle w:val="Hyperlink"/>
          </w:rPr>
          <w:t>4.3.2</w:t>
        </w:r>
        <w:r w:rsidR="00940D8A">
          <w:rPr>
            <w:rFonts w:asciiTheme="minorHAnsi" w:eastAsiaTheme="minorEastAsia" w:hAnsiTheme="minorHAnsi" w:cstheme="minorBidi"/>
            <w:szCs w:val="22"/>
          </w:rPr>
          <w:tab/>
        </w:r>
        <w:r w:rsidR="00940D8A" w:rsidRPr="00651E76">
          <w:rPr>
            <w:rStyle w:val="Hyperlink"/>
          </w:rPr>
          <w:t>Mate waarin voldaan wordt aan minimaal stroomverbruik</w:t>
        </w:r>
        <w:r w:rsidR="00940D8A">
          <w:rPr>
            <w:webHidden/>
          </w:rPr>
          <w:tab/>
        </w:r>
        <w:r w:rsidR="00940D8A">
          <w:rPr>
            <w:webHidden/>
          </w:rPr>
          <w:fldChar w:fldCharType="begin"/>
        </w:r>
        <w:r w:rsidR="00940D8A">
          <w:rPr>
            <w:webHidden/>
          </w:rPr>
          <w:instrText xml:space="preserve"> PAGEREF _Toc52263783 \h </w:instrText>
        </w:r>
        <w:r w:rsidR="00940D8A">
          <w:rPr>
            <w:webHidden/>
          </w:rPr>
        </w:r>
        <w:r w:rsidR="00940D8A">
          <w:rPr>
            <w:webHidden/>
          </w:rPr>
          <w:fldChar w:fldCharType="separate"/>
        </w:r>
        <w:r w:rsidR="00940D8A">
          <w:rPr>
            <w:webHidden/>
          </w:rPr>
          <w:t>18</w:t>
        </w:r>
        <w:r w:rsidR="00940D8A">
          <w:rPr>
            <w:webHidden/>
          </w:rPr>
          <w:fldChar w:fldCharType="end"/>
        </w:r>
      </w:hyperlink>
    </w:p>
    <w:p w14:paraId="08109699" w14:textId="64EE6BCC" w:rsidR="00940D8A" w:rsidRDefault="00B07EF2">
      <w:pPr>
        <w:pStyle w:val="Inhopg2"/>
        <w:rPr>
          <w:rFonts w:asciiTheme="minorHAnsi" w:eastAsiaTheme="minorEastAsia" w:hAnsiTheme="minorHAnsi" w:cstheme="minorBidi"/>
          <w:szCs w:val="22"/>
        </w:rPr>
      </w:pPr>
      <w:hyperlink w:anchor="_Toc52263784" w:history="1">
        <w:r w:rsidR="00940D8A" w:rsidRPr="00651E76">
          <w:rPr>
            <w:rStyle w:val="Hyperlink"/>
          </w:rPr>
          <w:t>4.4</w:t>
        </w:r>
        <w:r w:rsidR="00940D8A">
          <w:rPr>
            <w:rFonts w:asciiTheme="minorHAnsi" w:eastAsiaTheme="minorEastAsia" w:hAnsiTheme="minorHAnsi" w:cstheme="minorBidi"/>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_Toc52263784 \h </w:instrText>
        </w:r>
        <w:r w:rsidR="00940D8A">
          <w:rPr>
            <w:webHidden/>
          </w:rPr>
        </w:r>
        <w:r w:rsidR="00940D8A">
          <w:rPr>
            <w:webHidden/>
          </w:rPr>
          <w:fldChar w:fldCharType="separate"/>
        </w:r>
        <w:r w:rsidR="00940D8A">
          <w:rPr>
            <w:webHidden/>
          </w:rPr>
          <w:t>18</w:t>
        </w:r>
        <w:r w:rsidR="00940D8A">
          <w:rPr>
            <w:webHidden/>
          </w:rPr>
          <w:fldChar w:fldCharType="end"/>
        </w:r>
      </w:hyperlink>
    </w:p>
    <w:p w14:paraId="7F6E2BA4" w14:textId="38C4BAFA" w:rsidR="00940D8A" w:rsidRDefault="00B07EF2">
      <w:pPr>
        <w:pStyle w:val="Inhopg1"/>
        <w:rPr>
          <w:rFonts w:asciiTheme="minorHAnsi" w:eastAsiaTheme="minorEastAsia" w:hAnsiTheme="minorHAnsi" w:cstheme="minorBidi"/>
          <w:b w:val="0"/>
          <w:sz w:val="22"/>
          <w:szCs w:val="22"/>
        </w:rPr>
      </w:pPr>
      <w:hyperlink w:anchor="_Toc52263785" w:history="1">
        <w:r w:rsidR="00940D8A" w:rsidRPr="00651E76">
          <w:rPr>
            <w:rStyle w:val="Hyperlink"/>
          </w:rPr>
          <w:t>5</w:t>
        </w:r>
        <w:r w:rsidR="00940D8A">
          <w:rPr>
            <w:rFonts w:asciiTheme="minorHAnsi" w:eastAsiaTheme="minorEastAsia" w:hAnsiTheme="minorHAnsi" w:cstheme="minorBidi"/>
            <w:b w:val="0"/>
            <w:sz w:val="22"/>
            <w:szCs w:val="22"/>
          </w:rPr>
          <w:tab/>
        </w:r>
        <w:r w:rsidR="00940D8A" w:rsidRPr="00651E76">
          <w:rPr>
            <w:rStyle w:val="Hyperlink"/>
          </w:rPr>
          <w:t>De opdracht</w:t>
        </w:r>
        <w:r w:rsidR="00940D8A">
          <w:rPr>
            <w:webHidden/>
          </w:rPr>
          <w:tab/>
        </w:r>
        <w:r w:rsidR="00940D8A">
          <w:rPr>
            <w:webHidden/>
          </w:rPr>
          <w:fldChar w:fldCharType="begin"/>
        </w:r>
        <w:r w:rsidR="00940D8A">
          <w:rPr>
            <w:webHidden/>
          </w:rPr>
          <w:instrText xml:space="preserve"> PAGEREF _Toc52263785 \h </w:instrText>
        </w:r>
        <w:r w:rsidR="00940D8A">
          <w:rPr>
            <w:webHidden/>
          </w:rPr>
        </w:r>
        <w:r w:rsidR="00940D8A">
          <w:rPr>
            <w:webHidden/>
          </w:rPr>
          <w:fldChar w:fldCharType="separate"/>
        </w:r>
        <w:r w:rsidR="00940D8A">
          <w:rPr>
            <w:webHidden/>
          </w:rPr>
          <w:t>19</w:t>
        </w:r>
        <w:r w:rsidR="00940D8A">
          <w:rPr>
            <w:webHidden/>
          </w:rPr>
          <w:fldChar w:fldCharType="end"/>
        </w:r>
      </w:hyperlink>
    </w:p>
    <w:p w14:paraId="408D3E65" w14:textId="24D6AEA1" w:rsidR="00940D8A" w:rsidRDefault="00B07EF2">
      <w:pPr>
        <w:pStyle w:val="Inhopg1"/>
        <w:rPr>
          <w:rFonts w:asciiTheme="minorHAnsi" w:eastAsiaTheme="minorEastAsia" w:hAnsiTheme="minorHAnsi" w:cstheme="minorBidi"/>
          <w:b w:val="0"/>
          <w:sz w:val="22"/>
          <w:szCs w:val="22"/>
        </w:rPr>
      </w:pPr>
      <w:hyperlink w:anchor="_Toc52263786" w:history="1">
        <w:r w:rsidR="00940D8A" w:rsidRPr="00651E76">
          <w:rPr>
            <w:rStyle w:val="Hyperlink"/>
          </w:rPr>
          <w:t>6</w:t>
        </w:r>
        <w:r w:rsidR="00940D8A">
          <w:rPr>
            <w:rFonts w:asciiTheme="minorHAnsi" w:eastAsiaTheme="minorEastAsia" w:hAnsiTheme="minorHAnsi" w:cstheme="minorBidi"/>
            <w:b w:val="0"/>
            <w:sz w:val="22"/>
            <w:szCs w:val="22"/>
          </w:rPr>
          <w:tab/>
        </w:r>
        <w:r w:rsidR="00940D8A" w:rsidRPr="00651E76">
          <w:rPr>
            <w:rStyle w:val="Hyperlink"/>
          </w:rPr>
          <w:t>Maatschappelijk verantwoord ondernemen</w:t>
        </w:r>
        <w:r w:rsidR="00940D8A">
          <w:rPr>
            <w:webHidden/>
          </w:rPr>
          <w:tab/>
        </w:r>
        <w:r w:rsidR="00940D8A">
          <w:rPr>
            <w:webHidden/>
          </w:rPr>
          <w:fldChar w:fldCharType="begin"/>
        </w:r>
        <w:r w:rsidR="00940D8A">
          <w:rPr>
            <w:webHidden/>
          </w:rPr>
          <w:instrText xml:space="preserve"> PAGEREF _Toc52263786 \h </w:instrText>
        </w:r>
        <w:r w:rsidR="00940D8A">
          <w:rPr>
            <w:webHidden/>
          </w:rPr>
        </w:r>
        <w:r w:rsidR="00940D8A">
          <w:rPr>
            <w:webHidden/>
          </w:rPr>
          <w:fldChar w:fldCharType="separate"/>
        </w:r>
        <w:r w:rsidR="00940D8A">
          <w:rPr>
            <w:webHidden/>
          </w:rPr>
          <w:t>21</w:t>
        </w:r>
        <w:r w:rsidR="00940D8A">
          <w:rPr>
            <w:webHidden/>
          </w:rPr>
          <w:fldChar w:fldCharType="end"/>
        </w:r>
      </w:hyperlink>
    </w:p>
    <w:p w14:paraId="059F8070" w14:textId="2F189F7B" w:rsidR="00940D8A" w:rsidRDefault="00B07EF2">
      <w:pPr>
        <w:pStyle w:val="Inhopg2"/>
        <w:rPr>
          <w:rFonts w:asciiTheme="minorHAnsi" w:eastAsiaTheme="minorEastAsia" w:hAnsiTheme="minorHAnsi" w:cstheme="minorBidi"/>
          <w:szCs w:val="22"/>
        </w:rPr>
      </w:pPr>
      <w:hyperlink w:anchor="_Toc52263787" w:history="1">
        <w:r w:rsidR="00940D8A" w:rsidRPr="00651E76">
          <w:rPr>
            <w:rStyle w:val="Hyperlink"/>
          </w:rPr>
          <w:t>6.1</w:t>
        </w:r>
        <w:r w:rsidR="00940D8A">
          <w:rPr>
            <w:rFonts w:asciiTheme="minorHAnsi" w:eastAsiaTheme="minorEastAsia" w:hAnsiTheme="minorHAnsi" w:cstheme="minorBidi"/>
            <w:szCs w:val="22"/>
          </w:rPr>
          <w:tab/>
        </w:r>
        <w:r w:rsidR="00940D8A" w:rsidRPr="00651E76">
          <w:rPr>
            <w:rStyle w:val="Hyperlink"/>
          </w:rPr>
          <w:t>Social Return (SR)</w:t>
        </w:r>
        <w:r w:rsidR="00940D8A">
          <w:rPr>
            <w:webHidden/>
          </w:rPr>
          <w:tab/>
        </w:r>
        <w:r w:rsidR="00940D8A">
          <w:rPr>
            <w:webHidden/>
          </w:rPr>
          <w:fldChar w:fldCharType="begin"/>
        </w:r>
        <w:r w:rsidR="00940D8A">
          <w:rPr>
            <w:webHidden/>
          </w:rPr>
          <w:instrText xml:space="preserve"> PAGEREF _Toc52263787 \h </w:instrText>
        </w:r>
        <w:r w:rsidR="00940D8A">
          <w:rPr>
            <w:webHidden/>
          </w:rPr>
        </w:r>
        <w:r w:rsidR="00940D8A">
          <w:rPr>
            <w:webHidden/>
          </w:rPr>
          <w:fldChar w:fldCharType="separate"/>
        </w:r>
        <w:r w:rsidR="00940D8A">
          <w:rPr>
            <w:webHidden/>
          </w:rPr>
          <w:t>21</w:t>
        </w:r>
        <w:r w:rsidR="00940D8A">
          <w:rPr>
            <w:webHidden/>
          </w:rPr>
          <w:fldChar w:fldCharType="end"/>
        </w:r>
      </w:hyperlink>
    </w:p>
    <w:p w14:paraId="530EF0B3" w14:textId="79786B82" w:rsidR="00940D8A" w:rsidRDefault="00B07EF2">
      <w:pPr>
        <w:pStyle w:val="Inhopg1"/>
        <w:rPr>
          <w:rFonts w:asciiTheme="minorHAnsi" w:eastAsiaTheme="minorEastAsia" w:hAnsiTheme="minorHAnsi" w:cstheme="minorBidi"/>
          <w:b w:val="0"/>
          <w:sz w:val="22"/>
          <w:szCs w:val="22"/>
        </w:rPr>
      </w:pPr>
      <w:hyperlink w:anchor="_Toc52263788" w:history="1">
        <w:r w:rsidR="00940D8A" w:rsidRPr="00651E76">
          <w:rPr>
            <w:rStyle w:val="Hyperlink"/>
          </w:rPr>
          <w:t>7</w:t>
        </w:r>
        <w:r w:rsidR="00940D8A">
          <w:rPr>
            <w:rFonts w:asciiTheme="minorHAnsi" w:eastAsiaTheme="minorEastAsia" w:hAnsiTheme="minorHAnsi" w:cstheme="minorBidi"/>
            <w:b w:val="0"/>
            <w:sz w:val="22"/>
            <w:szCs w:val="22"/>
          </w:rPr>
          <w:tab/>
        </w:r>
        <w:r w:rsidR="00940D8A" w:rsidRPr="00651E76">
          <w:rPr>
            <w:rStyle w:val="Hyperlink"/>
          </w:rPr>
          <w:t>Juridische voorwaarden</w:t>
        </w:r>
        <w:r w:rsidR="00940D8A">
          <w:rPr>
            <w:webHidden/>
          </w:rPr>
          <w:tab/>
        </w:r>
        <w:r w:rsidR="00940D8A">
          <w:rPr>
            <w:webHidden/>
          </w:rPr>
          <w:fldChar w:fldCharType="begin"/>
        </w:r>
        <w:r w:rsidR="00940D8A">
          <w:rPr>
            <w:webHidden/>
          </w:rPr>
          <w:instrText xml:space="preserve"> PAGEREF _Toc52263788 \h </w:instrText>
        </w:r>
        <w:r w:rsidR="00940D8A">
          <w:rPr>
            <w:webHidden/>
          </w:rPr>
        </w:r>
        <w:r w:rsidR="00940D8A">
          <w:rPr>
            <w:webHidden/>
          </w:rPr>
          <w:fldChar w:fldCharType="separate"/>
        </w:r>
        <w:r w:rsidR="00940D8A">
          <w:rPr>
            <w:webHidden/>
          </w:rPr>
          <w:t>23</w:t>
        </w:r>
        <w:r w:rsidR="00940D8A">
          <w:rPr>
            <w:webHidden/>
          </w:rPr>
          <w:fldChar w:fldCharType="end"/>
        </w:r>
      </w:hyperlink>
    </w:p>
    <w:p w14:paraId="7F34DCB7" w14:textId="432B90E0" w:rsidR="00940D8A" w:rsidRDefault="00B07EF2">
      <w:pPr>
        <w:pStyle w:val="Inhopg2"/>
        <w:rPr>
          <w:rFonts w:asciiTheme="minorHAnsi" w:eastAsiaTheme="minorEastAsia" w:hAnsiTheme="minorHAnsi" w:cstheme="minorBidi"/>
          <w:szCs w:val="22"/>
        </w:rPr>
      </w:pPr>
      <w:hyperlink w:anchor="_Toc52263789" w:history="1">
        <w:r w:rsidR="00940D8A" w:rsidRPr="00651E76">
          <w:rPr>
            <w:rStyle w:val="Hyperlink"/>
          </w:rPr>
          <w:t>7.1</w:t>
        </w:r>
        <w:r w:rsidR="00940D8A">
          <w:rPr>
            <w:rFonts w:asciiTheme="minorHAnsi" w:eastAsiaTheme="minorEastAsia" w:hAnsiTheme="minorHAnsi" w:cstheme="minorBidi"/>
            <w:szCs w:val="22"/>
          </w:rPr>
          <w:tab/>
        </w:r>
        <w:r w:rsidR="00940D8A" w:rsidRPr="00651E76">
          <w:rPr>
            <w:rStyle w:val="Hyperlink"/>
          </w:rPr>
          <w:t>Algemene Inkoopvoorwaarden Provincies 2018</w:t>
        </w:r>
        <w:r w:rsidR="00940D8A">
          <w:rPr>
            <w:webHidden/>
          </w:rPr>
          <w:tab/>
        </w:r>
        <w:r w:rsidR="00940D8A">
          <w:rPr>
            <w:webHidden/>
          </w:rPr>
          <w:fldChar w:fldCharType="begin"/>
        </w:r>
        <w:r w:rsidR="00940D8A">
          <w:rPr>
            <w:webHidden/>
          </w:rPr>
          <w:instrText xml:space="preserve"> PAGEREF _Toc52263789 \h </w:instrText>
        </w:r>
        <w:r w:rsidR="00940D8A">
          <w:rPr>
            <w:webHidden/>
          </w:rPr>
        </w:r>
        <w:r w:rsidR="00940D8A">
          <w:rPr>
            <w:webHidden/>
          </w:rPr>
          <w:fldChar w:fldCharType="separate"/>
        </w:r>
        <w:r w:rsidR="00940D8A">
          <w:rPr>
            <w:webHidden/>
          </w:rPr>
          <w:t>23</w:t>
        </w:r>
        <w:r w:rsidR="00940D8A">
          <w:rPr>
            <w:webHidden/>
          </w:rPr>
          <w:fldChar w:fldCharType="end"/>
        </w:r>
      </w:hyperlink>
    </w:p>
    <w:p w14:paraId="2A044295" w14:textId="78BC54B5" w:rsidR="00940D8A" w:rsidRDefault="00B07EF2">
      <w:pPr>
        <w:pStyle w:val="Inhopg2"/>
        <w:rPr>
          <w:rFonts w:asciiTheme="minorHAnsi" w:eastAsiaTheme="minorEastAsia" w:hAnsiTheme="minorHAnsi" w:cstheme="minorBidi"/>
          <w:szCs w:val="22"/>
        </w:rPr>
      </w:pPr>
      <w:hyperlink w:anchor="_Toc52263790" w:history="1">
        <w:r w:rsidR="00940D8A" w:rsidRPr="00651E76">
          <w:rPr>
            <w:rStyle w:val="Hyperlink"/>
          </w:rPr>
          <w:t>7.2</w:t>
        </w:r>
        <w:r w:rsidR="00940D8A">
          <w:rPr>
            <w:rFonts w:asciiTheme="minorHAnsi" w:eastAsiaTheme="minorEastAsia" w:hAnsiTheme="minorHAnsi" w:cstheme="minorBidi"/>
            <w:szCs w:val="22"/>
          </w:rPr>
          <w:tab/>
        </w:r>
        <w:r w:rsidR="00940D8A" w:rsidRPr="00651E76">
          <w:rPr>
            <w:rStyle w:val="Hyperlink"/>
          </w:rPr>
          <w:t>Verklaring omtrent gedrag (VOG)</w:t>
        </w:r>
        <w:r w:rsidR="00940D8A">
          <w:rPr>
            <w:webHidden/>
          </w:rPr>
          <w:tab/>
        </w:r>
        <w:r w:rsidR="00940D8A">
          <w:rPr>
            <w:webHidden/>
          </w:rPr>
          <w:fldChar w:fldCharType="begin"/>
        </w:r>
        <w:r w:rsidR="00940D8A">
          <w:rPr>
            <w:webHidden/>
          </w:rPr>
          <w:instrText xml:space="preserve"> PAGEREF _Toc52263790 \h </w:instrText>
        </w:r>
        <w:r w:rsidR="00940D8A">
          <w:rPr>
            <w:webHidden/>
          </w:rPr>
        </w:r>
        <w:r w:rsidR="00940D8A">
          <w:rPr>
            <w:webHidden/>
          </w:rPr>
          <w:fldChar w:fldCharType="separate"/>
        </w:r>
        <w:r w:rsidR="00940D8A">
          <w:rPr>
            <w:webHidden/>
          </w:rPr>
          <w:t>23</w:t>
        </w:r>
        <w:r w:rsidR="00940D8A">
          <w:rPr>
            <w:webHidden/>
          </w:rPr>
          <w:fldChar w:fldCharType="end"/>
        </w:r>
      </w:hyperlink>
    </w:p>
    <w:p w14:paraId="007B0967" w14:textId="622E7F62" w:rsidR="00940D8A" w:rsidRDefault="00B07EF2">
      <w:pPr>
        <w:pStyle w:val="Inhopg2"/>
        <w:rPr>
          <w:rFonts w:asciiTheme="minorHAnsi" w:eastAsiaTheme="minorEastAsia" w:hAnsiTheme="minorHAnsi" w:cstheme="minorBidi"/>
          <w:szCs w:val="22"/>
        </w:rPr>
      </w:pPr>
      <w:hyperlink w:anchor="_Toc52263791" w:history="1">
        <w:r w:rsidR="00940D8A" w:rsidRPr="00651E76">
          <w:rPr>
            <w:rStyle w:val="Hyperlink"/>
          </w:rPr>
          <w:t>7.3</w:t>
        </w:r>
        <w:r w:rsidR="00940D8A">
          <w:rPr>
            <w:rFonts w:asciiTheme="minorHAnsi" w:eastAsiaTheme="minorEastAsia" w:hAnsiTheme="minorHAnsi" w:cstheme="minorBidi"/>
            <w:szCs w:val="22"/>
          </w:rPr>
          <w:tab/>
        </w:r>
        <w:r w:rsidR="00940D8A" w:rsidRPr="00651E76">
          <w:rPr>
            <w:rStyle w:val="Hyperlink"/>
          </w:rPr>
          <w:t>E-Facturering</w:t>
        </w:r>
        <w:r w:rsidR="00940D8A">
          <w:rPr>
            <w:webHidden/>
          </w:rPr>
          <w:tab/>
        </w:r>
        <w:r w:rsidR="00940D8A">
          <w:rPr>
            <w:webHidden/>
          </w:rPr>
          <w:fldChar w:fldCharType="begin"/>
        </w:r>
        <w:r w:rsidR="00940D8A">
          <w:rPr>
            <w:webHidden/>
          </w:rPr>
          <w:instrText xml:space="preserve"> PAGEREF _Toc52263791 \h </w:instrText>
        </w:r>
        <w:r w:rsidR="00940D8A">
          <w:rPr>
            <w:webHidden/>
          </w:rPr>
        </w:r>
        <w:r w:rsidR="00940D8A">
          <w:rPr>
            <w:webHidden/>
          </w:rPr>
          <w:fldChar w:fldCharType="separate"/>
        </w:r>
        <w:r w:rsidR="00940D8A">
          <w:rPr>
            <w:webHidden/>
          </w:rPr>
          <w:t>23</w:t>
        </w:r>
        <w:r w:rsidR="00940D8A">
          <w:rPr>
            <w:webHidden/>
          </w:rPr>
          <w:fldChar w:fldCharType="end"/>
        </w:r>
      </w:hyperlink>
    </w:p>
    <w:p w14:paraId="40748AAA" w14:textId="0B245B89" w:rsidR="00357B73" w:rsidRPr="00844CF7" w:rsidRDefault="00357B73" w:rsidP="00357B73">
      <w:pPr>
        <w:rPr>
          <w:rFonts w:ascii="Futura Book" w:hAnsi="Futura Book"/>
        </w:rPr>
      </w:pPr>
      <w:r w:rsidRPr="006109EB">
        <w:rPr>
          <w:rFonts w:ascii="Futura Book" w:hAnsi="Futura Book"/>
        </w:rPr>
        <w:fldChar w:fldCharType="end"/>
      </w:r>
    </w:p>
    <w:p w14:paraId="51F872F9" w14:textId="77777777" w:rsidR="00E67612" w:rsidRPr="00375463" w:rsidRDefault="00E67612" w:rsidP="00357B73">
      <w:pPr>
        <w:rPr>
          <w:rFonts w:ascii="Futura Book" w:hAnsi="Futura Book"/>
        </w:rPr>
      </w:pPr>
    </w:p>
    <w:p w14:paraId="435FA4C8" w14:textId="77777777" w:rsidR="00357B73" w:rsidRPr="00375463" w:rsidRDefault="00357B73" w:rsidP="00357B73">
      <w:pPr>
        <w:rPr>
          <w:rFonts w:ascii="Futura Book" w:hAnsi="Futura Book"/>
        </w:rPr>
      </w:pPr>
    </w:p>
    <w:p w14:paraId="47415CD4" w14:textId="77777777" w:rsidR="00E67612" w:rsidRPr="00375463" w:rsidRDefault="00E67612">
      <w:pPr>
        <w:pStyle w:val="inhoud"/>
        <w:sectPr w:rsidR="00E67612" w:rsidRPr="00375463">
          <w:footerReference w:type="even" r:id="rId11"/>
          <w:footerReference w:type="default" r:id="rId12"/>
          <w:pgSz w:w="11906" w:h="16838"/>
          <w:pgMar w:top="1985" w:right="1985" w:bottom="1418" w:left="1985" w:header="709" w:footer="709" w:gutter="0"/>
          <w:pgNumType w:start="1"/>
          <w:cols w:space="708"/>
        </w:sectPr>
      </w:pPr>
    </w:p>
    <w:p w14:paraId="3193187E" w14:textId="77777777" w:rsidR="00E67612" w:rsidRPr="00375463" w:rsidRDefault="00357B73">
      <w:pPr>
        <w:pStyle w:val="Kop1"/>
      </w:pPr>
      <w:bookmarkStart w:id="4" w:name="_Toc52263736"/>
      <w:r w:rsidRPr="00375463">
        <w:lastRenderedPageBreak/>
        <w:t>Algemeen</w:t>
      </w:r>
      <w:bookmarkEnd w:id="4"/>
    </w:p>
    <w:p w14:paraId="731F6DB1" w14:textId="77777777" w:rsidR="00750CA1" w:rsidRPr="00375463" w:rsidRDefault="00750CA1" w:rsidP="00C30F63">
      <w:pPr>
        <w:pStyle w:val="Kop2"/>
      </w:pPr>
      <w:bookmarkStart w:id="5" w:name="_Toc190759816"/>
      <w:bookmarkStart w:id="6" w:name="_Toc52263737"/>
      <w:bookmarkStart w:id="7" w:name="_Ref532695667"/>
      <w:r w:rsidRPr="00375463">
        <w:t xml:space="preserve">De </w:t>
      </w:r>
      <w:r w:rsidR="00D6266C" w:rsidRPr="00375463">
        <w:t>Provincie</w:t>
      </w:r>
      <w:r w:rsidRPr="00375463">
        <w:t xml:space="preserve"> Noord-Brabant</w:t>
      </w:r>
      <w:bookmarkEnd w:id="5"/>
      <w:bookmarkEnd w:id="6"/>
    </w:p>
    <w:p w14:paraId="17C009ED" w14:textId="77777777" w:rsidR="009F7B4D" w:rsidRPr="00BD72E6" w:rsidRDefault="009F7B4D" w:rsidP="00BD72E6">
      <w:pPr>
        <w:pStyle w:val="Default"/>
        <w:rPr>
          <w:rFonts w:ascii="Futura Book" w:hAnsi="Futura Book"/>
          <w:sz w:val="22"/>
          <w:szCs w:val="22"/>
        </w:rPr>
      </w:pPr>
      <w:r w:rsidRPr="00BD72E6">
        <w:rPr>
          <w:rFonts w:ascii="Futura Book" w:hAnsi="Futura Book"/>
          <w:sz w:val="22"/>
          <w:szCs w:val="22"/>
        </w:rPr>
        <w:t>De provincie stáát voor Brabant en de Brabanders.</w:t>
      </w:r>
      <w:r w:rsidR="00BD72E6" w:rsidRPr="00BD72E6">
        <w:rPr>
          <w:rFonts w:ascii="Futura Book" w:hAnsi="Futura Book"/>
          <w:sz w:val="22"/>
          <w:szCs w:val="22"/>
        </w:rPr>
        <w:t xml:space="preserve"> I</w:t>
      </w:r>
      <w:r w:rsidRPr="00BD72E6">
        <w:rPr>
          <w:rFonts w:ascii="Futura Book" w:hAnsi="Futura Book"/>
          <w:sz w:val="22"/>
          <w:szCs w:val="22"/>
        </w:rPr>
        <w:t>n hun belang neemt de provinciale organisatie initiatieven om maatschappelijke vragen op te lossen. Die vragen liggen op het</w:t>
      </w:r>
      <w:r w:rsidR="00BD72E6" w:rsidRPr="00BD72E6">
        <w:rPr>
          <w:rFonts w:ascii="Futura Book" w:hAnsi="Futura Book"/>
          <w:sz w:val="22"/>
          <w:szCs w:val="22"/>
        </w:rPr>
        <w:t xml:space="preserve"> </w:t>
      </w:r>
      <w:r w:rsidRPr="00BD72E6">
        <w:rPr>
          <w:rFonts w:ascii="Futura Book" w:hAnsi="Futura Book"/>
          <w:sz w:val="22"/>
          <w:szCs w:val="22"/>
        </w:rPr>
        <w:t xml:space="preserve">terrein van ruimte, economie, milieu, mobiliteit en </w:t>
      </w:r>
      <w:r w:rsidR="00BD72E6">
        <w:rPr>
          <w:rFonts w:ascii="Futura Book" w:hAnsi="Futura Book"/>
          <w:sz w:val="22"/>
          <w:szCs w:val="22"/>
        </w:rPr>
        <w:t>vrije tijd</w:t>
      </w:r>
      <w:r w:rsidRPr="00BD72E6">
        <w:rPr>
          <w:rFonts w:ascii="Futura Book" w:hAnsi="Futura Book"/>
          <w:sz w:val="22"/>
          <w:szCs w:val="22"/>
        </w:rPr>
        <w:t xml:space="preserve">. </w:t>
      </w:r>
    </w:p>
    <w:p w14:paraId="3D498EDB" w14:textId="045FBA07" w:rsidR="00BD72E6" w:rsidRPr="00BD72E6" w:rsidRDefault="009F7B4D" w:rsidP="00BD72E6">
      <w:pPr>
        <w:pStyle w:val="Default"/>
        <w:rPr>
          <w:rFonts w:ascii="Futura Book" w:hAnsi="Futura Book"/>
          <w:sz w:val="22"/>
          <w:szCs w:val="22"/>
        </w:rPr>
      </w:pPr>
      <w:r w:rsidRPr="00BD72E6">
        <w:rPr>
          <w:rFonts w:ascii="Futura Book" w:hAnsi="Futura Book"/>
          <w:sz w:val="22"/>
          <w:szCs w:val="22"/>
        </w:rPr>
        <w:t>Wordt er in uw buurt een duurzaam bedrijventerrein aangelegd? Is er een oud kloostercomplex gerestaureerd? Wandelt u wel eens door de Brabantse Wal? Dit zijn voorbeelden van het werk van de provincie. Dat doet de provincie meestal niet alleen; om haar ambities te halen wordt er veel samengewerkt met onder andere gemeenten, het Rijk, Europa en maatschappelijke instellingen.</w:t>
      </w:r>
      <w:r w:rsidR="00BD72E6" w:rsidRPr="00BD72E6">
        <w:rPr>
          <w:rFonts w:ascii="Futura Book" w:hAnsi="Futura Book"/>
          <w:sz w:val="22"/>
          <w:szCs w:val="22"/>
        </w:rPr>
        <w:t xml:space="preserve"> </w:t>
      </w:r>
      <w:r w:rsidR="009D2904" w:rsidRPr="009D2904">
        <w:rPr>
          <w:rFonts w:ascii="Futura Book" w:hAnsi="Futura Book"/>
          <w:sz w:val="22"/>
          <w:szCs w:val="22"/>
        </w:rPr>
        <w:t xml:space="preserve">‘Samen, Slagvaardig en Slim: Ons Brabant  </w:t>
      </w:r>
      <w:r w:rsidR="009D2904" w:rsidRPr="009D2904">
        <w:rPr>
          <w:rFonts w:ascii="Futura Book" w:hAnsi="Futura Book"/>
          <w:sz w:val="22"/>
          <w:szCs w:val="22"/>
        </w:rPr>
        <w:br/>
      </w:r>
    </w:p>
    <w:p w14:paraId="49FA4585" w14:textId="123E9132" w:rsidR="009F7B4D" w:rsidRPr="00375463" w:rsidRDefault="009F7B4D" w:rsidP="00BD72E6">
      <w:pPr>
        <w:rPr>
          <w:rFonts w:ascii="Futura Book" w:hAnsi="Futura Book"/>
        </w:rPr>
      </w:pPr>
      <w:r w:rsidRPr="00375463">
        <w:rPr>
          <w:rFonts w:ascii="Futura Book" w:hAnsi="Futura Book"/>
          <w:i/>
        </w:rPr>
        <w:t>Kennis en innovatie</w:t>
      </w:r>
      <w:r w:rsidRPr="00375463">
        <w:rPr>
          <w:rFonts w:ascii="Futura Book" w:hAnsi="Futura Book"/>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375463">
        <w:rPr>
          <w:rFonts w:ascii="Futura Book" w:hAnsi="Futura Book"/>
        </w:rPr>
        <w:br/>
      </w:r>
      <w:r w:rsidRPr="00375463">
        <w:rPr>
          <w:rFonts w:ascii="Futura Book" w:hAnsi="Futura Book"/>
        </w:rPr>
        <w:br/>
      </w:r>
      <w:r w:rsidRPr="00375463">
        <w:rPr>
          <w:rFonts w:ascii="Futura Book" w:hAnsi="Futura Book"/>
          <w:i/>
        </w:rPr>
        <w:t>Kernwaarden</w:t>
      </w:r>
    </w:p>
    <w:p w14:paraId="2149D09E" w14:textId="77777777" w:rsidR="009F7B4D" w:rsidRPr="00375463" w:rsidRDefault="009F7B4D" w:rsidP="009F7B4D">
      <w:pPr>
        <w:rPr>
          <w:rFonts w:ascii="Futura Book" w:hAnsi="Futura Book"/>
        </w:rPr>
      </w:pPr>
      <w:r w:rsidRPr="00375463">
        <w:rPr>
          <w:rFonts w:ascii="Futura Book" w:hAnsi="Futura Book"/>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27D4F3F3" w14:textId="77777777" w:rsidR="009F7B4D" w:rsidRPr="00375463" w:rsidRDefault="009F7B4D" w:rsidP="009F7B4D">
      <w:pPr>
        <w:rPr>
          <w:rFonts w:ascii="Futura Book" w:hAnsi="Futura Book"/>
        </w:rPr>
      </w:pPr>
    </w:p>
    <w:p w14:paraId="2F9F6DBF" w14:textId="77777777" w:rsidR="009F7B4D" w:rsidRPr="00375463" w:rsidRDefault="009F7B4D" w:rsidP="009F7B4D">
      <w:pPr>
        <w:rPr>
          <w:rFonts w:ascii="Futura Book" w:hAnsi="Futura Book"/>
          <w:i/>
        </w:rPr>
      </w:pPr>
      <w:r w:rsidRPr="00375463">
        <w:rPr>
          <w:rFonts w:ascii="Futura Book" w:hAnsi="Futura Book"/>
          <w:i/>
        </w:rPr>
        <w:t>Verbindend</w:t>
      </w:r>
    </w:p>
    <w:p w14:paraId="12420245" w14:textId="77777777" w:rsidR="009F7B4D" w:rsidRPr="00375463" w:rsidRDefault="009F7B4D" w:rsidP="009F7B4D">
      <w:pPr>
        <w:rPr>
          <w:rFonts w:ascii="Futura Book" w:hAnsi="Futura Book"/>
        </w:rPr>
      </w:pPr>
      <w:r w:rsidRPr="00375463">
        <w:rPr>
          <w:rFonts w:ascii="Futura Book" w:hAnsi="Futura Book"/>
        </w:rPr>
        <w:t>Vanuit deze kernwaarde inventariseert de provincie interne en externe</w:t>
      </w:r>
    </w:p>
    <w:p w14:paraId="095DC84B" w14:textId="77777777" w:rsidR="009F7B4D" w:rsidRPr="00375463" w:rsidRDefault="009F7B4D" w:rsidP="009F7B4D">
      <w:pPr>
        <w:rPr>
          <w:rFonts w:ascii="Futura Book" w:hAnsi="Futura Book"/>
        </w:rPr>
      </w:pPr>
      <w:r w:rsidRPr="00375463">
        <w:rPr>
          <w:rFonts w:ascii="Futura Book" w:hAnsi="Futura Book"/>
        </w:rPr>
        <w:t>belangen en brengt ze deze samen. Ze kijkt van buiten naar binnen, werkt samen met partners en stimuleert onderlinge samenwerking.</w:t>
      </w:r>
    </w:p>
    <w:p w14:paraId="6DD993B3" w14:textId="77777777" w:rsidR="009F7B4D" w:rsidRDefault="009F7B4D" w:rsidP="009F7B4D">
      <w:pPr>
        <w:rPr>
          <w:rFonts w:ascii="Futura Book" w:hAnsi="Futura Book"/>
        </w:rPr>
      </w:pPr>
    </w:p>
    <w:p w14:paraId="4F042B8B" w14:textId="77777777" w:rsidR="00824DF7" w:rsidRPr="004035E2" w:rsidRDefault="00824DF7" w:rsidP="00824DF7">
      <w:pPr>
        <w:rPr>
          <w:rFonts w:ascii="Futura Book" w:hAnsi="Futura Book"/>
          <w:i/>
        </w:rPr>
      </w:pPr>
      <w:r w:rsidRPr="004035E2">
        <w:rPr>
          <w:rFonts w:ascii="Futura Book" w:hAnsi="Futura Book"/>
          <w:i/>
        </w:rPr>
        <w:t>Doortastend</w:t>
      </w:r>
    </w:p>
    <w:p w14:paraId="6E075487" w14:textId="77777777" w:rsidR="00824DF7" w:rsidRPr="004035E2" w:rsidRDefault="00824DF7" w:rsidP="00824DF7">
      <w:pPr>
        <w:rPr>
          <w:rFonts w:ascii="Futura Book" w:hAnsi="Futura Book"/>
        </w:rPr>
      </w:pPr>
      <w:r w:rsidRPr="004035E2">
        <w:rPr>
          <w:rFonts w:ascii="Futura Book" w:hAnsi="Futura Book"/>
        </w:rPr>
        <w:t xml:space="preserve">De provincie geeft invulling aan deze kernwaarde door een helder resultaat te formuleren en daarvoor te staan. Ze kiest de rol die kiest voor een maximaal resultaat, grijpt kansen en lost op. </w:t>
      </w:r>
    </w:p>
    <w:p w14:paraId="2A42A180" w14:textId="77777777" w:rsidR="00824DF7" w:rsidRPr="00375463" w:rsidRDefault="00824DF7" w:rsidP="009F7B4D">
      <w:pPr>
        <w:rPr>
          <w:rFonts w:ascii="Futura Book" w:hAnsi="Futura Book"/>
        </w:rPr>
      </w:pPr>
    </w:p>
    <w:p w14:paraId="593A790D" w14:textId="77777777" w:rsidR="009F7B4D" w:rsidRPr="00375463" w:rsidRDefault="009F7B4D" w:rsidP="009F7B4D">
      <w:pPr>
        <w:rPr>
          <w:rFonts w:ascii="Futura Book" w:hAnsi="Futura Book"/>
          <w:i/>
        </w:rPr>
      </w:pPr>
      <w:r w:rsidRPr="00375463">
        <w:rPr>
          <w:rFonts w:ascii="Futura Book" w:hAnsi="Futura Book"/>
          <w:i/>
        </w:rPr>
        <w:t>Vernieuwend</w:t>
      </w:r>
    </w:p>
    <w:p w14:paraId="3342C17D" w14:textId="77777777" w:rsidR="009F7B4D" w:rsidRPr="00375463" w:rsidRDefault="009F7B4D" w:rsidP="009F7B4D">
      <w:pPr>
        <w:rPr>
          <w:rFonts w:ascii="Futura Book" w:hAnsi="Futura Book"/>
        </w:rPr>
      </w:pPr>
      <w:r w:rsidRPr="00375463">
        <w:rPr>
          <w:rFonts w:ascii="Futura Book" w:hAnsi="Futura Book"/>
        </w:rPr>
        <w:t>Deze kernwaarde staat voor een creatieve manier van werken. De provincie staat open voor nieuwe ideeën, leert van zaken die niet goed zijn gegaan en verbetert permanent. Met haar aanpak is zij een voorbeeld voor anderen.</w:t>
      </w:r>
    </w:p>
    <w:p w14:paraId="2305A31E" w14:textId="77777777" w:rsidR="009F7B4D" w:rsidRPr="00375463" w:rsidRDefault="009F7B4D" w:rsidP="009F7B4D">
      <w:pPr>
        <w:rPr>
          <w:rFonts w:ascii="Futura Book" w:hAnsi="Futura Book"/>
        </w:rPr>
      </w:pPr>
    </w:p>
    <w:p w14:paraId="2A4F6D0C" w14:textId="77777777" w:rsidR="009F7B4D" w:rsidRPr="00375463" w:rsidRDefault="009F7B4D" w:rsidP="009F7B4D">
      <w:pPr>
        <w:rPr>
          <w:rFonts w:ascii="Futura Book" w:hAnsi="Futura Book"/>
          <w:i/>
        </w:rPr>
      </w:pPr>
      <w:r w:rsidRPr="00375463">
        <w:rPr>
          <w:rFonts w:ascii="Futura Book" w:hAnsi="Futura Book"/>
          <w:i/>
        </w:rPr>
        <w:t>Betrouwbaar</w:t>
      </w:r>
    </w:p>
    <w:p w14:paraId="44173336" w14:textId="77777777" w:rsidR="009F7B4D" w:rsidRPr="00375463" w:rsidRDefault="009F7B4D" w:rsidP="009F7B4D">
      <w:pPr>
        <w:rPr>
          <w:rFonts w:ascii="Futura Book" w:hAnsi="Futura Book"/>
        </w:rPr>
      </w:pPr>
      <w:r w:rsidRPr="00375463">
        <w:rPr>
          <w:rFonts w:ascii="Futura Book" w:hAnsi="Futura Book"/>
        </w:rPr>
        <w:t>Ofwel: de provincie zegt wat ze doet en doet wat ze zegt. Zij toont 1 gezicht naar buiten, is aanspreekbaar op haar woorden en daden en doet wat is afgesproken in resultaat en dienstverlening.</w:t>
      </w:r>
    </w:p>
    <w:p w14:paraId="49146DE4" w14:textId="77777777" w:rsidR="00750CA1" w:rsidRPr="00375463" w:rsidRDefault="00750CA1" w:rsidP="00750CA1">
      <w:pPr>
        <w:rPr>
          <w:rFonts w:ascii="Futura Book" w:hAnsi="Futura Book"/>
        </w:rPr>
      </w:pPr>
    </w:p>
    <w:p w14:paraId="2FC8A469" w14:textId="77777777" w:rsidR="00750CA1" w:rsidRPr="00375463" w:rsidRDefault="00750CA1" w:rsidP="00750CA1">
      <w:pPr>
        <w:rPr>
          <w:rFonts w:ascii="Futura Book" w:hAnsi="Futura Book"/>
        </w:rPr>
      </w:pPr>
      <w:r w:rsidRPr="00375463">
        <w:rPr>
          <w:rFonts w:ascii="Futura Book" w:hAnsi="Futura Book"/>
        </w:rPr>
        <w:lastRenderedPageBreak/>
        <w:t xml:space="preserve">Meer informatie over de </w:t>
      </w:r>
      <w:r w:rsidR="00D6266C" w:rsidRPr="00375463">
        <w:rPr>
          <w:rFonts w:ascii="Futura Book" w:hAnsi="Futura Book"/>
        </w:rPr>
        <w:t>Provincie</w:t>
      </w:r>
      <w:r w:rsidRPr="00375463">
        <w:rPr>
          <w:rFonts w:ascii="Futura Book" w:hAnsi="Futura Book"/>
        </w:rPr>
        <w:t xml:space="preserve"> is te vinden op </w:t>
      </w:r>
      <w:r w:rsidRPr="00375463">
        <w:rPr>
          <w:rFonts w:ascii="Futura Book" w:hAnsi="Futura Book"/>
          <w:i/>
        </w:rPr>
        <w:t>www.brabant.nl</w:t>
      </w:r>
      <w:r w:rsidRPr="00375463">
        <w:rPr>
          <w:rFonts w:ascii="Futura Book" w:hAnsi="Futura Book"/>
        </w:rPr>
        <w:t>.</w:t>
      </w:r>
    </w:p>
    <w:p w14:paraId="3F582F27" w14:textId="77777777" w:rsidR="00C30F63" w:rsidRPr="00375463" w:rsidRDefault="00C30F63" w:rsidP="00750CA1">
      <w:pPr>
        <w:rPr>
          <w:rFonts w:ascii="Futura Book" w:hAnsi="Futura Book"/>
        </w:rPr>
      </w:pPr>
      <w:bookmarkStart w:id="8" w:name="_Toc190759817"/>
    </w:p>
    <w:p w14:paraId="3515D14C" w14:textId="77777777" w:rsidR="009F7B4D" w:rsidRPr="00375463" w:rsidRDefault="009F7B4D" w:rsidP="00750CA1">
      <w:pPr>
        <w:rPr>
          <w:rFonts w:ascii="Futura Book" w:hAnsi="Futura Book"/>
        </w:rPr>
      </w:pPr>
    </w:p>
    <w:p w14:paraId="210B1A31" w14:textId="77777777" w:rsidR="009F7B4D" w:rsidRPr="00375463" w:rsidRDefault="009F7B4D" w:rsidP="00750CA1">
      <w:pPr>
        <w:rPr>
          <w:rFonts w:ascii="Futura Book" w:hAnsi="Futura Book"/>
        </w:rPr>
      </w:pPr>
    </w:p>
    <w:p w14:paraId="41F88B83" w14:textId="77777777" w:rsidR="00750CA1" w:rsidRPr="00375463" w:rsidRDefault="00750CA1" w:rsidP="00C30F63">
      <w:pPr>
        <w:pStyle w:val="Kop2"/>
      </w:pPr>
      <w:bookmarkStart w:id="9" w:name="_Toc52263738"/>
      <w:r w:rsidRPr="00375463">
        <w:t>Doel en omvang van deze aanbesteding</w:t>
      </w:r>
      <w:bookmarkEnd w:id="7"/>
      <w:bookmarkEnd w:id="8"/>
      <w:bookmarkEnd w:id="9"/>
    </w:p>
    <w:p w14:paraId="770D05E4" w14:textId="77777777" w:rsidR="00C30F63" w:rsidRPr="00375463" w:rsidRDefault="00C30F63" w:rsidP="00750CA1">
      <w:pPr>
        <w:rPr>
          <w:rFonts w:ascii="Futura Book" w:hAnsi="Futura Book"/>
        </w:rPr>
      </w:pPr>
      <w:bookmarkStart w:id="10" w:name="_Toc165087002"/>
      <w:bookmarkStart w:id="11" w:name="_Toc190759818"/>
    </w:p>
    <w:p w14:paraId="49A7EBD8" w14:textId="77777777" w:rsidR="00750CA1" w:rsidRPr="00375463" w:rsidRDefault="00750CA1" w:rsidP="00C30F63">
      <w:pPr>
        <w:pStyle w:val="Kop3"/>
      </w:pPr>
      <w:bookmarkStart w:id="12" w:name="_Toc52263739"/>
      <w:r w:rsidRPr="00375463">
        <w:t>Doel</w:t>
      </w:r>
      <w:bookmarkEnd w:id="10"/>
      <w:bookmarkEnd w:id="11"/>
      <w:bookmarkEnd w:id="12"/>
    </w:p>
    <w:p w14:paraId="4A0FAC96" w14:textId="77777777" w:rsidR="00750CA1" w:rsidRPr="008026D3" w:rsidRDefault="00750CA1" w:rsidP="00750CA1">
      <w:pPr>
        <w:rPr>
          <w:rFonts w:ascii="Futura Book" w:hAnsi="Futura Book"/>
        </w:rPr>
      </w:pPr>
      <w:r w:rsidRPr="008026D3">
        <w:rPr>
          <w:rFonts w:ascii="Futura Book" w:hAnsi="Futura Book"/>
        </w:rPr>
        <w:t xml:space="preserve">De levering houdt het volgende in: </w:t>
      </w:r>
      <w:r w:rsidR="008026D3" w:rsidRPr="008026D3">
        <w:rPr>
          <w:rFonts w:ascii="Futura Book" w:hAnsi="Futura Book"/>
        </w:rPr>
        <w:t>Het leveren van LED armaturen.</w:t>
      </w:r>
    </w:p>
    <w:p w14:paraId="565CDEA4" w14:textId="77777777" w:rsidR="008026D3" w:rsidRPr="008026D3" w:rsidRDefault="008026D3" w:rsidP="00750CA1">
      <w:pPr>
        <w:rPr>
          <w:rFonts w:ascii="Futura Book" w:hAnsi="Futura Book"/>
        </w:rPr>
      </w:pPr>
    </w:p>
    <w:p w14:paraId="43D625D9" w14:textId="77777777" w:rsidR="00750CA1" w:rsidRPr="008026D3" w:rsidRDefault="00750CA1" w:rsidP="00750CA1">
      <w:pPr>
        <w:rPr>
          <w:rFonts w:ascii="Futura Book" w:hAnsi="Futura Book"/>
        </w:rPr>
      </w:pPr>
      <w:r w:rsidRPr="008026D3">
        <w:rPr>
          <w:rFonts w:ascii="Futura Book" w:hAnsi="Futura Book"/>
        </w:rPr>
        <w:t>Het doel van deze aanbesteding is</w:t>
      </w:r>
      <w:r w:rsidR="00C30F63" w:rsidRPr="008026D3">
        <w:rPr>
          <w:rFonts w:ascii="Futura Book" w:hAnsi="Futura Book"/>
        </w:rPr>
        <w:t xml:space="preserve"> </w:t>
      </w:r>
      <w:r w:rsidR="008026D3" w:rsidRPr="008026D3">
        <w:rPr>
          <w:rFonts w:ascii="Futura Book" w:hAnsi="Futura Book"/>
        </w:rPr>
        <w:t xml:space="preserve">het reduceren van stroomverbruik en CO2 uitstoot middels het vervangen van conventionele verlichting door LED armaturen. </w:t>
      </w:r>
    </w:p>
    <w:p w14:paraId="0976E1BC" w14:textId="77777777" w:rsidR="00750CA1" w:rsidRPr="008026D3" w:rsidRDefault="00750CA1" w:rsidP="00750CA1">
      <w:pPr>
        <w:rPr>
          <w:rFonts w:ascii="Futura Book" w:hAnsi="Futura Book"/>
        </w:rPr>
      </w:pPr>
    </w:p>
    <w:p w14:paraId="30BE8BFD" w14:textId="77777777" w:rsidR="00750CA1" w:rsidRPr="00375463" w:rsidRDefault="00750CA1" w:rsidP="00750CA1">
      <w:pPr>
        <w:rPr>
          <w:rFonts w:ascii="Futura Book" w:hAnsi="Futura Book"/>
        </w:rPr>
      </w:pPr>
      <w:r w:rsidRPr="008026D3">
        <w:rPr>
          <w:rFonts w:ascii="Futura Book" w:hAnsi="Futura Book"/>
        </w:rPr>
        <w:t xml:space="preserve">De opdracht krijgt de vorm van een overeenkomst voor de </w:t>
      </w:r>
      <w:r w:rsidR="008026D3" w:rsidRPr="008026D3">
        <w:rPr>
          <w:rFonts w:ascii="Futura Book" w:hAnsi="Futura Book"/>
        </w:rPr>
        <w:t xml:space="preserve">levering </w:t>
      </w:r>
      <w:r w:rsidRPr="008026D3">
        <w:rPr>
          <w:rFonts w:ascii="Futura Book" w:hAnsi="Futura Book"/>
        </w:rPr>
        <w:t xml:space="preserve">van producten. De overeenkomst gaat in op </w:t>
      </w:r>
      <w:r w:rsidR="008026D3" w:rsidRPr="008026D3">
        <w:rPr>
          <w:rFonts w:ascii="Futura Book" w:hAnsi="Futura Book"/>
        </w:rPr>
        <w:t>datum ondertekening contract</w:t>
      </w:r>
      <w:r w:rsidRPr="008026D3">
        <w:rPr>
          <w:rFonts w:ascii="Futura Book" w:hAnsi="Futura Book"/>
        </w:rPr>
        <w:t>.</w:t>
      </w:r>
      <w:r w:rsidRPr="00375463">
        <w:rPr>
          <w:rFonts w:ascii="Futura Book" w:hAnsi="Futura Book"/>
        </w:rPr>
        <w:t xml:space="preserve"> </w:t>
      </w:r>
    </w:p>
    <w:p w14:paraId="190D4693" w14:textId="77777777" w:rsidR="00C30F63" w:rsidRPr="00375463" w:rsidRDefault="00C30F63" w:rsidP="00750CA1">
      <w:pPr>
        <w:rPr>
          <w:rFonts w:ascii="Futura Book" w:hAnsi="Futura Book"/>
        </w:rPr>
      </w:pPr>
      <w:bookmarkStart w:id="13" w:name="_Toc190759819"/>
    </w:p>
    <w:p w14:paraId="2D592AD4" w14:textId="77777777" w:rsidR="00750CA1" w:rsidRPr="00375463" w:rsidRDefault="00750CA1" w:rsidP="00C30F63">
      <w:pPr>
        <w:pStyle w:val="Kop3"/>
      </w:pPr>
      <w:bookmarkStart w:id="14" w:name="_Toc52263740"/>
      <w:r w:rsidRPr="00375463">
        <w:t>Reikwijdte en omvang</w:t>
      </w:r>
      <w:bookmarkEnd w:id="13"/>
      <w:bookmarkEnd w:id="14"/>
    </w:p>
    <w:p w14:paraId="50CCCE0C" w14:textId="77777777" w:rsidR="00750CA1" w:rsidRPr="008D1247" w:rsidRDefault="00750CA1" w:rsidP="00750CA1">
      <w:pPr>
        <w:rPr>
          <w:rFonts w:ascii="Futura Book" w:hAnsi="Futura Book"/>
        </w:rPr>
      </w:pPr>
      <w:r w:rsidRPr="008D1247">
        <w:rPr>
          <w:rFonts w:ascii="Futura Book" w:hAnsi="Futura Book"/>
        </w:rPr>
        <w:t xml:space="preserve">De opdracht is niet verdeeld in percelen. U kunt zich alleen inschrijven </w:t>
      </w:r>
      <w:r w:rsidR="005930B9" w:rsidRPr="008D1247">
        <w:rPr>
          <w:rFonts w:ascii="Futura Book" w:hAnsi="Futura Book"/>
        </w:rPr>
        <w:t>voor</w:t>
      </w:r>
      <w:r w:rsidRPr="008D1247">
        <w:rPr>
          <w:rFonts w:ascii="Futura Book" w:hAnsi="Futura Book"/>
        </w:rPr>
        <w:t xml:space="preserve"> de gehele opdracht.</w:t>
      </w:r>
    </w:p>
    <w:p w14:paraId="5C0983B1" w14:textId="77777777" w:rsidR="00750CA1" w:rsidRPr="008D1247" w:rsidRDefault="00750CA1" w:rsidP="00750CA1">
      <w:pPr>
        <w:rPr>
          <w:rFonts w:ascii="Futura Book" w:hAnsi="Futura Book"/>
        </w:rPr>
      </w:pPr>
    </w:p>
    <w:p w14:paraId="740DF544" w14:textId="77777777" w:rsidR="00750CA1" w:rsidRPr="008D1247" w:rsidRDefault="00750CA1" w:rsidP="00750CA1">
      <w:pPr>
        <w:rPr>
          <w:rFonts w:ascii="Futura Book" w:hAnsi="Futura Book"/>
        </w:rPr>
      </w:pPr>
      <w:r w:rsidRPr="008D1247">
        <w:rPr>
          <w:rFonts w:ascii="Futura Book" w:hAnsi="Futura Book"/>
        </w:rPr>
        <w:t xml:space="preserve">De </w:t>
      </w:r>
      <w:r w:rsidR="00D6266C" w:rsidRPr="008D1247">
        <w:rPr>
          <w:rFonts w:ascii="Futura Book" w:hAnsi="Futura Book"/>
        </w:rPr>
        <w:t>Provincie</w:t>
      </w:r>
      <w:r w:rsidRPr="008D1247">
        <w:rPr>
          <w:rFonts w:ascii="Futura Book" w:hAnsi="Futura Book"/>
        </w:rPr>
        <w:t xml:space="preserve"> wil met </w:t>
      </w:r>
      <w:r w:rsidR="008026D3" w:rsidRPr="008D1247">
        <w:rPr>
          <w:rFonts w:ascii="Futura Book" w:hAnsi="Futura Book"/>
        </w:rPr>
        <w:t>1</w:t>
      </w:r>
      <w:r w:rsidRPr="008D1247">
        <w:rPr>
          <w:rFonts w:ascii="Futura Book" w:hAnsi="Futura Book"/>
        </w:rPr>
        <w:t xml:space="preserve"> leverancier een overeenkomst afsluiten. </w:t>
      </w:r>
    </w:p>
    <w:p w14:paraId="568714FB" w14:textId="77777777" w:rsidR="00750CA1" w:rsidRPr="008D1247" w:rsidRDefault="00750CA1" w:rsidP="00750CA1">
      <w:pPr>
        <w:rPr>
          <w:rFonts w:ascii="Futura Book" w:hAnsi="Futura Book"/>
        </w:rPr>
      </w:pPr>
    </w:p>
    <w:p w14:paraId="173CD4F3" w14:textId="77777777" w:rsidR="00750CA1" w:rsidRPr="00375463" w:rsidRDefault="00750CA1" w:rsidP="00C30F63">
      <w:pPr>
        <w:pStyle w:val="Kop1"/>
      </w:pPr>
      <w:bookmarkStart w:id="15" w:name="_Ref515172392"/>
      <w:bookmarkStart w:id="16" w:name="_Ref515172396"/>
      <w:bookmarkStart w:id="17" w:name="_Ref515172400"/>
      <w:bookmarkStart w:id="18" w:name="_Toc190759820"/>
      <w:bookmarkStart w:id="19" w:name="_Toc52263741"/>
      <w:r w:rsidRPr="00375463">
        <w:lastRenderedPageBreak/>
        <w:t>Procedure</w:t>
      </w:r>
      <w:bookmarkEnd w:id="15"/>
      <w:bookmarkEnd w:id="16"/>
      <w:bookmarkEnd w:id="17"/>
      <w:bookmarkEnd w:id="18"/>
      <w:bookmarkEnd w:id="19"/>
    </w:p>
    <w:p w14:paraId="13C23A1C" w14:textId="77777777" w:rsidR="00750CA1" w:rsidRPr="00375463" w:rsidRDefault="00750CA1" w:rsidP="00C30F63">
      <w:pPr>
        <w:pStyle w:val="Kop2"/>
      </w:pPr>
      <w:bookmarkStart w:id="20" w:name="_Ref512235452"/>
      <w:bookmarkStart w:id="21" w:name="_Ref512236733"/>
      <w:bookmarkStart w:id="22" w:name="_Toc190759821"/>
      <w:bookmarkStart w:id="23" w:name="_Toc52263742"/>
      <w:r w:rsidRPr="00375463">
        <w:t>Algemeen</w:t>
      </w:r>
      <w:bookmarkEnd w:id="20"/>
      <w:bookmarkEnd w:id="21"/>
      <w:bookmarkEnd w:id="22"/>
      <w:bookmarkEnd w:id="23"/>
    </w:p>
    <w:p w14:paraId="1D3BF0C2" w14:textId="77777777" w:rsidR="00844CF7" w:rsidRPr="00375463" w:rsidRDefault="00844CF7" w:rsidP="00844CF7">
      <w:pPr>
        <w:rPr>
          <w:rFonts w:ascii="Futura Book" w:hAnsi="Futura Book"/>
        </w:rPr>
      </w:pPr>
      <w:r w:rsidRPr="008D1247">
        <w:rPr>
          <w:rFonts w:ascii="Futura Book" w:hAnsi="Futura Book"/>
        </w:rPr>
        <w:t xml:space="preserve">De provincie Noord-Brabant doorloopt voor deze aanbesteding een Europese openbare aanbestedingsprocedure. De aanbesteding wordt uitgevoerd conform de Aanbestedingswet 2012. Deze aanbesteding is aangekondigd op </w:t>
      </w:r>
      <w:hyperlink r:id="rId13" w:history="1">
        <w:r w:rsidRPr="008D1247">
          <w:rPr>
            <w:rFonts w:ascii="Futura Book" w:hAnsi="Futura Book"/>
          </w:rPr>
          <w:t>www.tenderned.nl</w:t>
        </w:r>
      </w:hyperlink>
      <w:r w:rsidRPr="008D1247">
        <w:rPr>
          <w:rFonts w:ascii="Futura Book" w:hAnsi="Futura Book"/>
        </w:rPr>
        <w:t xml:space="preserve">. De provincie laat deze aanbesteding volledig via </w:t>
      </w:r>
      <w:proofErr w:type="spellStart"/>
      <w:r w:rsidRPr="008D1247">
        <w:rPr>
          <w:rFonts w:ascii="Futura Book" w:hAnsi="Futura Book"/>
        </w:rPr>
        <w:t>Tende</w:t>
      </w:r>
      <w:r w:rsidR="00823281" w:rsidRPr="008D1247">
        <w:rPr>
          <w:rFonts w:ascii="Futura Book" w:hAnsi="Futura Book"/>
        </w:rPr>
        <w:t>rN</w:t>
      </w:r>
      <w:r w:rsidRPr="008D1247">
        <w:rPr>
          <w:rFonts w:ascii="Futura Book" w:hAnsi="Futura Book"/>
        </w:rPr>
        <w:t>ed</w:t>
      </w:r>
      <w:proofErr w:type="spellEnd"/>
      <w:r w:rsidRPr="008D1247">
        <w:rPr>
          <w:rFonts w:ascii="Futura Book" w:hAnsi="Futura Book"/>
        </w:rPr>
        <w:t xml:space="preserve"> verlopen. Voor meer informatie over het digitaal inschrijven via </w:t>
      </w:r>
      <w:proofErr w:type="spellStart"/>
      <w:r w:rsidRPr="008D1247">
        <w:rPr>
          <w:rFonts w:ascii="Futura Book" w:hAnsi="Futura Book"/>
        </w:rPr>
        <w:t>Tender</w:t>
      </w:r>
      <w:r w:rsidR="00823281" w:rsidRPr="008D1247">
        <w:rPr>
          <w:rFonts w:ascii="Futura Book" w:hAnsi="Futura Book"/>
        </w:rPr>
        <w:t>N</w:t>
      </w:r>
      <w:r w:rsidRPr="008D1247">
        <w:rPr>
          <w:rFonts w:ascii="Futura Book" w:hAnsi="Futura Book"/>
        </w:rPr>
        <w:t>ed</w:t>
      </w:r>
      <w:proofErr w:type="spellEnd"/>
      <w:r w:rsidRPr="008D1247">
        <w:rPr>
          <w:rFonts w:ascii="Futura Book" w:hAnsi="Futura Book"/>
        </w:rPr>
        <w:t xml:space="preserve"> verwijzen wij u naar </w:t>
      </w:r>
      <w:hyperlink r:id="rId14" w:history="1">
        <w:r w:rsidRPr="008D1247">
          <w:rPr>
            <w:rStyle w:val="Hyperlink"/>
            <w:rFonts w:ascii="Futura Book" w:hAnsi="Futura Book"/>
          </w:rPr>
          <w:t>www.tenderned.nl</w:t>
        </w:r>
      </w:hyperlink>
      <w:r w:rsidRPr="008D1247">
        <w:rPr>
          <w:rFonts w:ascii="Futura Book" w:hAnsi="Futura Book"/>
        </w:rPr>
        <w:t xml:space="preserve"> en naar bijlage D ‘in 6 stappen digitaal inschrijven op </w:t>
      </w:r>
      <w:proofErr w:type="spellStart"/>
      <w:r w:rsidRPr="008D1247">
        <w:rPr>
          <w:rFonts w:ascii="Futura Book" w:hAnsi="Futura Book"/>
        </w:rPr>
        <w:t>Tender</w:t>
      </w:r>
      <w:r w:rsidR="00823281" w:rsidRPr="008D1247">
        <w:rPr>
          <w:rFonts w:ascii="Futura Book" w:hAnsi="Futura Book"/>
        </w:rPr>
        <w:t>N</w:t>
      </w:r>
      <w:r w:rsidRPr="008D1247">
        <w:rPr>
          <w:rFonts w:ascii="Futura Book" w:hAnsi="Futura Book"/>
        </w:rPr>
        <w:t>ed</w:t>
      </w:r>
      <w:proofErr w:type="spellEnd"/>
      <w:r w:rsidRPr="008D1247">
        <w:rPr>
          <w:rFonts w:ascii="Futura Book" w:hAnsi="Futura Book"/>
        </w:rPr>
        <w:t>’.</w:t>
      </w:r>
      <w:r>
        <w:rPr>
          <w:rFonts w:ascii="Futura Book" w:hAnsi="Futura Book"/>
        </w:rPr>
        <w:t xml:space="preserve"> </w:t>
      </w:r>
    </w:p>
    <w:p w14:paraId="1F8FF8E0" w14:textId="77777777" w:rsidR="00F836F1" w:rsidRPr="00375463" w:rsidRDefault="00F836F1" w:rsidP="00750CA1">
      <w:pPr>
        <w:rPr>
          <w:rFonts w:ascii="Futura Book" w:hAnsi="Futura Book"/>
        </w:rPr>
      </w:pPr>
    </w:p>
    <w:p w14:paraId="714B7E44" w14:textId="77777777" w:rsidR="00750CA1" w:rsidRPr="00375463" w:rsidRDefault="00750CA1" w:rsidP="00750CA1">
      <w:pPr>
        <w:rPr>
          <w:rFonts w:ascii="Futura Book" w:hAnsi="Futura Book"/>
        </w:rPr>
      </w:pPr>
      <w:r w:rsidRPr="00375463">
        <w:rPr>
          <w:rFonts w:ascii="Futura Book" w:hAnsi="Futura Book"/>
        </w:rPr>
        <w:t>Als in dit beschrijvend document merken, octrooien, types of een bepaalde oorsprong is aangeduid, moet u dit lezen met de toevoeging “of daarmee overeenstemmend”, tenzij het een weergave/aanduiding van de huidige situatie is.</w:t>
      </w:r>
    </w:p>
    <w:p w14:paraId="7837EF2F" w14:textId="77777777" w:rsidR="00750CA1" w:rsidRPr="00375463" w:rsidRDefault="00750CA1" w:rsidP="00750CA1">
      <w:pPr>
        <w:rPr>
          <w:rFonts w:ascii="Futura Book" w:hAnsi="Futura Book"/>
        </w:rPr>
      </w:pPr>
    </w:p>
    <w:p w14:paraId="14DFE147" w14:textId="77777777" w:rsidR="00C30F63" w:rsidRPr="00375463" w:rsidRDefault="00C30F63" w:rsidP="00750CA1">
      <w:pPr>
        <w:rPr>
          <w:rFonts w:ascii="Futura Book" w:hAnsi="Futura Book"/>
        </w:rPr>
      </w:pPr>
      <w:bookmarkStart w:id="24" w:name="_Toc190759822"/>
    </w:p>
    <w:p w14:paraId="6BD2165D" w14:textId="77777777" w:rsidR="00750CA1" w:rsidRPr="00375463" w:rsidRDefault="00750CA1" w:rsidP="00C30F63">
      <w:pPr>
        <w:pStyle w:val="Kop2"/>
      </w:pPr>
      <w:bookmarkStart w:id="25" w:name="_Toc52263743"/>
      <w:r w:rsidRPr="00375463">
        <w:t>Gegevens aanbestedende dienst</w:t>
      </w:r>
      <w:bookmarkEnd w:id="24"/>
      <w:bookmarkEnd w:id="25"/>
    </w:p>
    <w:p w14:paraId="75B0E91D" w14:textId="77777777" w:rsidR="00750CA1" w:rsidRPr="00375463"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375463" w14:paraId="5E5B0E71" w14:textId="77777777">
        <w:trPr>
          <w:cantSplit/>
        </w:trPr>
        <w:tc>
          <w:tcPr>
            <w:tcW w:w="5000" w:type="pct"/>
            <w:shd w:val="clear" w:color="auto" w:fill="auto"/>
          </w:tcPr>
          <w:p w14:paraId="1EEBFD24" w14:textId="77777777" w:rsidR="00750CA1" w:rsidRPr="00375463" w:rsidRDefault="00750CA1" w:rsidP="00750CA1">
            <w:pPr>
              <w:rPr>
                <w:rFonts w:ascii="Futura Book" w:hAnsi="Futura Book"/>
                <w:b/>
                <w:sz w:val="16"/>
                <w:szCs w:val="16"/>
              </w:rPr>
            </w:pPr>
            <w:r w:rsidRPr="00375463">
              <w:rPr>
                <w:rFonts w:ascii="Futura Book" w:hAnsi="Futura Book"/>
                <w:b/>
                <w:sz w:val="16"/>
                <w:szCs w:val="16"/>
              </w:rPr>
              <w:t>Contactgegevens:</w:t>
            </w:r>
          </w:p>
        </w:tc>
      </w:tr>
      <w:tr w:rsidR="00750CA1" w:rsidRPr="00375463" w14:paraId="742AF64A" w14:textId="77777777">
        <w:trPr>
          <w:cantSplit/>
          <w:trHeight w:val="815"/>
        </w:trPr>
        <w:tc>
          <w:tcPr>
            <w:tcW w:w="5000" w:type="pct"/>
          </w:tcPr>
          <w:p w14:paraId="6645E003" w14:textId="77777777" w:rsidR="00750CA1" w:rsidRPr="00375463" w:rsidRDefault="00750CA1" w:rsidP="00750CA1">
            <w:pPr>
              <w:rPr>
                <w:rFonts w:ascii="Futura Book" w:hAnsi="Futura Book"/>
                <w:sz w:val="18"/>
                <w:szCs w:val="18"/>
              </w:rPr>
            </w:pPr>
          </w:p>
          <w:p w14:paraId="21AFC090" w14:textId="77777777" w:rsidR="00750CA1" w:rsidRPr="00375463" w:rsidRDefault="00750CA1" w:rsidP="00C30F63">
            <w:pPr>
              <w:tabs>
                <w:tab w:val="left" w:pos="4253"/>
              </w:tabs>
              <w:rPr>
                <w:rFonts w:ascii="Futura Book" w:hAnsi="Futura Book"/>
                <w:b/>
                <w:sz w:val="16"/>
                <w:szCs w:val="16"/>
              </w:rPr>
            </w:pPr>
            <w:r w:rsidRPr="00375463">
              <w:rPr>
                <w:rFonts w:ascii="Futura Book" w:hAnsi="Futura Book"/>
                <w:b/>
                <w:sz w:val="16"/>
                <w:szCs w:val="16"/>
              </w:rPr>
              <w:t>Contactadres:</w:t>
            </w:r>
            <w:r w:rsidRPr="00375463">
              <w:rPr>
                <w:rFonts w:ascii="Futura Book" w:hAnsi="Futura Book"/>
                <w:b/>
                <w:sz w:val="16"/>
                <w:szCs w:val="16"/>
              </w:rPr>
              <w:tab/>
              <w:t>Bezoekadres:</w:t>
            </w:r>
          </w:p>
          <w:p w14:paraId="6E7B163F" w14:textId="77777777" w:rsidR="00750CA1" w:rsidRPr="00375463" w:rsidRDefault="00D6266C" w:rsidP="00C30F63">
            <w:pPr>
              <w:tabs>
                <w:tab w:val="left" w:pos="4253"/>
              </w:tabs>
              <w:rPr>
                <w:rFonts w:ascii="Futura Book" w:hAnsi="Futura Book"/>
                <w:sz w:val="18"/>
                <w:szCs w:val="18"/>
              </w:rPr>
            </w:pPr>
            <w:r w:rsidRPr="00375463">
              <w:rPr>
                <w:rFonts w:ascii="Futura Book" w:hAnsi="Futura Book"/>
                <w:sz w:val="18"/>
                <w:szCs w:val="18"/>
              </w:rPr>
              <w:t>Provincie</w:t>
            </w:r>
            <w:r w:rsidR="00C30F63" w:rsidRPr="00375463">
              <w:rPr>
                <w:rFonts w:ascii="Futura Book" w:hAnsi="Futura Book"/>
                <w:sz w:val="18"/>
                <w:szCs w:val="18"/>
              </w:rPr>
              <w:t xml:space="preserve"> Noord-Brabant</w:t>
            </w:r>
            <w:r w:rsidR="00C30F63" w:rsidRPr="00375463">
              <w:rPr>
                <w:rFonts w:ascii="Futura Book" w:hAnsi="Futura Book"/>
                <w:sz w:val="18"/>
                <w:szCs w:val="18"/>
              </w:rPr>
              <w:tab/>
            </w:r>
            <w:r w:rsidRPr="00375463">
              <w:rPr>
                <w:rFonts w:ascii="Futura Book" w:hAnsi="Futura Book"/>
                <w:sz w:val="18"/>
                <w:szCs w:val="18"/>
              </w:rPr>
              <w:t>Provincie</w:t>
            </w:r>
            <w:r w:rsidR="00750CA1" w:rsidRPr="00375463">
              <w:rPr>
                <w:rFonts w:ascii="Futura Book" w:hAnsi="Futura Book"/>
                <w:sz w:val="18"/>
                <w:szCs w:val="18"/>
              </w:rPr>
              <w:t>huis Noord-Brabant</w:t>
            </w:r>
          </w:p>
          <w:p w14:paraId="03116919" w14:textId="77777777" w:rsidR="00750CA1" w:rsidRPr="00375463" w:rsidRDefault="008D1247" w:rsidP="00C30F63">
            <w:pPr>
              <w:tabs>
                <w:tab w:val="left" w:pos="4253"/>
              </w:tabs>
              <w:rPr>
                <w:rFonts w:ascii="Futura Book" w:hAnsi="Futura Book"/>
                <w:sz w:val="18"/>
                <w:szCs w:val="18"/>
              </w:rPr>
            </w:pPr>
            <w:r>
              <w:rPr>
                <w:rFonts w:ascii="Futura Book" w:hAnsi="Futura Book"/>
                <w:sz w:val="18"/>
                <w:szCs w:val="18"/>
              </w:rPr>
              <w:t>Paul Hendriks</w:t>
            </w:r>
            <w:r w:rsidR="00750CA1" w:rsidRPr="00375463">
              <w:rPr>
                <w:rFonts w:ascii="Futura Book" w:hAnsi="Futura Book"/>
                <w:sz w:val="18"/>
                <w:szCs w:val="18"/>
              </w:rPr>
              <w:tab/>
              <w:t>Brabantlaan 1</w:t>
            </w:r>
          </w:p>
          <w:p w14:paraId="4DF9A173"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Postbus 90151</w:t>
            </w:r>
            <w:r w:rsidRPr="00375463">
              <w:rPr>
                <w:rFonts w:ascii="Futura Book" w:hAnsi="Futura Book"/>
                <w:sz w:val="18"/>
                <w:szCs w:val="18"/>
              </w:rPr>
              <w:tab/>
            </w:r>
            <w:r w:rsidR="00750CA1" w:rsidRPr="00375463">
              <w:rPr>
                <w:rFonts w:ascii="Futura Book" w:hAnsi="Futura Book"/>
                <w:sz w:val="18"/>
                <w:szCs w:val="18"/>
              </w:rPr>
              <w:t>5216 TV ’</w:t>
            </w:r>
            <w:r w:rsidRPr="00375463">
              <w:rPr>
                <w:rFonts w:ascii="Futura Book" w:hAnsi="Futura Book"/>
                <w:sz w:val="18"/>
                <w:szCs w:val="18"/>
              </w:rPr>
              <w:t>s</w:t>
            </w:r>
            <w:r w:rsidR="00750CA1" w:rsidRPr="00375463">
              <w:rPr>
                <w:rFonts w:ascii="Futura Book" w:hAnsi="Futura Book"/>
                <w:sz w:val="18"/>
                <w:szCs w:val="18"/>
              </w:rPr>
              <w:t>-H</w:t>
            </w:r>
            <w:r w:rsidRPr="00375463">
              <w:rPr>
                <w:rFonts w:ascii="Futura Book" w:hAnsi="Futura Book"/>
                <w:sz w:val="18"/>
                <w:szCs w:val="18"/>
              </w:rPr>
              <w:t>ertogenbosch</w:t>
            </w:r>
          </w:p>
          <w:p w14:paraId="7CB3898D"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5200 MC ’s-Hertogenbosch</w:t>
            </w:r>
            <w:r w:rsidRPr="00375463">
              <w:rPr>
                <w:rFonts w:ascii="Futura Book" w:hAnsi="Futura Book"/>
                <w:sz w:val="18"/>
                <w:szCs w:val="18"/>
              </w:rPr>
              <w:tab/>
            </w:r>
          </w:p>
          <w:p w14:paraId="0EB0CFBA" w14:textId="77777777" w:rsidR="00750CA1" w:rsidRPr="00375463" w:rsidRDefault="00750CA1" w:rsidP="00C30F63">
            <w:pPr>
              <w:tabs>
                <w:tab w:val="left" w:pos="4253"/>
              </w:tabs>
              <w:rPr>
                <w:rFonts w:ascii="Futura Book" w:hAnsi="Futura Book"/>
                <w:sz w:val="18"/>
                <w:szCs w:val="18"/>
              </w:rPr>
            </w:pPr>
          </w:p>
          <w:p w14:paraId="301DBC75" w14:textId="77777777" w:rsidR="00750CA1" w:rsidRPr="00375463" w:rsidRDefault="00573705" w:rsidP="00C30F63">
            <w:pPr>
              <w:tabs>
                <w:tab w:val="left" w:pos="4253"/>
              </w:tabs>
              <w:rPr>
                <w:rFonts w:ascii="Futura Book" w:hAnsi="Futura Book"/>
                <w:sz w:val="18"/>
                <w:szCs w:val="18"/>
                <w:lang w:val="de-DE"/>
              </w:rPr>
            </w:pPr>
            <w:r w:rsidRPr="008D1247">
              <w:rPr>
                <w:rFonts w:ascii="Futura Book" w:hAnsi="Futura Book"/>
                <w:sz w:val="18"/>
                <w:szCs w:val="18"/>
                <w:lang w:val="de-DE"/>
              </w:rPr>
              <w:t>e-</w:t>
            </w:r>
            <w:proofErr w:type="spellStart"/>
            <w:r w:rsidRPr="008D1247">
              <w:rPr>
                <w:rFonts w:ascii="Futura Book" w:hAnsi="Futura Book"/>
                <w:sz w:val="18"/>
                <w:szCs w:val="18"/>
                <w:lang w:val="de-DE"/>
              </w:rPr>
              <w:t>mailadres</w:t>
            </w:r>
            <w:proofErr w:type="spellEnd"/>
            <w:r w:rsidRPr="008D1247">
              <w:rPr>
                <w:rFonts w:ascii="Futura Book" w:hAnsi="Futura Book"/>
                <w:sz w:val="18"/>
                <w:szCs w:val="18"/>
                <w:lang w:val="de-DE"/>
              </w:rPr>
              <w:t>: aanbestedingen</w:t>
            </w:r>
            <w:r w:rsidR="00750CA1" w:rsidRPr="008D1247">
              <w:rPr>
                <w:rFonts w:ascii="Futura Book" w:hAnsi="Futura Book"/>
                <w:sz w:val="18"/>
                <w:szCs w:val="18"/>
                <w:lang w:val="de-DE"/>
              </w:rPr>
              <w:t>@brabant.nl</w:t>
            </w:r>
          </w:p>
          <w:p w14:paraId="7FD39C95" w14:textId="77777777" w:rsidR="00750CA1" w:rsidRPr="00375463" w:rsidRDefault="00750CA1" w:rsidP="00750CA1">
            <w:pPr>
              <w:rPr>
                <w:rFonts w:ascii="Futura Book" w:hAnsi="Futura Book"/>
                <w:sz w:val="18"/>
                <w:szCs w:val="18"/>
                <w:lang w:val="de-DE"/>
              </w:rPr>
            </w:pPr>
          </w:p>
        </w:tc>
      </w:tr>
    </w:tbl>
    <w:p w14:paraId="2F375FF5" w14:textId="77777777" w:rsidR="00C30F63" w:rsidRPr="00375463" w:rsidRDefault="00C30F63" w:rsidP="00750CA1">
      <w:pPr>
        <w:rPr>
          <w:rFonts w:ascii="Futura Book" w:hAnsi="Futura Book"/>
          <w:lang w:val="de-DE"/>
        </w:rPr>
      </w:pPr>
      <w:bookmarkStart w:id="26" w:name="_Toc190759823"/>
    </w:p>
    <w:p w14:paraId="7A690335" w14:textId="77777777" w:rsidR="00750CA1" w:rsidRPr="00375463" w:rsidRDefault="00750CA1" w:rsidP="00C30F63">
      <w:pPr>
        <w:pStyle w:val="Kop2"/>
      </w:pPr>
      <w:bookmarkStart w:id="27" w:name="_Toc52263744"/>
      <w:r w:rsidRPr="00375463">
        <w:t>Aankondiging</w:t>
      </w:r>
      <w:bookmarkEnd w:id="26"/>
      <w:bookmarkEnd w:id="27"/>
    </w:p>
    <w:p w14:paraId="29ACF3DA" w14:textId="1AB0B120" w:rsidR="00750CA1" w:rsidRPr="00375463" w:rsidRDefault="00750CA1" w:rsidP="00750CA1">
      <w:pPr>
        <w:rPr>
          <w:rFonts w:ascii="Futura Book" w:hAnsi="Futura Book"/>
        </w:rPr>
      </w:pPr>
      <w:r w:rsidRPr="00375463">
        <w:rPr>
          <w:rFonts w:ascii="Futura Book" w:hAnsi="Futura Book"/>
        </w:rPr>
        <w:t>Op</w:t>
      </w:r>
      <w:r w:rsidR="00C30F63" w:rsidRPr="00375463">
        <w:rPr>
          <w:rFonts w:ascii="Futura Book" w:hAnsi="Futura Book"/>
        </w:rPr>
        <w:t xml:space="preserve"> </w:t>
      </w:r>
      <w:r w:rsidR="007F6165">
        <w:rPr>
          <w:rFonts w:ascii="Futura Book" w:hAnsi="Futura Book"/>
        </w:rPr>
        <w:t>29 september 2020</w:t>
      </w:r>
      <w:r w:rsidRPr="00375463">
        <w:rPr>
          <w:rFonts w:ascii="Futura Book" w:hAnsi="Futura Book"/>
        </w:rPr>
        <w:t xml:space="preserve"> heeft de </w:t>
      </w:r>
      <w:r w:rsidR="00D6266C" w:rsidRPr="00375463">
        <w:rPr>
          <w:rFonts w:ascii="Futura Book" w:hAnsi="Futura Book"/>
        </w:rPr>
        <w:t>Provincie</w:t>
      </w:r>
      <w:r w:rsidRPr="00375463">
        <w:rPr>
          <w:rFonts w:ascii="Futura Book" w:hAnsi="Futura Book"/>
        </w:rPr>
        <w:t xml:space="preserve"> een aankondiging van de opdracht verzonden aan </w:t>
      </w:r>
      <w:hyperlink r:id="rId15" w:history="1">
        <w:r w:rsidR="00321CAD" w:rsidRPr="00375463">
          <w:rPr>
            <w:rStyle w:val="Hyperlink"/>
            <w:rFonts w:ascii="Futura Book" w:hAnsi="Futura Book"/>
          </w:rPr>
          <w:t>www.tenderned.nl</w:t>
        </w:r>
      </w:hyperlink>
      <w:r w:rsidRPr="00375463">
        <w:rPr>
          <w:rFonts w:ascii="Futura Book" w:hAnsi="Futura Book"/>
        </w:rPr>
        <w:t>, die de aankondiging heeft doorgezonden aan het Bureau voor Officiële Publicaties van de Europese Gemeenschappen.</w:t>
      </w:r>
    </w:p>
    <w:p w14:paraId="6B13C5BD" w14:textId="0043ADDC" w:rsidR="00750CA1" w:rsidRPr="00375463" w:rsidRDefault="00750CA1" w:rsidP="00750CA1">
      <w:pPr>
        <w:rPr>
          <w:rFonts w:ascii="Futura Book" w:hAnsi="Futura Book"/>
        </w:rPr>
      </w:pPr>
      <w:r w:rsidRPr="00095DFB">
        <w:rPr>
          <w:rFonts w:ascii="Futura Book" w:hAnsi="Futura Book"/>
        </w:rPr>
        <w:t xml:space="preserve">Naam en </w:t>
      </w:r>
      <w:r w:rsidR="00C9725D" w:rsidRPr="00095DFB">
        <w:rPr>
          <w:rFonts w:ascii="Futura Book" w:hAnsi="Futura Book"/>
        </w:rPr>
        <w:t>case</w:t>
      </w:r>
      <w:r w:rsidRPr="00095DFB">
        <w:rPr>
          <w:rFonts w:ascii="Futura Book" w:hAnsi="Futura Book"/>
        </w:rPr>
        <w:t xml:space="preserve">nummer van de aanbesteding zijn: </w:t>
      </w:r>
      <w:r w:rsidR="00366F75" w:rsidRPr="00095DFB">
        <w:rPr>
          <w:rFonts w:ascii="Futura Book" w:hAnsi="Futura Book"/>
        </w:rPr>
        <w:t xml:space="preserve">C2268787, </w:t>
      </w:r>
      <w:r w:rsidR="00095DFB" w:rsidRPr="00095DFB">
        <w:rPr>
          <w:rFonts w:ascii="Futura Book" w:hAnsi="Futura Book"/>
        </w:rPr>
        <w:t>levering</w:t>
      </w:r>
      <w:r w:rsidR="00366F75" w:rsidRPr="00095DFB">
        <w:rPr>
          <w:rFonts w:ascii="Futura Book" w:hAnsi="Futura Book"/>
        </w:rPr>
        <w:t xml:space="preserve"> van</w:t>
      </w:r>
      <w:r w:rsidR="00366F75" w:rsidRPr="00366F75">
        <w:rPr>
          <w:rFonts w:ascii="Futura Book" w:hAnsi="Futura Book"/>
        </w:rPr>
        <w:t xml:space="preserve"> LED armaturen</w:t>
      </w:r>
    </w:p>
    <w:p w14:paraId="7095D1CD" w14:textId="0554F798" w:rsidR="00C30F63" w:rsidRDefault="00C30F63" w:rsidP="00750CA1">
      <w:pPr>
        <w:rPr>
          <w:rFonts w:ascii="Futura Book" w:hAnsi="Futura Book"/>
        </w:rPr>
      </w:pPr>
      <w:bookmarkStart w:id="28" w:name="_Toc190759824"/>
    </w:p>
    <w:p w14:paraId="27AB4030" w14:textId="6FCA2D3A" w:rsidR="009D2904" w:rsidRDefault="009D2904" w:rsidP="00750CA1">
      <w:pPr>
        <w:rPr>
          <w:rFonts w:ascii="Futura Book" w:hAnsi="Futura Book"/>
        </w:rPr>
      </w:pPr>
    </w:p>
    <w:p w14:paraId="3A360853" w14:textId="097A6397" w:rsidR="009D2904" w:rsidRDefault="009D2904" w:rsidP="00750CA1">
      <w:pPr>
        <w:rPr>
          <w:rFonts w:ascii="Futura Book" w:hAnsi="Futura Book"/>
        </w:rPr>
      </w:pPr>
    </w:p>
    <w:p w14:paraId="374B4C75" w14:textId="0207CF4E" w:rsidR="009D2904" w:rsidRDefault="009D2904" w:rsidP="00750CA1">
      <w:pPr>
        <w:rPr>
          <w:rFonts w:ascii="Futura Book" w:hAnsi="Futura Book"/>
        </w:rPr>
      </w:pPr>
    </w:p>
    <w:p w14:paraId="00A8A0A2" w14:textId="5039F70D" w:rsidR="009D2904" w:rsidRDefault="009D2904" w:rsidP="00750CA1">
      <w:pPr>
        <w:rPr>
          <w:rFonts w:ascii="Futura Book" w:hAnsi="Futura Book"/>
        </w:rPr>
      </w:pPr>
    </w:p>
    <w:p w14:paraId="5AC79379" w14:textId="061131A8" w:rsidR="009D2904" w:rsidRDefault="009D2904" w:rsidP="00750CA1">
      <w:pPr>
        <w:rPr>
          <w:rFonts w:ascii="Futura Book" w:hAnsi="Futura Book"/>
        </w:rPr>
      </w:pPr>
    </w:p>
    <w:p w14:paraId="5CAAAEEE" w14:textId="55E022FE" w:rsidR="009D2904" w:rsidRDefault="009D2904" w:rsidP="00750CA1">
      <w:pPr>
        <w:rPr>
          <w:rFonts w:ascii="Futura Book" w:hAnsi="Futura Book"/>
        </w:rPr>
      </w:pPr>
    </w:p>
    <w:p w14:paraId="12AB3FD8" w14:textId="77777777" w:rsidR="009D2904" w:rsidRPr="00375463" w:rsidRDefault="009D2904" w:rsidP="00750CA1">
      <w:pPr>
        <w:rPr>
          <w:rFonts w:ascii="Futura Book" w:hAnsi="Futura Book"/>
        </w:rPr>
      </w:pPr>
    </w:p>
    <w:p w14:paraId="3E9EA646" w14:textId="77777777" w:rsidR="00750CA1" w:rsidRPr="00375463" w:rsidRDefault="00750CA1" w:rsidP="00C30F63">
      <w:pPr>
        <w:pStyle w:val="Kop2"/>
      </w:pPr>
      <w:bookmarkStart w:id="29" w:name="_Toc52263745"/>
      <w:r w:rsidRPr="00375463">
        <w:lastRenderedPageBreak/>
        <w:t>Inschrijvingsfase</w:t>
      </w:r>
      <w:bookmarkEnd w:id="28"/>
      <w:bookmarkEnd w:id="29"/>
    </w:p>
    <w:p w14:paraId="675DAE8F" w14:textId="77777777" w:rsidR="00C30F63" w:rsidRPr="00375463" w:rsidRDefault="00C30F63" w:rsidP="00750CA1">
      <w:pPr>
        <w:rPr>
          <w:rFonts w:ascii="Futura Book" w:hAnsi="Futura Book"/>
        </w:rPr>
      </w:pPr>
      <w:bookmarkStart w:id="30" w:name="_Toc190759825"/>
    </w:p>
    <w:p w14:paraId="0FFE89B5" w14:textId="77777777" w:rsidR="00750CA1" w:rsidRPr="00375463" w:rsidRDefault="00750CA1" w:rsidP="00C30F63">
      <w:pPr>
        <w:pStyle w:val="Kop3"/>
      </w:pPr>
      <w:bookmarkStart w:id="31" w:name="_Toc52263746"/>
      <w:r w:rsidRPr="00375463">
        <w:t>Nadere inlichtingen over de aanbesteding</w:t>
      </w:r>
      <w:bookmarkEnd w:id="30"/>
      <w:bookmarkEnd w:id="31"/>
    </w:p>
    <w:p w14:paraId="32F58B7E" w14:textId="77777777" w:rsidR="004A0A4F" w:rsidRDefault="004A0A4F" w:rsidP="004A0A4F">
      <w:pPr>
        <w:rPr>
          <w:rFonts w:ascii="Futura Book" w:hAnsi="Futura Book"/>
        </w:rPr>
      </w:pPr>
      <w:r w:rsidRPr="008D1247">
        <w:rPr>
          <w:rFonts w:ascii="Futura Book" w:hAnsi="Futura Book"/>
        </w:rPr>
        <w:t xml:space="preserve">Vragen ter verduidelijking van deze aanbesteding kunt </w:t>
      </w:r>
      <w:r w:rsidR="00392C6A">
        <w:rPr>
          <w:rFonts w:ascii="Futura Book" w:hAnsi="Futura Book"/>
        </w:rPr>
        <w:t xml:space="preserve">tot </w:t>
      </w:r>
      <w:r w:rsidRPr="008D1247">
        <w:rPr>
          <w:rFonts w:ascii="Futura Book" w:hAnsi="Futura Book"/>
        </w:rPr>
        <w:t xml:space="preserve">u uiterlijk op de in de planning genoemde datum stellen. </w:t>
      </w:r>
      <w:r w:rsidR="00BF5711" w:rsidRPr="008D1247">
        <w:rPr>
          <w:rFonts w:ascii="Futura Book" w:hAnsi="Futura Book"/>
        </w:rPr>
        <w:t xml:space="preserve">U gebruikt hiervoor de Vraag en Antwoord module van </w:t>
      </w:r>
      <w:proofErr w:type="spellStart"/>
      <w:r w:rsidR="00BF5711" w:rsidRPr="008D1247">
        <w:rPr>
          <w:rFonts w:ascii="Futura Book" w:hAnsi="Futura Book"/>
        </w:rPr>
        <w:t>TenderNed</w:t>
      </w:r>
      <w:proofErr w:type="spellEnd"/>
      <w:r w:rsidR="00BF5711" w:rsidRPr="008D1247">
        <w:rPr>
          <w:rFonts w:ascii="Futura Book" w:hAnsi="Futura Book"/>
        </w:rPr>
        <w:t>.</w:t>
      </w:r>
    </w:p>
    <w:p w14:paraId="10F53718" w14:textId="77777777" w:rsidR="00B73912" w:rsidRPr="00B73912" w:rsidRDefault="00B73912" w:rsidP="00B73912">
      <w:pPr>
        <w:rPr>
          <w:rFonts w:ascii="Futura Book" w:hAnsi="Futura Book"/>
        </w:rPr>
      </w:pPr>
    </w:p>
    <w:p w14:paraId="2A4F50C9" w14:textId="77777777" w:rsidR="00B73912" w:rsidRDefault="00B73912" w:rsidP="00B73912">
      <w:pPr>
        <w:rPr>
          <w:rFonts w:ascii="Futura Book" w:hAnsi="Futura Book"/>
        </w:rPr>
      </w:pPr>
      <w:r w:rsidRPr="00B73912">
        <w:rPr>
          <w:rFonts w:ascii="Futura Book" w:hAnsi="Futura Book"/>
        </w:rPr>
        <w:t xml:space="preserve">De Provincie beantwoordt alle vragen schriftelijk in een zgn. nota van inlichtingen. U kunt via </w:t>
      </w:r>
      <w:hyperlink r:id="rId16" w:history="1">
        <w:r w:rsidRPr="00B73912">
          <w:rPr>
            <w:rStyle w:val="Hyperlink"/>
            <w:rFonts w:ascii="Futura Book" w:hAnsi="Futura Book"/>
          </w:rPr>
          <w:t>www.tenderned.nl</w:t>
        </w:r>
      </w:hyperlink>
      <w:r w:rsidRPr="00B73912">
        <w:rPr>
          <w:rFonts w:ascii="Futura Book" w:hAnsi="Futura Book"/>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3FDB0A48" w14:textId="77777777" w:rsidR="00750CA1" w:rsidRPr="00375463" w:rsidRDefault="00750CA1" w:rsidP="00750CA1">
      <w:pPr>
        <w:rPr>
          <w:rFonts w:ascii="Futura Book" w:hAnsi="Futura Book"/>
        </w:rPr>
      </w:pPr>
    </w:p>
    <w:p w14:paraId="51264F23" w14:textId="77777777" w:rsidR="00750CA1" w:rsidRPr="00375463" w:rsidRDefault="00750CA1" w:rsidP="00C30F63">
      <w:pPr>
        <w:pStyle w:val="Kop3"/>
      </w:pPr>
      <w:bookmarkStart w:id="32" w:name="_Toc190759826"/>
      <w:bookmarkStart w:id="33" w:name="_Toc52263747"/>
      <w:r w:rsidRPr="00375463">
        <w:t>Opmerkingen naar aanleiding van het beschrijvend document</w:t>
      </w:r>
      <w:bookmarkEnd w:id="32"/>
      <w:bookmarkEnd w:id="33"/>
    </w:p>
    <w:p w14:paraId="45B6C988" w14:textId="77777777" w:rsidR="005C4444" w:rsidRPr="00375463" w:rsidRDefault="005C4444" w:rsidP="005C4444">
      <w:pPr>
        <w:rPr>
          <w:rFonts w:ascii="Futura Book" w:hAnsi="Futura Book"/>
        </w:rPr>
      </w:pPr>
      <w:bookmarkStart w:id="34" w:name="_Toc190759827"/>
      <w:r w:rsidRPr="00375463">
        <w:rPr>
          <w:rFonts w:ascii="Futura Book" w:hAnsi="Futura Book"/>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375463">
        <w:rPr>
          <w:rFonts w:ascii="Futura Book" w:hAnsi="Futura Book"/>
        </w:rPr>
        <w:t>Provincie</w:t>
      </w:r>
      <w:r w:rsidRPr="00375463">
        <w:rPr>
          <w:rFonts w:ascii="Futura Book" w:hAnsi="Futura Book"/>
        </w:rPr>
        <w:t xml:space="preserve"> te melden. Tekortkomingen die na het indienen van de inschrijvingen naar voren komen, kunnen niet aan de </w:t>
      </w:r>
      <w:r w:rsidR="00D6266C" w:rsidRPr="00375463">
        <w:rPr>
          <w:rFonts w:ascii="Futura Book" w:hAnsi="Futura Book"/>
        </w:rPr>
        <w:t>Provincie</w:t>
      </w:r>
      <w:r w:rsidRPr="00375463">
        <w:rPr>
          <w:rFonts w:ascii="Futura Book" w:hAnsi="Futura Book"/>
        </w:rPr>
        <w:t xml:space="preserve"> worden tegengeworpen. </w:t>
      </w:r>
    </w:p>
    <w:p w14:paraId="105E3BC1" w14:textId="77777777" w:rsidR="005C4444" w:rsidRPr="00375463" w:rsidRDefault="005C4444" w:rsidP="005C4444">
      <w:pPr>
        <w:rPr>
          <w:rFonts w:ascii="Futura Book" w:hAnsi="Futura Book"/>
        </w:rPr>
      </w:pPr>
      <w:r w:rsidRPr="00375463">
        <w:rPr>
          <w:rFonts w:ascii="Futura Book" w:hAnsi="Futura Book"/>
        </w:rPr>
        <w:t>Door in te schrijven accepteert u het voorgaande.</w:t>
      </w:r>
    </w:p>
    <w:bookmarkEnd w:id="34"/>
    <w:p w14:paraId="16C3AFE7" w14:textId="77777777" w:rsidR="00262038" w:rsidRPr="00375463" w:rsidRDefault="00262038" w:rsidP="00750CA1">
      <w:pPr>
        <w:rPr>
          <w:rFonts w:ascii="Futura Book" w:hAnsi="Futura Book"/>
        </w:rPr>
      </w:pPr>
    </w:p>
    <w:p w14:paraId="6C3FE8AA" w14:textId="77777777" w:rsidR="00750CA1" w:rsidRPr="00375463" w:rsidRDefault="00750CA1" w:rsidP="00C30F63">
      <w:pPr>
        <w:pStyle w:val="Kop3"/>
      </w:pPr>
      <w:bookmarkStart w:id="35" w:name="_Toc190759828"/>
      <w:bookmarkStart w:id="36" w:name="_Toc52263748"/>
      <w:r w:rsidRPr="00375463">
        <w:t>Sluitingsdatum indienen inschrijvingen</w:t>
      </w:r>
      <w:bookmarkEnd w:id="35"/>
      <w:bookmarkEnd w:id="36"/>
    </w:p>
    <w:p w14:paraId="6ACDA0FD" w14:textId="4356E13C" w:rsidR="00750CA1" w:rsidRPr="00375463" w:rsidRDefault="00750CA1" w:rsidP="00750CA1">
      <w:pPr>
        <w:rPr>
          <w:rFonts w:ascii="Futura Book" w:hAnsi="Futura Book"/>
        </w:rPr>
      </w:pPr>
      <w:r w:rsidRPr="009D2904">
        <w:rPr>
          <w:rFonts w:ascii="Futura Book" w:hAnsi="Futura Book"/>
        </w:rPr>
        <w:t xml:space="preserve">Uw inschrijving moet uiterlijk op </w:t>
      </w:r>
      <w:r w:rsidR="00D51BE6">
        <w:rPr>
          <w:rFonts w:ascii="Futura Book" w:hAnsi="Futura Book"/>
        </w:rPr>
        <w:t>9</w:t>
      </w:r>
      <w:r w:rsidR="007F6165" w:rsidRPr="009D2904">
        <w:rPr>
          <w:rFonts w:ascii="Futura Book" w:hAnsi="Futura Book"/>
        </w:rPr>
        <w:t xml:space="preserve"> november 2020</w:t>
      </w:r>
      <w:r w:rsidRPr="009D2904">
        <w:rPr>
          <w:rFonts w:ascii="Futura Book" w:hAnsi="Futura Book"/>
        </w:rPr>
        <w:t xml:space="preserve"> om </w:t>
      </w:r>
      <w:r w:rsidR="007F6165" w:rsidRPr="009D2904">
        <w:rPr>
          <w:rFonts w:ascii="Futura Book" w:hAnsi="Futura Book"/>
        </w:rPr>
        <w:t xml:space="preserve">10.00 </w:t>
      </w:r>
      <w:r w:rsidRPr="009D2904">
        <w:rPr>
          <w:rFonts w:ascii="Futura Book" w:hAnsi="Futura Book"/>
        </w:rPr>
        <w:t>uur door de</w:t>
      </w:r>
      <w:r w:rsidRPr="00375463">
        <w:rPr>
          <w:rFonts w:ascii="Futura Book" w:hAnsi="Futura Book"/>
        </w:rPr>
        <w:t xml:space="preserve"> </w:t>
      </w:r>
      <w:r w:rsidR="00D6266C" w:rsidRPr="00375463">
        <w:rPr>
          <w:rFonts w:ascii="Futura Book" w:hAnsi="Futura Book"/>
        </w:rPr>
        <w:t>Provincie</w:t>
      </w:r>
      <w:r w:rsidRPr="00375463">
        <w:rPr>
          <w:rFonts w:ascii="Futura Book" w:hAnsi="Futura Book"/>
        </w:rPr>
        <w:t xml:space="preserve"> ontvangen zijn.</w:t>
      </w:r>
    </w:p>
    <w:p w14:paraId="6DA60504" w14:textId="77777777" w:rsidR="00750CA1" w:rsidRPr="00375463" w:rsidRDefault="00750CA1" w:rsidP="00750CA1">
      <w:pPr>
        <w:rPr>
          <w:rFonts w:ascii="Futura Book" w:hAnsi="Futura Book"/>
        </w:rPr>
      </w:pPr>
    </w:p>
    <w:p w14:paraId="151B5514"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opent direct na het verstrijken van de inschrijftermijn de </w:t>
      </w:r>
      <w:r w:rsidRPr="008D1247">
        <w:rPr>
          <w:rFonts w:ascii="Futura Book" w:hAnsi="Futura Book"/>
        </w:rPr>
        <w:t xml:space="preserve">inschrijvingen. Het proces-verbaal van de opening wordt verstrekt </w:t>
      </w:r>
      <w:r w:rsidR="00DA4234" w:rsidRPr="008D1247">
        <w:rPr>
          <w:rFonts w:ascii="Futura Book" w:hAnsi="Futura Book"/>
        </w:rPr>
        <w:t xml:space="preserve">via </w:t>
      </w:r>
      <w:hyperlink r:id="rId17" w:history="1">
        <w:r w:rsidR="00DA4234" w:rsidRPr="008D1247">
          <w:rPr>
            <w:rStyle w:val="Hyperlink"/>
            <w:rFonts w:ascii="Futura Book" w:hAnsi="Futura Book"/>
          </w:rPr>
          <w:t>www.tenderned.nl</w:t>
        </w:r>
      </w:hyperlink>
    </w:p>
    <w:p w14:paraId="549BA606" w14:textId="77777777" w:rsidR="00750CA1" w:rsidRPr="00375463" w:rsidRDefault="00750CA1" w:rsidP="00750CA1">
      <w:pPr>
        <w:rPr>
          <w:rFonts w:ascii="Futura Book" w:hAnsi="Futura Book"/>
        </w:rPr>
      </w:pPr>
      <w:r w:rsidRPr="008D1247">
        <w:rPr>
          <w:rFonts w:ascii="Futura Book" w:hAnsi="Futura Book"/>
        </w:rPr>
        <w:t xml:space="preserve">De risico’s van </w:t>
      </w:r>
      <w:r w:rsidR="000074C8" w:rsidRPr="008D1247">
        <w:rPr>
          <w:rFonts w:ascii="Futura Book" w:hAnsi="Futura Book"/>
        </w:rPr>
        <w:t xml:space="preserve">een </w:t>
      </w:r>
      <w:r w:rsidR="00824DF7" w:rsidRPr="008D1247">
        <w:rPr>
          <w:rFonts w:ascii="Futura Book" w:hAnsi="Futura Book"/>
        </w:rPr>
        <w:t>(ver)</w:t>
      </w:r>
      <w:r w:rsidR="000074C8" w:rsidRPr="008D1247">
        <w:rPr>
          <w:rFonts w:ascii="Futura Book" w:hAnsi="Futura Book"/>
        </w:rPr>
        <w:t xml:space="preserve">storing tijdens het uploaden van documenten </w:t>
      </w:r>
      <w:r w:rsidRPr="008D1247">
        <w:rPr>
          <w:rFonts w:ascii="Futura Book" w:hAnsi="Futura Book"/>
        </w:rPr>
        <w:t>komen voor rekening van de inschrijver.</w:t>
      </w:r>
      <w:r w:rsidR="00824DF7" w:rsidRPr="008D1247">
        <w:rPr>
          <w:rFonts w:ascii="Futura Book" w:hAnsi="Futura Book"/>
        </w:rPr>
        <w:t xml:space="preserve"> </w:t>
      </w:r>
      <w:r w:rsidR="00F439C9" w:rsidRPr="008D1247">
        <w:rPr>
          <w:rFonts w:ascii="Futura Book" w:hAnsi="Futura Book"/>
        </w:rPr>
        <w:t>Wij willen u</w:t>
      </w:r>
      <w:r w:rsidR="00824DF7" w:rsidRPr="008D1247">
        <w:rPr>
          <w:rFonts w:ascii="Futura Book" w:hAnsi="Futura Book"/>
        </w:rPr>
        <w:t xml:space="preserve"> daarom</w:t>
      </w:r>
      <w:r w:rsidR="00F439C9" w:rsidRPr="008D1247">
        <w:rPr>
          <w:rFonts w:ascii="Futura Book" w:hAnsi="Futura Book"/>
        </w:rPr>
        <w:t xml:space="preserve"> adviseren om</w:t>
      </w:r>
      <w:r w:rsidR="00824DF7" w:rsidRPr="008D1247">
        <w:rPr>
          <w:rFonts w:ascii="Futura Book" w:hAnsi="Futura Book"/>
        </w:rPr>
        <w:t xml:space="preserve"> ruim voor het verstrijken van het sluitingstermijn met het uploaden van uw documenten</w:t>
      </w:r>
      <w:r w:rsidR="00F439C9" w:rsidRPr="008D1247">
        <w:rPr>
          <w:rFonts w:ascii="Futura Book" w:hAnsi="Futura Book"/>
        </w:rPr>
        <w:t xml:space="preserve"> te beginnen</w:t>
      </w:r>
      <w:r w:rsidR="00824DF7" w:rsidRPr="008D1247">
        <w:rPr>
          <w:rFonts w:ascii="Futura Book" w:hAnsi="Futura Book"/>
        </w:rPr>
        <w:t>.</w:t>
      </w:r>
    </w:p>
    <w:p w14:paraId="723D1223" w14:textId="77777777" w:rsidR="00C30F63" w:rsidRPr="00375463" w:rsidRDefault="00C30F63" w:rsidP="00750CA1">
      <w:pPr>
        <w:rPr>
          <w:rFonts w:ascii="Futura Book" w:hAnsi="Futura Book"/>
          <w:highlight w:val="yellow"/>
        </w:rPr>
      </w:pPr>
      <w:bookmarkStart w:id="37" w:name="_Toc190759829"/>
    </w:p>
    <w:p w14:paraId="2BEDC060" w14:textId="77777777" w:rsidR="00750CA1" w:rsidRPr="00375463" w:rsidRDefault="00750CA1" w:rsidP="00C30F63">
      <w:pPr>
        <w:pStyle w:val="Kop2"/>
      </w:pPr>
      <w:bookmarkStart w:id="38" w:name="_Toc190759830"/>
      <w:bookmarkStart w:id="39" w:name="_Toc52263749"/>
      <w:bookmarkEnd w:id="37"/>
      <w:r w:rsidRPr="00375463">
        <w:t>Algemene eisen aan de inschrijving</w:t>
      </w:r>
      <w:bookmarkEnd w:id="38"/>
      <w:r w:rsidRPr="00375463">
        <w:t xml:space="preserve"> (vormvereisten)</w:t>
      </w:r>
      <w:bookmarkEnd w:id="39"/>
    </w:p>
    <w:p w14:paraId="5AF9FFDC" w14:textId="77777777" w:rsidR="00750CA1" w:rsidRPr="00375463" w:rsidRDefault="00750CA1" w:rsidP="00750CA1">
      <w:pPr>
        <w:rPr>
          <w:rFonts w:ascii="Futura Book" w:hAnsi="Futura Book"/>
        </w:rPr>
      </w:pPr>
      <w:bookmarkStart w:id="40" w:name="_Toc529781270"/>
      <w:r w:rsidRPr="00375463">
        <w:rPr>
          <w:rFonts w:ascii="Futura Book" w:hAnsi="Futura Book"/>
        </w:rPr>
        <w:t>Inschrijvingen die niet voldoen aan de hieronder weergegeven vormvereisten kunnen worden uitgesloten van deelname aan deze aanbesteding.</w:t>
      </w:r>
    </w:p>
    <w:p w14:paraId="43D984B9" w14:textId="77777777" w:rsidR="00C30F63" w:rsidRPr="00375463" w:rsidRDefault="00C30F63" w:rsidP="00750CA1">
      <w:pPr>
        <w:rPr>
          <w:rFonts w:ascii="Futura Book" w:hAnsi="Futura Book"/>
        </w:rPr>
      </w:pPr>
      <w:bookmarkStart w:id="41" w:name="_Toc190759831"/>
    </w:p>
    <w:p w14:paraId="0AC572F8" w14:textId="77777777" w:rsidR="00750CA1" w:rsidRPr="00375463" w:rsidRDefault="00750CA1" w:rsidP="00C30F63">
      <w:pPr>
        <w:pStyle w:val="Kop3"/>
      </w:pPr>
      <w:bookmarkStart w:id="42" w:name="_Toc52263750"/>
      <w:r w:rsidRPr="00375463">
        <w:t>Taal</w:t>
      </w:r>
      <w:bookmarkEnd w:id="41"/>
      <w:bookmarkEnd w:id="42"/>
    </w:p>
    <w:p w14:paraId="53D84BB1" w14:textId="77777777" w:rsidR="00750CA1" w:rsidRPr="00375463" w:rsidRDefault="00750CA1" w:rsidP="00750CA1">
      <w:pPr>
        <w:rPr>
          <w:rFonts w:ascii="Futura Book" w:hAnsi="Futura Book"/>
        </w:rPr>
      </w:pPr>
      <w:r w:rsidRPr="00375463">
        <w:rPr>
          <w:rFonts w:ascii="Futura Book" w:hAnsi="Futura Book"/>
        </w:rPr>
        <w:t xml:space="preserve">Uw inschrijving (en alle verdere communicatie, waaronder de communicatie tijdens de uitvoering van de opdracht) is volledig in het Nederlands. </w:t>
      </w:r>
    </w:p>
    <w:p w14:paraId="2BDC9699" w14:textId="77777777" w:rsidR="00C30F63" w:rsidRPr="00375463" w:rsidRDefault="00C30F63" w:rsidP="00750CA1">
      <w:pPr>
        <w:rPr>
          <w:rFonts w:ascii="Futura Book" w:hAnsi="Futura Book"/>
        </w:rPr>
      </w:pPr>
      <w:bookmarkStart w:id="43" w:name="_Toc190759832"/>
    </w:p>
    <w:p w14:paraId="488A487E" w14:textId="77777777" w:rsidR="00750CA1" w:rsidRPr="00375463" w:rsidRDefault="00750CA1" w:rsidP="00C30F63">
      <w:pPr>
        <w:pStyle w:val="Kop3"/>
      </w:pPr>
      <w:bookmarkStart w:id="44" w:name="_Toc52263751"/>
      <w:r w:rsidRPr="00375463">
        <w:lastRenderedPageBreak/>
        <w:t>Ondertekening</w:t>
      </w:r>
      <w:bookmarkEnd w:id="43"/>
      <w:bookmarkEnd w:id="44"/>
    </w:p>
    <w:bookmarkEnd w:id="40"/>
    <w:p w14:paraId="7C0BEC9A" w14:textId="77777777" w:rsidR="00262038" w:rsidRPr="00375463" w:rsidRDefault="00262038" w:rsidP="00262038">
      <w:pPr>
        <w:rPr>
          <w:rFonts w:ascii="Futura Book" w:hAnsi="Futura Book"/>
        </w:rPr>
      </w:pPr>
      <w:r w:rsidRPr="00375463">
        <w:rPr>
          <w:rFonts w:ascii="Futura Book" w:hAnsi="Futura Book"/>
        </w:rPr>
        <w:t xml:space="preserve">Uw inschrijving is ondertekend door een of meer personen die bevoegd zijn de inschrijvende onderneming te binden. </w:t>
      </w:r>
      <w:r w:rsidR="00DF10C3" w:rsidRPr="00375463">
        <w:rPr>
          <w:rFonts w:ascii="Futura Book" w:hAnsi="Futura Book"/>
        </w:rPr>
        <w:t>Uit het</w:t>
      </w:r>
      <w:r w:rsidRPr="00375463">
        <w:rPr>
          <w:rFonts w:ascii="Futura Book" w:hAnsi="Futura Book"/>
        </w:rPr>
        <w:t xml:space="preserve"> handelsregister </w:t>
      </w:r>
      <w:r w:rsidR="00DF10C3" w:rsidRPr="00375463">
        <w:rPr>
          <w:rFonts w:ascii="Futura Book" w:hAnsi="Futura Book"/>
        </w:rPr>
        <w:t>dient te blijken</w:t>
      </w:r>
      <w:r w:rsidRPr="00375463">
        <w:rPr>
          <w:rFonts w:ascii="Futura Book" w:hAnsi="Futura Book"/>
        </w:rPr>
        <w:t xml:space="preserve"> dat de persoon die tekent daadwerkelijk tekenbevoegd </w:t>
      </w:r>
      <w:r w:rsidR="00DF10C3" w:rsidRPr="00375463">
        <w:rPr>
          <w:rFonts w:ascii="Futura Book" w:hAnsi="Futura Book"/>
        </w:rPr>
        <w:t>was op het moment van ondertekenen</w:t>
      </w:r>
      <w:r w:rsidRPr="00375463">
        <w:rPr>
          <w:rFonts w:ascii="Futura Book" w:hAnsi="Futura Book"/>
        </w:rPr>
        <w:t>.</w:t>
      </w:r>
    </w:p>
    <w:p w14:paraId="7080C02F" w14:textId="77777777" w:rsidR="00262038" w:rsidRPr="00375463" w:rsidRDefault="00262038" w:rsidP="00262038">
      <w:pPr>
        <w:rPr>
          <w:rFonts w:ascii="Futura Book" w:hAnsi="Futura Book"/>
        </w:rPr>
      </w:pPr>
      <w:r w:rsidRPr="00375463">
        <w:rPr>
          <w:rFonts w:ascii="Futura Book" w:hAnsi="Futura Book"/>
        </w:rPr>
        <w:t>In geval van inschrijving door een samenwerkingsverband van ondernemingen moet de inschrijving door alle deelnemers aan het samenwerkingsverband ondertekend worden.</w:t>
      </w:r>
    </w:p>
    <w:p w14:paraId="1659CF2D" w14:textId="77777777" w:rsidR="00750CA1" w:rsidRPr="00375463" w:rsidRDefault="00750CA1" w:rsidP="00750CA1">
      <w:pPr>
        <w:rPr>
          <w:rFonts w:ascii="Futura Book" w:hAnsi="Futura Book"/>
        </w:rPr>
      </w:pPr>
    </w:p>
    <w:p w14:paraId="0E6DADD1" w14:textId="77777777" w:rsidR="00AE783F" w:rsidRPr="00375463" w:rsidRDefault="00AE783F" w:rsidP="00AE783F">
      <w:pPr>
        <w:pStyle w:val="Kop3"/>
      </w:pPr>
      <w:bookmarkStart w:id="45" w:name="_Toc52263752"/>
      <w:bookmarkStart w:id="46" w:name="_Toc387422098"/>
      <w:bookmarkStart w:id="47" w:name="_Toc190759834"/>
      <w:bookmarkStart w:id="48" w:name="_Toc529781272"/>
      <w:r w:rsidRPr="00375463">
        <w:t>Van toepassing zijnde wettelijke regelingen, richtlijnen en voorwaarden</w:t>
      </w:r>
      <w:bookmarkEnd w:id="45"/>
    </w:p>
    <w:bookmarkEnd w:id="46"/>
    <w:p w14:paraId="20B1F4CF" w14:textId="77777777" w:rsidR="00AE783F" w:rsidRDefault="00AE783F" w:rsidP="00AE783F">
      <w:pPr>
        <w:rPr>
          <w:rFonts w:ascii="Futura Book" w:hAnsi="Futura Book"/>
        </w:rPr>
      </w:pPr>
      <w:r w:rsidRPr="00375463">
        <w:rPr>
          <w:rFonts w:ascii="Futura Book" w:hAnsi="Futura Book"/>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6609606B" w14:textId="77777777" w:rsidR="004A0A4F" w:rsidRPr="00375463" w:rsidRDefault="004A0A4F" w:rsidP="00AE783F">
      <w:pPr>
        <w:rPr>
          <w:rFonts w:ascii="Futura Book" w:hAnsi="Futura Book"/>
        </w:rPr>
      </w:pPr>
    </w:p>
    <w:p w14:paraId="10C4E40E" w14:textId="77777777" w:rsidR="00750CA1" w:rsidRPr="00375463" w:rsidRDefault="00750CA1" w:rsidP="00C30F63">
      <w:pPr>
        <w:pStyle w:val="Kop3"/>
      </w:pPr>
      <w:bookmarkStart w:id="49" w:name="_Toc52263753"/>
      <w:r w:rsidRPr="00375463">
        <w:t>Indeling van de inschrijving</w:t>
      </w:r>
      <w:bookmarkEnd w:id="47"/>
      <w:bookmarkEnd w:id="49"/>
    </w:p>
    <w:p w14:paraId="6C6DB83D" w14:textId="77777777" w:rsidR="004A0A4F" w:rsidRPr="00375463" w:rsidRDefault="004A0A4F" w:rsidP="004A0A4F">
      <w:pPr>
        <w:rPr>
          <w:rFonts w:ascii="Futura Book" w:hAnsi="Futura Book"/>
        </w:rPr>
      </w:pPr>
      <w:r w:rsidRPr="008D1247">
        <w:rPr>
          <w:rFonts w:ascii="Futura Book" w:hAnsi="Futura Book"/>
        </w:rPr>
        <w:t>De door u aan te leveren bestanden levert u volgens de onderstaande bestandsindeling aan. Indien u hiervan afwijkt kunt u worden uitgesloten van verdere deelname.</w:t>
      </w:r>
    </w:p>
    <w:p w14:paraId="4841DD1E" w14:textId="77777777" w:rsidR="004A0A4F" w:rsidRPr="00375463" w:rsidRDefault="004A0A4F" w:rsidP="004A0A4F">
      <w:pPr>
        <w:rPr>
          <w:rFonts w:ascii="Futura Book" w:hAnsi="Futura Book"/>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5"/>
        <w:gridCol w:w="2121"/>
      </w:tblGrid>
      <w:tr w:rsidR="004A0A4F" w:rsidRPr="00375463" w14:paraId="268500A5" w14:textId="77777777" w:rsidTr="002072C0">
        <w:tc>
          <w:tcPr>
            <w:tcW w:w="3945" w:type="pct"/>
            <w:shd w:val="clear" w:color="auto" w:fill="auto"/>
          </w:tcPr>
          <w:p w14:paraId="21CCA38A"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Omschrijving</w:t>
            </w:r>
          </w:p>
        </w:tc>
        <w:tc>
          <w:tcPr>
            <w:tcW w:w="1055" w:type="pct"/>
            <w:shd w:val="clear" w:color="auto" w:fill="auto"/>
          </w:tcPr>
          <w:p w14:paraId="42AA9E3A" w14:textId="1970D260" w:rsidR="004A0A4F" w:rsidRPr="00375463" w:rsidRDefault="00DD674E" w:rsidP="002072C0">
            <w:pPr>
              <w:rPr>
                <w:rFonts w:ascii="Futura Book" w:hAnsi="Futura Book"/>
                <w:b/>
                <w:sz w:val="16"/>
                <w:szCs w:val="16"/>
              </w:rPr>
            </w:pPr>
            <w:r>
              <w:rPr>
                <w:rFonts w:ascii="Futura Book" w:hAnsi="Futura Book"/>
                <w:b/>
                <w:sz w:val="16"/>
                <w:szCs w:val="16"/>
              </w:rPr>
              <w:t>naam document</w:t>
            </w:r>
          </w:p>
        </w:tc>
      </w:tr>
      <w:tr w:rsidR="004A0A4F" w:rsidRPr="00020AE3" w14:paraId="33B891F8" w14:textId="77777777" w:rsidTr="002072C0">
        <w:tc>
          <w:tcPr>
            <w:tcW w:w="3945" w:type="pct"/>
            <w:shd w:val="clear" w:color="auto" w:fill="auto"/>
          </w:tcPr>
          <w:p w14:paraId="57769128" w14:textId="77777777" w:rsidR="004A0A4F" w:rsidRPr="00095DFB" w:rsidRDefault="004A0A4F" w:rsidP="002072C0">
            <w:pPr>
              <w:rPr>
                <w:rFonts w:ascii="Futura Book" w:hAnsi="Futura Book"/>
                <w:sz w:val="18"/>
                <w:szCs w:val="18"/>
              </w:rPr>
            </w:pPr>
            <w:r w:rsidRPr="00095DFB">
              <w:rPr>
                <w:rFonts w:ascii="Futura Book" w:hAnsi="Futura Book"/>
                <w:sz w:val="18"/>
                <w:szCs w:val="18"/>
              </w:rPr>
              <w:t>Begeleidende brief,</w:t>
            </w:r>
          </w:p>
          <w:p w14:paraId="7AAB95DA" w14:textId="77777777" w:rsidR="004A0A4F" w:rsidRPr="00095DFB" w:rsidRDefault="004A0A4F" w:rsidP="002072C0">
            <w:pPr>
              <w:rPr>
                <w:rFonts w:ascii="Futura Book" w:hAnsi="Futura Book"/>
                <w:sz w:val="18"/>
                <w:szCs w:val="18"/>
              </w:rPr>
            </w:pPr>
            <w:proofErr w:type="spellStart"/>
            <w:r w:rsidRPr="00095DFB">
              <w:rPr>
                <w:rFonts w:ascii="Futura Book" w:hAnsi="Futura Book"/>
                <w:sz w:val="18"/>
                <w:szCs w:val="18"/>
              </w:rPr>
              <w:t>Uniform</w:t>
            </w:r>
            <w:r w:rsidR="00D72A54" w:rsidRPr="00095DFB">
              <w:rPr>
                <w:rFonts w:ascii="Futura Book" w:hAnsi="Futura Book"/>
                <w:sz w:val="18"/>
                <w:szCs w:val="18"/>
              </w:rPr>
              <w:t>Europees</w:t>
            </w:r>
            <w:proofErr w:type="spellEnd"/>
            <w:r w:rsidR="00D72A54" w:rsidRPr="00095DFB">
              <w:rPr>
                <w:rFonts w:ascii="Futura Book" w:hAnsi="Futura Book"/>
                <w:sz w:val="18"/>
                <w:szCs w:val="18"/>
              </w:rPr>
              <w:t xml:space="preserve"> Aanbestedingsdocument</w:t>
            </w:r>
            <w:r w:rsidRPr="00095DFB">
              <w:rPr>
                <w:rFonts w:ascii="Futura Book" w:hAnsi="Futura Book"/>
                <w:sz w:val="18"/>
                <w:szCs w:val="18"/>
              </w:rPr>
              <w:t xml:space="preserve"> conform format bijlage 1</w:t>
            </w:r>
          </w:p>
          <w:p w14:paraId="23A0C2BC" w14:textId="77777777" w:rsidR="004A0A4F" w:rsidRPr="00095DFB" w:rsidRDefault="004A0A4F" w:rsidP="002072C0">
            <w:pPr>
              <w:rPr>
                <w:rFonts w:ascii="Futura Book" w:hAnsi="Futura Book"/>
                <w:sz w:val="18"/>
                <w:szCs w:val="18"/>
              </w:rPr>
            </w:pPr>
            <w:r w:rsidRPr="00095DFB">
              <w:rPr>
                <w:rFonts w:ascii="Futura Book" w:hAnsi="Futura Book"/>
                <w:sz w:val="18"/>
                <w:szCs w:val="18"/>
              </w:rPr>
              <w:t>Gegevens technische bekwaamheid</w:t>
            </w:r>
          </w:p>
          <w:p w14:paraId="695B678F" w14:textId="77777777" w:rsidR="004A0A4F" w:rsidRPr="00095DFB" w:rsidRDefault="004A0A4F" w:rsidP="002072C0">
            <w:pPr>
              <w:rPr>
                <w:rFonts w:ascii="Futura Book" w:hAnsi="Futura Book"/>
                <w:sz w:val="18"/>
                <w:szCs w:val="18"/>
              </w:rPr>
            </w:pPr>
            <w:r w:rsidRPr="00095DFB">
              <w:rPr>
                <w:rFonts w:ascii="Futura Book" w:hAnsi="Futura Book"/>
                <w:sz w:val="18"/>
                <w:szCs w:val="18"/>
              </w:rPr>
              <w:t>Verklaring akkoord met de algemene inkoopvoorwaarden diensten van de Provincie Noord-Brabant conform bijlage 2</w:t>
            </w:r>
          </w:p>
          <w:p w14:paraId="4BD48861" w14:textId="7367414F" w:rsidR="004A0A4F" w:rsidRDefault="004A0A4F" w:rsidP="00AD5406">
            <w:pPr>
              <w:rPr>
                <w:rFonts w:ascii="Futura Book" w:hAnsi="Futura Book"/>
                <w:sz w:val="18"/>
                <w:szCs w:val="18"/>
              </w:rPr>
            </w:pPr>
            <w:r w:rsidRPr="00095DFB">
              <w:rPr>
                <w:rFonts w:ascii="Futura Book" w:hAnsi="Futura Book"/>
                <w:sz w:val="18"/>
                <w:szCs w:val="18"/>
              </w:rPr>
              <w:t>Prijzen en tarieven conform bijlage 4</w:t>
            </w:r>
          </w:p>
          <w:p w14:paraId="5B415AB9" w14:textId="009E95B9" w:rsidR="004841BD" w:rsidRDefault="004841BD" w:rsidP="00AD5406">
            <w:pPr>
              <w:rPr>
                <w:rFonts w:ascii="Futura Book" w:hAnsi="Futura Book"/>
                <w:sz w:val="18"/>
                <w:szCs w:val="18"/>
              </w:rPr>
            </w:pPr>
            <w:r>
              <w:rPr>
                <w:rFonts w:ascii="Futura Book" w:hAnsi="Futura Book"/>
                <w:sz w:val="18"/>
                <w:szCs w:val="18"/>
              </w:rPr>
              <w:t>lichtberekeningen</w:t>
            </w:r>
          </w:p>
          <w:p w14:paraId="682451D9" w14:textId="0D6D47BB" w:rsidR="00EC5F9A" w:rsidRPr="00095DFB" w:rsidRDefault="00EC5F9A" w:rsidP="00AD5406">
            <w:pPr>
              <w:rPr>
                <w:rFonts w:ascii="Futura Book" w:hAnsi="Futura Book"/>
                <w:sz w:val="18"/>
                <w:szCs w:val="18"/>
              </w:rPr>
            </w:pPr>
            <w:r>
              <w:rPr>
                <w:rFonts w:ascii="Futura Book" w:hAnsi="Futura Book"/>
                <w:sz w:val="18"/>
                <w:szCs w:val="18"/>
              </w:rPr>
              <w:t>Volledige inschrijving</w:t>
            </w:r>
          </w:p>
        </w:tc>
        <w:tc>
          <w:tcPr>
            <w:tcW w:w="1055" w:type="pct"/>
            <w:shd w:val="clear" w:color="auto" w:fill="auto"/>
          </w:tcPr>
          <w:p w14:paraId="5464EF1C" w14:textId="77777777"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Brief.pdf</w:t>
            </w:r>
          </w:p>
          <w:p w14:paraId="3F35F9FC" w14:textId="77777777"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UE</w:t>
            </w:r>
            <w:r w:rsidR="00D72A54" w:rsidRPr="00095DFB">
              <w:rPr>
                <w:rFonts w:ascii="Futura Book" w:hAnsi="Futura Book"/>
                <w:sz w:val="18"/>
                <w:szCs w:val="18"/>
                <w:lang w:val="de-DE"/>
              </w:rPr>
              <w:t>A</w:t>
            </w:r>
            <w:r w:rsidRPr="00095DFB">
              <w:rPr>
                <w:rFonts w:ascii="Futura Book" w:hAnsi="Futura Book"/>
                <w:sz w:val="18"/>
                <w:szCs w:val="18"/>
                <w:lang w:val="de-DE"/>
              </w:rPr>
              <w:t>.pdf</w:t>
            </w:r>
          </w:p>
          <w:p w14:paraId="32069F68" w14:textId="77777777" w:rsidR="004841BD" w:rsidRDefault="004841BD" w:rsidP="002072C0">
            <w:pPr>
              <w:rPr>
                <w:rFonts w:ascii="Futura Book" w:hAnsi="Futura Book"/>
                <w:sz w:val="18"/>
                <w:szCs w:val="18"/>
                <w:lang w:val="de-DE"/>
              </w:rPr>
            </w:pPr>
          </w:p>
          <w:p w14:paraId="14C41935" w14:textId="5EE27DF2"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Technisch.pdf</w:t>
            </w:r>
          </w:p>
          <w:p w14:paraId="4207C5DE" w14:textId="77777777" w:rsidR="004A0A4F" w:rsidRPr="00020AE3" w:rsidRDefault="004A0A4F" w:rsidP="002072C0">
            <w:pPr>
              <w:rPr>
                <w:rFonts w:ascii="Futura Book" w:hAnsi="Futura Book"/>
                <w:sz w:val="18"/>
                <w:szCs w:val="18"/>
                <w:lang w:val="de-DE"/>
              </w:rPr>
            </w:pPr>
            <w:r w:rsidRPr="00020AE3">
              <w:rPr>
                <w:rFonts w:ascii="Futura Book" w:hAnsi="Futura Book"/>
                <w:sz w:val="18"/>
                <w:szCs w:val="18"/>
                <w:lang w:val="de-DE"/>
              </w:rPr>
              <w:t>VAIV.pdf</w:t>
            </w:r>
          </w:p>
          <w:p w14:paraId="3F3EB7A8" w14:textId="77777777" w:rsidR="0093317A" w:rsidRPr="00020AE3" w:rsidRDefault="0093317A" w:rsidP="004A0A4F">
            <w:pPr>
              <w:rPr>
                <w:rFonts w:ascii="Futura Book" w:hAnsi="Futura Book"/>
                <w:sz w:val="18"/>
                <w:szCs w:val="18"/>
                <w:lang w:val="de-DE"/>
              </w:rPr>
            </w:pPr>
          </w:p>
          <w:p w14:paraId="385E61BF" w14:textId="77777777" w:rsidR="004A0A4F" w:rsidRDefault="00095DFB" w:rsidP="00AD5406">
            <w:pPr>
              <w:rPr>
                <w:rFonts w:ascii="Futura Book" w:hAnsi="Futura Book"/>
                <w:sz w:val="18"/>
                <w:szCs w:val="18"/>
                <w:lang w:val="de-DE"/>
              </w:rPr>
            </w:pPr>
            <w:r w:rsidRPr="00020AE3">
              <w:rPr>
                <w:rFonts w:ascii="Futura Book" w:hAnsi="Futura Book"/>
                <w:sz w:val="18"/>
                <w:szCs w:val="18"/>
                <w:lang w:val="de-DE"/>
              </w:rPr>
              <w:t>Prijs.pdf</w:t>
            </w:r>
          </w:p>
          <w:p w14:paraId="77A5B9A6" w14:textId="7C36473A" w:rsidR="004841BD" w:rsidRDefault="004841BD" w:rsidP="00AD5406">
            <w:pPr>
              <w:rPr>
                <w:rFonts w:ascii="Futura Book" w:hAnsi="Futura Book"/>
                <w:sz w:val="18"/>
                <w:szCs w:val="18"/>
                <w:lang w:val="de-DE"/>
              </w:rPr>
            </w:pPr>
            <w:r>
              <w:rPr>
                <w:rFonts w:ascii="Futura Book" w:hAnsi="Futura Book"/>
                <w:sz w:val="18"/>
                <w:szCs w:val="18"/>
                <w:lang w:val="de-DE"/>
              </w:rPr>
              <w:t>Lichtberekeningen.pdf</w:t>
            </w:r>
          </w:p>
          <w:p w14:paraId="73057724" w14:textId="431E2CB3" w:rsidR="00EC5F9A" w:rsidRPr="00020AE3" w:rsidRDefault="00EC5F9A" w:rsidP="00AD5406">
            <w:pPr>
              <w:rPr>
                <w:rFonts w:ascii="Futura Book" w:hAnsi="Futura Book"/>
                <w:sz w:val="18"/>
                <w:szCs w:val="18"/>
                <w:lang w:val="de-DE"/>
              </w:rPr>
            </w:pPr>
            <w:r>
              <w:rPr>
                <w:rFonts w:ascii="Futura Book" w:hAnsi="Futura Book"/>
                <w:sz w:val="18"/>
                <w:szCs w:val="18"/>
                <w:lang w:val="de-DE"/>
              </w:rPr>
              <w:t>Inschrijving.pdf</w:t>
            </w:r>
          </w:p>
        </w:tc>
      </w:tr>
    </w:tbl>
    <w:p w14:paraId="4AC4B487" w14:textId="77777777" w:rsidR="004A0A4F" w:rsidRPr="00020AE3" w:rsidRDefault="004A0A4F" w:rsidP="00750CA1">
      <w:pPr>
        <w:rPr>
          <w:rFonts w:ascii="Futura Book" w:hAnsi="Futura Book"/>
          <w:lang w:val="de-DE"/>
        </w:rPr>
      </w:pPr>
    </w:p>
    <w:p w14:paraId="774E8C49" w14:textId="77777777" w:rsidR="004A0A4F" w:rsidRPr="00020AE3" w:rsidRDefault="004A0A4F" w:rsidP="00750CA1">
      <w:pPr>
        <w:rPr>
          <w:rFonts w:ascii="Futura Book" w:hAnsi="Futura Book"/>
          <w:lang w:val="de-DE"/>
        </w:rPr>
      </w:pPr>
    </w:p>
    <w:p w14:paraId="1B68C648" w14:textId="77777777" w:rsidR="00750CA1" w:rsidRPr="00375463" w:rsidRDefault="00750CA1" w:rsidP="00C30F63">
      <w:pPr>
        <w:pStyle w:val="Kop3"/>
      </w:pPr>
      <w:bookmarkStart w:id="50" w:name="_Toc529781276"/>
      <w:bookmarkStart w:id="51" w:name="_Toc190759835"/>
      <w:bookmarkStart w:id="52" w:name="_Toc52263754"/>
      <w:bookmarkStart w:id="53" w:name="_Toc454000260"/>
      <w:bookmarkEnd w:id="48"/>
      <w:r w:rsidRPr="00375463">
        <w:t>Geldigheidsduur</w:t>
      </w:r>
      <w:bookmarkEnd w:id="50"/>
      <w:bookmarkEnd w:id="51"/>
      <w:bookmarkEnd w:id="52"/>
    </w:p>
    <w:bookmarkEnd w:id="53"/>
    <w:p w14:paraId="1D8B7214" w14:textId="77777777" w:rsidR="00750CA1" w:rsidRPr="00375463" w:rsidRDefault="00750CA1" w:rsidP="00750CA1">
      <w:pPr>
        <w:rPr>
          <w:rFonts w:ascii="Futura Book" w:hAnsi="Futura Book"/>
        </w:rPr>
      </w:pPr>
      <w:r w:rsidRPr="00375463">
        <w:rPr>
          <w:rFonts w:ascii="Futura Book" w:hAnsi="Futura Book"/>
        </w:rPr>
        <w:t xml:space="preserve">Uw inschrijving is tenminste geldig tot </w:t>
      </w:r>
      <w:r w:rsidR="008D1247">
        <w:rPr>
          <w:rFonts w:ascii="Futura Book" w:hAnsi="Futura Book"/>
        </w:rPr>
        <w:t>3</w:t>
      </w:r>
      <w:r w:rsidRPr="00375463">
        <w:rPr>
          <w:rFonts w:ascii="Futura Book" w:hAnsi="Futura Book"/>
        </w:rPr>
        <w:t xml:space="preserve"> maanden na de uiterste inleverdatum. Tot die datum heeft uw inschrijving het karakter van een onherroepelijk aanbod. Uw inschrijving bevat geen voorbehouden met betrekking tot toekomstige ontwikkelingen.</w:t>
      </w:r>
    </w:p>
    <w:p w14:paraId="09A42C68" w14:textId="77777777" w:rsidR="00750CA1" w:rsidRPr="00375463" w:rsidRDefault="00750CA1" w:rsidP="00750CA1">
      <w:pPr>
        <w:rPr>
          <w:rFonts w:ascii="Futura Book" w:hAnsi="Futura Book"/>
        </w:rPr>
      </w:pPr>
    </w:p>
    <w:p w14:paraId="7A483BAA" w14:textId="77777777" w:rsidR="00750CA1" w:rsidRPr="00375463" w:rsidRDefault="00750CA1" w:rsidP="00750CA1">
      <w:pPr>
        <w:rPr>
          <w:rFonts w:ascii="Futura Book" w:hAnsi="Futura Book"/>
        </w:rPr>
      </w:pPr>
      <w:r w:rsidRPr="00375463">
        <w:rPr>
          <w:rFonts w:ascii="Futura Book" w:hAnsi="Futura Book"/>
        </w:rPr>
        <w:t xml:space="preserve">Als tegen de gunningsbeslissing van de </w:t>
      </w:r>
      <w:r w:rsidR="00D6266C" w:rsidRPr="00375463">
        <w:rPr>
          <w:rFonts w:ascii="Futura Book" w:hAnsi="Futura Book"/>
        </w:rPr>
        <w:t>Provincie</w:t>
      </w:r>
      <w:r w:rsidRPr="00375463">
        <w:rPr>
          <w:rFonts w:ascii="Futura Book" w:hAnsi="Futura Book"/>
        </w:rPr>
        <w:t xml:space="preserve"> </w:t>
      </w:r>
      <w:r w:rsidR="00841820" w:rsidRPr="00375463">
        <w:rPr>
          <w:rFonts w:ascii="Futura Book" w:hAnsi="Futura Book"/>
        </w:rPr>
        <w:t xml:space="preserve">door middel van een kort geding </w:t>
      </w:r>
      <w:r w:rsidRPr="00375463">
        <w:rPr>
          <w:rFonts w:ascii="Futura Book" w:hAnsi="Futura Book"/>
        </w:rPr>
        <w:t xml:space="preserve">bezwaar wordt gemaakt, wordt de geldigheid van uw inschrijving automatisch </w:t>
      </w:r>
      <w:r w:rsidR="005930B9" w:rsidRPr="00375463">
        <w:rPr>
          <w:rFonts w:ascii="Futura Book" w:hAnsi="Futura Book"/>
        </w:rPr>
        <w:t>geacht te gelden</w:t>
      </w:r>
      <w:r w:rsidRPr="00375463">
        <w:rPr>
          <w:rFonts w:ascii="Futura Book" w:hAnsi="Futura Book"/>
        </w:rPr>
        <w:t xml:space="preserve"> tot minimaal twee weken na de datum van het kort gedingvonnis.</w:t>
      </w:r>
    </w:p>
    <w:p w14:paraId="4025D734" w14:textId="77777777" w:rsidR="00C30F63" w:rsidRPr="00375463" w:rsidRDefault="00C30F63" w:rsidP="00750CA1">
      <w:pPr>
        <w:rPr>
          <w:rFonts w:ascii="Futura Book" w:hAnsi="Futura Book"/>
        </w:rPr>
      </w:pPr>
      <w:bookmarkStart w:id="54" w:name="_Toc529781278"/>
      <w:bookmarkStart w:id="55" w:name="_Toc190759836"/>
      <w:bookmarkStart w:id="56" w:name="_Toc454000265"/>
    </w:p>
    <w:p w14:paraId="06BDB5D8" w14:textId="77777777" w:rsidR="00750CA1" w:rsidRPr="00375463" w:rsidRDefault="00750CA1" w:rsidP="00C30F63">
      <w:pPr>
        <w:pStyle w:val="Kop3"/>
      </w:pPr>
      <w:bookmarkStart w:id="57" w:name="_Toc52263755"/>
      <w:r w:rsidRPr="00375463">
        <w:lastRenderedPageBreak/>
        <w:t>Kosten van de inschrijving</w:t>
      </w:r>
      <w:bookmarkEnd w:id="54"/>
      <w:bookmarkEnd w:id="55"/>
      <w:bookmarkEnd w:id="57"/>
    </w:p>
    <w:p w14:paraId="36F5CBAD" w14:textId="77777777" w:rsidR="00750CA1" w:rsidRPr="00375463" w:rsidRDefault="00750CA1" w:rsidP="00750CA1">
      <w:pPr>
        <w:rPr>
          <w:rFonts w:ascii="Futura Book" w:hAnsi="Futura Book"/>
        </w:rPr>
      </w:pPr>
      <w:r w:rsidRPr="00375463">
        <w:rPr>
          <w:rFonts w:ascii="Futura Book" w:hAnsi="Futura Book"/>
        </w:rPr>
        <w:t xml:space="preserve">U kunt aan de </w:t>
      </w:r>
      <w:r w:rsidR="00D6266C" w:rsidRPr="00375463">
        <w:rPr>
          <w:rFonts w:ascii="Futura Book" w:hAnsi="Futura Book"/>
        </w:rPr>
        <w:t>Provincie</w:t>
      </w:r>
      <w:r w:rsidRPr="00375463">
        <w:rPr>
          <w:rFonts w:ascii="Futura Book" w:hAnsi="Futura Book"/>
        </w:rPr>
        <w:t xml:space="preserve"> geen kosten in rekening brengen voor het uitbrengen van de inschrijving en de daarvoor uit te voeren werkzaamheden.</w:t>
      </w:r>
    </w:p>
    <w:p w14:paraId="0E938C22" w14:textId="77777777" w:rsidR="00C30F63" w:rsidRPr="00375463" w:rsidRDefault="00C30F63" w:rsidP="00750CA1">
      <w:pPr>
        <w:rPr>
          <w:rFonts w:ascii="Futura Book" w:hAnsi="Futura Book"/>
        </w:rPr>
      </w:pPr>
      <w:bookmarkStart w:id="58" w:name="_Ref515171734"/>
      <w:bookmarkStart w:id="59" w:name="_Ref515171835"/>
      <w:bookmarkStart w:id="60" w:name="_Toc529781279"/>
      <w:bookmarkStart w:id="61" w:name="_Toc190759837"/>
    </w:p>
    <w:p w14:paraId="4D73B77D" w14:textId="77777777" w:rsidR="00750CA1" w:rsidRPr="00375463" w:rsidRDefault="00750CA1" w:rsidP="00C30F63">
      <w:pPr>
        <w:pStyle w:val="Kop3"/>
      </w:pPr>
      <w:bookmarkStart w:id="62" w:name="_Toc52263756"/>
      <w:r w:rsidRPr="00375463">
        <w:t>Indiening van de inschrijving</w:t>
      </w:r>
      <w:bookmarkEnd w:id="56"/>
      <w:bookmarkEnd w:id="58"/>
      <w:bookmarkEnd w:id="59"/>
      <w:bookmarkEnd w:id="60"/>
      <w:bookmarkEnd w:id="61"/>
      <w:bookmarkEnd w:id="62"/>
    </w:p>
    <w:p w14:paraId="6B5306A8" w14:textId="77777777" w:rsidR="004A0A4F" w:rsidRPr="00986FE6" w:rsidRDefault="004A0A4F" w:rsidP="004A0A4F">
      <w:pPr>
        <w:rPr>
          <w:rFonts w:ascii="Futura Book" w:hAnsi="Futura Book"/>
        </w:rPr>
      </w:pPr>
      <w:bookmarkStart w:id="63" w:name="_Toc167428360"/>
      <w:r w:rsidRPr="00986FE6">
        <w:rPr>
          <w:rFonts w:ascii="Futura Book" w:hAnsi="Futura Book"/>
        </w:rPr>
        <w:t xml:space="preserve">De provincie laat deze aanbestedingsprocedure volledig via </w:t>
      </w:r>
      <w:proofErr w:type="spellStart"/>
      <w:r w:rsidRPr="00986FE6">
        <w:rPr>
          <w:rFonts w:ascii="Futura Book" w:hAnsi="Futura Book"/>
        </w:rPr>
        <w:t>Tende</w:t>
      </w:r>
      <w:r w:rsidR="00986FE6" w:rsidRPr="00986FE6">
        <w:rPr>
          <w:rFonts w:ascii="Futura Book" w:hAnsi="Futura Book"/>
        </w:rPr>
        <w:t>rN</w:t>
      </w:r>
      <w:r w:rsidRPr="00986FE6">
        <w:rPr>
          <w:rFonts w:ascii="Futura Book" w:hAnsi="Futura Book"/>
        </w:rPr>
        <w:t>ed</w:t>
      </w:r>
      <w:proofErr w:type="spellEnd"/>
      <w:r w:rsidRPr="00986FE6">
        <w:rPr>
          <w:rFonts w:ascii="Futura Book" w:hAnsi="Futura Book"/>
        </w:rPr>
        <w:t xml:space="preserve"> verlopen. Dat houdt in dat uw inschrijving voor </w:t>
      </w:r>
      <w:r w:rsidR="007C70BE">
        <w:rPr>
          <w:rFonts w:ascii="Futura Book" w:hAnsi="Futura Book"/>
        </w:rPr>
        <w:t>de</w:t>
      </w:r>
      <w:r w:rsidR="007C70BE" w:rsidRPr="00986FE6">
        <w:rPr>
          <w:rFonts w:ascii="Futura Book" w:hAnsi="Futura Book"/>
        </w:rPr>
        <w:t xml:space="preserve"> </w:t>
      </w:r>
      <w:r w:rsidRPr="00986FE6">
        <w:rPr>
          <w:rFonts w:ascii="Futura Book" w:hAnsi="Futura Book"/>
        </w:rPr>
        <w:t xml:space="preserve">sluitingstermijn via </w:t>
      </w:r>
      <w:proofErr w:type="spellStart"/>
      <w:r w:rsidRPr="00986FE6">
        <w:rPr>
          <w:rFonts w:ascii="Futura Book" w:hAnsi="Futura Book"/>
        </w:rPr>
        <w:t>Tender</w:t>
      </w:r>
      <w:r w:rsidR="00986FE6" w:rsidRPr="00986FE6">
        <w:rPr>
          <w:rFonts w:ascii="Futura Book" w:hAnsi="Futura Book"/>
        </w:rPr>
        <w:t>N</w:t>
      </w:r>
      <w:r w:rsidRPr="00986FE6">
        <w:rPr>
          <w:rFonts w:ascii="Futura Book" w:hAnsi="Futura Book"/>
        </w:rPr>
        <w:t>ed</w:t>
      </w:r>
      <w:proofErr w:type="spellEnd"/>
      <w:r w:rsidRPr="00986FE6">
        <w:rPr>
          <w:rFonts w:ascii="Futura Book" w:hAnsi="Futura Book"/>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6B334979" w14:textId="77777777" w:rsidR="004A0A4F" w:rsidRPr="00986FE6" w:rsidRDefault="004A0A4F" w:rsidP="004A0A4F">
      <w:pPr>
        <w:rPr>
          <w:rFonts w:ascii="Futura Book" w:hAnsi="Futura Book"/>
        </w:rPr>
      </w:pPr>
    </w:p>
    <w:p w14:paraId="29969D45" w14:textId="77777777" w:rsidR="004A0A4F" w:rsidRPr="00986FE6" w:rsidRDefault="004A0A4F" w:rsidP="004A0A4F">
      <w:pPr>
        <w:rPr>
          <w:rFonts w:ascii="Futura Book" w:hAnsi="Futura Book"/>
        </w:rPr>
      </w:pPr>
      <w:r w:rsidRPr="00986FE6">
        <w:rPr>
          <w:rFonts w:ascii="Futura Book" w:hAnsi="Futura Book"/>
        </w:rPr>
        <w:t>Ten aanzien van het financiële deel van de aanbieding gelden de volgende voorschriften:</w:t>
      </w:r>
    </w:p>
    <w:p w14:paraId="121C32B7"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in Euro;</w:t>
      </w:r>
    </w:p>
    <w:p w14:paraId="5ED2575E"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exclusief omzetbelasting;</w:t>
      </w:r>
    </w:p>
    <w:p w14:paraId="466E9687" w14:textId="77777777" w:rsidR="004A0A4F" w:rsidRPr="00986FE6" w:rsidRDefault="004A0A4F" w:rsidP="004A0A4F">
      <w:pPr>
        <w:numPr>
          <w:ilvl w:val="0"/>
          <w:numId w:val="6"/>
        </w:numPr>
        <w:rPr>
          <w:rFonts w:ascii="Futura Book" w:hAnsi="Futura Book"/>
        </w:rPr>
      </w:pPr>
      <w:r w:rsidRPr="00986FE6">
        <w:rPr>
          <w:rFonts w:ascii="Futura Book" w:hAnsi="Futura Book"/>
        </w:rPr>
        <w:t>u mag geen financiële ‘pro-memorie’ posten opnemen;</w:t>
      </w:r>
    </w:p>
    <w:p w14:paraId="1B9189AB" w14:textId="77777777" w:rsidR="004A0A4F" w:rsidRPr="00986FE6" w:rsidRDefault="004A0A4F" w:rsidP="004A0A4F">
      <w:pPr>
        <w:numPr>
          <w:ilvl w:val="0"/>
          <w:numId w:val="6"/>
        </w:numPr>
        <w:rPr>
          <w:rFonts w:ascii="Futura Book" w:hAnsi="Futura Book"/>
        </w:rPr>
      </w:pPr>
      <w:r w:rsidRPr="00986FE6">
        <w:rPr>
          <w:rFonts w:ascii="Futura Book" w:hAnsi="Futura Book"/>
        </w:rPr>
        <w:t>kosten die u niet in uw inschrijving noemt, maar toch noodzakelijk blijken te zijn voor een goed functioneren van geleverde producten, zijn voor uw rekening;</w:t>
      </w:r>
    </w:p>
    <w:p w14:paraId="395B29AE" w14:textId="77777777" w:rsidR="004A0A4F" w:rsidRPr="00986FE6" w:rsidRDefault="004A0A4F" w:rsidP="004A0A4F">
      <w:pPr>
        <w:numPr>
          <w:ilvl w:val="0"/>
          <w:numId w:val="6"/>
        </w:numPr>
        <w:rPr>
          <w:rFonts w:ascii="Futura Book" w:hAnsi="Futura Book"/>
        </w:rPr>
      </w:pPr>
      <w:r w:rsidRPr="00986FE6">
        <w:rPr>
          <w:rFonts w:ascii="Futura Book" w:hAnsi="Futura Book"/>
        </w:rPr>
        <w:t>u mag de rekenregels en het bestandsformaat van het spreadsheet niet aanpassen.</w:t>
      </w:r>
    </w:p>
    <w:p w14:paraId="795AD9C4" w14:textId="77777777" w:rsidR="004A0A4F" w:rsidRPr="00767C09" w:rsidRDefault="004A0A4F" w:rsidP="004A0A4F">
      <w:pPr>
        <w:rPr>
          <w:rFonts w:ascii="Futura Book" w:hAnsi="Futura Book"/>
          <w:highlight w:val="yellow"/>
        </w:rPr>
      </w:pPr>
    </w:p>
    <w:p w14:paraId="2D612113" w14:textId="77777777" w:rsidR="00561DAA" w:rsidRPr="00DD54A6" w:rsidRDefault="00561DAA" w:rsidP="00561DAA">
      <w:pPr>
        <w:rPr>
          <w:rFonts w:ascii="Futura Book" w:hAnsi="Futura Book"/>
          <w:iCs/>
        </w:rPr>
      </w:pPr>
      <w:r w:rsidRPr="00DD54A6">
        <w:rPr>
          <w:rFonts w:ascii="Futura Book" w:hAnsi="Futura Book"/>
          <w:iCs/>
        </w:rPr>
        <w:t xml:space="preserve">De Provincie voert geen prijsonderhandelingen. Dit houdt in dat u de prijs volledig bepaalt in uw inschrijving. U krijgt dus één gelegenheid om een concurrerende prijs aan te bieden.  </w:t>
      </w:r>
    </w:p>
    <w:p w14:paraId="023EACE6" w14:textId="77777777" w:rsidR="00561DAA" w:rsidRPr="00DD54A6" w:rsidRDefault="00561DAA" w:rsidP="00561DAA">
      <w:pPr>
        <w:rPr>
          <w:rFonts w:ascii="Futura Book" w:hAnsi="Futura Book"/>
          <w:iCs/>
        </w:rPr>
      </w:pPr>
    </w:p>
    <w:p w14:paraId="397BA29C" w14:textId="77777777" w:rsidR="00561DAA" w:rsidRPr="00DD54A6" w:rsidRDefault="00561DAA" w:rsidP="00561DAA">
      <w:pPr>
        <w:rPr>
          <w:rFonts w:ascii="Futura Book" w:hAnsi="Futura Book"/>
          <w:iCs/>
        </w:rPr>
      </w:pPr>
      <w:r w:rsidRPr="00DD54A6">
        <w:rPr>
          <w:rFonts w:ascii="Futura Book" w:hAnsi="Futura Book"/>
          <w:iCs/>
        </w:rPr>
        <w:t>Het indienen van een</w:t>
      </w:r>
      <w:r w:rsidR="00DD54A6" w:rsidRPr="00DD54A6">
        <w:rPr>
          <w:rFonts w:ascii="Futura Book" w:hAnsi="Futura Book"/>
          <w:iCs/>
        </w:rPr>
        <w:t xml:space="preserve"> </w:t>
      </w:r>
      <w:r w:rsidRPr="00DD54A6">
        <w:rPr>
          <w:rFonts w:ascii="Futura Book" w:hAnsi="Futura Book"/>
          <w:iCs/>
        </w:rPr>
        <w:t xml:space="preserve">manipulatieve inschrijving is verboden. Van een manipulatieve </w:t>
      </w:r>
      <w:r w:rsidR="00DD54A6" w:rsidRPr="00DD54A6">
        <w:rPr>
          <w:rFonts w:ascii="Futura Book" w:hAnsi="Futura Book"/>
          <w:iCs/>
        </w:rPr>
        <w:t>i</w:t>
      </w:r>
      <w:r w:rsidRPr="00DD54A6">
        <w:rPr>
          <w:rFonts w:ascii="Futura Book" w:hAnsi="Futura Book"/>
          <w:iCs/>
        </w:rPr>
        <w:t>nschrijving kan sprake zijn wanneer als gevolg van miskenning door de inschrijver van bepaalde aannames van de provincie</w:t>
      </w:r>
      <w:r w:rsidR="00DD54A6" w:rsidRPr="00DD54A6">
        <w:rPr>
          <w:rFonts w:ascii="Futura Book" w:hAnsi="Futura Book"/>
          <w:iCs/>
        </w:rPr>
        <w:t xml:space="preserve"> </w:t>
      </w:r>
      <w:r w:rsidRPr="00DD54A6">
        <w:rPr>
          <w:rFonts w:ascii="Futura Book" w:hAnsi="Futura Book"/>
          <w:iCs/>
        </w:rPr>
        <w:t>de beoordelingssystematiek zo wordt gemanipuleerd dat het daarmee beoogde doel</w:t>
      </w:r>
      <w:r w:rsidR="00DD54A6" w:rsidRPr="00DD54A6">
        <w:rPr>
          <w:rFonts w:ascii="Futura Book" w:hAnsi="Futura Book"/>
          <w:iCs/>
        </w:rPr>
        <w:t xml:space="preserve"> w</w:t>
      </w:r>
      <w:r w:rsidRPr="00DD54A6">
        <w:rPr>
          <w:rFonts w:ascii="Futura Book" w:hAnsi="Futura Book"/>
          <w:iCs/>
        </w:rPr>
        <w:t>ordt verstoord. Een Inschrijving is in ieder geval doch niet uitsluitend manipulatief als:</w:t>
      </w:r>
    </w:p>
    <w:p w14:paraId="571A1736" w14:textId="77777777" w:rsidR="00561DAA" w:rsidRPr="00DD54A6" w:rsidRDefault="00561DAA" w:rsidP="00DD54A6">
      <w:pPr>
        <w:rPr>
          <w:rFonts w:ascii="Futura Book" w:hAnsi="Futura Book"/>
          <w:iCs/>
        </w:rPr>
      </w:pPr>
    </w:p>
    <w:p w14:paraId="1EF9499C" w14:textId="77777777" w:rsidR="00561DAA" w:rsidRPr="00DD54A6" w:rsidRDefault="00561DAA" w:rsidP="00561DAA">
      <w:pPr>
        <w:rPr>
          <w:rFonts w:ascii="Futura Book" w:hAnsi="Futura Book"/>
          <w:iCs/>
        </w:rPr>
      </w:pPr>
      <w:r w:rsidRPr="00DD54A6">
        <w:rPr>
          <w:rFonts w:ascii="Futura Book" w:hAnsi="Futura Book"/>
          <w:iCs/>
        </w:rPr>
        <w:t>- één of meerdere tarieven de gehanteerde formule frustreren;</w:t>
      </w:r>
    </w:p>
    <w:p w14:paraId="5C89BB17" w14:textId="77777777" w:rsidR="00561DAA" w:rsidRPr="00DD54A6" w:rsidRDefault="00561DAA" w:rsidP="00561DAA">
      <w:pPr>
        <w:rPr>
          <w:rFonts w:ascii="Futura Book" w:hAnsi="Futura Book"/>
          <w:iCs/>
        </w:rPr>
      </w:pPr>
      <w:r w:rsidRPr="00DD54A6">
        <w:rPr>
          <w:rFonts w:ascii="Futura Book" w:hAnsi="Futura Book"/>
          <w:iCs/>
        </w:rPr>
        <w:t>- sprake is van negatieve of nultarieven.</w:t>
      </w:r>
    </w:p>
    <w:p w14:paraId="2ADB3DE5" w14:textId="77777777" w:rsidR="00750CA1" w:rsidRDefault="00750CA1" w:rsidP="00750CA1">
      <w:pPr>
        <w:rPr>
          <w:rFonts w:ascii="Futura Book" w:hAnsi="Futura Book"/>
        </w:rPr>
      </w:pPr>
    </w:p>
    <w:p w14:paraId="37E23A2E" w14:textId="44A55C9C" w:rsidR="008D1247" w:rsidRDefault="008D1247" w:rsidP="00750CA1">
      <w:pPr>
        <w:rPr>
          <w:rFonts w:ascii="Futura Book" w:hAnsi="Futura Book"/>
        </w:rPr>
      </w:pPr>
    </w:p>
    <w:p w14:paraId="16DEA158" w14:textId="3904362B" w:rsidR="009D2904" w:rsidRDefault="009D2904" w:rsidP="00750CA1">
      <w:pPr>
        <w:rPr>
          <w:rFonts w:ascii="Futura Book" w:hAnsi="Futura Book"/>
        </w:rPr>
      </w:pPr>
    </w:p>
    <w:p w14:paraId="719EE82F" w14:textId="70DF8767" w:rsidR="009D2904" w:rsidRDefault="009D2904" w:rsidP="00750CA1">
      <w:pPr>
        <w:rPr>
          <w:rFonts w:ascii="Futura Book" w:hAnsi="Futura Book"/>
        </w:rPr>
      </w:pPr>
    </w:p>
    <w:p w14:paraId="4A5A5E86" w14:textId="2A015CAB" w:rsidR="009D2904" w:rsidRDefault="009D2904" w:rsidP="00750CA1">
      <w:pPr>
        <w:rPr>
          <w:rFonts w:ascii="Futura Book" w:hAnsi="Futura Book"/>
        </w:rPr>
      </w:pPr>
    </w:p>
    <w:p w14:paraId="114CE823" w14:textId="49F40611" w:rsidR="009D2904" w:rsidRDefault="009D2904" w:rsidP="00750CA1">
      <w:pPr>
        <w:rPr>
          <w:rFonts w:ascii="Futura Book" w:hAnsi="Futura Book"/>
        </w:rPr>
      </w:pPr>
    </w:p>
    <w:p w14:paraId="31999118" w14:textId="787C07EB" w:rsidR="00940D8A" w:rsidRDefault="00940D8A" w:rsidP="00750CA1">
      <w:pPr>
        <w:rPr>
          <w:rFonts w:ascii="Futura Book" w:hAnsi="Futura Book"/>
        </w:rPr>
      </w:pPr>
    </w:p>
    <w:p w14:paraId="4948B250" w14:textId="04ED8F4B" w:rsidR="00940D8A" w:rsidRDefault="00940D8A" w:rsidP="00750CA1">
      <w:pPr>
        <w:rPr>
          <w:rFonts w:ascii="Futura Book" w:hAnsi="Futura Book"/>
        </w:rPr>
      </w:pPr>
    </w:p>
    <w:p w14:paraId="289ED6C3" w14:textId="70A1B840" w:rsidR="00940D8A" w:rsidRDefault="00940D8A" w:rsidP="00750CA1">
      <w:pPr>
        <w:rPr>
          <w:rFonts w:ascii="Futura Book" w:hAnsi="Futura Book"/>
        </w:rPr>
      </w:pPr>
    </w:p>
    <w:p w14:paraId="07265F0C" w14:textId="77777777" w:rsidR="00940D8A" w:rsidRDefault="00940D8A" w:rsidP="00750CA1">
      <w:pPr>
        <w:rPr>
          <w:rFonts w:ascii="Futura Book" w:hAnsi="Futura Book"/>
        </w:rPr>
      </w:pPr>
    </w:p>
    <w:p w14:paraId="3A9A6C3C" w14:textId="61FC8B5B" w:rsidR="009D2904" w:rsidRDefault="009D2904" w:rsidP="00750CA1">
      <w:pPr>
        <w:rPr>
          <w:rFonts w:ascii="Futura Book" w:hAnsi="Futura Book"/>
        </w:rPr>
      </w:pPr>
    </w:p>
    <w:p w14:paraId="307AFC46" w14:textId="77777777" w:rsidR="009D2904" w:rsidRPr="00375463" w:rsidRDefault="009D2904" w:rsidP="00750CA1">
      <w:pPr>
        <w:rPr>
          <w:rFonts w:ascii="Futura Book" w:hAnsi="Futura Book"/>
        </w:rPr>
      </w:pPr>
    </w:p>
    <w:p w14:paraId="7CDED531" w14:textId="77777777" w:rsidR="00750CA1" w:rsidRPr="00375463" w:rsidRDefault="00750CA1" w:rsidP="00C30F63">
      <w:pPr>
        <w:pStyle w:val="Kop2"/>
      </w:pPr>
      <w:bookmarkStart w:id="64" w:name="_Toc127171691"/>
      <w:bookmarkStart w:id="65" w:name="_Toc133225560"/>
      <w:bookmarkStart w:id="66" w:name="_Toc144018467"/>
      <w:bookmarkStart w:id="67" w:name="_Toc190759839"/>
      <w:bookmarkStart w:id="68" w:name="_Toc52263757"/>
      <w:bookmarkEnd w:id="63"/>
      <w:r w:rsidRPr="00375463">
        <w:t>Beoordeling</w:t>
      </w:r>
      <w:bookmarkEnd w:id="64"/>
      <w:bookmarkEnd w:id="65"/>
      <w:bookmarkEnd w:id="66"/>
      <w:r w:rsidRPr="00375463">
        <w:t>sfase</w:t>
      </w:r>
      <w:bookmarkEnd w:id="67"/>
      <w:bookmarkEnd w:id="68"/>
    </w:p>
    <w:p w14:paraId="0BA5BAE1" w14:textId="77777777" w:rsidR="00C30F63" w:rsidRPr="00375463" w:rsidRDefault="00C30F63" w:rsidP="00750CA1">
      <w:pPr>
        <w:rPr>
          <w:rFonts w:ascii="Futura Book" w:hAnsi="Futura Book"/>
        </w:rPr>
      </w:pPr>
      <w:bookmarkStart w:id="69" w:name="_Toc127171693"/>
      <w:bookmarkStart w:id="70" w:name="_Toc133225562"/>
      <w:bookmarkStart w:id="71" w:name="_Toc144018469"/>
      <w:bookmarkStart w:id="72" w:name="_Toc190759840"/>
    </w:p>
    <w:p w14:paraId="6FFF09CD" w14:textId="77777777" w:rsidR="00750CA1" w:rsidRPr="00375463" w:rsidRDefault="00750CA1" w:rsidP="00C30F63">
      <w:pPr>
        <w:pStyle w:val="Kop3"/>
      </w:pPr>
      <w:bookmarkStart w:id="73" w:name="_Toc52263758"/>
      <w:r w:rsidRPr="00375463">
        <w:t>Procedure van beoordelen</w:t>
      </w:r>
      <w:bookmarkEnd w:id="69"/>
      <w:bookmarkEnd w:id="70"/>
      <w:bookmarkEnd w:id="71"/>
      <w:bookmarkEnd w:id="72"/>
      <w:bookmarkEnd w:id="73"/>
    </w:p>
    <w:p w14:paraId="2627E2ED" w14:textId="77777777" w:rsidR="00750CA1" w:rsidRPr="00375463" w:rsidRDefault="00750CA1" w:rsidP="00750CA1">
      <w:pPr>
        <w:rPr>
          <w:rFonts w:ascii="Futura Book" w:hAnsi="Futura Book"/>
        </w:rPr>
      </w:pPr>
      <w:r w:rsidRPr="00375463">
        <w:rPr>
          <w:rFonts w:ascii="Futura Book" w:hAnsi="Futura Book"/>
        </w:rPr>
        <w:t xml:space="preserve">De beoordeling van de inschrijvingen door de </w:t>
      </w:r>
      <w:r w:rsidR="00D6266C" w:rsidRPr="00375463">
        <w:rPr>
          <w:rFonts w:ascii="Futura Book" w:hAnsi="Futura Book"/>
        </w:rPr>
        <w:t>Provincie</w:t>
      </w:r>
      <w:r w:rsidRPr="00375463">
        <w:rPr>
          <w:rFonts w:ascii="Futura Book" w:hAnsi="Futura Book"/>
        </w:rPr>
        <w:t xml:space="preserve"> vindt in deze volgorde plaats:</w:t>
      </w:r>
    </w:p>
    <w:p w14:paraId="633975D6" w14:textId="77777777" w:rsidR="00750CA1" w:rsidRPr="00375463" w:rsidRDefault="00C30F63" w:rsidP="00750CA1">
      <w:pPr>
        <w:rPr>
          <w:rFonts w:ascii="Futura Book" w:hAnsi="Futura Book"/>
        </w:rPr>
      </w:pPr>
      <w:r w:rsidRPr="00375463">
        <w:rPr>
          <w:rFonts w:ascii="Futura Book" w:hAnsi="Futura Book"/>
        </w:rPr>
        <w:t>1</w:t>
      </w:r>
      <w:r w:rsidRPr="00375463">
        <w:rPr>
          <w:rFonts w:ascii="Futura Book" w:hAnsi="Futura Book"/>
        </w:rPr>
        <w:tab/>
      </w:r>
      <w:r w:rsidR="00750CA1" w:rsidRPr="00375463">
        <w:rPr>
          <w:rFonts w:ascii="Futura Book" w:hAnsi="Futura Book"/>
        </w:rPr>
        <w:t>opening van de inschrijvingen</w:t>
      </w:r>
      <w:r w:rsidR="001D54D5" w:rsidRPr="00375463">
        <w:rPr>
          <w:rFonts w:ascii="Futura Book" w:hAnsi="Futura Book"/>
        </w:rPr>
        <w:t xml:space="preserve"> en 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opening</w:t>
      </w:r>
      <w:r w:rsidR="00750CA1" w:rsidRPr="00375463">
        <w:rPr>
          <w:rFonts w:ascii="Futura Book" w:hAnsi="Futura Book"/>
        </w:rPr>
        <w:t>;</w:t>
      </w:r>
    </w:p>
    <w:p w14:paraId="2E6A877B" w14:textId="77777777" w:rsidR="00750CA1" w:rsidRPr="00375463" w:rsidRDefault="00C30F63" w:rsidP="00750CA1">
      <w:pPr>
        <w:rPr>
          <w:rFonts w:ascii="Futura Book" w:hAnsi="Futura Book"/>
        </w:rPr>
      </w:pPr>
      <w:r w:rsidRPr="00375463">
        <w:rPr>
          <w:rFonts w:ascii="Futura Book" w:hAnsi="Futura Book"/>
        </w:rPr>
        <w:t>2</w:t>
      </w:r>
      <w:r w:rsidRPr="00375463">
        <w:rPr>
          <w:rFonts w:ascii="Futura Book" w:hAnsi="Futura Book"/>
        </w:rPr>
        <w:tab/>
      </w:r>
      <w:r w:rsidR="00750CA1" w:rsidRPr="00375463">
        <w:rPr>
          <w:rFonts w:ascii="Futura Book" w:hAnsi="Futura Book"/>
        </w:rPr>
        <w:t>controle van inschrijving op de vormvereisten;</w:t>
      </w:r>
    </w:p>
    <w:p w14:paraId="47DC535F" w14:textId="77777777" w:rsidR="00750CA1" w:rsidRPr="00375463" w:rsidRDefault="00C30F63" w:rsidP="00C30F63">
      <w:pPr>
        <w:ind w:left="397" w:hanging="397"/>
        <w:rPr>
          <w:rFonts w:ascii="Futura Book" w:hAnsi="Futura Book"/>
        </w:rPr>
      </w:pPr>
      <w:r w:rsidRPr="00375463">
        <w:rPr>
          <w:rFonts w:ascii="Futura Book" w:hAnsi="Futura Book"/>
        </w:rPr>
        <w:t>3</w:t>
      </w:r>
      <w:r w:rsidRPr="00375463">
        <w:rPr>
          <w:rFonts w:ascii="Futura Book" w:hAnsi="Futura Book"/>
        </w:rPr>
        <w:tab/>
      </w:r>
      <w:r w:rsidR="00750CA1" w:rsidRPr="00375463">
        <w:rPr>
          <w:rFonts w:ascii="Futura Book" w:hAnsi="Futura Book"/>
        </w:rPr>
        <w:t>toetsing van de geschiktheid van de bedrijven van de inschrijvers aan de uitsluitingsgronden en minimumeisen;</w:t>
      </w:r>
    </w:p>
    <w:p w14:paraId="6A774D9C" w14:textId="77777777" w:rsidR="00750CA1" w:rsidRPr="00375463" w:rsidRDefault="00C30F63" w:rsidP="00C30F63">
      <w:pPr>
        <w:ind w:left="397" w:hanging="397"/>
        <w:rPr>
          <w:rFonts w:ascii="Futura Book" w:hAnsi="Futura Book"/>
        </w:rPr>
      </w:pPr>
      <w:r w:rsidRPr="00375463">
        <w:rPr>
          <w:rFonts w:ascii="Futura Book" w:hAnsi="Futura Book"/>
        </w:rPr>
        <w:t>4</w:t>
      </w:r>
      <w:r w:rsidRPr="00375463">
        <w:rPr>
          <w:rFonts w:ascii="Futura Book" w:hAnsi="Futura Book"/>
        </w:rPr>
        <w:tab/>
      </w:r>
      <w:r w:rsidR="00750CA1" w:rsidRPr="00375463">
        <w:rPr>
          <w:rFonts w:ascii="Futura Book" w:hAnsi="Futura Book"/>
        </w:rPr>
        <w:t>beoordeling van de inschrijvingen op basis van de gunningscriteria;</w:t>
      </w:r>
    </w:p>
    <w:p w14:paraId="7DE93B4D" w14:textId="77777777" w:rsidR="001D54D5" w:rsidRPr="00375463" w:rsidRDefault="008D1247" w:rsidP="00C30F63">
      <w:pPr>
        <w:ind w:left="397" w:hanging="397"/>
        <w:rPr>
          <w:rFonts w:ascii="Futura Book" w:hAnsi="Futura Book"/>
        </w:rPr>
      </w:pPr>
      <w:r>
        <w:rPr>
          <w:rFonts w:ascii="Futura Book" w:hAnsi="Futura Book"/>
        </w:rPr>
        <w:t>5</w:t>
      </w:r>
      <w:r w:rsidR="001D54D5" w:rsidRPr="00375463">
        <w:rPr>
          <w:rFonts w:ascii="Futura Book" w:hAnsi="Futura Book"/>
        </w:rPr>
        <w:tab/>
        <w:t xml:space="preserve">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gunning.</w:t>
      </w:r>
    </w:p>
    <w:p w14:paraId="7794ECCF" w14:textId="77777777" w:rsidR="00C30F63" w:rsidRPr="00375463" w:rsidRDefault="00C30F63" w:rsidP="00750CA1">
      <w:pPr>
        <w:rPr>
          <w:rFonts w:ascii="Futura Book" w:hAnsi="Futura Book"/>
        </w:rPr>
      </w:pPr>
      <w:bookmarkStart w:id="74" w:name="_Toc127171695"/>
      <w:bookmarkStart w:id="75" w:name="_Toc133225564"/>
      <w:bookmarkStart w:id="76" w:name="_Toc144018471"/>
      <w:bookmarkStart w:id="77" w:name="_Toc190759841"/>
    </w:p>
    <w:p w14:paraId="274DBA83" w14:textId="77777777" w:rsidR="00750CA1" w:rsidRPr="00375463" w:rsidRDefault="00750CA1" w:rsidP="00C30F63">
      <w:pPr>
        <w:pStyle w:val="Kop3"/>
      </w:pPr>
      <w:bookmarkStart w:id="78" w:name="_Toc52263759"/>
      <w:r w:rsidRPr="00375463">
        <w:t>Controle van de inschrijving op de vormvereisten</w:t>
      </w:r>
      <w:bookmarkEnd w:id="74"/>
      <w:bookmarkEnd w:id="75"/>
      <w:bookmarkEnd w:id="76"/>
      <w:bookmarkEnd w:id="77"/>
      <w:bookmarkEnd w:id="78"/>
      <w:r w:rsidRPr="00375463">
        <w:t xml:space="preserve"> </w:t>
      </w:r>
    </w:p>
    <w:p w14:paraId="6BF8EA0F"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controleert de tijdig binnengekomen inschrijvingen eerst op </w:t>
      </w:r>
      <w:r w:rsidRPr="008D1247">
        <w:rPr>
          <w:rFonts w:ascii="Futura Book" w:hAnsi="Futura Book"/>
        </w:rPr>
        <w:t>de vormvereisten van paragraaf 2.5. Als een inschrijving niet voldoet aan</w:t>
      </w:r>
      <w:r w:rsidRPr="00375463">
        <w:rPr>
          <w:rFonts w:ascii="Futura Book" w:hAnsi="Futura Book"/>
        </w:rPr>
        <w:t xml:space="preserve"> deze vormvereisten kan de </w:t>
      </w:r>
      <w:r w:rsidR="00D6266C" w:rsidRPr="00375463">
        <w:rPr>
          <w:rFonts w:ascii="Futura Book" w:hAnsi="Futura Book"/>
        </w:rPr>
        <w:t>Provincie</w:t>
      </w:r>
      <w:r w:rsidRPr="00375463">
        <w:rPr>
          <w:rFonts w:ascii="Futura Book" w:hAnsi="Futura Book"/>
        </w:rPr>
        <w:t xml:space="preserve"> deze inschrijving uitsluiten van verdere deelname aan de aanbesteding.</w:t>
      </w:r>
    </w:p>
    <w:p w14:paraId="473843AD" w14:textId="77777777" w:rsidR="00C30F63" w:rsidRPr="00375463" w:rsidRDefault="00C30F63" w:rsidP="00750CA1">
      <w:pPr>
        <w:rPr>
          <w:rFonts w:ascii="Futura Book" w:hAnsi="Futura Book"/>
        </w:rPr>
      </w:pPr>
      <w:bookmarkStart w:id="79" w:name="_Toc127171696"/>
      <w:bookmarkStart w:id="80" w:name="_Toc133225565"/>
      <w:bookmarkStart w:id="81" w:name="_Toc144018472"/>
      <w:bookmarkStart w:id="82" w:name="_Toc190759842"/>
      <w:bookmarkStart w:id="83" w:name="_Toc133225567"/>
      <w:bookmarkStart w:id="84" w:name="_Toc144018474"/>
    </w:p>
    <w:p w14:paraId="548911FF" w14:textId="77777777" w:rsidR="00750CA1" w:rsidRPr="00375463" w:rsidRDefault="00750CA1" w:rsidP="00C30F63">
      <w:pPr>
        <w:pStyle w:val="Kop3"/>
      </w:pPr>
      <w:bookmarkStart w:id="85" w:name="_Toc52263760"/>
      <w:r w:rsidRPr="00375463">
        <w:t>Beoordeling op de uitsluitingsgronden en minimumeisen</w:t>
      </w:r>
      <w:bookmarkEnd w:id="79"/>
      <w:bookmarkEnd w:id="80"/>
      <w:bookmarkEnd w:id="81"/>
      <w:bookmarkEnd w:id="82"/>
      <w:bookmarkEnd w:id="85"/>
      <w:r w:rsidRPr="00375463">
        <w:t xml:space="preserve"> </w:t>
      </w:r>
    </w:p>
    <w:p w14:paraId="29844EC9" w14:textId="77777777" w:rsidR="00750CA1" w:rsidRPr="00375463" w:rsidRDefault="00750CA1" w:rsidP="00750CA1">
      <w:pPr>
        <w:rPr>
          <w:rFonts w:ascii="Futura Book" w:hAnsi="Futura Book"/>
        </w:rPr>
      </w:pPr>
      <w:r w:rsidRPr="00375463">
        <w:rPr>
          <w:rFonts w:ascii="Futura Book" w:hAnsi="Futura Book"/>
        </w:rPr>
        <w:t xml:space="preserve">Vervolgens stelt de </w:t>
      </w:r>
      <w:r w:rsidR="00D6266C" w:rsidRPr="00375463">
        <w:rPr>
          <w:rFonts w:ascii="Futura Book" w:hAnsi="Futura Book"/>
        </w:rPr>
        <w:t>Provincie</w:t>
      </w:r>
      <w:r w:rsidRPr="00375463">
        <w:rPr>
          <w:rFonts w:ascii="Futura Book" w:hAnsi="Futura Book"/>
        </w:rPr>
        <w:t xml:space="preserve"> vast of:</w:t>
      </w:r>
    </w:p>
    <w:p w14:paraId="53CF451E" w14:textId="77777777" w:rsidR="00750CA1" w:rsidRPr="00375463" w:rsidRDefault="00750CA1" w:rsidP="007E57C4">
      <w:pPr>
        <w:numPr>
          <w:ilvl w:val="0"/>
          <w:numId w:val="7"/>
        </w:numPr>
        <w:rPr>
          <w:rFonts w:ascii="Futura Book" w:hAnsi="Futura Book"/>
        </w:rPr>
      </w:pPr>
      <w:r w:rsidRPr="00375463">
        <w:rPr>
          <w:rFonts w:ascii="Futura Book" w:hAnsi="Futura Book"/>
        </w:rPr>
        <w:t>op uw bedrijf geen uitsluitingsgronden van toepassing zijn;</w:t>
      </w:r>
    </w:p>
    <w:p w14:paraId="519B7068" w14:textId="77777777" w:rsidR="00750CA1" w:rsidRPr="00375463" w:rsidRDefault="00750CA1" w:rsidP="007E57C4">
      <w:pPr>
        <w:numPr>
          <w:ilvl w:val="0"/>
          <w:numId w:val="7"/>
        </w:numPr>
        <w:rPr>
          <w:rFonts w:ascii="Futura Book" w:hAnsi="Futura Book"/>
        </w:rPr>
      </w:pPr>
      <w:r w:rsidRPr="00375463">
        <w:rPr>
          <w:rFonts w:ascii="Futura Book" w:hAnsi="Futura Book"/>
        </w:rPr>
        <w:t>uw bedrijf voldoet aan de gestelde minimumeisen op het gebied van technische bekwaamheid.</w:t>
      </w:r>
    </w:p>
    <w:p w14:paraId="53341DD2" w14:textId="77777777" w:rsidR="00750CA1" w:rsidRDefault="00750CA1" w:rsidP="00750CA1">
      <w:pPr>
        <w:rPr>
          <w:rFonts w:ascii="Futura Book" w:hAnsi="Futura Book"/>
        </w:rPr>
      </w:pPr>
      <w:r w:rsidRPr="00375463">
        <w:rPr>
          <w:rFonts w:ascii="Futura Book" w:hAnsi="Futura Book"/>
        </w:rPr>
        <w:t>Als op uw bedrijf uitsluitingsgronden van toepassing zijn of als uw bedrijf</w:t>
      </w:r>
      <w:r w:rsidR="00C30F63" w:rsidRPr="00375463">
        <w:rPr>
          <w:rFonts w:ascii="Futura Book" w:hAnsi="Futura Book"/>
        </w:rPr>
        <w:t xml:space="preserve"> </w:t>
      </w:r>
      <w:r w:rsidRPr="00375463">
        <w:rPr>
          <w:rFonts w:ascii="Futura Book" w:hAnsi="Futura Book"/>
        </w:rPr>
        <w:t xml:space="preserve">niet over de benodigde technische bekwaamheid beschikt, dan sluit de </w:t>
      </w:r>
      <w:r w:rsidR="00D6266C" w:rsidRPr="00375463">
        <w:rPr>
          <w:rFonts w:ascii="Futura Book" w:hAnsi="Futura Book"/>
        </w:rPr>
        <w:t>Provincie</w:t>
      </w:r>
      <w:r w:rsidRPr="00375463">
        <w:rPr>
          <w:rFonts w:ascii="Futura Book" w:hAnsi="Futura Book"/>
        </w:rPr>
        <w:t xml:space="preserve"> uw inschrijving uit van verdere deelname aan de aanbesteding.</w:t>
      </w:r>
    </w:p>
    <w:p w14:paraId="1168EB8A" w14:textId="77777777" w:rsidR="004A0A4F" w:rsidRPr="00375463" w:rsidRDefault="004A0A4F" w:rsidP="00750CA1">
      <w:pPr>
        <w:rPr>
          <w:rFonts w:ascii="Futura Book" w:hAnsi="Futura Book"/>
        </w:rPr>
      </w:pPr>
    </w:p>
    <w:p w14:paraId="0120D658" w14:textId="77777777" w:rsidR="00750CA1" w:rsidRPr="00375463" w:rsidRDefault="00750CA1" w:rsidP="00C30F63">
      <w:pPr>
        <w:pStyle w:val="Kop3"/>
      </w:pPr>
      <w:bookmarkStart w:id="86" w:name="_Toc127171697"/>
      <w:bookmarkStart w:id="87" w:name="_Toc133225566"/>
      <w:bookmarkStart w:id="88" w:name="_Toc144018473"/>
      <w:bookmarkStart w:id="89" w:name="_Toc190759843"/>
      <w:bookmarkStart w:id="90" w:name="_Toc52263761"/>
      <w:r w:rsidRPr="00375463">
        <w:t>Beoordeling op het gunningscriterium</w:t>
      </w:r>
      <w:bookmarkEnd w:id="86"/>
      <w:bookmarkEnd w:id="87"/>
      <w:bookmarkEnd w:id="88"/>
      <w:bookmarkEnd w:id="89"/>
      <w:bookmarkEnd w:id="90"/>
    </w:p>
    <w:p w14:paraId="63CB8CD6" w14:textId="77777777" w:rsidR="00750CA1" w:rsidRPr="00375463" w:rsidRDefault="00750CA1" w:rsidP="00750CA1">
      <w:pPr>
        <w:rPr>
          <w:rFonts w:ascii="Futura Book" w:hAnsi="Futura Book"/>
          <w:highlight w:val="lightGray"/>
        </w:rPr>
      </w:pPr>
      <w:r w:rsidRPr="00375463">
        <w:rPr>
          <w:rFonts w:ascii="Futura Book" w:hAnsi="Futura Book"/>
        </w:rPr>
        <w:t xml:space="preserve">Daarna onderzoekt de </w:t>
      </w:r>
      <w:r w:rsidR="00D6266C" w:rsidRPr="00375463">
        <w:rPr>
          <w:rFonts w:ascii="Futura Book" w:hAnsi="Futura Book"/>
        </w:rPr>
        <w:t>Provincie</w:t>
      </w:r>
      <w:r w:rsidRPr="00375463">
        <w:rPr>
          <w:rFonts w:ascii="Futura Book" w:hAnsi="Futura Book"/>
        </w:rPr>
        <w:t xml:space="preserve"> of uw aanbieding voldoet aan de gestelde eisen. Als uw aanbieding aan één of meer eisen niet voldoet wordt uw inschrijving niet betrokken in de verdere beoordeling. </w:t>
      </w:r>
    </w:p>
    <w:p w14:paraId="12E6E7A8" w14:textId="77777777" w:rsidR="00750CA1" w:rsidRPr="00375463" w:rsidRDefault="00750CA1" w:rsidP="00750CA1">
      <w:pPr>
        <w:rPr>
          <w:rFonts w:ascii="Futura Book" w:hAnsi="Futura Book"/>
        </w:rPr>
      </w:pPr>
      <w:r w:rsidRPr="00375463">
        <w:rPr>
          <w:rFonts w:ascii="Futura Book" w:hAnsi="Futura Book"/>
        </w:rPr>
        <w:t>Als u wel aan de eisen voldoet, wordt uw inschrijving beoordeeld op basis van het gekozen gunningscriterium.</w:t>
      </w:r>
    </w:p>
    <w:p w14:paraId="3F51C4EA" w14:textId="77777777" w:rsidR="00C30F63" w:rsidRPr="00375463" w:rsidRDefault="00C30F63" w:rsidP="00750CA1">
      <w:pPr>
        <w:rPr>
          <w:rFonts w:ascii="Futura Book" w:hAnsi="Futura Book"/>
        </w:rPr>
      </w:pPr>
      <w:bookmarkStart w:id="91" w:name="_Toc133225568"/>
      <w:bookmarkStart w:id="92" w:name="_Toc144018475"/>
      <w:bookmarkStart w:id="93" w:name="_Toc190759844"/>
      <w:bookmarkEnd w:id="83"/>
      <w:bookmarkEnd w:id="84"/>
    </w:p>
    <w:p w14:paraId="3EFC1748" w14:textId="77777777" w:rsidR="00750CA1" w:rsidRPr="00375463" w:rsidRDefault="00750CA1" w:rsidP="00C30F63">
      <w:pPr>
        <w:pStyle w:val="Kop3"/>
      </w:pPr>
      <w:bookmarkStart w:id="94" w:name="_Toc52263762"/>
      <w:r w:rsidRPr="00375463">
        <w:t>Gunning</w:t>
      </w:r>
      <w:bookmarkEnd w:id="91"/>
      <w:bookmarkEnd w:id="92"/>
      <w:bookmarkEnd w:id="93"/>
      <w:bookmarkEnd w:id="94"/>
    </w:p>
    <w:p w14:paraId="6815E990" w14:textId="77777777" w:rsidR="00750CA1" w:rsidRPr="00375463" w:rsidRDefault="00750CA1" w:rsidP="00750CA1">
      <w:pPr>
        <w:rPr>
          <w:rFonts w:ascii="Futura Book" w:hAnsi="Futura Book"/>
        </w:rPr>
      </w:pPr>
      <w:r w:rsidRPr="001F1F16">
        <w:rPr>
          <w:rFonts w:ascii="Futura Book" w:hAnsi="Futura Book"/>
        </w:rPr>
        <w:t xml:space="preserve">De </w:t>
      </w:r>
      <w:r w:rsidR="00D6266C" w:rsidRPr="001F1F16">
        <w:rPr>
          <w:rFonts w:ascii="Futura Book" w:hAnsi="Futura Book"/>
        </w:rPr>
        <w:t>Provincie</w:t>
      </w:r>
      <w:r w:rsidRPr="001F1F16">
        <w:rPr>
          <w:rFonts w:ascii="Futura Book" w:hAnsi="Futura Book"/>
        </w:rPr>
        <w:t xml:space="preserve"> besluit op basis van de toetsing aan het gunningscriterium aan welke inschrijver zij voornemens is de opdracht te gunnen.</w:t>
      </w:r>
      <w:r w:rsidRPr="00375463">
        <w:rPr>
          <w:rFonts w:ascii="Futura Book" w:hAnsi="Futura Book"/>
        </w:rPr>
        <w:t xml:space="preserve"> </w:t>
      </w:r>
    </w:p>
    <w:p w14:paraId="2BAE334C" w14:textId="77777777" w:rsidR="00750CA1" w:rsidRPr="00375463" w:rsidRDefault="00750CA1" w:rsidP="00750CA1">
      <w:pPr>
        <w:rPr>
          <w:rFonts w:ascii="Futura Book" w:hAnsi="Futura Book"/>
        </w:rPr>
      </w:pPr>
    </w:p>
    <w:p w14:paraId="54F2B95C" w14:textId="77777777" w:rsidR="00750CA1" w:rsidRPr="00375463" w:rsidRDefault="00750CA1" w:rsidP="00750CA1">
      <w:pPr>
        <w:rPr>
          <w:rFonts w:ascii="Futura Book" w:hAnsi="Futura Book"/>
        </w:rPr>
      </w:pPr>
      <w:r w:rsidRPr="00375463">
        <w:rPr>
          <w:rFonts w:ascii="Futura Book" w:hAnsi="Futura Book"/>
        </w:rPr>
        <w:t xml:space="preserve">Vervolgens deelt de </w:t>
      </w:r>
      <w:r w:rsidR="00D6266C" w:rsidRPr="00375463">
        <w:rPr>
          <w:rFonts w:ascii="Futura Book" w:hAnsi="Futura Book"/>
        </w:rPr>
        <w:t>Provincie</w:t>
      </w:r>
      <w:r w:rsidRPr="00375463">
        <w:rPr>
          <w:rFonts w:ascii="Futura Book" w:hAnsi="Futura Book"/>
        </w:rPr>
        <w:t xml:space="preserve"> aan alle inschrijvers op de aanbesteding de gunningbeslissing mee. Mededeling van de gunningsbeslissing houdt nog geen aanvaarding in van het aanbod van de inschrijver die voor gunning van de opdracht in aanmerking komt. </w:t>
      </w:r>
    </w:p>
    <w:p w14:paraId="7EBDD496" w14:textId="546F6841" w:rsidR="00750CA1" w:rsidRDefault="00750CA1" w:rsidP="00750CA1">
      <w:pPr>
        <w:rPr>
          <w:rFonts w:ascii="Futura Book" w:hAnsi="Futura Book"/>
        </w:rPr>
      </w:pPr>
    </w:p>
    <w:p w14:paraId="50FF740F" w14:textId="1552E0A1" w:rsidR="009D2904" w:rsidRDefault="009D2904" w:rsidP="00750CA1">
      <w:pPr>
        <w:rPr>
          <w:rFonts w:ascii="Futura Book" w:hAnsi="Futura Book"/>
        </w:rPr>
      </w:pPr>
    </w:p>
    <w:p w14:paraId="278042E0" w14:textId="77777777" w:rsidR="009D2904" w:rsidRPr="00375463" w:rsidRDefault="009D2904" w:rsidP="00750CA1">
      <w:pPr>
        <w:rPr>
          <w:rFonts w:ascii="Futura Book" w:hAnsi="Futura Book"/>
        </w:rPr>
      </w:pPr>
    </w:p>
    <w:p w14:paraId="53917A59"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sluit de overeenkomst in ieder geval niet eerder dan na verloop van een periode van </w:t>
      </w:r>
      <w:r w:rsidR="00F836F1" w:rsidRPr="00375463">
        <w:rPr>
          <w:rFonts w:ascii="Futura Book" w:hAnsi="Futura Book"/>
        </w:rPr>
        <w:t xml:space="preserve">20 </w:t>
      </w:r>
      <w:r w:rsidRPr="00375463">
        <w:rPr>
          <w:rFonts w:ascii="Futura Book" w:hAnsi="Futura Book"/>
        </w:rPr>
        <w:t>dagen na de mededeling van de gunningsbeslissing aan de inschrijvers. Gedurende deze periode kunnen inschrijvers bezwaar maken tegen de gunningsbeslissing</w:t>
      </w:r>
      <w:r w:rsidR="002E1DBE" w:rsidRPr="00375463">
        <w:rPr>
          <w:rFonts w:ascii="Futura Book" w:hAnsi="Futura Book"/>
        </w:rPr>
        <w:t xml:space="preserve">, op straffe van niet-ontvankelijkheid of verval van recht daartoe. </w:t>
      </w:r>
      <w:r w:rsidRPr="00375463">
        <w:rPr>
          <w:rFonts w:ascii="Futura Book" w:hAnsi="Futura Book"/>
        </w:rPr>
        <w:t xml:space="preserve">Dit kan door betekening van een dagvaarding in kort geding. De </w:t>
      </w:r>
      <w:r w:rsidR="00D6266C" w:rsidRPr="00375463">
        <w:rPr>
          <w:rFonts w:ascii="Futura Book" w:hAnsi="Futura Book"/>
        </w:rPr>
        <w:t>Provincie</w:t>
      </w:r>
      <w:r w:rsidRPr="00375463">
        <w:rPr>
          <w:rFonts w:ascii="Futura Book" w:hAnsi="Futura Book"/>
        </w:rPr>
        <w:t xml:space="preserve"> is bevoegd de gunningsbeslissing te herzien zolang de overeenkomst niet is </w:t>
      </w:r>
      <w:r w:rsidR="005930B9" w:rsidRPr="00375463">
        <w:rPr>
          <w:rFonts w:ascii="Futura Book" w:hAnsi="Futura Book"/>
        </w:rPr>
        <w:t>gesloten</w:t>
      </w:r>
      <w:r w:rsidRPr="00375463">
        <w:rPr>
          <w:rFonts w:ascii="Futura Book" w:hAnsi="Futura Book"/>
        </w:rPr>
        <w:t>.</w:t>
      </w:r>
    </w:p>
    <w:p w14:paraId="0F0F8BEA" w14:textId="77777777" w:rsidR="00C30F63" w:rsidRPr="00375463" w:rsidRDefault="00C30F63" w:rsidP="00750CA1">
      <w:pPr>
        <w:rPr>
          <w:rFonts w:ascii="Futura Book" w:hAnsi="Futura Book"/>
        </w:rPr>
      </w:pPr>
      <w:bookmarkStart w:id="95" w:name="_Toc190759845"/>
      <w:bookmarkStart w:id="96" w:name="_Toc144018477"/>
    </w:p>
    <w:p w14:paraId="627752D8" w14:textId="77777777" w:rsidR="00750CA1" w:rsidRPr="00375463" w:rsidRDefault="00750CA1" w:rsidP="00C30F63">
      <w:pPr>
        <w:pStyle w:val="Kop2"/>
      </w:pPr>
      <w:bookmarkStart w:id="97" w:name="_Toc52263763"/>
      <w:r w:rsidRPr="00375463">
        <w:t>Voorbehoud</w:t>
      </w:r>
      <w:bookmarkEnd w:id="95"/>
      <w:bookmarkEnd w:id="97"/>
    </w:p>
    <w:p w14:paraId="16B20336"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is niet verplicht de opdracht in het kader van deze aanbesteding te gunnen. Inschrijvers hebben in dat geval geen recht op vergoeding van kosten gemaakt in het kader van of schade ontstaan ten gevolge van deze aanbesteding. </w:t>
      </w:r>
    </w:p>
    <w:p w14:paraId="4631E0D2" w14:textId="77777777" w:rsidR="00573705" w:rsidRPr="00375463" w:rsidRDefault="00573705" w:rsidP="00573705">
      <w:pPr>
        <w:rPr>
          <w:rFonts w:ascii="Futura Book" w:hAnsi="Futura Book"/>
        </w:rPr>
      </w:pPr>
    </w:p>
    <w:p w14:paraId="028AA698" w14:textId="77777777" w:rsidR="00573705" w:rsidRPr="00375463" w:rsidRDefault="00FB6C8F" w:rsidP="00573705">
      <w:pPr>
        <w:pStyle w:val="Kop2"/>
      </w:pPr>
      <w:bookmarkStart w:id="98" w:name="_Toc52263764"/>
      <w:r w:rsidRPr="00375463">
        <w:t>M</w:t>
      </w:r>
      <w:r w:rsidR="00573705" w:rsidRPr="00375463">
        <w:t>eldpunt</w:t>
      </w:r>
      <w:r w:rsidRPr="00375463">
        <w:t xml:space="preserve"> aanbestedingen</w:t>
      </w:r>
      <w:bookmarkEnd w:id="98"/>
    </w:p>
    <w:p w14:paraId="1C25C194" w14:textId="77777777" w:rsidR="007C567C" w:rsidRPr="007C567C" w:rsidRDefault="007C567C" w:rsidP="007C567C">
      <w:pPr>
        <w:rPr>
          <w:rFonts w:ascii="Futura Book" w:hAnsi="Futura Book"/>
        </w:rPr>
      </w:pPr>
      <w:r w:rsidRPr="007C567C">
        <w:rPr>
          <w:rFonts w:ascii="Futura Book" w:hAnsi="Futura Book"/>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18" w:history="1">
        <w:r w:rsidRPr="007C567C">
          <w:rPr>
            <w:rStyle w:val="Hyperlink"/>
            <w:rFonts w:ascii="Futura Book" w:hAnsi="Futura Book"/>
          </w:rPr>
          <w:t>meldpuntaanbestedingen@brabant.nl</w:t>
        </w:r>
      </w:hyperlink>
      <w:r w:rsidRPr="007C567C">
        <w:rPr>
          <w:rFonts w:ascii="Futura Book" w:hAnsi="Futura Book"/>
        </w:rPr>
        <w:t>, overeenkomstig de Klachtenregeling aanbesteden Provincie Noord-Brabant 2016.</w:t>
      </w:r>
    </w:p>
    <w:p w14:paraId="6F80129F" w14:textId="77777777" w:rsidR="007C567C" w:rsidRPr="007C567C" w:rsidRDefault="007C567C" w:rsidP="007C567C">
      <w:pPr>
        <w:rPr>
          <w:rFonts w:ascii="Futura Book" w:hAnsi="Futura Book"/>
        </w:rPr>
      </w:pPr>
    </w:p>
    <w:p w14:paraId="1F575606" w14:textId="77777777" w:rsidR="007C567C" w:rsidRPr="007C567C" w:rsidRDefault="007C567C" w:rsidP="007C567C">
      <w:pPr>
        <w:rPr>
          <w:rFonts w:ascii="Futura Book" w:hAnsi="Futura Book"/>
        </w:rPr>
      </w:pPr>
      <w:r w:rsidRPr="007C567C">
        <w:rPr>
          <w:rFonts w:ascii="Futura Book" w:hAnsi="Futura Book"/>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748BEC2F" w14:textId="77777777" w:rsidR="00573705" w:rsidRPr="00375463" w:rsidRDefault="00573705" w:rsidP="00750CA1">
      <w:pPr>
        <w:rPr>
          <w:rFonts w:ascii="Futura Book" w:hAnsi="Futura Book"/>
        </w:rPr>
      </w:pPr>
    </w:p>
    <w:p w14:paraId="36F0B645" w14:textId="77777777" w:rsidR="00750CA1" w:rsidRPr="00375463" w:rsidRDefault="00750CA1" w:rsidP="00C30F63">
      <w:pPr>
        <w:pStyle w:val="Kop2"/>
      </w:pPr>
      <w:bookmarkStart w:id="99" w:name="_Toc190759846"/>
      <w:bookmarkStart w:id="100" w:name="_Toc52263765"/>
      <w:r w:rsidRPr="00375463">
        <w:t>Communicatie</w:t>
      </w:r>
      <w:bookmarkEnd w:id="99"/>
      <w:bookmarkEnd w:id="100"/>
    </w:p>
    <w:p w14:paraId="4B8D3DD2" w14:textId="77777777" w:rsidR="002A7C61" w:rsidRPr="002A7C61" w:rsidRDefault="00BF5711" w:rsidP="002A7C61">
      <w:pPr>
        <w:autoSpaceDE w:val="0"/>
        <w:autoSpaceDN w:val="0"/>
        <w:rPr>
          <w:rFonts w:ascii="Futura Book" w:hAnsi="Futura Book"/>
        </w:rPr>
      </w:pPr>
      <w:r w:rsidRPr="001F1F16">
        <w:rPr>
          <w:rFonts w:ascii="Futura Book" w:hAnsi="Futura Book"/>
        </w:rPr>
        <w:t xml:space="preserve">Wij verzoeken u alle communicatie over onderhavige aanbesteding via de berichtenmodule op het </w:t>
      </w:r>
      <w:proofErr w:type="spellStart"/>
      <w:r w:rsidRPr="001F1F16">
        <w:rPr>
          <w:rFonts w:ascii="Futura Book" w:hAnsi="Futura Book"/>
        </w:rPr>
        <w:t>TenderNed</w:t>
      </w:r>
      <w:proofErr w:type="spellEnd"/>
      <w:r w:rsidRPr="001F1F16">
        <w:rPr>
          <w:rFonts w:ascii="Futura Book" w:hAnsi="Futura Book"/>
        </w:rPr>
        <w:t xml:space="preserve"> platform te voeren. Dit houdt in dat u alle berichten verstuurt vanuit uw </w:t>
      </w:r>
      <w:proofErr w:type="spellStart"/>
      <w:r w:rsidRPr="001F1F16">
        <w:rPr>
          <w:rFonts w:ascii="Futura Book" w:hAnsi="Futura Book"/>
        </w:rPr>
        <w:t>TenderNed</w:t>
      </w:r>
      <w:proofErr w:type="spellEnd"/>
      <w:r w:rsidRPr="001F1F16">
        <w:rPr>
          <w:rFonts w:ascii="Futura Book" w:hAnsi="Futura Book"/>
        </w:rPr>
        <w:t xml:space="preserve"> account. Ook alle berichtenverkeer vanuit de Provincie Noord-Brabant zal via deze berichtenmodule verlopen.</w:t>
      </w:r>
      <w:r w:rsidR="002A7C61" w:rsidRPr="001F1F16">
        <w:rPr>
          <w:rFonts w:ascii="Futura Book" w:hAnsi="Futura Book"/>
        </w:rPr>
        <w:t xml:space="preserve"> Telefonisch gestelde vragen worden niet in </w:t>
      </w:r>
      <w:r w:rsidR="002A7C61" w:rsidRPr="001F1F16">
        <w:rPr>
          <w:rFonts w:ascii="Futura Book" w:hAnsi="Futura Book"/>
        </w:rPr>
        <w:lastRenderedPageBreak/>
        <w:t xml:space="preserve">behandeling genomen zonder dat deze door Inschrijver schriftelijk c.q. digitaal zijn bevestigd via het </w:t>
      </w:r>
      <w:proofErr w:type="spellStart"/>
      <w:r w:rsidR="002A7C61" w:rsidRPr="001F1F16">
        <w:rPr>
          <w:rFonts w:ascii="Futura Book" w:hAnsi="Futura Book"/>
        </w:rPr>
        <w:t>TenderNed</w:t>
      </w:r>
      <w:proofErr w:type="spellEnd"/>
      <w:r w:rsidR="002A7C61" w:rsidRPr="001F1F16">
        <w:rPr>
          <w:rFonts w:ascii="Futura Book" w:hAnsi="Futura Book"/>
        </w:rPr>
        <w:t xml:space="preserve"> platform.</w:t>
      </w:r>
    </w:p>
    <w:p w14:paraId="04898971" w14:textId="77777777" w:rsidR="00BF5711" w:rsidRDefault="00BF5711" w:rsidP="00750CA1">
      <w:pPr>
        <w:rPr>
          <w:rFonts w:ascii="Futura Book" w:hAnsi="Futura Book"/>
        </w:rPr>
      </w:pPr>
    </w:p>
    <w:p w14:paraId="2B6A79F6"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staat niet toe dat u op andere wijze dan in paragraaf </w:t>
      </w:r>
      <w:r w:rsidR="00A32B56" w:rsidRPr="00375463">
        <w:rPr>
          <w:rFonts w:ascii="Futura Book" w:hAnsi="Futura Book"/>
        </w:rPr>
        <w:t xml:space="preserve">2.2 </w:t>
      </w:r>
      <w:r w:rsidRPr="00375463">
        <w:rPr>
          <w:rFonts w:ascii="Futura Book" w:hAnsi="Futura Book"/>
        </w:rPr>
        <w:t xml:space="preserve">beschreven met medewerkers van de </w:t>
      </w:r>
      <w:r w:rsidR="00D6266C" w:rsidRPr="00375463">
        <w:rPr>
          <w:rFonts w:ascii="Futura Book" w:hAnsi="Futura Book"/>
        </w:rPr>
        <w:t>Provincie</w:t>
      </w:r>
      <w:r w:rsidRPr="00375463">
        <w:rPr>
          <w:rFonts w:ascii="Futura Book" w:hAnsi="Futura Book"/>
        </w:rPr>
        <w:t xml:space="preserve"> over de aanbesteding</w:t>
      </w:r>
      <w:r w:rsidR="00C30F63" w:rsidRPr="00375463">
        <w:rPr>
          <w:rFonts w:ascii="Futura Book" w:hAnsi="Futura Book"/>
        </w:rPr>
        <w:t xml:space="preserve"> </w:t>
      </w:r>
      <w:r w:rsidRPr="00375463">
        <w:rPr>
          <w:rFonts w:ascii="Futura Book" w:hAnsi="Futura Book"/>
        </w:rPr>
        <w:t>communiceert. Beïnvloeding</w:t>
      </w:r>
      <w:r w:rsidR="005930B9" w:rsidRPr="00375463">
        <w:rPr>
          <w:rFonts w:ascii="Futura Book" w:hAnsi="Futura Book"/>
        </w:rPr>
        <w:t>,</w:t>
      </w:r>
      <w:r w:rsidRPr="00375463">
        <w:rPr>
          <w:rFonts w:ascii="Futura Book" w:hAnsi="Futura Book"/>
        </w:rPr>
        <w:t xml:space="preserve"> op welke manier dan ook, van bij de aanbesteding betrokken medewerkers, leidt in beginsel tot uitsluiting van deelname aan de aanbesteding.</w:t>
      </w:r>
    </w:p>
    <w:p w14:paraId="2ED597E7" w14:textId="77777777" w:rsidR="002A7C61" w:rsidRPr="00375463" w:rsidRDefault="002A7C61" w:rsidP="00750CA1">
      <w:pPr>
        <w:rPr>
          <w:rFonts w:ascii="Futura Book" w:hAnsi="Futura Book"/>
        </w:rPr>
      </w:pPr>
      <w:bookmarkStart w:id="101" w:name="_Toc190759847"/>
    </w:p>
    <w:p w14:paraId="533141F9" w14:textId="77777777" w:rsidR="00750CA1" w:rsidRPr="00375463" w:rsidRDefault="00750CA1" w:rsidP="008D4882">
      <w:pPr>
        <w:pStyle w:val="Kop2"/>
      </w:pPr>
      <w:bookmarkStart w:id="102" w:name="_Toc52263766"/>
      <w:r w:rsidRPr="00375463">
        <w:t>Akkoord met procedurele eisen en inschrijvingseisen</w:t>
      </w:r>
      <w:bookmarkEnd w:id="101"/>
      <w:bookmarkEnd w:id="102"/>
    </w:p>
    <w:p w14:paraId="23BCCB1F" w14:textId="77777777" w:rsidR="00750CA1" w:rsidRDefault="00750CA1" w:rsidP="00750CA1">
      <w:pPr>
        <w:rPr>
          <w:rFonts w:ascii="Futura Book" w:hAnsi="Futura Book"/>
        </w:rPr>
      </w:pPr>
      <w:r w:rsidRPr="00375463">
        <w:rPr>
          <w:rFonts w:ascii="Futura Book" w:hAnsi="Futura Book"/>
        </w:rPr>
        <w:t xml:space="preserve">Door inschrijving gaat u akkoord met de gestelde procedurele eisen en de eisen die de </w:t>
      </w:r>
      <w:r w:rsidR="00D6266C" w:rsidRPr="00375463">
        <w:rPr>
          <w:rFonts w:ascii="Futura Book" w:hAnsi="Futura Book"/>
        </w:rPr>
        <w:t>Provincie</w:t>
      </w:r>
      <w:r w:rsidRPr="00375463">
        <w:rPr>
          <w:rFonts w:ascii="Futura Book" w:hAnsi="Futura Book"/>
        </w:rPr>
        <w:t xml:space="preserve"> stelt aan de inschrijving. </w:t>
      </w:r>
    </w:p>
    <w:p w14:paraId="1CC919B0" w14:textId="77777777" w:rsidR="00B74016" w:rsidRPr="00375463" w:rsidRDefault="00B74016" w:rsidP="00750CA1">
      <w:pPr>
        <w:rPr>
          <w:rFonts w:ascii="Futura Book" w:hAnsi="Futura Book"/>
        </w:rPr>
      </w:pPr>
    </w:p>
    <w:p w14:paraId="69EB3BF8" w14:textId="77777777" w:rsidR="00750CA1" w:rsidRPr="00375463" w:rsidRDefault="00750CA1" w:rsidP="00C30F63">
      <w:pPr>
        <w:pStyle w:val="Kop2"/>
      </w:pPr>
      <w:bookmarkStart w:id="103" w:name="_Toc190759848"/>
      <w:bookmarkStart w:id="104" w:name="_Toc52263767"/>
      <w:r w:rsidRPr="00375463">
        <w:t>Planning</w:t>
      </w:r>
      <w:bookmarkEnd w:id="96"/>
      <w:r w:rsidRPr="00375463">
        <w:t xml:space="preserve"> van de aanbesteding</w:t>
      </w:r>
      <w:bookmarkEnd w:id="103"/>
      <w:bookmarkEnd w:id="104"/>
    </w:p>
    <w:p w14:paraId="00687A6E" w14:textId="77777777" w:rsidR="00C30F63" w:rsidRPr="00375463" w:rsidRDefault="00C30F63" w:rsidP="00C30F63">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D4231D" w:rsidRPr="00375463" w14:paraId="2ACE94EF" w14:textId="77777777" w:rsidTr="009D2904">
        <w:tc>
          <w:tcPr>
            <w:tcW w:w="1297" w:type="pct"/>
            <w:shd w:val="clear" w:color="auto" w:fill="BFBFBF" w:themeFill="background1" w:themeFillShade="BF"/>
          </w:tcPr>
          <w:p w14:paraId="432D7F90" w14:textId="77777777" w:rsidR="00D4231D" w:rsidRPr="009D2904" w:rsidRDefault="00D4231D" w:rsidP="00894E01">
            <w:pPr>
              <w:rPr>
                <w:rFonts w:ascii="Futura Book" w:hAnsi="Futura Book"/>
                <w:b/>
                <w:sz w:val="16"/>
                <w:szCs w:val="16"/>
              </w:rPr>
            </w:pPr>
            <w:bookmarkStart w:id="105" w:name="_Toc529781291"/>
            <w:bookmarkStart w:id="106" w:name="_Hlt510318426"/>
            <w:bookmarkStart w:id="107" w:name="_Toc190759849"/>
            <w:bookmarkStart w:id="108" w:name="_Toc133225584"/>
            <w:bookmarkStart w:id="109" w:name="_Toc144018492"/>
            <w:bookmarkStart w:id="110" w:name="_Ref526049245"/>
            <w:bookmarkStart w:id="111" w:name="_Toc529781282"/>
            <w:bookmarkEnd w:id="105"/>
            <w:bookmarkEnd w:id="106"/>
            <w:r w:rsidRPr="009D2904">
              <w:rPr>
                <w:rFonts w:ascii="Futura Book" w:hAnsi="Futura Book"/>
                <w:b/>
                <w:sz w:val="16"/>
                <w:szCs w:val="16"/>
              </w:rPr>
              <w:t>Data</w:t>
            </w:r>
          </w:p>
        </w:tc>
        <w:tc>
          <w:tcPr>
            <w:tcW w:w="3703" w:type="pct"/>
            <w:shd w:val="clear" w:color="auto" w:fill="BFBFBF" w:themeFill="background1" w:themeFillShade="BF"/>
          </w:tcPr>
          <w:p w14:paraId="43839A98" w14:textId="77777777" w:rsidR="00D4231D" w:rsidRPr="00375463" w:rsidRDefault="00D4231D" w:rsidP="00894E01">
            <w:pPr>
              <w:rPr>
                <w:rFonts w:ascii="Futura Book" w:hAnsi="Futura Book"/>
                <w:b/>
                <w:sz w:val="16"/>
                <w:szCs w:val="16"/>
              </w:rPr>
            </w:pPr>
            <w:r w:rsidRPr="00375463">
              <w:rPr>
                <w:rFonts w:ascii="Futura Book" w:hAnsi="Futura Book"/>
                <w:b/>
                <w:sz w:val="16"/>
                <w:szCs w:val="16"/>
              </w:rPr>
              <w:t>Omschrijving</w:t>
            </w:r>
          </w:p>
        </w:tc>
      </w:tr>
      <w:tr w:rsidR="00D4231D" w:rsidRPr="00375463" w14:paraId="4AEAA7F6" w14:textId="77777777" w:rsidTr="009D2904">
        <w:tc>
          <w:tcPr>
            <w:tcW w:w="1297" w:type="pct"/>
            <w:shd w:val="clear" w:color="auto" w:fill="auto"/>
          </w:tcPr>
          <w:p w14:paraId="523454E3" w14:textId="637920F6" w:rsidR="00D4231D" w:rsidRPr="009D2904" w:rsidRDefault="007F6165" w:rsidP="00894E01">
            <w:pPr>
              <w:rPr>
                <w:rFonts w:ascii="Futura Book" w:hAnsi="Futura Book"/>
                <w:sz w:val="18"/>
                <w:szCs w:val="18"/>
              </w:rPr>
            </w:pPr>
            <w:r w:rsidRPr="009D2904">
              <w:rPr>
                <w:rFonts w:ascii="Futura Book" w:hAnsi="Futura Book"/>
                <w:sz w:val="18"/>
                <w:szCs w:val="18"/>
              </w:rPr>
              <w:t xml:space="preserve">29 september </w:t>
            </w:r>
            <w:r w:rsidR="00681C1A" w:rsidRPr="009D2904">
              <w:rPr>
                <w:rFonts w:ascii="Futura Book" w:hAnsi="Futura Book"/>
                <w:sz w:val="18"/>
                <w:szCs w:val="18"/>
              </w:rPr>
              <w:t>2020</w:t>
            </w:r>
          </w:p>
        </w:tc>
        <w:tc>
          <w:tcPr>
            <w:tcW w:w="3703" w:type="pct"/>
            <w:shd w:val="clear" w:color="auto" w:fill="auto"/>
          </w:tcPr>
          <w:p w14:paraId="3CA96DEB" w14:textId="77777777" w:rsidR="00321CAD" w:rsidRPr="00375463" w:rsidRDefault="00D4231D" w:rsidP="00894E01">
            <w:pPr>
              <w:rPr>
                <w:rFonts w:ascii="Futura Book" w:hAnsi="Futura Book"/>
                <w:sz w:val="18"/>
                <w:szCs w:val="18"/>
              </w:rPr>
            </w:pPr>
            <w:r w:rsidRPr="00375463">
              <w:rPr>
                <w:rFonts w:ascii="Futura Book" w:hAnsi="Futura Book"/>
                <w:sz w:val="18"/>
                <w:szCs w:val="18"/>
              </w:rPr>
              <w:t xml:space="preserve">Aankondiging van de aanbesteding verzonden naar </w:t>
            </w:r>
            <w:hyperlink r:id="rId19" w:history="1">
              <w:r w:rsidR="00321CAD" w:rsidRPr="00375463">
                <w:rPr>
                  <w:rStyle w:val="Hyperlink"/>
                  <w:rFonts w:ascii="Futura Book" w:hAnsi="Futura Book"/>
                  <w:sz w:val="18"/>
                  <w:szCs w:val="18"/>
                </w:rPr>
                <w:t>www.tenderned.nl</w:t>
              </w:r>
            </w:hyperlink>
          </w:p>
        </w:tc>
      </w:tr>
      <w:tr w:rsidR="00D4231D" w:rsidRPr="00375463" w14:paraId="114D5893" w14:textId="77777777" w:rsidTr="009D2904">
        <w:tc>
          <w:tcPr>
            <w:tcW w:w="1297" w:type="pct"/>
            <w:shd w:val="clear" w:color="auto" w:fill="auto"/>
          </w:tcPr>
          <w:p w14:paraId="273A6F2C" w14:textId="63D8438A" w:rsidR="00D4231D" w:rsidRPr="009D2904" w:rsidRDefault="007F6165" w:rsidP="00894E01">
            <w:pPr>
              <w:rPr>
                <w:rFonts w:ascii="Futura Book" w:hAnsi="Futura Book"/>
                <w:sz w:val="18"/>
                <w:szCs w:val="18"/>
              </w:rPr>
            </w:pPr>
            <w:r w:rsidRPr="009D2904">
              <w:rPr>
                <w:rFonts w:ascii="Futura Book" w:hAnsi="Futura Book"/>
                <w:sz w:val="18"/>
                <w:szCs w:val="18"/>
              </w:rPr>
              <w:t>20 oktober</w:t>
            </w:r>
            <w:r w:rsidR="00681C1A" w:rsidRPr="009D2904">
              <w:rPr>
                <w:rFonts w:ascii="Futura Book" w:hAnsi="Futura Book"/>
                <w:sz w:val="18"/>
                <w:szCs w:val="18"/>
              </w:rPr>
              <w:t xml:space="preserve"> 2020</w:t>
            </w:r>
          </w:p>
        </w:tc>
        <w:tc>
          <w:tcPr>
            <w:tcW w:w="3703" w:type="pct"/>
            <w:shd w:val="clear" w:color="auto" w:fill="auto"/>
          </w:tcPr>
          <w:p w14:paraId="07C7A68E" w14:textId="77777777" w:rsidR="00D4231D" w:rsidRPr="00375463" w:rsidRDefault="00D4231D" w:rsidP="00894E01">
            <w:pPr>
              <w:rPr>
                <w:rFonts w:ascii="Futura Book" w:hAnsi="Futura Book"/>
                <w:sz w:val="18"/>
                <w:szCs w:val="18"/>
              </w:rPr>
            </w:pPr>
            <w:r w:rsidRPr="00375463">
              <w:rPr>
                <w:rFonts w:ascii="Futura Book" w:hAnsi="Futura Book"/>
                <w:sz w:val="18"/>
                <w:szCs w:val="18"/>
              </w:rPr>
              <w:t>Uiterlijke inleverdatum van vragen naar aanleiding van het beschrijvend document</w:t>
            </w:r>
          </w:p>
        </w:tc>
      </w:tr>
      <w:tr w:rsidR="00D4231D" w:rsidRPr="00375463" w14:paraId="30A902E3" w14:textId="77777777" w:rsidTr="009D2904">
        <w:tc>
          <w:tcPr>
            <w:tcW w:w="1297" w:type="pct"/>
            <w:shd w:val="clear" w:color="auto" w:fill="auto"/>
          </w:tcPr>
          <w:p w14:paraId="5F4BC1B6" w14:textId="12A9FFB9" w:rsidR="00D4231D" w:rsidRPr="009D2904" w:rsidRDefault="007F6165" w:rsidP="00894E01">
            <w:pPr>
              <w:rPr>
                <w:rFonts w:ascii="Futura Book" w:hAnsi="Futura Book"/>
                <w:sz w:val="18"/>
                <w:szCs w:val="18"/>
              </w:rPr>
            </w:pPr>
            <w:r w:rsidRPr="009D2904">
              <w:rPr>
                <w:rFonts w:ascii="Futura Book" w:hAnsi="Futura Book"/>
                <w:sz w:val="18"/>
                <w:szCs w:val="18"/>
              </w:rPr>
              <w:t>29 oktober</w:t>
            </w:r>
            <w:r w:rsidR="00681C1A" w:rsidRPr="009D2904">
              <w:rPr>
                <w:rFonts w:ascii="Futura Book" w:hAnsi="Futura Book"/>
                <w:sz w:val="18"/>
                <w:szCs w:val="18"/>
              </w:rPr>
              <w:t xml:space="preserve"> 2020</w:t>
            </w:r>
          </w:p>
        </w:tc>
        <w:tc>
          <w:tcPr>
            <w:tcW w:w="3703" w:type="pct"/>
            <w:shd w:val="clear" w:color="auto" w:fill="auto"/>
          </w:tcPr>
          <w:p w14:paraId="785359CD" w14:textId="77777777" w:rsidR="00D4231D" w:rsidRPr="00375463" w:rsidRDefault="00D4231D" w:rsidP="00894E01">
            <w:pPr>
              <w:rPr>
                <w:rFonts w:ascii="Futura Book" w:hAnsi="Futura Book"/>
                <w:sz w:val="18"/>
                <w:szCs w:val="18"/>
              </w:rPr>
            </w:pPr>
            <w:r w:rsidRPr="00375463">
              <w:rPr>
                <w:rFonts w:ascii="Futura Book" w:hAnsi="Futura Book"/>
                <w:sz w:val="18"/>
                <w:szCs w:val="18"/>
              </w:rPr>
              <w:t>Verzending nota van inlichtingen naar aanleiding van de vragen</w:t>
            </w:r>
          </w:p>
        </w:tc>
      </w:tr>
      <w:tr w:rsidR="00BA6705" w:rsidRPr="00375463" w14:paraId="73AA9689" w14:textId="77777777" w:rsidTr="009D2904">
        <w:tc>
          <w:tcPr>
            <w:tcW w:w="1297" w:type="pct"/>
            <w:shd w:val="clear" w:color="auto" w:fill="auto"/>
          </w:tcPr>
          <w:p w14:paraId="0AAD3E5D" w14:textId="3A030974" w:rsidR="00BA6705" w:rsidRDefault="00BA6705" w:rsidP="00894E01">
            <w:pPr>
              <w:rPr>
                <w:rFonts w:ascii="Futura Book" w:hAnsi="Futura Book"/>
                <w:sz w:val="18"/>
                <w:szCs w:val="18"/>
              </w:rPr>
            </w:pPr>
            <w:r>
              <w:rPr>
                <w:rFonts w:ascii="Futura Book" w:hAnsi="Futura Book"/>
                <w:sz w:val="18"/>
                <w:szCs w:val="18"/>
              </w:rPr>
              <w:t>6 november 2020</w:t>
            </w:r>
          </w:p>
        </w:tc>
        <w:tc>
          <w:tcPr>
            <w:tcW w:w="3703" w:type="pct"/>
            <w:tcBorders>
              <w:bottom w:val="single" w:sz="8" w:space="0" w:color="auto"/>
            </w:tcBorders>
            <w:shd w:val="clear" w:color="auto" w:fill="auto"/>
          </w:tcPr>
          <w:p w14:paraId="333E2F55" w14:textId="379FC2E2" w:rsidR="00BA6705" w:rsidRPr="00375463" w:rsidRDefault="00BA6705" w:rsidP="00894E01">
            <w:pPr>
              <w:rPr>
                <w:rFonts w:ascii="Futura Book" w:hAnsi="Futura Book"/>
                <w:sz w:val="18"/>
                <w:szCs w:val="18"/>
              </w:rPr>
            </w:pPr>
            <w:r>
              <w:rPr>
                <w:rFonts w:ascii="Futura Book" w:hAnsi="Futura Book"/>
                <w:sz w:val="18"/>
                <w:szCs w:val="18"/>
              </w:rPr>
              <w:t>Uiterlijke inleverdatum van vragen naar aanleiding van de gegeven antwoorden in Nota van Inlichtingen 1</w:t>
            </w:r>
          </w:p>
        </w:tc>
      </w:tr>
      <w:tr w:rsidR="00BA6705" w:rsidRPr="00375463" w14:paraId="2377D81B" w14:textId="77777777" w:rsidTr="009D2904">
        <w:tc>
          <w:tcPr>
            <w:tcW w:w="1297" w:type="pct"/>
            <w:shd w:val="clear" w:color="auto" w:fill="auto"/>
          </w:tcPr>
          <w:p w14:paraId="725DEA9F" w14:textId="3216CF82" w:rsidR="00BA6705" w:rsidRDefault="00BA6705" w:rsidP="00BA6705">
            <w:pPr>
              <w:rPr>
                <w:rFonts w:ascii="Futura Book" w:hAnsi="Futura Book"/>
                <w:sz w:val="18"/>
                <w:szCs w:val="18"/>
              </w:rPr>
            </w:pPr>
            <w:r>
              <w:rPr>
                <w:rFonts w:ascii="Futura Book" w:hAnsi="Futura Book"/>
                <w:sz w:val="18"/>
                <w:szCs w:val="18"/>
              </w:rPr>
              <w:t>13 november 2020</w:t>
            </w:r>
          </w:p>
        </w:tc>
        <w:tc>
          <w:tcPr>
            <w:tcW w:w="3703" w:type="pct"/>
            <w:tcBorders>
              <w:bottom w:val="single" w:sz="8" w:space="0" w:color="auto"/>
            </w:tcBorders>
            <w:shd w:val="clear" w:color="auto" w:fill="auto"/>
          </w:tcPr>
          <w:p w14:paraId="17FEC27C" w14:textId="1AD2A138" w:rsidR="00BA6705" w:rsidRPr="00375463" w:rsidRDefault="00BA6705" w:rsidP="00BA6705">
            <w:pPr>
              <w:rPr>
                <w:rFonts w:ascii="Futura Book" w:hAnsi="Futura Book"/>
                <w:sz w:val="18"/>
                <w:szCs w:val="18"/>
              </w:rPr>
            </w:pPr>
            <w:r w:rsidRPr="00375463">
              <w:rPr>
                <w:rFonts w:ascii="Futura Book" w:hAnsi="Futura Book"/>
                <w:sz w:val="18"/>
                <w:szCs w:val="18"/>
              </w:rPr>
              <w:t xml:space="preserve">Verzending nota van inlichtingen </w:t>
            </w:r>
            <w:r>
              <w:rPr>
                <w:rFonts w:ascii="Futura Book" w:hAnsi="Futura Book"/>
                <w:sz w:val="18"/>
                <w:szCs w:val="18"/>
              </w:rPr>
              <w:t xml:space="preserve">2 </w:t>
            </w:r>
            <w:r w:rsidRPr="00375463">
              <w:rPr>
                <w:rFonts w:ascii="Futura Book" w:hAnsi="Futura Book"/>
                <w:sz w:val="18"/>
                <w:szCs w:val="18"/>
              </w:rPr>
              <w:t>naar aanleiding van de vragen</w:t>
            </w:r>
          </w:p>
        </w:tc>
      </w:tr>
      <w:tr w:rsidR="00D4231D" w:rsidRPr="00375463" w14:paraId="5119F4AC" w14:textId="77777777" w:rsidTr="009D2904">
        <w:tc>
          <w:tcPr>
            <w:tcW w:w="1297" w:type="pct"/>
            <w:shd w:val="clear" w:color="auto" w:fill="auto"/>
          </w:tcPr>
          <w:p w14:paraId="5EE08A37" w14:textId="6BB76FA8" w:rsidR="00D4231D" w:rsidRPr="009D2904" w:rsidRDefault="00C24505" w:rsidP="00894E01">
            <w:pPr>
              <w:rPr>
                <w:rFonts w:ascii="Futura Book" w:hAnsi="Futura Book"/>
                <w:sz w:val="18"/>
                <w:szCs w:val="18"/>
              </w:rPr>
            </w:pPr>
            <w:r>
              <w:rPr>
                <w:rFonts w:ascii="Futura Book" w:hAnsi="Futura Book"/>
                <w:sz w:val="18"/>
                <w:szCs w:val="18"/>
              </w:rPr>
              <w:t>24</w:t>
            </w:r>
            <w:r w:rsidRPr="009D2904">
              <w:rPr>
                <w:rFonts w:ascii="Futura Book" w:hAnsi="Futura Book"/>
                <w:sz w:val="18"/>
                <w:szCs w:val="18"/>
              </w:rPr>
              <w:t xml:space="preserve"> </w:t>
            </w:r>
            <w:r w:rsidR="007F6165" w:rsidRPr="009D2904">
              <w:rPr>
                <w:rFonts w:ascii="Futura Book" w:hAnsi="Futura Book"/>
                <w:sz w:val="18"/>
                <w:szCs w:val="18"/>
              </w:rPr>
              <w:t>november</w:t>
            </w:r>
            <w:r w:rsidR="00681C1A" w:rsidRPr="009D2904">
              <w:rPr>
                <w:rFonts w:ascii="Futura Book" w:hAnsi="Futura Book"/>
                <w:sz w:val="18"/>
                <w:szCs w:val="18"/>
              </w:rPr>
              <w:t xml:space="preserve"> 2020</w:t>
            </w:r>
          </w:p>
        </w:tc>
        <w:tc>
          <w:tcPr>
            <w:tcW w:w="3703" w:type="pct"/>
            <w:tcBorders>
              <w:bottom w:val="single" w:sz="8" w:space="0" w:color="auto"/>
            </w:tcBorders>
            <w:shd w:val="clear" w:color="auto" w:fill="auto"/>
          </w:tcPr>
          <w:p w14:paraId="67235252" w14:textId="77777777" w:rsidR="00D4231D" w:rsidRPr="00375463" w:rsidRDefault="00D4231D" w:rsidP="00894E01">
            <w:pPr>
              <w:rPr>
                <w:rFonts w:ascii="Futura Book" w:hAnsi="Futura Book"/>
                <w:sz w:val="18"/>
                <w:szCs w:val="18"/>
              </w:rPr>
            </w:pPr>
            <w:r w:rsidRPr="00375463">
              <w:rPr>
                <w:rFonts w:ascii="Futura Book" w:hAnsi="Futura Book"/>
                <w:sz w:val="18"/>
                <w:szCs w:val="18"/>
              </w:rPr>
              <w:t xml:space="preserve">Uiterste datum ontvangst inschrijvingen </w:t>
            </w:r>
            <w:r w:rsidR="00A14C66">
              <w:rPr>
                <w:rFonts w:ascii="Futura Book" w:hAnsi="Futura Book"/>
                <w:sz w:val="18"/>
                <w:szCs w:val="18"/>
              </w:rPr>
              <w:t>10.00</w:t>
            </w:r>
            <w:r w:rsidR="00A14C66" w:rsidRPr="00375463">
              <w:rPr>
                <w:rFonts w:ascii="Futura Book" w:hAnsi="Futura Book"/>
                <w:sz w:val="18"/>
                <w:szCs w:val="18"/>
              </w:rPr>
              <w:t xml:space="preserve"> </w:t>
            </w:r>
            <w:r w:rsidRPr="00375463">
              <w:rPr>
                <w:rFonts w:ascii="Futura Book" w:hAnsi="Futura Book"/>
                <w:sz w:val="18"/>
                <w:szCs w:val="18"/>
              </w:rPr>
              <w:t>uur)</w:t>
            </w:r>
          </w:p>
        </w:tc>
      </w:tr>
      <w:tr w:rsidR="00D4231D" w:rsidRPr="00681C1A" w14:paraId="4B0D1AE1" w14:textId="77777777" w:rsidTr="009D2904">
        <w:trPr>
          <w:trHeight w:val="600"/>
        </w:trPr>
        <w:tc>
          <w:tcPr>
            <w:tcW w:w="1297" w:type="pct"/>
            <w:tcBorders>
              <w:bottom w:val="single" w:sz="4" w:space="0" w:color="auto"/>
              <w:right w:val="single" w:sz="8" w:space="0" w:color="auto"/>
            </w:tcBorders>
            <w:shd w:val="clear" w:color="auto" w:fill="auto"/>
          </w:tcPr>
          <w:p w14:paraId="6BCC3F00" w14:textId="3FF4ED19" w:rsidR="00D4231D" w:rsidRPr="009D2904" w:rsidRDefault="00C24505" w:rsidP="00894E01">
            <w:pPr>
              <w:rPr>
                <w:rFonts w:ascii="Futura Book" w:hAnsi="Futura Book"/>
                <w:sz w:val="18"/>
                <w:szCs w:val="18"/>
              </w:rPr>
            </w:pPr>
            <w:r>
              <w:rPr>
                <w:rFonts w:ascii="Futura Book" w:hAnsi="Futura Book"/>
                <w:sz w:val="18"/>
                <w:szCs w:val="18"/>
              </w:rPr>
              <w:t>11 december</w:t>
            </w:r>
            <w:r w:rsidR="00681C1A" w:rsidRPr="009D2904">
              <w:rPr>
                <w:rFonts w:ascii="Futura Book" w:hAnsi="Futura Book"/>
                <w:sz w:val="18"/>
                <w:szCs w:val="18"/>
              </w:rPr>
              <w:t xml:space="preserve"> 2020</w:t>
            </w:r>
            <w:r w:rsidR="00400B5E" w:rsidRPr="009D2904">
              <w:rPr>
                <w:rFonts w:ascii="Futura Book" w:hAnsi="Futura Book"/>
                <w:sz w:val="18"/>
                <w:szCs w:val="18"/>
              </w:rPr>
              <w:t xml:space="preserve"> *</w:t>
            </w:r>
          </w:p>
        </w:tc>
        <w:tc>
          <w:tcPr>
            <w:tcW w:w="3703" w:type="pct"/>
            <w:tcBorders>
              <w:top w:val="single" w:sz="8" w:space="0" w:color="auto"/>
              <w:left w:val="nil"/>
              <w:bottom w:val="single" w:sz="4" w:space="0" w:color="auto"/>
              <w:right w:val="single" w:sz="4" w:space="0" w:color="auto"/>
            </w:tcBorders>
            <w:shd w:val="clear" w:color="auto" w:fill="auto"/>
          </w:tcPr>
          <w:p w14:paraId="1599DF02" w14:textId="77777777" w:rsidR="00D4231D" w:rsidRPr="00681C1A" w:rsidRDefault="00D4231D" w:rsidP="00894E01">
            <w:pPr>
              <w:rPr>
                <w:rFonts w:ascii="Futura Book" w:hAnsi="Futura Book"/>
                <w:sz w:val="18"/>
                <w:szCs w:val="18"/>
              </w:rPr>
            </w:pPr>
            <w:r w:rsidRPr="00681C1A">
              <w:rPr>
                <w:rFonts w:ascii="Futura Book" w:hAnsi="Futura Book"/>
                <w:sz w:val="18"/>
                <w:szCs w:val="18"/>
              </w:rPr>
              <w:t>Mededeling gunningsbeslissing (deze termijn en de volgende termijnen zijn indicatief)</w:t>
            </w:r>
          </w:p>
        </w:tc>
      </w:tr>
      <w:tr w:rsidR="00D4231D" w:rsidRPr="00681C1A" w14:paraId="3147B0C1" w14:textId="77777777" w:rsidTr="009D2904">
        <w:trPr>
          <w:trHeight w:val="540"/>
        </w:trPr>
        <w:tc>
          <w:tcPr>
            <w:tcW w:w="1297" w:type="pct"/>
            <w:shd w:val="clear" w:color="auto" w:fill="auto"/>
          </w:tcPr>
          <w:p w14:paraId="50CD0AB2" w14:textId="42CC8AE4" w:rsidR="00D4231D" w:rsidRPr="009D2904" w:rsidRDefault="00C24505" w:rsidP="00894E01">
            <w:pPr>
              <w:rPr>
                <w:rFonts w:ascii="Futura Book" w:hAnsi="Futura Book"/>
                <w:sz w:val="18"/>
                <w:szCs w:val="18"/>
              </w:rPr>
            </w:pPr>
            <w:r>
              <w:rPr>
                <w:rFonts w:ascii="Futura Book" w:hAnsi="Futura Book"/>
                <w:sz w:val="18"/>
                <w:szCs w:val="18"/>
              </w:rPr>
              <w:t>4 januari 2021</w:t>
            </w:r>
            <w:r w:rsidR="00400B5E" w:rsidRPr="009D2904">
              <w:rPr>
                <w:rFonts w:ascii="Futura Book" w:hAnsi="Futura Book"/>
                <w:sz w:val="18"/>
                <w:szCs w:val="18"/>
              </w:rPr>
              <w:t xml:space="preserve"> *</w:t>
            </w:r>
          </w:p>
          <w:p w14:paraId="65202A26" w14:textId="77777777" w:rsidR="00D4231D" w:rsidRPr="009D2904" w:rsidRDefault="00D4231D" w:rsidP="00894E01">
            <w:pPr>
              <w:rPr>
                <w:rFonts w:ascii="Futura Book" w:hAnsi="Futura Book"/>
                <w:sz w:val="18"/>
                <w:szCs w:val="18"/>
              </w:rPr>
            </w:pPr>
          </w:p>
        </w:tc>
        <w:tc>
          <w:tcPr>
            <w:tcW w:w="3703" w:type="pct"/>
            <w:tcBorders>
              <w:top w:val="single" w:sz="8" w:space="0" w:color="auto"/>
            </w:tcBorders>
            <w:shd w:val="clear" w:color="auto" w:fill="auto"/>
          </w:tcPr>
          <w:p w14:paraId="1DFDEBB1" w14:textId="77777777" w:rsidR="00D4231D" w:rsidRPr="00681C1A" w:rsidRDefault="00D4231D" w:rsidP="00894E01">
            <w:pPr>
              <w:rPr>
                <w:rFonts w:ascii="Futura Book" w:hAnsi="Futura Book"/>
                <w:sz w:val="18"/>
                <w:szCs w:val="18"/>
              </w:rPr>
            </w:pPr>
            <w:r w:rsidRPr="00681C1A">
              <w:rPr>
                <w:rFonts w:ascii="Futura Book" w:hAnsi="Futura Book"/>
                <w:sz w:val="18"/>
                <w:szCs w:val="18"/>
              </w:rPr>
              <w:t xml:space="preserve">Verstrijken termijn van </w:t>
            </w:r>
            <w:r w:rsidR="00CE5109" w:rsidRPr="00681C1A">
              <w:rPr>
                <w:rFonts w:ascii="Futura Book" w:hAnsi="Futura Book"/>
                <w:sz w:val="18"/>
                <w:szCs w:val="18"/>
              </w:rPr>
              <w:t>20</w:t>
            </w:r>
            <w:r w:rsidRPr="00681C1A">
              <w:rPr>
                <w:rFonts w:ascii="Futura Book" w:hAnsi="Futura Book"/>
                <w:sz w:val="18"/>
                <w:szCs w:val="18"/>
              </w:rPr>
              <w:t xml:space="preserve"> dagen na verzending gunningsbeslissing</w:t>
            </w:r>
          </w:p>
        </w:tc>
      </w:tr>
      <w:tr w:rsidR="00D4231D" w:rsidRPr="00681C1A" w14:paraId="1B57F060" w14:textId="77777777" w:rsidTr="009D2904">
        <w:tc>
          <w:tcPr>
            <w:tcW w:w="1297" w:type="pct"/>
            <w:shd w:val="clear" w:color="auto" w:fill="auto"/>
          </w:tcPr>
          <w:p w14:paraId="2654B295" w14:textId="5D554B0A" w:rsidR="00D4231D" w:rsidRPr="009D2904" w:rsidRDefault="00C24505" w:rsidP="00894E01">
            <w:pPr>
              <w:rPr>
                <w:rFonts w:ascii="Futura Book" w:hAnsi="Futura Book"/>
                <w:sz w:val="18"/>
                <w:szCs w:val="18"/>
              </w:rPr>
            </w:pPr>
            <w:r>
              <w:rPr>
                <w:rFonts w:ascii="Futura Book" w:hAnsi="Futura Book"/>
                <w:sz w:val="18"/>
                <w:szCs w:val="18"/>
              </w:rPr>
              <w:t>8 januari 2021</w:t>
            </w:r>
            <w:r w:rsidR="00400B5E" w:rsidRPr="009D2904">
              <w:rPr>
                <w:rFonts w:ascii="Futura Book" w:hAnsi="Futura Book"/>
                <w:sz w:val="18"/>
                <w:szCs w:val="18"/>
              </w:rPr>
              <w:t xml:space="preserve"> *</w:t>
            </w:r>
          </w:p>
        </w:tc>
        <w:tc>
          <w:tcPr>
            <w:tcW w:w="3703" w:type="pct"/>
            <w:shd w:val="clear" w:color="auto" w:fill="auto"/>
          </w:tcPr>
          <w:p w14:paraId="1A53C922" w14:textId="77777777" w:rsidR="00D4231D" w:rsidRPr="00681C1A" w:rsidRDefault="00D4231D" w:rsidP="00894E01">
            <w:pPr>
              <w:rPr>
                <w:rFonts w:ascii="Futura Book" w:hAnsi="Futura Book"/>
                <w:sz w:val="18"/>
                <w:szCs w:val="18"/>
              </w:rPr>
            </w:pPr>
            <w:proofErr w:type="spellStart"/>
            <w:r w:rsidRPr="00681C1A">
              <w:rPr>
                <w:rFonts w:ascii="Futura Book" w:hAnsi="Futura Book"/>
                <w:sz w:val="18"/>
                <w:szCs w:val="18"/>
              </w:rPr>
              <w:t>Contractering</w:t>
            </w:r>
            <w:proofErr w:type="spellEnd"/>
            <w:r w:rsidRPr="00681C1A">
              <w:rPr>
                <w:rFonts w:ascii="Futura Book" w:hAnsi="Futura Book"/>
                <w:sz w:val="18"/>
                <w:szCs w:val="18"/>
              </w:rPr>
              <w:t xml:space="preserve"> / gunning</w:t>
            </w:r>
          </w:p>
        </w:tc>
      </w:tr>
      <w:tr w:rsidR="00D4231D" w:rsidRPr="00375463" w14:paraId="7545D51A" w14:textId="77777777" w:rsidTr="009D2904">
        <w:tc>
          <w:tcPr>
            <w:tcW w:w="1297" w:type="pct"/>
            <w:shd w:val="clear" w:color="auto" w:fill="auto"/>
          </w:tcPr>
          <w:p w14:paraId="17AD503E" w14:textId="4A7416FE" w:rsidR="00D4231D" w:rsidRPr="009D2904" w:rsidRDefault="00C24505" w:rsidP="00894E01">
            <w:pPr>
              <w:rPr>
                <w:rFonts w:ascii="Futura Book" w:hAnsi="Futura Book"/>
                <w:sz w:val="18"/>
                <w:szCs w:val="18"/>
              </w:rPr>
            </w:pPr>
            <w:r>
              <w:rPr>
                <w:rFonts w:ascii="Futura Book" w:hAnsi="Futura Book"/>
                <w:sz w:val="18"/>
                <w:szCs w:val="18"/>
              </w:rPr>
              <w:t>8 januari 2021</w:t>
            </w:r>
            <w:r w:rsidR="00400B5E" w:rsidRPr="009D2904">
              <w:rPr>
                <w:rFonts w:ascii="Futura Book" w:hAnsi="Futura Book"/>
                <w:sz w:val="18"/>
                <w:szCs w:val="18"/>
              </w:rPr>
              <w:t xml:space="preserve"> *</w:t>
            </w:r>
          </w:p>
        </w:tc>
        <w:tc>
          <w:tcPr>
            <w:tcW w:w="3703" w:type="pct"/>
            <w:shd w:val="clear" w:color="auto" w:fill="auto"/>
          </w:tcPr>
          <w:p w14:paraId="6EEC2B4B" w14:textId="77777777" w:rsidR="00D4231D" w:rsidRPr="00375463" w:rsidRDefault="00D4231D" w:rsidP="00894E01">
            <w:pPr>
              <w:rPr>
                <w:rFonts w:ascii="Futura Book" w:hAnsi="Futura Book"/>
                <w:sz w:val="18"/>
                <w:szCs w:val="18"/>
              </w:rPr>
            </w:pPr>
            <w:r w:rsidRPr="00681C1A">
              <w:rPr>
                <w:rFonts w:ascii="Futura Book" w:hAnsi="Futura Book"/>
                <w:sz w:val="18"/>
                <w:szCs w:val="18"/>
              </w:rPr>
              <w:t>Publicatie gunning</w:t>
            </w:r>
            <w:r w:rsidRPr="00375463">
              <w:rPr>
                <w:rFonts w:ascii="Futura Book" w:hAnsi="Futura Book"/>
                <w:sz w:val="18"/>
                <w:szCs w:val="18"/>
              </w:rPr>
              <w:t xml:space="preserve"> </w:t>
            </w:r>
          </w:p>
        </w:tc>
      </w:tr>
    </w:tbl>
    <w:p w14:paraId="130D4633" w14:textId="77777777" w:rsidR="00C30F63" w:rsidRDefault="00400B5E" w:rsidP="00750CA1">
      <w:pPr>
        <w:rPr>
          <w:rFonts w:ascii="Futura Book" w:hAnsi="Futura Book"/>
          <w:sz w:val="18"/>
          <w:szCs w:val="18"/>
        </w:rPr>
      </w:pPr>
      <w:r w:rsidRPr="00375463">
        <w:rPr>
          <w:rFonts w:ascii="Futura Book" w:hAnsi="Futura Book"/>
          <w:sz w:val="18"/>
          <w:szCs w:val="18"/>
        </w:rPr>
        <w:t>* data zijn indicatief en onder voorbehoud</w:t>
      </w:r>
    </w:p>
    <w:p w14:paraId="7F4AE0D3" w14:textId="77777777" w:rsidR="007C567C" w:rsidRDefault="007C567C" w:rsidP="00750CA1">
      <w:pPr>
        <w:rPr>
          <w:rFonts w:ascii="Futura Book" w:hAnsi="Futura Book"/>
          <w:sz w:val="18"/>
          <w:szCs w:val="18"/>
        </w:rPr>
      </w:pPr>
    </w:p>
    <w:p w14:paraId="769FF7BC" w14:textId="77777777" w:rsidR="00681C1A" w:rsidRDefault="00681C1A" w:rsidP="00750CA1">
      <w:pPr>
        <w:rPr>
          <w:rFonts w:ascii="Futura Book" w:hAnsi="Futura Book"/>
          <w:sz w:val="18"/>
          <w:szCs w:val="18"/>
        </w:rPr>
      </w:pPr>
    </w:p>
    <w:p w14:paraId="71EFD584" w14:textId="77777777" w:rsidR="00B74016" w:rsidRDefault="00B74016" w:rsidP="00B74016">
      <w:pPr>
        <w:pStyle w:val="Kop2"/>
      </w:pPr>
      <w:r>
        <w:t xml:space="preserve"> </w:t>
      </w:r>
      <w:bookmarkStart w:id="112" w:name="_Toc398812698"/>
      <w:bookmarkStart w:id="113" w:name="_Toc405991105"/>
      <w:bookmarkStart w:id="114" w:name="_Toc52263768"/>
      <w:proofErr w:type="spellStart"/>
      <w:r>
        <w:t>Tender</w:t>
      </w:r>
      <w:r w:rsidR="002B4C7C">
        <w:t>N</w:t>
      </w:r>
      <w:r>
        <w:t>ed</w:t>
      </w:r>
      <w:bookmarkEnd w:id="112"/>
      <w:bookmarkEnd w:id="113"/>
      <w:bookmarkEnd w:id="114"/>
      <w:proofErr w:type="spellEnd"/>
    </w:p>
    <w:p w14:paraId="18DF0A4A" w14:textId="77777777" w:rsidR="00B74016" w:rsidRPr="00B74016" w:rsidRDefault="00B74016" w:rsidP="00B74016">
      <w:pPr>
        <w:autoSpaceDE w:val="0"/>
        <w:autoSpaceDN w:val="0"/>
        <w:adjustRightInd w:val="0"/>
        <w:spacing w:line="240" w:lineRule="auto"/>
        <w:rPr>
          <w:rFonts w:ascii="Futura Book" w:hAnsi="Futura Book"/>
        </w:rPr>
      </w:pPr>
    </w:p>
    <w:p w14:paraId="3F9A6A90" w14:textId="77777777" w:rsidR="00B74016" w:rsidRPr="00B74016" w:rsidRDefault="00B74016" w:rsidP="00B74016">
      <w:pPr>
        <w:pStyle w:val="Kop3"/>
        <w:tabs>
          <w:tab w:val="clear" w:pos="720"/>
          <w:tab w:val="left" w:pos="709"/>
        </w:tabs>
      </w:pPr>
      <w:bookmarkStart w:id="115" w:name="_Toc52263769"/>
      <w:r w:rsidRPr="00B74016">
        <w:t xml:space="preserve">Gebruik </w:t>
      </w:r>
      <w:proofErr w:type="spellStart"/>
      <w:r w:rsidR="002A7C61">
        <w:t>TenderNed</w:t>
      </w:r>
      <w:bookmarkEnd w:id="115"/>
      <w:proofErr w:type="spellEnd"/>
    </w:p>
    <w:p w14:paraId="21F6DA33"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Mocht u problemen ondervinden in het gebruik van </w:t>
      </w:r>
      <w:proofErr w:type="spellStart"/>
      <w:r w:rsidR="002A7C61">
        <w:rPr>
          <w:rFonts w:ascii="Futura Book" w:hAnsi="Futura Book"/>
        </w:rPr>
        <w:t>TenderNed</w:t>
      </w:r>
      <w:proofErr w:type="spellEnd"/>
      <w:r w:rsidRPr="00A375EB">
        <w:rPr>
          <w:rFonts w:ascii="Futura Book" w:hAnsi="Futura Book"/>
        </w:rPr>
        <w:t xml:space="preserve"> dan heeft </w:t>
      </w:r>
      <w:proofErr w:type="spellStart"/>
      <w:r w:rsidR="002A7C61">
        <w:rPr>
          <w:rFonts w:ascii="Futura Book" w:hAnsi="Futura Book"/>
        </w:rPr>
        <w:t>TenderNed</w:t>
      </w:r>
      <w:proofErr w:type="spellEnd"/>
      <w:r w:rsidRPr="00A375EB">
        <w:rPr>
          <w:rFonts w:ascii="Futura Book" w:hAnsi="Futura Book"/>
        </w:rPr>
        <w:t xml:space="preserve"> een eigen Servicedesk die u kunt raadplegen. Via de</w:t>
      </w:r>
      <w:r>
        <w:rPr>
          <w:rFonts w:ascii="Futura Book" w:hAnsi="Futura Book"/>
        </w:rPr>
        <w:t xml:space="preserve"> </w:t>
      </w:r>
      <w:proofErr w:type="spellStart"/>
      <w:r w:rsidR="002A7C61">
        <w:rPr>
          <w:rFonts w:ascii="Futura Book" w:hAnsi="Futura Book"/>
        </w:rPr>
        <w:t>TenderNed</w:t>
      </w:r>
      <w:proofErr w:type="spellEnd"/>
      <w:r w:rsidRPr="00A375EB">
        <w:rPr>
          <w:rFonts w:ascii="Futura Book" w:hAnsi="Futura Book"/>
        </w:rPr>
        <w:t xml:space="preserve"> Servicedesk kunt u ondersteuning verwachten in het:</w:t>
      </w:r>
    </w:p>
    <w:p w14:paraId="161D9FBC" w14:textId="77777777" w:rsidR="00B74016" w:rsidRPr="00A375EB" w:rsidRDefault="00B74016" w:rsidP="00B74016">
      <w:pPr>
        <w:autoSpaceDE w:val="0"/>
        <w:autoSpaceDN w:val="0"/>
        <w:adjustRightInd w:val="0"/>
        <w:spacing w:line="240" w:lineRule="auto"/>
        <w:rPr>
          <w:rFonts w:ascii="Futura Book" w:hAnsi="Futura Book"/>
        </w:rPr>
      </w:pPr>
    </w:p>
    <w:p w14:paraId="0985B489"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w:t>
      </w:r>
      <w:r>
        <w:rPr>
          <w:rFonts w:ascii="Futura Book" w:hAnsi="Futura Book"/>
        </w:rPr>
        <w:t>gebruik van de inlog- gegevens</w:t>
      </w:r>
    </w:p>
    <w:p w14:paraId="696B98F3" w14:textId="77777777" w:rsidR="00B74016" w:rsidRPr="00A375EB" w:rsidRDefault="00B74016" w:rsidP="00B74016">
      <w:pPr>
        <w:autoSpaceDE w:val="0"/>
        <w:autoSpaceDN w:val="0"/>
        <w:adjustRightInd w:val="0"/>
        <w:spacing w:line="240" w:lineRule="auto"/>
        <w:rPr>
          <w:rFonts w:ascii="Futura Book" w:hAnsi="Futura Book"/>
        </w:rPr>
      </w:pPr>
      <w:r>
        <w:rPr>
          <w:rFonts w:ascii="Futura Book" w:hAnsi="Futura Book"/>
        </w:rPr>
        <w:t xml:space="preserve">- </w:t>
      </w:r>
      <w:r w:rsidRPr="00A375EB">
        <w:rPr>
          <w:rFonts w:ascii="Futura Book" w:hAnsi="Futura Book"/>
        </w:rPr>
        <w:t xml:space="preserve">gebruik van </w:t>
      </w:r>
      <w:proofErr w:type="spellStart"/>
      <w:r w:rsidR="002A7C61">
        <w:rPr>
          <w:rFonts w:ascii="Futura Book" w:hAnsi="Futura Book"/>
        </w:rPr>
        <w:t>TenderNed</w:t>
      </w:r>
      <w:proofErr w:type="spellEnd"/>
      <w:r>
        <w:rPr>
          <w:rFonts w:ascii="Futura Book" w:hAnsi="Futura Book"/>
        </w:rPr>
        <w:t>;</w:t>
      </w:r>
    </w:p>
    <w:p w14:paraId="5FD7906C"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oplossen van </w:t>
      </w:r>
      <w:r>
        <w:rPr>
          <w:rFonts w:ascii="Futura Book" w:hAnsi="Futura Book"/>
        </w:rPr>
        <w:t>storing/</w:t>
      </w:r>
      <w:r w:rsidRPr="00A375EB">
        <w:rPr>
          <w:rFonts w:ascii="Futura Book" w:hAnsi="Futura Book"/>
        </w:rPr>
        <w:t>problemen</w:t>
      </w:r>
      <w:r>
        <w:rPr>
          <w:rFonts w:ascii="Futura Book" w:hAnsi="Futura Book"/>
        </w:rPr>
        <w:t xml:space="preserve"> met betrekking tot </w:t>
      </w:r>
      <w:proofErr w:type="spellStart"/>
      <w:r w:rsidR="002A7C61">
        <w:rPr>
          <w:rFonts w:ascii="Futura Book" w:hAnsi="Futura Book"/>
        </w:rPr>
        <w:t>TenderNed</w:t>
      </w:r>
      <w:proofErr w:type="spellEnd"/>
      <w:r>
        <w:rPr>
          <w:rFonts w:ascii="Futura Book" w:hAnsi="Futura Book"/>
        </w:rPr>
        <w:t>.</w:t>
      </w:r>
    </w:p>
    <w:p w14:paraId="6BCC5985" w14:textId="77777777" w:rsidR="00B74016" w:rsidRPr="00A375EB" w:rsidRDefault="00B74016" w:rsidP="00B74016">
      <w:pPr>
        <w:autoSpaceDE w:val="0"/>
        <w:autoSpaceDN w:val="0"/>
        <w:adjustRightInd w:val="0"/>
        <w:spacing w:line="240" w:lineRule="auto"/>
        <w:rPr>
          <w:rFonts w:ascii="Futura Book" w:hAnsi="Futura Book"/>
        </w:rPr>
      </w:pPr>
    </w:p>
    <w:p w14:paraId="19933ECD"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lastRenderedPageBreak/>
        <w:t xml:space="preserve">De Servicedesk van </w:t>
      </w:r>
      <w:proofErr w:type="spellStart"/>
      <w:r w:rsidR="002A7C61">
        <w:rPr>
          <w:rFonts w:ascii="Futura Book" w:hAnsi="Futura Book"/>
        </w:rPr>
        <w:t>TenderNed</w:t>
      </w:r>
      <w:proofErr w:type="spellEnd"/>
      <w:r w:rsidRPr="00A375EB">
        <w:rPr>
          <w:rFonts w:ascii="Futura Book" w:hAnsi="Futura Book"/>
        </w:rPr>
        <w:t xml:space="preserve"> is te bereiken via telefoonnummer 0800-8363376 of via </w:t>
      </w:r>
      <w:hyperlink r:id="rId20" w:history="1">
        <w:r w:rsidRPr="003766F8">
          <w:rPr>
            <w:rStyle w:val="Hyperlink"/>
            <w:rFonts w:ascii="Futura Book" w:hAnsi="Futura Book"/>
          </w:rPr>
          <w:t>servicedesk@</w:t>
        </w:r>
        <w:r w:rsidR="002A7C61">
          <w:rPr>
            <w:rStyle w:val="Hyperlink"/>
            <w:rFonts w:ascii="Futura Book" w:hAnsi="Futura Book"/>
          </w:rPr>
          <w:t>TenderNed</w:t>
        </w:r>
        <w:r w:rsidRPr="003766F8">
          <w:rPr>
            <w:rStyle w:val="Hyperlink"/>
            <w:rFonts w:ascii="Futura Book" w:hAnsi="Futura Book"/>
          </w:rPr>
          <w:t>.nl</w:t>
        </w:r>
      </w:hyperlink>
    </w:p>
    <w:p w14:paraId="40DCFF23" w14:textId="5D918A84" w:rsidR="00B74016" w:rsidRDefault="00B74016" w:rsidP="00B74016">
      <w:pPr>
        <w:autoSpaceDE w:val="0"/>
        <w:autoSpaceDN w:val="0"/>
        <w:adjustRightInd w:val="0"/>
        <w:spacing w:line="240" w:lineRule="auto"/>
        <w:rPr>
          <w:rFonts w:ascii="Futura Book" w:hAnsi="Futura Book"/>
        </w:rPr>
      </w:pPr>
    </w:p>
    <w:p w14:paraId="337BDCF8" w14:textId="31D8E8F7" w:rsidR="009D2904" w:rsidRDefault="009D2904" w:rsidP="00B74016">
      <w:pPr>
        <w:autoSpaceDE w:val="0"/>
        <w:autoSpaceDN w:val="0"/>
        <w:adjustRightInd w:val="0"/>
        <w:spacing w:line="240" w:lineRule="auto"/>
        <w:rPr>
          <w:rFonts w:ascii="Futura Book" w:hAnsi="Futura Book"/>
        </w:rPr>
      </w:pPr>
    </w:p>
    <w:p w14:paraId="696E2185" w14:textId="0FEB1C81" w:rsidR="009D2904" w:rsidRDefault="009D2904" w:rsidP="00B74016">
      <w:pPr>
        <w:autoSpaceDE w:val="0"/>
        <w:autoSpaceDN w:val="0"/>
        <w:adjustRightInd w:val="0"/>
        <w:spacing w:line="240" w:lineRule="auto"/>
        <w:rPr>
          <w:rFonts w:ascii="Futura Book" w:hAnsi="Futura Book"/>
        </w:rPr>
      </w:pPr>
    </w:p>
    <w:p w14:paraId="49B14AF8" w14:textId="77777777" w:rsidR="009D2904" w:rsidRDefault="009D2904" w:rsidP="00B74016">
      <w:pPr>
        <w:autoSpaceDE w:val="0"/>
        <w:autoSpaceDN w:val="0"/>
        <w:adjustRightInd w:val="0"/>
        <w:spacing w:line="240" w:lineRule="auto"/>
        <w:rPr>
          <w:rFonts w:ascii="Futura Book" w:hAnsi="Futura Book"/>
        </w:rPr>
      </w:pPr>
    </w:p>
    <w:p w14:paraId="7934B22F" w14:textId="77777777" w:rsidR="00B74016" w:rsidRDefault="00B74016" w:rsidP="00B74016">
      <w:pPr>
        <w:pStyle w:val="Kop3"/>
        <w:tabs>
          <w:tab w:val="clear" w:pos="720"/>
          <w:tab w:val="left" w:pos="709"/>
        </w:tabs>
      </w:pPr>
      <w:bookmarkStart w:id="116" w:name="_Toc52263770"/>
      <w:r>
        <w:t>e-Herkenning</w:t>
      </w:r>
      <w:bookmarkEnd w:id="116"/>
    </w:p>
    <w:p w14:paraId="75A4B86C" w14:textId="77777777" w:rsidR="00B74016" w:rsidRPr="00B74016" w:rsidRDefault="00B74016" w:rsidP="00B74016">
      <w:r w:rsidRPr="00B74016">
        <w:rPr>
          <w:rFonts w:ascii="Futura Book" w:hAnsi="Futura Book" w:cs="Arial"/>
          <w:iCs/>
          <w:szCs w:val="22"/>
        </w:rPr>
        <w:t xml:space="preserve">Om een nieuwe onderneming in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te kunnen registreren is een e-Herkenningsmiddel nodig. De registratie van buitenlandse ondernemingen verloopt nog via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zelf, omdat e</w:t>
      </w:r>
      <w:r>
        <w:rPr>
          <w:rFonts w:ascii="Futura Book" w:hAnsi="Futura Book" w:cs="Arial"/>
          <w:iCs/>
          <w:szCs w:val="22"/>
        </w:rPr>
        <w:t>-</w:t>
      </w:r>
      <w:r w:rsidRPr="00B74016">
        <w:rPr>
          <w:rFonts w:ascii="Futura Book" w:hAnsi="Futura Book" w:cs="Arial"/>
          <w:iCs/>
          <w:szCs w:val="22"/>
        </w:rPr>
        <w:t>Herkenning voor hen niet beschikbaar is. Met een e</w:t>
      </w:r>
      <w:r>
        <w:rPr>
          <w:rFonts w:ascii="Futura Book" w:hAnsi="Futura Book" w:cs="Arial"/>
          <w:iCs/>
          <w:szCs w:val="22"/>
        </w:rPr>
        <w:t>-</w:t>
      </w:r>
      <w:r w:rsidRPr="00B74016">
        <w:rPr>
          <w:rFonts w:ascii="Futura Book" w:hAnsi="Futura Book" w:cs="Arial"/>
          <w:iCs/>
          <w:szCs w:val="22"/>
        </w:rPr>
        <w:t xml:space="preserve">Herkenningsmiddel is het mogelijk om zowel gebruiker als onderneming in één keer te registreren.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adviseert ondernemingen tijdig een e</w:t>
      </w:r>
      <w:r>
        <w:rPr>
          <w:rFonts w:ascii="Futura Book" w:hAnsi="Futura Book" w:cs="Arial"/>
          <w:iCs/>
          <w:szCs w:val="22"/>
        </w:rPr>
        <w:t>-</w:t>
      </w:r>
      <w:r w:rsidRPr="00B74016">
        <w:rPr>
          <w:rFonts w:ascii="Futura Book" w:hAnsi="Futura Book" w:cs="Arial"/>
          <w:iCs/>
          <w:szCs w:val="22"/>
        </w:rPr>
        <w:t xml:space="preserve">Herkenningsmiddel aan te schaffen, zodat zij geen hinder ondervinden bij deelname aan een aanbesteding. </w:t>
      </w:r>
      <w:r>
        <w:rPr>
          <w:rFonts w:ascii="Futura Book" w:hAnsi="Futura Book" w:cs="Arial"/>
          <w:iCs/>
          <w:szCs w:val="22"/>
        </w:rPr>
        <w:t xml:space="preserve"> Voor meer informatie over het gebruik van </w:t>
      </w:r>
      <w:proofErr w:type="spellStart"/>
      <w:r w:rsidR="002A7C61">
        <w:rPr>
          <w:rFonts w:ascii="Futura Book" w:hAnsi="Futura Book" w:cs="Arial"/>
          <w:iCs/>
          <w:szCs w:val="22"/>
        </w:rPr>
        <w:t>TenderNed</w:t>
      </w:r>
      <w:proofErr w:type="spellEnd"/>
      <w:r>
        <w:rPr>
          <w:rFonts w:ascii="Futura Book" w:hAnsi="Futura Book" w:cs="Arial"/>
          <w:iCs/>
          <w:szCs w:val="22"/>
        </w:rPr>
        <w:t xml:space="preserve"> met e-Herkenning kunt u terecht bij de Servicedesk van </w:t>
      </w:r>
      <w:proofErr w:type="spellStart"/>
      <w:r w:rsidR="002A7C61">
        <w:rPr>
          <w:rFonts w:ascii="Futura Book" w:hAnsi="Futura Book" w:cs="Arial"/>
          <w:iCs/>
          <w:szCs w:val="22"/>
        </w:rPr>
        <w:t>TenderNed</w:t>
      </w:r>
      <w:proofErr w:type="spellEnd"/>
      <w:r>
        <w:rPr>
          <w:rFonts w:ascii="Futura Book" w:hAnsi="Futura Book" w:cs="Arial"/>
          <w:iCs/>
          <w:szCs w:val="22"/>
        </w:rPr>
        <w:t>.</w:t>
      </w:r>
    </w:p>
    <w:p w14:paraId="4B43F11C" w14:textId="77777777" w:rsidR="00B74016" w:rsidRDefault="00B74016" w:rsidP="00750CA1">
      <w:pPr>
        <w:rPr>
          <w:rFonts w:ascii="Futura Book" w:hAnsi="Futura Book"/>
          <w:sz w:val="18"/>
          <w:szCs w:val="18"/>
        </w:rPr>
      </w:pPr>
    </w:p>
    <w:p w14:paraId="08858BFA" w14:textId="77777777" w:rsidR="00B74016" w:rsidRPr="00375463" w:rsidRDefault="00B74016" w:rsidP="00750CA1">
      <w:pPr>
        <w:rPr>
          <w:rFonts w:ascii="Futura Book" w:hAnsi="Futura Book"/>
          <w:sz w:val="18"/>
          <w:szCs w:val="18"/>
        </w:rPr>
      </w:pPr>
    </w:p>
    <w:p w14:paraId="0657B045" w14:textId="77777777" w:rsidR="00750CA1" w:rsidRPr="00375463" w:rsidRDefault="00750CA1" w:rsidP="00C30F63">
      <w:pPr>
        <w:pStyle w:val="Kop1"/>
      </w:pPr>
      <w:bookmarkStart w:id="117" w:name="_Toc52263771"/>
      <w:r w:rsidRPr="00375463">
        <w:lastRenderedPageBreak/>
        <w:t>Geschiktheid van het bedrijf van de inschrijver</w:t>
      </w:r>
      <w:bookmarkEnd w:id="107"/>
      <w:bookmarkEnd w:id="117"/>
    </w:p>
    <w:p w14:paraId="6D11EE40" w14:textId="77777777" w:rsidR="00750CA1" w:rsidRPr="00375463" w:rsidRDefault="003424C2" w:rsidP="00C30F63">
      <w:pPr>
        <w:pStyle w:val="Kop2"/>
      </w:pPr>
      <w:bookmarkStart w:id="118" w:name="_Toc52263772"/>
      <w:bookmarkEnd w:id="108"/>
      <w:bookmarkEnd w:id="109"/>
      <w:r w:rsidRPr="00375463">
        <w:t>Inleiding</w:t>
      </w:r>
      <w:bookmarkEnd w:id="118"/>
    </w:p>
    <w:p w14:paraId="63EE0D60" w14:textId="77777777" w:rsidR="003424C2" w:rsidRPr="00375463" w:rsidRDefault="003424C2" w:rsidP="00CE5109">
      <w:pPr>
        <w:rPr>
          <w:rFonts w:ascii="Futura Book" w:hAnsi="Futura Book"/>
        </w:rPr>
      </w:pPr>
      <w:bookmarkStart w:id="119" w:name="_Toc190759852"/>
      <w:bookmarkStart w:id="120" w:name="_Toc133225585"/>
      <w:bookmarkStart w:id="121" w:name="_Toc144018493"/>
      <w:bookmarkStart w:id="122" w:name="_Toc133225590"/>
      <w:bookmarkStart w:id="123" w:name="_Toc144018498"/>
      <w:r w:rsidRPr="00375463">
        <w:rPr>
          <w:rFonts w:ascii="Futura Book" w:hAnsi="Futura Book"/>
        </w:rPr>
        <w:t xml:space="preserve">Dit hoofdstuk heeft betrekking op de persoonlijke situatie van </w:t>
      </w:r>
      <w:r w:rsidR="00823281">
        <w:rPr>
          <w:rFonts w:ascii="Futura Book" w:hAnsi="Futura Book"/>
        </w:rPr>
        <w:t>i</w:t>
      </w:r>
      <w:r w:rsidRPr="00375463">
        <w:rPr>
          <w:rFonts w:ascii="Futura Book" w:hAnsi="Futura Book"/>
        </w:rPr>
        <w:t>nschrijver.</w:t>
      </w:r>
    </w:p>
    <w:p w14:paraId="3E840D18" w14:textId="77777777" w:rsidR="003424C2" w:rsidRPr="00375463" w:rsidRDefault="003424C2" w:rsidP="00CE5109">
      <w:pPr>
        <w:rPr>
          <w:rFonts w:ascii="Futura Book" w:hAnsi="Futura Book"/>
        </w:rPr>
      </w:pPr>
      <w:r w:rsidRPr="00375463">
        <w:rPr>
          <w:rFonts w:ascii="Futura Book" w:hAnsi="Futura Book"/>
        </w:rPr>
        <w:t>In artikel 2.86 en 2.87 A</w:t>
      </w:r>
      <w:r w:rsidR="00071453" w:rsidRPr="00375463">
        <w:rPr>
          <w:rFonts w:ascii="Futura Book" w:hAnsi="Futura Book"/>
        </w:rPr>
        <w:t xml:space="preserve">anbestedingswet 2012 </w:t>
      </w:r>
      <w:r w:rsidRPr="00375463">
        <w:rPr>
          <w:rFonts w:ascii="Futura Book" w:hAnsi="Futura Book"/>
        </w:rPr>
        <w:t xml:space="preserve">staan de door de </w:t>
      </w:r>
      <w:r w:rsidR="00D6266C" w:rsidRPr="00375463">
        <w:rPr>
          <w:rFonts w:ascii="Futura Book" w:hAnsi="Futura Book"/>
        </w:rPr>
        <w:t>Provincie</w:t>
      </w:r>
      <w:r w:rsidRPr="00375463">
        <w:rPr>
          <w:rFonts w:ascii="Futura Book" w:hAnsi="Futura Book"/>
        </w:rPr>
        <w:t xml:space="preserve"> te hanteren uitsluitingsgronden opgesomd. In </w:t>
      </w:r>
      <w:r w:rsidR="00E70A6C" w:rsidRPr="00375463">
        <w:rPr>
          <w:rFonts w:ascii="Futura Book" w:hAnsi="Futura Book"/>
        </w:rPr>
        <w:t>paragraaf</w:t>
      </w:r>
      <w:r w:rsidRPr="00375463">
        <w:rPr>
          <w:rFonts w:ascii="Futura Book" w:hAnsi="Futura Book"/>
        </w:rPr>
        <w:t xml:space="preserve"> 3.2 is aangegeven hoe de </w:t>
      </w:r>
      <w:r w:rsidR="00D6266C" w:rsidRPr="00375463">
        <w:rPr>
          <w:rFonts w:ascii="Futura Book" w:hAnsi="Futura Book"/>
        </w:rPr>
        <w:t>Provincie</w:t>
      </w:r>
      <w:r w:rsidRPr="00375463">
        <w:rPr>
          <w:rFonts w:ascii="Futura Book" w:hAnsi="Futura Book"/>
        </w:rPr>
        <w:t xml:space="preserve"> met deze uitsluitingsgronden zal omgaan.</w:t>
      </w:r>
    </w:p>
    <w:p w14:paraId="6AF716CD" w14:textId="77777777" w:rsidR="003424C2" w:rsidRPr="00375463" w:rsidRDefault="003424C2" w:rsidP="00CE5109">
      <w:pPr>
        <w:rPr>
          <w:rFonts w:ascii="Futura Book" w:hAnsi="Futura Book"/>
        </w:rPr>
      </w:pPr>
    </w:p>
    <w:p w14:paraId="2432A272" w14:textId="77777777" w:rsidR="003424C2" w:rsidRPr="00375463" w:rsidRDefault="003424C2" w:rsidP="00CE5109">
      <w:pPr>
        <w:rPr>
          <w:rFonts w:ascii="Futura Book" w:hAnsi="Futura Book"/>
        </w:rPr>
      </w:pPr>
      <w:r w:rsidRPr="00375463">
        <w:rPr>
          <w:rFonts w:ascii="Futura Book" w:hAnsi="Futura Book"/>
        </w:rPr>
        <w:t xml:space="preserve">De geschiktheid van Inschrijver om gedurende de contractperiode de opdracht uit te voeren, wordt bepaald aan de hand van minimum eisen ten aanzien van de economische en financiële draagkracht en de technische bekwaamheid. </w:t>
      </w:r>
    </w:p>
    <w:p w14:paraId="458EBF83" w14:textId="77777777" w:rsidR="003424C2" w:rsidRPr="00375463" w:rsidRDefault="003424C2" w:rsidP="00CE5109">
      <w:pPr>
        <w:rPr>
          <w:rFonts w:ascii="Futura Book" w:hAnsi="Futura Book"/>
        </w:rPr>
      </w:pPr>
    </w:p>
    <w:p w14:paraId="1055E51A" w14:textId="77777777" w:rsidR="003424C2" w:rsidRPr="00375463" w:rsidRDefault="003424C2" w:rsidP="00CE5109">
      <w:pPr>
        <w:rPr>
          <w:rFonts w:ascii="Futura Book" w:hAnsi="Futura Book"/>
        </w:rPr>
      </w:pPr>
      <w:r w:rsidRPr="00375463">
        <w:rPr>
          <w:rFonts w:ascii="Futura Book" w:hAnsi="Futura Book"/>
        </w:rPr>
        <w:t xml:space="preserve">Inschrijver dient te voldoen aan de door </w:t>
      </w:r>
      <w:r w:rsidR="00E70A6C" w:rsidRPr="00375463">
        <w:rPr>
          <w:rFonts w:ascii="Futura Book" w:hAnsi="Futura Book"/>
        </w:rPr>
        <w:t xml:space="preserve">de </w:t>
      </w:r>
      <w:r w:rsidR="00D6266C" w:rsidRPr="00375463">
        <w:rPr>
          <w:rFonts w:ascii="Futura Book" w:hAnsi="Futura Book"/>
        </w:rPr>
        <w:t>Provincie</w:t>
      </w:r>
      <w:r w:rsidR="00E70A6C" w:rsidRPr="00375463">
        <w:rPr>
          <w:rFonts w:ascii="Futura Book" w:hAnsi="Futura Book"/>
        </w:rPr>
        <w:t xml:space="preserve"> ge</w:t>
      </w:r>
      <w:r w:rsidRPr="00375463">
        <w:rPr>
          <w:rFonts w:ascii="Futura Book" w:hAnsi="Futura Book"/>
        </w:rPr>
        <w:t xml:space="preserve">vraagde geschiktheidseisen en de daarbij behorende dan wel gevraagde verklaringen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 xml:space="preserve">.7). Door rechtsgeldige ondertekening van </w:t>
      </w:r>
      <w:r w:rsidR="00D72A54">
        <w:rPr>
          <w:rFonts w:ascii="Futura Book" w:hAnsi="Futura Book"/>
        </w:rPr>
        <w:t>het</w:t>
      </w:r>
      <w:r w:rsidRPr="00375463">
        <w:rPr>
          <w:rFonts w:ascii="Futura Book" w:hAnsi="Futura Book"/>
        </w:rPr>
        <w:t xml:space="preserve"> Uniform</w:t>
      </w:r>
      <w:r w:rsidR="00A32737">
        <w:rPr>
          <w:rFonts w:ascii="Futura Book" w:hAnsi="Futura Book"/>
        </w:rPr>
        <w:t xml:space="preserve"> Europees Aanbestedingsdocument </w:t>
      </w:r>
      <w:r w:rsidRPr="00375463">
        <w:rPr>
          <w:rFonts w:ascii="Futura Book" w:hAnsi="Futura Book"/>
        </w:rPr>
        <w:t xml:space="preserve">(bijlage </w:t>
      </w:r>
      <w:r w:rsidR="00A32737">
        <w:rPr>
          <w:rFonts w:ascii="Futura Book" w:hAnsi="Futura Book"/>
        </w:rPr>
        <w:t>1</w:t>
      </w:r>
      <w:r w:rsidRPr="00375463">
        <w:rPr>
          <w:rFonts w:ascii="Futura Book" w:hAnsi="Futura Book"/>
        </w:rPr>
        <w:t xml:space="preserve">) geeft Inschrijver aan dat hij voldoet aan het gestelde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.7.</w:t>
      </w:r>
    </w:p>
    <w:p w14:paraId="4A42C81F" w14:textId="77777777" w:rsidR="003424C2" w:rsidRPr="00375463" w:rsidRDefault="003424C2" w:rsidP="00CE5109">
      <w:pPr>
        <w:rPr>
          <w:rFonts w:ascii="Futura Book" w:hAnsi="Futura Book"/>
        </w:rPr>
      </w:pPr>
    </w:p>
    <w:p w14:paraId="7F043782"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te gunnen</w:t>
      </w:r>
      <w:r w:rsidR="00E70A6C" w:rsidRPr="00375463">
        <w:rPr>
          <w:rFonts w:ascii="Futura Book" w:hAnsi="Futura Book"/>
        </w:rPr>
        <w:t xml:space="preserve">, zal de </w:t>
      </w:r>
      <w:r w:rsidR="00D6266C" w:rsidRPr="00375463">
        <w:rPr>
          <w:rFonts w:ascii="Futura Book" w:hAnsi="Futura Book"/>
        </w:rPr>
        <w:t>Provincie</w:t>
      </w:r>
      <w:r w:rsidRPr="00375463">
        <w:rPr>
          <w:rFonts w:ascii="Futura Book" w:hAnsi="Futura Book"/>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opgeëiste bewijsstukken en/of rechtsgeldig ondertekende verklaringen.</w:t>
      </w:r>
    </w:p>
    <w:p w14:paraId="5FD265CB" w14:textId="77777777" w:rsidR="003424C2" w:rsidRPr="00375463" w:rsidRDefault="003424C2" w:rsidP="00CE5109">
      <w:pPr>
        <w:rPr>
          <w:rFonts w:ascii="Futura Book" w:hAnsi="Futura Book"/>
        </w:rPr>
      </w:pPr>
    </w:p>
    <w:p w14:paraId="2598086C"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003424C2" w:rsidRPr="00375463">
        <w:rPr>
          <w:rFonts w:ascii="Futura Book" w:hAnsi="Futura Book"/>
        </w:rPr>
        <w:t xml:space="preserve"> kan de door Inschrijver in het kader van deze aanbesteding verstrekte informatie op juistheid en volledigheid (laten) controleren. Het onjuist verstrekken van informatie en / of invullen van de formulieren kan door </w:t>
      </w: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worden aangemerkt als het afleggen van valse verklaring en kan leiden tot uitsluiting van de verdere deelname aan de aanbesteding.</w:t>
      </w:r>
    </w:p>
    <w:p w14:paraId="5487CB62" w14:textId="77777777" w:rsidR="003424C2" w:rsidRPr="00375463" w:rsidRDefault="003424C2" w:rsidP="003424C2">
      <w:pPr>
        <w:spacing w:line="240" w:lineRule="auto"/>
        <w:rPr>
          <w:rFonts w:ascii="Futura Book" w:hAnsi="Futura Book"/>
          <w:sz w:val="18"/>
          <w:szCs w:val="18"/>
        </w:rPr>
      </w:pPr>
    </w:p>
    <w:p w14:paraId="7892589F" w14:textId="77777777" w:rsidR="003424C2" w:rsidRPr="00375463" w:rsidRDefault="003424C2" w:rsidP="00CE5109">
      <w:pPr>
        <w:rPr>
          <w:rFonts w:ascii="Futura Book" w:hAnsi="Futura Book"/>
        </w:rPr>
      </w:pPr>
      <w:r w:rsidRPr="00375463">
        <w:rPr>
          <w:rFonts w:ascii="Futura Book" w:hAnsi="Futura Book"/>
        </w:rPr>
        <w:t>Indien Inschrijver niet voldoet aan de geschiktheidseisen en/of uitsluitingsgronden, wordt de Inschrijving terzijde gelegd. De betreffende Inschrijver komt alsdan niet meer voor gunning in aanmerking.</w:t>
      </w:r>
    </w:p>
    <w:p w14:paraId="215ECCCA" w14:textId="5342D689" w:rsidR="003424C2" w:rsidRDefault="003424C2" w:rsidP="003424C2">
      <w:pPr>
        <w:pStyle w:val="Standaardtekstparagraafl"/>
        <w:rPr>
          <w:rFonts w:ascii="Futura Book" w:hAnsi="Futura Book"/>
        </w:rPr>
      </w:pPr>
      <w:bookmarkStart w:id="124" w:name="_Ref205358966"/>
    </w:p>
    <w:p w14:paraId="462D1C29" w14:textId="4B9E3B4B" w:rsidR="009D2904" w:rsidRDefault="009D2904" w:rsidP="003424C2">
      <w:pPr>
        <w:pStyle w:val="Standaardtekstparagraafl"/>
        <w:rPr>
          <w:rFonts w:ascii="Futura Book" w:hAnsi="Futura Book"/>
        </w:rPr>
      </w:pPr>
    </w:p>
    <w:p w14:paraId="10558364" w14:textId="0E00C2BC" w:rsidR="009D2904" w:rsidRDefault="009D2904" w:rsidP="003424C2">
      <w:pPr>
        <w:pStyle w:val="Standaardtekstparagraafl"/>
        <w:rPr>
          <w:rFonts w:ascii="Futura Book" w:hAnsi="Futura Book"/>
        </w:rPr>
      </w:pPr>
    </w:p>
    <w:p w14:paraId="4E3B5760" w14:textId="1820A5FB" w:rsidR="009D2904" w:rsidRDefault="009D2904" w:rsidP="003424C2">
      <w:pPr>
        <w:pStyle w:val="Standaardtekstparagraafl"/>
        <w:rPr>
          <w:rFonts w:ascii="Futura Book" w:hAnsi="Futura Book"/>
        </w:rPr>
      </w:pPr>
    </w:p>
    <w:p w14:paraId="378C578A" w14:textId="77777777" w:rsidR="009D2904" w:rsidRPr="00375463" w:rsidRDefault="009D2904" w:rsidP="003424C2">
      <w:pPr>
        <w:pStyle w:val="Standaardtekstparagraafl"/>
        <w:rPr>
          <w:rFonts w:ascii="Futura Book" w:hAnsi="Futura Book"/>
        </w:rPr>
      </w:pPr>
    </w:p>
    <w:p w14:paraId="4CE33321" w14:textId="77777777" w:rsidR="00E70A6C" w:rsidRPr="00375463" w:rsidRDefault="00E70A6C" w:rsidP="00E70A6C">
      <w:pPr>
        <w:pStyle w:val="Kop2"/>
      </w:pPr>
      <w:bookmarkStart w:id="125" w:name="_Toc52263773"/>
      <w:bookmarkEnd w:id="124"/>
      <w:r w:rsidRPr="00375463">
        <w:lastRenderedPageBreak/>
        <w:t>Uitsluitingsgronden</w:t>
      </w:r>
      <w:bookmarkEnd w:id="125"/>
    </w:p>
    <w:p w14:paraId="432D5959"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 xml:space="preserve">wenst uitsluitend zaken te doen met ondernemingen waarvan de integriteit vaststaat. </w:t>
      </w:r>
    </w:p>
    <w:p w14:paraId="3DC97570" w14:textId="77777777" w:rsidR="003424C2" w:rsidRPr="00375463" w:rsidRDefault="003424C2" w:rsidP="003424C2">
      <w:pPr>
        <w:spacing w:line="240" w:lineRule="auto"/>
        <w:rPr>
          <w:rFonts w:ascii="Futura Book" w:hAnsi="Futura Book"/>
        </w:rPr>
      </w:pPr>
    </w:p>
    <w:p w14:paraId="74AB15D0" w14:textId="77777777" w:rsidR="003424C2" w:rsidRPr="00375463" w:rsidRDefault="003424C2" w:rsidP="00CE5109">
      <w:pPr>
        <w:rPr>
          <w:rFonts w:ascii="Futura Book" w:hAnsi="Futura Book"/>
        </w:rPr>
      </w:pPr>
      <w:r w:rsidRPr="00375463">
        <w:rPr>
          <w:rFonts w:ascii="Futura Book" w:hAnsi="Futura Book"/>
        </w:rPr>
        <w:t xml:space="preserve">Ten bewijze dat een Inschrijver niet in een van de omstandigheden vermeld in artikel 2.86 en 2.87 van de Aanbestedingswet 2012 verkeert, ontvangt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van u </w:t>
      </w:r>
      <w:r w:rsidR="00A32737">
        <w:rPr>
          <w:rFonts w:ascii="Futura Book" w:hAnsi="Futura Book"/>
        </w:rPr>
        <w:t>het</w:t>
      </w:r>
      <w:r w:rsidRPr="00375463">
        <w:rPr>
          <w:rFonts w:ascii="Futura Book" w:hAnsi="Futura Book"/>
        </w:rPr>
        <w:t xml:space="preserve"> rechtsgeldig ondertekende </w:t>
      </w:r>
      <w:r w:rsidR="00A32737" w:rsidRPr="00375463">
        <w:rPr>
          <w:rFonts w:ascii="Futura Book" w:hAnsi="Futura Book"/>
        </w:rPr>
        <w:t>Uniform</w:t>
      </w:r>
      <w:r w:rsidR="00A32737">
        <w:rPr>
          <w:rFonts w:ascii="Futura Book" w:hAnsi="Futura Book"/>
        </w:rPr>
        <w:t xml:space="preserve"> Europees Aanbestedingsdocument </w:t>
      </w:r>
      <w:r w:rsidRPr="00375463">
        <w:rPr>
          <w:rFonts w:ascii="Futura Book" w:hAnsi="Futura Book"/>
        </w:rPr>
        <w:t xml:space="preserve">zoals opgenomen als bijlage </w:t>
      </w:r>
      <w:r w:rsidR="00A32737">
        <w:rPr>
          <w:rFonts w:ascii="Futura Book" w:hAnsi="Futura Book"/>
        </w:rPr>
        <w:t>1</w:t>
      </w:r>
      <w:r w:rsidRPr="00375463">
        <w:rPr>
          <w:rFonts w:ascii="Futura Book" w:hAnsi="Futura Book"/>
        </w:rPr>
        <w:t xml:space="preserve"> op grond waarvan kan worden gesteld dat gronden voor uitsluiting niet op de Inschrijver van toepassing zijn. </w:t>
      </w:r>
    </w:p>
    <w:p w14:paraId="6270BB61" w14:textId="77777777" w:rsidR="003424C2" w:rsidRDefault="003424C2" w:rsidP="003424C2">
      <w:pPr>
        <w:spacing w:line="240" w:lineRule="auto"/>
        <w:rPr>
          <w:rFonts w:ascii="Futura Book" w:hAnsi="Futura Book"/>
        </w:rPr>
      </w:pPr>
    </w:p>
    <w:p w14:paraId="19D16AF5" w14:textId="77777777" w:rsidR="00A77561" w:rsidRPr="00DD543A" w:rsidRDefault="00A77561" w:rsidP="00A77561">
      <w:pPr>
        <w:rPr>
          <w:rFonts w:ascii="Futura Book" w:hAnsi="Futura Book"/>
        </w:rPr>
      </w:pPr>
      <w:r w:rsidRPr="00DD543A">
        <w:rPr>
          <w:rFonts w:ascii="Futura Book" w:hAnsi="Futura Book"/>
        </w:rPr>
        <w:t xml:space="preserve">De aanbestedende dienst </w:t>
      </w:r>
      <w:r>
        <w:rPr>
          <w:rFonts w:ascii="Futura Book" w:hAnsi="Futura Book"/>
        </w:rPr>
        <w:t xml:space="preserve">heeft </w:t>
      </w:r>
      <w:r w:rsidRPr="00DD543A">
        <w:rPr>
          <w:rFonts w:ascii="Futura Book" w:hAnsi="Futura Book"/>
        </w:rPr>
        <w:t xml:space="preserve">bij Deel I </w:t>
      </w:r>
      <w:r>
        <w:rPr>
          <w:rFonts w:ascii="Futura Book" w:hAnsi="Futura Book"/>
        </w:rPr>
        <w:t xml:space="preserve">van het Uniform Europees Aanbestedingsdocument </w:t>
      </w:r>
      <w:r w:rsidRPr="00DD543A">
        <w:rPr>
          <w:rFonts w:ascii="Futura Book" w:hAnsi="Futura Book"/>
        </w:rPr>
        <w:t>de gegevens van de aanbesteding en aanbestedende dienst in</w:t>
      </w:r>
      <w:r>
        <w:rPr>
          <w:rFonts w:ascii="Futura Book" w:hAnsi="Futura Book"/>
        </w:rPr>
        <w:t xml:space="preserve">gevuld. Daarnaast zijn de voor deze opdracht relevante uitsluitingsgronden geselecteerd in </w:t>
      </w:r>
      <w:r w:rsidRPr="00DD543A">
        <w:rPr>
          <w:rFonts w:ascii="Futura Book" w:hAnsi="Futura Book"/>
        </w:rPr>
        <w:t>Deel III.</w:t>
      </w:r>
    </w:p>
    <w:p w14:paraId="1200F001" w14:textId="77777777" w:rsidR="00A77561" w:rsidRPr="00DD543A" w:rsidRDefault="00A77561" w:rsidP="00A77561">
      <w:pPr>
        <w:rPr>
          <w:rFonts w:ascii="Futura Book" w:hAnsi="Futura Book"/>
        </w:rPr>
      </w:pPr>
      <w:r w:rsidRPr="00DD543A">
        <w:rPr>
          <w:rFonts w:ascii="Futura Book" w:hAnsi="Futura Book"/>
        </w:rPr>
        <w:t>De inschrijve</w:t>
      </w:r>
      <w:r>
        <w:rPr>
          <w:rFonts w:ascii="Futura Book" w:hAnsi="Futura Book"/>
        </w:rPr>
        <w:t xml:space="preserve">r dient het formulier in en/of aan te vullen voor </w:t>
      </w:r>
      <w:r w:rsidRPr="00DD543A">
        <w:rPr>
          <w:rFonts w:ascii="Futura Book" w:hAnsi="Futura Book"/>
        </w:rPr>
        <w:t xml:space="preserve">Deel II III, IV en VI, </w:t>
      </w:r>
      <w:r>
        <w:rPr>
          <w:rFonts w:ascii="Futura Book" w:hAnsi="Futura Book"/>
        </w:rPr>
        <w:t>en de verklaring te ondertekenen.</w:t>
      </w:r>
    </w:p>
    <w:p w14:paraId="49041647" w14:textId="77777777" w:rsidR="00A77561" w:rsidRPr="00375463" w:rsidRDefault="00A77561" w:rsidP="003424C2">
      <w:pPr>
        <w:spacing w:line="240" w:lineRule="auto"/>
        <w:rPr>
          <w:rFonts w:ascii="Futura Book" w:hAnsi="Futura Book"/>
        </w:rPr>
      </w:pPr>
    </w:p>
    <w:p w14:paraId="3CD7794F"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w:t>
      </w:r>
      <w:r w:rsidR="00E70A6C" w:rsidRPr="00375463">
        <w:rPr>
          <w:rFonts w:ascii="Futura Book" w:hAnsi="Futura Book"/>
        </w:rPr>
        <w:t xml:space="preserve">te gunnen, zal de </w:t>
      </w:r>
      <w:r w:rsidR="00D6266C" w:rsidRPr="00375463">
        <w:rPr>
          <w:rFonts w:ascii="Futura Book" w:hAnsi="Futura Book"/>
        </w:rPr>
        <w:t>Provincie</w:t>
      </w:r>
      <w:r w:rsidRPr="00375463">
        <w:rPr>
          <w:rFonts w:ascii="Futura Book" w:hAnsi="Futura Book"/>
        </w:rPr>
        <w:t xml:space="preserve"> overlegging van bewijsstukken, als bedoeld in artikel 2.89 van de Aanbestedingswet, met betrekking tot de omstandigheden zoals bedoeld in artikel 2.86 en 2.87 van de Aanbestedingswet 2012 vorderen. (zie paragraaf </w:t>
      </w:r>
      <w:r w:rsidR="00E86A0C" w:rsidRPr="00375463">
        <w:rPr>
          <w:rFonts w:ascii="Futura Book" w:hAnsi="Futura Book"/>
        </w:rPr>
        <w:t>3</w:t>
      </w:r>
      <w:r w:rsidRPr="00375463">
        <w:rPr>
          <w:rFonts w:ascii="Futura Book" w:hAnsi="Futura Book"/>
        </w:rPr>
        <w:t>.1).</w:t>
      </w:r>
      <w:r w:rsidR="00F557D6">
        <w:rPr>
          <w:rFonts w:ascii="Futura Book" w:hAnsi="Futura Book"/>
        </w:rPr>
        <w:t xml:space="preserve"> De bewijsstukken dienen binnen </w:t>
      </w:r>
      <w:r w:rsidR="0016064B">
        <w:rPr>
          <w:rFonts w:ascii="Futura Book" w:hAnsi="Futura Book"/>
        </w:rPr>
        <w:t>6</w:t>
      </w:r>
      <w:r w:rsidR="00F557D6">
        <w:rPr>
          <w:rFonts w:ascii="Futura Book" w:hAnsi="Futura Book"/>
        </w:rPr>
        <w:t xml:space="preserve"> werkdagen na het verzoek daartoe aangeleverd te worden.</w:t>
      </w:r>
    </w:p>
    <w:p w14:paraId="3155AB89" w14:textId="77777777" w:rsidR="003424C2" w:rsidRPr="00375463" w:rsidRDefault="003424C2" w:rsidP="003424C2">
      <w:pPr>
        <w:spacing w:line="240" w:lineRule="auto"/>
        <w:rPr>
          <w:rFonts w:ascii="Futura Book" w:hAnsi="Futura Book"/>
        </w:rPr>
      </w:pPr>
    </w:p>
    <w:p w14:paraId="3EA26676" w14:textId="77777777" w:rsidR="003424C2" w:rsidRPr="00375463" w:rsidRDefault="003424C2" w:rsidP="00CE5109">
      <w:pPr>
        <w:rPr>
          <w:rFonts w:ascii="Futura Book" w:hAnsi="Futura Book"/>
        </w:rPr>
      </w:pPr>
      <w:r w:rsidRPr="00375463">
        <w:rPr>
          <w:rFonts w:ascii="Futura Book" w:hAnsi="Futura Book"/>
        </w:rPr>
        <w:t xml:space="preserve">Bewijsstukken betreffende Uitsluitingsgronden: </w:t>
      </w:r>
    </w:p>
    <w:p w14:paraId="77417F7A" w14:textId="77777777" w:rsidR="003424C2" w:rsidRPr="00375463" w:rsidRDefault="003424C2" w:rsidP="007E57C4">
      <w:pPr>
        <w:numPr>
          <w:ilvl w:val="0"/>
          <w:numId w:val="12"/>
        </w:numPr>
        <w:rPr>
          <w:rFonts w:ascii="Futura Book" w:hAnsi="Futura Book"/>
        </w:rPr>
      </w:pPr>
      <w:r w:rsidRPr="00375463">
        <w:rPr>
          <w:rFonts w:ascii="Futura Book" w:hAnsi="Futura Book"/>
        </w:rPr>
        <w:t>Verklaring Belastingdienst;</w:t>
      </w:r>
    </w:p>
    <w:p w14:paraId="26C45785" w14:textId="77777777" w:rsidR="003424C2" w:rsidRPr="00375463" w:rsidRDefault="003424C2" w:rsidP="007E57C4">
      <w:pPr>
        <w:numPr>
          <w:ilvl w:val="0"/>
          <w:numId w:val="12"/>
        </w:numPr>
        <w:rPr>
          <w:rFonts w:ascii="Futura Book" w:hAnsi="Futura Book"/>
        </w:rPr>
      </w:pPr>
      <w:r w:rsidRPr="00375463">
        <w:rPr>
          <w:rFonts w:ascii="Futura Book" w:hAnsi="Futura Book"/>
        </w:rPr>
        <w:t>Uittreksel van de Kamer van Koophandel.</w:t>
      </w:r>
    </w:p>
    <w:p w14:paraId="555E47E1" w14:textId="77777777" w:rsidR="003424C2" w:rsidRPr="00375463" w:rsidRDefault="003424C2" w:rsidP="003424C2">
      <w:pPr>
        <w:spacing w:line="240" w:lineRule="auto"/>
        <w:rPr>
          <w:rFonts w:ascii="Futura Book" w:hAnsi="Futura Book"/>
          <w:sz w:val="18"/>
          <w:szCs w:val="18"/>
          <w:highlight w:val="magenta"/>
        </w:rPr>
      </w:pPr>
    </w:p>
    <w:p w14:paraId="1CF87648" w14:textId="77777777" w:rsidR="00F557D6" w:rsidRPr="00375463" w:rsidRDefault="00F557D6" w:rsidP="00CE5109">
      <w:pPr>
        <w:rPr>
          <w:rFonts w:ascii="Futura Book" w:hAnsi="Futura Book"/>
        </w:rPr>
      </w:pPr>
    </w:p>
    <w:p w14:paraId="02DE5F15" w14:textId="77777777" w:rsidR="003424C2" w:rsidRPr="00375463" w:rsidRDefault="003424C2" w:rsidP="00CE5109">
      <w:pPr>
        <w:rPr>
          <w:rFonts w:ascii="Futura Book" w:hAnsi="Futura Book"/>
        </w:rPr>
      </w:pPr>
      <w:r w:rsidRPr="00375463">
        <w:rPr>
          <w:rFonts w:ascii="Futura Book" w:hAnsi="Futura Book"/>
        </w:rPr>
        <w:t>De verklaring belastingdienst en het uittreksel van de Kamer van Koophandel mogen niet ouder zijn dan 6 maanden op het moment van sluitingsdatum van de Inschrijvingen.</w:t>
      </w:r>
    </w:p>
    <w:p w14:paraId="27F26194" w14:textId="77777777" w:rsidR="003424C2" w:rsidRPr="00375463" w:rsidRDefault="003424C2" w:rsidP="00CE5109">
      <w:pPr>
        <w:rPr>
          <w:rFonts w:ascii="Futura Book" w:hAnsi="Futura Book"/>
        </w:rPr>
      </w:pPr>
    </w:p>
    <w:p w14:paraId="1896200B" w14:textId="77777777" w:rsidR="003424C2" w:rsidRPr="00375463" w:rsidRDefault="003424C2" w:rsidP="00CE5109">
      <w:pPr>
        <w:rPr>
          <w:rFonts w:ascii="Futura Book" w:hAnsi="Futura Book"/>
        </w:rPr>
      </w:pPr>
      <w:r w:rsidRPr="00375463">
        <w:rPr>
          <w:rFonts w:ascii="Futura Book" w:hAnsi="Futura Book"/>
        </w:rPr>
        <w:t>Inschrijving door een combinatie en inzet van onderaannemers</w:t>
      </w:r>
      <w:r w:rsidR="007843EE" w:rsidRPr="00375463">
        <w:rPr>
          <w:rFonts w:ascii="Futura Book" w:hAnsi="Futura Book"/>
        </w:rPr>
        <w:t>:</w:t>
      </w:r>
    </w:p>
    <w:p w14:paraId="52581618" w14:textId="77777777" w:rsidR="003424C2" w:rsidRPr="00375463" w:rsidRDefault="003424C2" w:rsidP="00CE5109">
      <w:pPr>
        <w:rPr>
          <w:rFonts w:ascii="Futura Book" w:hAnsi="Futura Book"/>
        </w:rPr>
      </w:pPr>
      <w:r w:rsidRPr="00375463">
        <w:rPr>
          <w:rFonts w:ascii="Futura Book" w:hAnsi="Futura Book"/>
        </w:rPr>
        <w:t>Indien wordt ingeschreven als combinatie dient ieder lid van die combinatie te voldoen aan de voorschriften m.b.t. de uitsluitingsgronden en de daarbij behorend</w:t>
      </w:r>
      <w:r w:rsidR="00D72A54">
        <w:rPr>
          <w:rFonts w:ascii="Futura Book" w:hAnsi="Futura Book"/>
        </w:rPr>
        <w:t xml:space="preserve"> Uniform Europees Aanbestedingsdocument</w:t>
      </w:r>
      <w:r w:rsidRPr="00375463">
        <w:rPr>
          <w:rFonts w:ascii="Futura Book" w:hAnsi="Futura Book"/>
        </w:rPr>
        <w:t xml:space="preserve"> in deze paragraaf.</w:t>
      </w:r>
    </w:p>
    <w:p w14:paraId="1854773B" w14:textId="77777777" w:rsidR="003424C2" w:rsidRPr="00375463" w:rsidRDefault="003424C2" w:rsidP="00CE5109">
      <w:pPr>
        <w:rPr>
          <w:rFonts w:ascii="Futura Book" w:hAnsi="Futura Book"/>
        </w:rPr>
      </w:pPr>
    </w:p>
    <w:p w14:paraId="7B6EC41C" w14:textId="77777777" w:rsidR="003424C2" w:rsidRPr="00375463" w:rsidRDefault="003424C2" w:rsidP="00CE5109">
      <w:pPr>
        <w:rPr>
          <w:rFonts w:ascii="Futura Book" w:hAnsi="Futura Book"/>
        </w:rPr>
      </w:pPr>
      <w:r w:rsidRPr="00375463">
        <w:rPr>
          <w:rFonts w:ascii="Futura Book" w:hAnsi="Futura Book"/>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Pr>
          <w:rFonts w:ascii="Futura Book" w:hAnsi="Futura Book"/>
        </w:rPr>
        <w:t>het</w:t>
      </w:r>
      <w:r w:rsidRPr="00375463">
        <w:rPr>
          <w:rFonts w:ascii="Futura Book" w:hAnsi="Futura Book"/>
        </w:rPr>
        <w:t xml:space="preserve"> daarbij behorende Uniform</w:t>
      </w:r>
      <w:r w:rsidR="00D72A54">
        <w:rPr>
          <w:rFonts w:ascii="Futura Book" w:hAnsi="Futura Book"/>
        </w:rPr>
        <w:t xml:space="preserve"> Europees</w:t>
      </w:r>
      <w:r w:rsidRPr="00375463">
        <w:rPr>
          <w:rFonts w:ascii="Futura Book" w:hAnsi="Futura Book"/>
        </w:rPr>
        <w:t xml:space="preserve"> </w:t>
      </w:r>
      <w:r w:rsidR="00D72A54">
        <w:rPr>
          <w:rFonts w:ascii="Futura Book" w:hAnsi="Futura Book"/>
        </w:rPr>
        <w:t>Aanbestedingsdocument</w:t>
      </w:r>
      <w:r w:rsidRPr="00375463">
        <w:rPr>
          <w:rFonts w:ascii="Futura Book" w:hAnsi="Futura Book"/>
        </w:rPr>
        <w:t xml:space="preserve"> in deze paragraaf.</w:t>
      </w:r>
    </w:p>
    <w:p w14:paraId="6366506B" w14:textId="77777777" w:rsidR="00C30F63" w:rsidRDefault="00C30F63" w:rsidP="00750CA1">
      <w:pPr>
        <w:rPr>
          <w:rFonts w:ascii="Futura Book" w:hAnsi="Futura Book"/>
        </w:rPr>
      </w:pPr>
    </w:p>
    <w:p w14:paraId="67280896" w14:textId="77777777" w:rsidR="00B549FB" w:rsidRDefault="00B549FB" w:rsidP="00750CA1">
      <w:pPr>
        <w:rPr>
          <w:rFonts w:ascii="Futura Book" w:hAnsi="Futura Book"/>
        </w:rPr>
      </w:pPr>
    </w:p>
    <w:p w14:paraId="3BCE5708" w14:textId="77777777" w:rsidR="00930498" w:rsidRPr="00375463" w:rsidRDefault="00930498" w:rsidP="00930498">
      <w:pPr>
        <w:pStyle w:val="Kop2"/>
      </w:pPr>
      <w:bookmarkStart w:id="126" w:name="_Toc52263774"/>
      <w:bookmarkEnd w:id="119"/>
      <w:r w:rsidRPr="00375463">
        <w:t>Technische bekwaamheid</w:t>
      </w:r>
      <w:bookmarkEnd w:id="126"/>
    </w:p>
    <w:p w14:paraId="75EDA02D" w14:textId="77777777" w:rsidR="00E70A6C" w:rsidRPr="00375463" w:rsidRDefault="00E70A6C" w:rsidP="00CE5109">
      <w:pPr>
        <w:rPr>
          <w:rFonts w:ascii="Futura Book" w:hAnsi="Futura Book"/>
        </w:rPr>
      </w:pPr>
      <w:r w:rsidRPr="00375463">
        <w:rPr>
          <w:rFonts w:ascii="Futura Book" w:hAnsi="Futura Book"/>
        </w:rPr>
        <w:t>De technische bekwaamheid van Inschrijvers kan worden aangetoond aan de hand van: referenties en kwaliteitszorg- en borging.</w:t>
      </w:r>
    </w:p>
    <w:p w14:paraId="3826C91F"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27" w:name="_Toc352662065"/>
      <w:bookmarkStart w:id="128" w:name="_Toc52263775"/>
      <w:r w:rsidRPr="00375463">
        <w:t>Referenties</w:t>
      </w:r>
      <w:bookmarkEnd w:id="127"/>
      <w:bookmarkEnd w:id="128"/>
    </w:p>
    <w:p w14:paraId="42FE7DF5" w14:textId="77777777" w:rsidR="00E70A6C" w:rsidRPr="00375463" w:rsidRDefault="00E70A6C" w:rsidP="00CE5109">
      <w:pPr>
        <w:rPr>
          <w:rFonts w:ascii="Futura Book" w:hAnsi="Futura Book"/>
        </w:rPr>
      </w:pPr>
      <w:r w:rsidRPr="00375463">
        <w:rPr>
          <w:rFonts w:ascii="Futura Book" w:hAnsi="Futura Book"/>
        </w:rPr>
        <w:t xml:space="preserve">Door rechtsgeldige ondertekening van </w:t>
      </w:r>
      <w:r w:rsidR="00D72A54">
        <w:rPr>
          <w:rFonts w:ascii="Futura Book" w:hAnsi="Futura Book"/>
        </w:rPr>
        <w:t>het Uniform Europees Aanbestedingsdocument</w:t>
      </w:r>
      <w:r w:rsidRPr="00375463">
        <w:rPr>
          <w:rFonts w:ascii="Futura Book" w:hAnsi="Futura Book"/>
        </w:rPr>
        <w:t xml:space="preserve"> voldoet Inschrijver aan het volgende: </w:t>
      </w:r>
    </w:p>
    <w:p w14:paraId="3832F5B9" w14:textId="77777777" w:rsidR="00E70A6C" w:rsidRPr="00375463" w:rsidRDefault="00E70A6C" w:rsidP="00E70A6C">
      <w:pPr>
        <w:spacing w:line="240" w:lineRule="auto"/>
        <w:rPr>
          <w:rFonts w:ascii="Futura Book" w:hAnsi="Futura Book"/>
        </w:rPr>
      </w:pPr>
    </w:p>
    <w:p w14:paraId="16098C42" w14:textId="77777777" w:rsidR="00E70A6C" w:rsidRPr="00375463" w:rsidRDefault="00E70A6C" w:rsidP="00CE5109">
      <w:pPr>
        <w:rPr>
          <w:rFonts w:ascii="Futura Book" w:hAnsi="Futura Book"/>
        </w:rPr>
      </w:pPr>
      <w:r w:rsidRPr="00375463">
        <w:rPr>
          <w:rFonts w:ascii="Futura Book" w:hAnsi="Futura Book"/>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07566F7C" w14:textId="77777777" w:rsidR="00E70A6C" w:rsidRPr="00375463" w:rsidRDefault="00E70A6C" w:rsidP="00E70A6C">
      <w:pPr>
        <w:spacing w:line="240" w:lineRule="auto"/>
        <w:rPr>
          <w:rFonts w:ascii="Futura Book" w:hAnsi="Futura Book"/>
        </w:rPr>
      </w:pPr>
    </w:p>
    <w:p w14:paraId="19FFA1AB" w14:textId="77777777" w:rsidR="00E70A6C" w:rsidRPr="005244E2" w:rsidRDefault="00E70A6C" w:rsidP="00CE5109">
      <w:pPr>
        <w:rPr>
          <w:rFonts w:ascii="Futura Book" w:hAnsi="Futura Book"/>
        </w:rPr>
      </w:pPr>
      <w:r w:rsidRPr="00372664">
        <w:rPr>
          <w:rFonts w:ascii="Futura Book" w:hAnsi="Futura Book"/>
          <w:szCs w:val="22"/>
        </w:rPr>
        <w:t xml:space="preserve">De referenties dienen gedurende de afgelopen drie jaren te zijn </w:t>
      </w:r>
      <w:r w:rsidRPr="003A0C88">
        <w:rPr>
          <w:rFonts w:ascii="Futura Book" w:hAnsi="Futura Book"/>
          <w:color w:val="000000"/>
          <w:szCs w:val="22"/>
        </w:rPr>
        <w:t xml:space="preserve">verricht/uitgevoerd (terug te rekenen vanaf sluitingsdatum van Inschrijving). </w:t>
      </w:r>
      <w:r w:rsidR="005244E2" w:rsidRPr="003A0C88">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372664">
        <w:rPr>
          <w:rFonts w:ascii="Futura Book" w:hAnsi="Futura Book" w:cs="Arial"/>
          <w:iCs/>
          <w:color w:val="1F497D"/>
          <w:szCs w:val="22"/>
        </w:rPr>
        <w:t xml:space="preserve"> </w:t>
      </w:r>
      <w:r w:rsidRPr="00372664">
        <w:rPr>
          <w:rFonts w:ascii="Futura Book" w:hAnsi="Futura Book"/>
          <w:szCs w:val="22"/>
        </w:rPr>
        <w:t>Een referentieopdracht behoeft niet</w:t>
      </w:r>
      <w:r w:rsidRPr="00372664">
        <w:rPr>
          <w:rFonts w:ascii="Futura Book" w:hAnsi="Futura Book"/>
        </w:rPr>
        <w:t xml:space="preserve"> afgerond te zijn, mits deze referentieopdracht</w:t>
      </w:r>
      <w:r w:rsidRPr="005244E2">
        <w:rPr>
          <w:rFonts w:ascii="Futura Book" w:hAnsi="Futura Book"/>
        </w:rPr>
        <w:t xml:space="preserve"> minimaal 1 jaar in uitvoering is.</w:t>
      </w:r>
    </w:p>
    <w:p w14:paraId="7EE9EABE" w14:textId="77777777" w:rsidR="00E70A6C" w:rsidRPr="00375463" w:rsidRDefault="00E70A6C" w:rsidP="00E70A6C">
      <w:pPr>
        <w:spacing w:line="240" w:lineRule="auto"/>
        <w:rPr>
          <w:rFonts w:ascii="Futura Book" w:hAnsi="Futura Book"/>
        </w:rPr>
      </w:pPr>
    </w:p>
    <w:p w14:paraId="6EDF821E" w14:textId="77777777" w:rsidR="00E70A6C" w:rsidRPr="00375463" w:rsidRDefault="00E70A6C" w:rsidP="00CE5109">
      <w:pPr>
        <w:rPr>
          <w:rFonts w:ascii="Futura Book" w:hAnsi="Futura Book"/>
        </w:rPr>
      </w:pPr>
      <w:r w:rsidRPr="00375463">
        <w:rPr>
          <w:rFonts w:ascii="Futura Book" w:hAnsi="Futura Book"/>
        </w:rPr>
        <w:t>In deze aanbesteding zijn de volgende kerncompetenties m.b.t. de technische bekwaamheid en beroepsbekwaamheid relevant:</w:t>
      </w:r>
    </w:p>
    <w:p w14:paraId="0F8FA5EC" w14:textId="77777777" w:rsidR="002E0DB8" w:rsidRDefault="002E0DB8" w:rsidP="00CE5109">
      <w:pPr>
        <w:rPr>
          <w:rFonts w:ascii="Futura Book" w:hAnsi="Futura Book"/>
          <w:highlight w:val="yellow"/>
        </w:rPr>
      </w:pPr>
    </w:p>
    <w:p w14:paraId="14DD0D4D" w14:textId="3DB9A75C" w:rsidR="00A14C66" w:rsidRPr="00095DFB" w:rsidRDefault="00A14C66" w:rsidP="00CE5109">
      <w:pPr>
        <w:rPr>
          <w:rFonts w:ascii="Futura Book" w:hAnsi="Futura Book"/>
        </w:rPr>
      </w:pPr>
      <w:r w:rsidRPr="00095DFB">
        <w:rPr>
          <w:rFonts w:ascii="Futura Book" w:hAnsi="Futura Book"/>
        </w:rPr>
        <w:t xml:space="preserve">Gegadigde heeft aantoonbaar ervaring met het binnen één overeenkomst leveren van LED armaturen met een minimale totale </w:t>
      </w:r>
      <w:r w:rsidR="00841E18" w:rsidRPr="00095DFB">
        <w:rPr>
          <w:rFonts w:ascii="Futura Book" w:hAnsi="Futura Book"/>
        </w:rPr>
        <w:t xml:space="preserve">omvang </w:t>
      </w:r>
      <w:r w:rsidRPr="00095DFB">
        <w:rPr>
          <w:rFonts w:ascii="Futura Book" w:hAnsi="Futura Book"/>
        </w:rPr>
        <w:t xml:space="preserve">van </w:t>
      </w:r>
      <w:r w:rsidR="00841E18" w:rsidRPr="00095DFB">
        <w:rPr>
          <w:rFonts w:ascii="Futura Book" w:hAnsi="Futura Book"/>
        </w:rPr>
        <w:t>4.800 stuks in een tijdsbestek van 6 weken</w:t>
      </w:r>
    </w:p>
    <w:p w14:paraId="7F541025" w14:textId="77777777" w:rsidR="00F66FDD" w:rsidRDefault="00F66FDD" w:rsidP="00CE5109">
      <w:pPr>
        <w:rPr>
          <w:rFonts w:ascii="Futura Book" w:hAnsi="Futura Book"/>
          <w:highlight w:val="yellow"/>
        </w:rPr>
      </w:pPr>
    </w:p>
    <w:p w14:paraId="56FC5F17" w14:textId="4C8D071C" w:rsidR="00E70A6C" w:rsidRDefault="00E70A6C" w:rsidP="00CE5109">
      <w:pPr>
        <w:rPr>
          <w:rFonts w:ascii="Futura Book" w:hAnsi="Futura Book"/>
          <w:szCs w:val="22"/>
        </w:rPr>
      </w:pPr>
      <w:r w:rsidRPr="002E0DB8">
        <w:rPr>
          <w:rFonts w:ascii="Futura Book" w:hAnsi="Futura Book"/>
        </w:rPr>
        <w:t xml:space="preserve">Inschrijver dient de verklaring, zoals opgenomen in bijlage </w:t>
      </w:r>
      <w:r w:rsidR="002E0DB8" w:rsidRPr="002E0DB8">
        <w:rPr>
          <w:rFonts w:ascii="Futura Book" w:hAnsi="Futura Book"/>
        </w:rPr>
        <w:t>2</w:t>
      </w:r>
      <w:r w:rsidRPr="002E0DB8">
        <w:rPr>
          <w:rFonts w:ascii="Futura Book" w:hAnsi="Futura Book"/>
        </w:rPr>
        <w:t>, per referentie</w:t>
      </w:r>
      <w:r w:rsidRPr="00375463">
        <w:rPr>
          <w:rFonts w:ascii="Futura Book" w:hAnsi="Futura Book"/>
        </w:rPr>
        <w:t xml:space="preserve"> in objectieve bewoordingen in te vullen en deze toe te voegen aan de Inschrijving. </w:t>
      </w:r>
      <w:r w:rsidR="00B333D9">
        <w:rPr>
          <w:rFonts w:ascii="Futura Book" w:hAnsi="Futura Book"/>
        </w:rPr>
        <w:t>Niet eerder dan de voorlopige gunning dient d</w:t>
      </w:r>
      <w:r w:rsidRPr="00375463">
        <w:rPr>
          <w:rFonts w:ascii="Futura Book" w:hAnsi="Futura Book"/>
        </w:rPr>
        <w:t>e verklar</w:t>
      </w:r>
      <w:r w:rsidR="00B333D9">
        <w:rPr>
          <w:rFonts w:ascii="Futura Book" w:hAnsi="Futura Book"/>
        </w:rPr>
        <w:t>ing tevens door</w:t>
      </w:r>
      <w:r w:rsidRPr="00375463">
        <w:rPr>
          <w:rFonts w:ascii="Futura Book" w:hAnsi="Futura Book"/>
        </w:rPr>
        <w:t xml:space="preserve"> de referenten te worden ondertekend.</w:t>
      </w:r>
      <w:r w:rsidR="00E11D4C">
        <w:rPr>
          <w:rFonts w:ascii="Futura Book" w:hAnsi="Futura Book"/>
        </w:rPr>
        <w:t xml:space="preserve"> </w:t>
      </w:r>
      <w:r w:rsidR="00E11D4C" w:rsidRPr="00767C09">
        <w:rPr>
          <w:rFonts w:ascii="Futura Book" w:hAnsi="Futura Book"/>
          <w:szCs w:val="22"/>
        </w:rPr>
        <w:t>D</w:t>
      </w:r>
      <w:r w:rsidR="00E11D4C">
        <w:rPr>
          <w:rFonts w:ascii="Futura Book" w:hAnsi="Futura Book"/>
          <w:szCs w:val="22"/>
        </w:rPr>
        <w:t>e</w:t>
      </w:r>
      <w:r w:rsidR="00E11D4C" w:rsidRPr="00767C09">
        <w:rPr>
          <w:rFonts w:ascii="Futura Book" w:hAnsi="Futura Book"/>
          <w:szCs w:val="22"/>
        </w:rPr>
        <w:t xml:space="preserve"> contactpersonen van de referentieverstrekkende organisatie</w:t>
      </w:r>
      <w:r w:rsidR="00E11D4C">
        <w:rPr>
          <w:rFonts w:ascii="Futura Book" w:hAnsi="Futura Book"/>
          <w:szCs w:val="22"/>
        </w:rPr>
        <w:t>s</w:t>
      </w:r>
      <w:r w:rsidR="00E11D4C" w:rsidRPr="00767C09">
        <w:rPr>
          <w:rFonts w:ascii="Futura Book" w:hAnsi="Futura Book"/>
          <w:szCs w:val="22"/>
        </w:rPr>
        <w:t xml:space="preserve"> </w:t>
      </w:r>
      <w:r w:rsidR="00E11D4C">
        <w:rPr>
          <w:rFonts w:ascii="Futura Book" w:hAnsi="Futura Book"/>
          <w:szCs w:val="22"/>
        </w:rPr>
        <w:t>dienen</w:t>
      </w:r>
      <w:r w:rsidR="00E11D4C" w:rsidRPr="00767C09">
        <w:rPr>
          <w:rFonts w:ascii="Futura Book" w:hAnsi="Futura Book"/>
          <w:szCs w:val="22"/>
        </w:rPr>
        <w:t xml:space="preserve"> zonder</w:t>
      </w:r>
      <w:r w:rsidR="00E11D4C">
        <w:rPr>
          <w:rFonts w:ascii="Futura Book" w:hAnsi="Futura Book"/>
          <w:szCs w:val="22"/>
        </w:rPr>
        <w:t xml:space="preserve"> tussenkomst van de inschrijver benaderd mogen worden.</w:t>
      </w:r>
    </w:p>
    <w:p w14:paraId="5956906A" w14:textId="66190322" w:rsidR="009D2904" w:rsidRDefault="009D2904" w:rsidP="00CE5109">
      <w:pPr>
        <w:rPr>
          <w:rFonts w:ascii="Futura Book" w:hAnsi="Futura Book"/>
        </w:rPr>
      </w:pPr>
    </w:p>
    <w:p w14:paraId="689A1CE5" w14:textId="7B2716E2" w:rsidR="00940D8A" w:rsidRDefault="00940D8A" w:rsidP="00CE5109">
      <w:pPr>
        <w:rPr>
          <w:rFonts w:ascii="Futura Book" w:hAnsi="Futura Book"/>
        </w:rPr>
      </w:pPr>
    </w:p>
    <w:p w14:paraId="25A5C8C0" w14:textId="629087FB" w:rsidR="00940D8A" w:rsidRDefault="00940D8A" w:rsidP="00CE5109">
      <w:pPr>
        <w:rPr>
          <w:rFonts w:ascii="Futura Book" w:hAnsi="Futura Book"/>
        </w:rPr>
      </w:pPr>
    </w:p>
    <w:p w14:paraId="5DBD9979" w14:textId="77777777" w:rsidR="00940D8A" w:rsidRPr="00375463" w:rsidRDefault="00940D8A" w:rsidP="00CE5109">
      <w:pPr>
        <w:rPr>
          <w:rFonts w:ascii="Futura Book" w:hAnsi="Futura Book"/>
        </w:rPr>
      </w:pPr>
    </w:p>
    <w:p w14:paraId="2AD8D4BE"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29" w:name="_Toc352662066"/>
      <w:bookmarkStart w:id="130" w:name="_Toc52263776"/>
      <w:r w:rsidRPr="00375463">
        <w:lastRenderedPageBreak/>
        <w:t>Kwaliteitszorg en -borging</w:t>
      </w:r>
      <w:bookmarkEnd w:id="129"/>
      <w:bookmarkEnd w:id="130"/>
    </w:p>
    <w:p w14:paraId="5B663944" w14:textId="77777777" w:rsidR="00E70A6C" w:rsidRPr="00375463" w:rsidRDefault="00E70A6C" w:rsidP="00F57866">
      <w:pPr>
        <w:rPr>
          <w:rFonts w:ascii="Futura Book" w:hAnsi="Futura Book"/>
        </w:rPr>
      </w:pPr>
      <w:r w:rsidRPr="00375463">
        <w:rPr>
          <w:rFonts w:ascii="Futura Book" w:hAnsi="Futura Book"/>
        </w:rPr>
        <w:t xml:space="preserve">Door rechtsgeldige ondertekening van </w:t>
      </w:r>
      <w:r w:rsidR="00D72A54">
        <w:rPr>
          <w:rFonts w:ascii="Futura Book" w:hAnsi="Futura Book"/>
        </w:rPr>
        <w:t>het</w:t>
      </w:r>
      <w:r w:rsidRPr="00375463">
        <w:rPr>
          <w:rFonts w:ascii="Futura Book" w:hAnsi="Futura Book"/>
        </w:rPr>
        <w:t xml:space="preserve"> Uniform</w:t>
      </w:r>
      <w:r w:rsidR="00D72A54">
        <w:rPr>
          <w:rFonts w:ascii="Futura Book" w:hAnsi="Futura Book"/>
        </w:rPr>
        <w:t xml:space="preserve"> Europees Aanbestedingsdocument</w:t>
      </w:r>
      <w:r w:rsidRPr="00375463">
        <w:rPr>
          <w:rFonts w:ascii="Futura Book" w:hAnsi="Futura Book"/>
        </w:rPr>
        <w:t xml:space="preserve"> voldoet Inschrijver aan het volgende:</w:t>
      </w:r>
    </w:p>
    <w:p w14:paraId="7BAFC10A" w14:textId="77777777" w:rsidR="00E70A6C" w:rsidRPr="00375463" w:rsidRDefault="00E70A6C" w:rsidP="00F57866">
      <w:pPr>
        <w:rPr>
          <w:rFonts w:ascii="Futura Book" w:hAnsi="Futura Book"/>
        </w:rPr>
      </w:pPr>
    </w:p>
    <w:p w14:paraId="208D8695" w14:textId="77777777" w:rsidR="00E70A6C" w:rsidRPr="00375463" w:rsidRDefault="00E70A6C" w:rsidP="00F57866">
      <w:pPr>
        <w:rPr>
          <w:rFonts w:ascii="Futura Book" w:hAnsi="Futura Book"/>
        </w:rPr>
      </w:pPr>
      <w:r w:rsidRPr="002E0DB8">
        <w:rPr>
          <w:rFonts w:ascii="Futura Book" w:hAnsi="Futura Book"/>
        </w:rPr>
        <w:t>Inschrijver beschikt over een kwaliteitsborgingsysteem passend bij het uitvoeren van deze Opdracht. Dit kwaliteitsborgingsysteem dient minimaal een procedure te bevatten van regelmatig terugkerende audits met als doel de kwaliteit van de dienstverlening aan klanten te verbeteren. Indien Inschrijver beschikt over een kwaliteitsborgingsysteem NEN-ISO-9001/2000 gecertificeerd of een daarmee vergelijkbaar kwaliteitsborgingsysteem, dan wordt voldaan aan de gestelde eis.</w:t>
      </w:r>
    </w:p>
    <w:p w14:paraId="7070D5F9" w14:textId="77777777" w:rsidR="00E70A6C" w:rsidRPr="00375463" w:rsidRDefault="00E70A6C" w:rsidP="00F57866">
      <w:pPr>
        <w:rPr>
          <w:rFonts w:ascii="Futura Book" w:hAnsi="Futura Book"/>
        </w:rPr>
      </w:pPr>
    </w:p>
    <w:p w14:paraId="33CD951D" w14:textId="77777777" w:rsidR="00E70A6C" w:rsidRPr="00375463" w:rsidRDefault="00E70A6C" w:rsidP="00F57866">
      <w:pPr>
        <w:rPr>
          <w:rFonts w:ascii="Futura Book" w:hAnsi="Futura Book"/>
        </w:rPr>
      </w:pPr>
      <w:r w:rsidRPr="00375463">
        <w:rPr>
          <w:rFonts w:ascii="Futura Book" w:hAnsi="Futura Book"/>
        </w:rPr>
        <w:t>Inschrijver dient een kopie van eventuele certificaten of vergelijkbare bewijzen van maatregelen op het gebied van de kwaliteitsborging</w:t>
      </w:r>
      <w:r w:rsidR="00A965BD" w:rsidRPr="00375463">
        <w:rPr>
          <w:rFonts w:ascii="Futura Book" w:hAnsi="Futura Book"/>
        </w:rPr>
        <w:t xml:space="preserve"> bij gunning </w:t>
      </w:r>
      <w:r w:rsidRPr="00375463">
        <w:rPr>
          <w:rFonts w:ascii="Futura Book" w:hAnsi="Futura Book"/>
        </w:rPr>
        <w:t>te kunnen overleggen</w:t>
      </w:r>
      <w:r w:rsidR="00350BAA" w:rsidRPr="00375463">
        <w:rPr>
          <w:rFonts w:ascii="Futura Book" w:hAnsi="Futura Book"/>
        </w:rPr>
        <w:t>.</w:t>
      </w:r>
    </w:p>
    <w:p w14:paraId="70DE437D" w14:textId="77777777" w:rsidR="00E86A0C" w:rsidRPr="00375463" w:rsidRDefault="00E86A0C" w:rsidP="00E86A0C">
      <w:pPr>
        <w:rPr>
          <w:rFonts w:ascii="Futura Book" w:hAnsi="Futura Book"/>
        </w:rPr>
      </w:pPr>
    </w:p>
    <w:p w14:paraId="19CFF6F7" w14:textId="77777777" w:rsidR="00E86A0C" w:rsidRPr="00375463" w:rsidRDefault="00350BAA" w:rsidP="00E86A0C">
      <w:pPr>
        <w:pStyle w:val="Kop2"/>
      </w:pPr>
      <w:bookmarkStart w:id="131" w:name="_Toc52263777"/>
      <w:r w:rsidRPr="00375463">
        <w:t>Geschiktheid en beroep op derden</w:t>
      </w:r>
      <w:bookmarkEnd w:id="131"/>
    </w:p>
    <w:p w14:paraId="5A423294" w14:textId="77777777" w:rsidR="00E70A6C" w:rsidRPr="00375463" w:rsidRDefault="00E70A6C" w:rsidP="00F57866">
      <w:pPr>
        <w:rPr>
          <w:rFonts w:ascii="Futura Book" w:hAnsi="Futura Book"/>
        </w:rPr>
      </w:pPr>
      <w:r w:rsidRPr="00375463">
        <w:rPr>
          <w:rFonts w:ascii="Futura Book" w:hAnsi="Futura Book"/>
        </w:rPr>
        <w:t>Inschrijvers kunnen zich voor het aantonen van hun</w:t>
      </w:r>
      <w:r w:rsidR="009F5B9F" w:rsidRPr="00375463">
        <w:rPr>
          <w:rFonts w:ascii="Futura Book" w:hAnsi="Futura Book"/>
        </w:rPr>
        <w:t xml:space="preserve"> financiële en economische draagkracht en/of</w:t>
      </w:r>
      <w:r w:rsidR="002C06E9">
        <w:rPr>
          <w:rFonts w:ascii="Futura Book" w:hAnsi="Futura Book"/>
        </w:rPr>
        <w:t>-</w:t>
      </w:r>
      <w:r w:rsidRPr="00375463">
        <w:rPr>
          <w:rFonts w:ascii="Futura Book" w:hAnsi="Futura Book"/>
        </w:rPr>
        <w:t xml:space="preserve">technische bekwaamheid (onder </w:t>
      </w:r>
      <w:r w:rsidR="00350BAA" w:rsidRPr="00375463">
        <w:rPr>
          <w:rFonts w:ascii="Futura Book" w:hAnsi="Futura Book"/>
        </w:rPr>
        <w:t>paragraaf 3</w:t>
      </w:r>
      <w:r w:rsidRPr="00375463">
        <w:rPr>
          <w:rFonts w:ascii="Futura Book" w:hAnsi="Futura Book"/>
        </w:rPr>
        <w:t xml:space="preserve">.4), beroepen op de bekwaamheid en de referenties van een derde (lid van een combinatie, onderaannemer(s) en of groepsmaatschappijen). </w:t>
      </w:r>
      <w:r w:rsidR="00D72A54" w:rsidRPr="006B30D7">
        <w:rPr>
          <w:rFonts w:ascii="Futura Book" w:hAnsi="Futura Book"/>
        </w:rPr>
        <w:t xml:space="preserve">Indien dit van toepassing is op de situatie van de </w:t>
      </w:r>
      <w:r w:rsidR="00D72A54">
        <w:rPr>
          <w:rFonts w:ascii="Futura Book" w:hAnsi="Futura Book"/>
        </w:rPr>
        <w:t>Inschrijver</w:t>
      </w:r>
      <w:r w:rsidR="00D72A54" w:rsidRPr="006B30D7">
        <w:rPr>
          <w:rFonts w:ascii="Futura Book" w:hAnsi="Futura Book"/>
        </w:rPr>
        <w:t xml:space="preserve">, dient </w:t>
      </w:r>
      <w:r w:rsidR="00D72A54">
        <w:rPr>
          <w:rFonts w:ascii="Futura Book" w:hAnsi="Futura Book"/>
        </w:rPr>
        <w:t>Inschrijver</w:t>
      </w:r>
      <w:r w:rsidR="00D72A54" w:rsidRPr="006B30D7">
        <w:rPr>
          <w:rFonts w:ascii="Futura Book" w:hAnsi="Futura Book"/>
        </w:rPr>
        <w:t xml:space="preserve"> dit aan te geven op </w:t>
      </w:r>
      <w:r w:rsidR="00D72A54">
        <w:rPr>
          <w:rFonts w:ascii="Futura Book" w:hAnsi="Futura Book"/>
        </w:rPr>
        <w:t>het</w:t>
      </w:r>
      <w:r w:rsidR="00D72A54" w:rsidRPr="006B30D7">
        <w:rPr>
          <w:rFonts w:ascii="Futura Book" w:hAnsi="Futura Book"/>
        </w:rPr>
        <w:t xml:space="preserve"> Uniform</w:t>
      </w:r>
      <w:r w:rsidR="00D72A54">
        <w:rPr>
          <w:rFonts w:ascii="Futura Book" w:hAnsi="Futura Book"/>
        </w:rPr>
        <w:t xml:space="preserve"> Europees Aanbestedingsdocument</w:t>
      </w:r>
      <w:r w:rsidR="00D72A54" w:rsidRPr="006B30D7">
        <w:rPr>
          <w:rFonts w:ascii="Futura Book" w:hAnsi="Futura Book"/>
        </w:rPr>
        <w:t xml:space="preserve"> bij</w:t>
      </w:r>
      <w:r w:rsidR="00D72A54" w:rsidRPr="004634D3">
        <w:rPr>
          <w:rFonts w:ascii="Futura Book" w:hAnsi="Futura Book"/>
        </w:rPr>
        <w:t xml:space="preserve"> Deel II / C </w:t>
      </w:r>
      <w:r w:rsidR="00D72A54" w:rsidRPr="006B30D7">
        <w:rPr>
          <w:rFonts w:ascii="Futura Book" w:hAnsi="Futura Book"/>
        </w:rPr>
        <w:t xml:space="preserve"> </w:t>
      </w:r>
      <w:r w:rsidR="00D72A54" w:rsidRPr="004634D3">
        <w:rPr>
          <w:rFonts w:ascii="Futura Book" w:hAnsi="Futura Book"/>
        </w:rPr>
        <w:t>(bijlage I).</w:t>
      </w:r>
    </w:p>
    <w:p w14:paraId="389B313B" w14:textId="77777777" w:rsidR="00E70A6C" w:rsidRPr="00375463" w:rsidRDefault="00E70A6C" w:rsidP="00E70A6C">
      <w:pPr>
        <w:spacing w:line="240" w:lineRule="auto"/>
        <w:rPr>
          <w:rFonts w:ascii="Futura Book" w:hAnsi="Futura Book"/>
        </w:rPr>
      </w:pPr>
    </w:p>
    <w:p w14:paraId="34BC79A1" w14:textId="77777777" w:rsidR="00E70A6C" w:rsidRPr="00375463" w:rsidRDefault="00E70A6C" w:rsidP="00E70A6C">
      <w:pPr>
        <w:rPr>
          <w:rFonts w:ascii="Futura Book" w:hAnsi="Futura Book"/>
        </w:rPr>
      </w:pPr>
    </w:p>
    <w:p w14:paraId="3D92DD1F" w14:textId="77777777" w:rsidR="00750CA1" w:rsidRPr="00375463" w:rsidRDefault="00750CA1" w:rsidP="00C30F63">
      <w:pPr>
        <w:pStyle w:val="Kop1"/>
      </w:pPr>
      <w:bookmarkStart w:id="132" w:name="_Ref132707795"/>
      <w:bookmarkStart w:id="133" w:name="_Ref132708381"/>
      <w:bookmarkStart w:id="134" w:name="_Toc133225592"/>
      <w:bookmarkStart w:id="135" w:name="_Ref133642250"/>
      <w:bookmarkStart w:id="136" w:name="_Toc144018500"/>
      <w:bookmarkStart w:id="137" w:name="_Toc190759859"/>
      <w:bookmarkStart w:id="138" w:name="_Toc52263778"/>
      <w:bookmarkEnd w:id="120"/>
      <w:bookmarkEnd w:id="121"/>
      <w:bookmarkEnd w:id="122"/>
      <w:bookmarkEnd w:id="123"/>
      <w:r w:rsidRPr="00375463">
        <w:lastRenderedPageBreak/>
        <w:t>Gunning</w:t>
      </w:r>
      <w:bookmarkEnd w:id="132"/>
      <w:bookmarkEnd w:id="133"/>
      <w:bookmarkEnd w:id="134"/>
      <w:bookmarkEnd w:id="135"/>
      <w:bookmarkEnd w:id="136"/>
      <w:bookmarkEnd w:id="137"/>
      <w:bookmarkEnd w:id="138"/>
    </w:p>
    <w:p w14:paraId="4639BA9D" w14:textId="77777777" w:rsidR="00750CA1" w:rsidRDefault="00750CA1" w:rsidP="00C30F63">
      <w:pPr>
        <w:pStyle w:val="Kop2"/>
      </w:pPr>
      <w:bookmarkStart w:id="139" w:name="_Toc52263779"/>
      <w:bookmarkStart w:id="140" w:name="_Toc190759860"/>
      <w:bookmarkStart w:id="141" w:name="_Toc133225594"/>
      <w:bookmarkStart w:id="142" w:name="_Toc144018502"/>
      <w:r w:rsidRPr="00377059">
        <w:t>Eisen en wensen ten aanzien van het product</w:t>
      </w:r>
      <w:bookmarkEnd w:id="139"/>
      <w:r w:rsidRPr="00377059">
        <w:t xml:space="preserve"> </w:t>
      </w:r>
      <w:bookmarkEnd w:id="140"/>
    </w:p>
    <w:p w14:paraId="2FB8F666" w14:textId="4F62D773" w:rsidR="00077551" w:rsidRPr="00095DFB" w:rsidRDefault="00077551" w:rsidP="00077551">
      <w:pPr>
        <w:rPr>
          <w:rFonts w:ascii="Futura Book" w:hAnsi="Futura Book"/>
        </w:rPr>
      </w:pPr>
      <w:r w:rsidRPr="00095DFB">
        <w:rPr>
          <w:rFonts w:ascii="Futura Book" w:hAnsi="Futura Book"/>
        </w:rPr>
        <w:t>Bij dit beschrijvend document behoren de volgende aanbestedingsdocumenten</w:t>
      </w:r>
      <w:r w:rsidR="00095DFB">
        <w:rPr>
          <w:rFonts w:ascii="Futura Book" w:hAnsi="Futura Book"/>
        </w:rPr>
        <w:t>, welke als bijlage bijgevoegd zijn</w:t>
      </w:r>
      <w:r w:rsidRPr="00095DFB">
        <w:rPr>
          <w:rFonts w:ascii="Futura Book" w:hAnsi="Futura Book"/>
        </w:rPr>
        <w:t>:</w:t>
      </w:r>
    </w:p>
    <w:p w14:paraId="65D166F7" w14:textId="2A22CD82" w:rsidR="00077551" w:rsidRPr="00095DFB" w:rsidRDefault="00077551"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5</w:t>
      </w:r>
      <w:r w:rsidR="00F3688C">
        <w:rPr>
          <w:rFonts w:ascii="Futura Book" w:hAnsi="Futura Book"/>
        </w:rPr>
        <w:t xml:space="preserve"> - </w:t>
      </w:r>
      <w:r w:rsidRPr="00095DFB">
        <w:rPr>
          <w:rFonts w:ascii="Futura Book" w:hAnsi="Futura Book"/>
        </w:rPr>
        <w:t>Eisen Armaturen (productspecificatie);</w:t>
      </w:r>
    </w:p>
    <w:p w14:paraId="2D680F9D" w14:textId="7AA284A8" w:rsidR="00077551" w:rsidRPr="00095DFB" w:rsidRDefault="00077551"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6</w:t>
      </w:r>
      <w:r w:rsidR="00F3688C">
        <w:rPr>
          <w:rFonts w:ascii="Futura Book" w:hAnsi="Futura Book"/>
        </w:rPr>
        <w:t xml:space="preserve"> - </w:t>
      </w:r>
      <w:proofErr w:type="spellStart"/>
      <w:r w:rsidR="00095DFB" w:rsidRPr="00095DFB">
        <w:rPr>
          <w:rFonts w:ascii="Futura Book" w:hAnsi="Futura Book"/>
        </w:rPr>
        <w:t>Zhaga</w:t>
      </w:r>
      <w:proofErr w:type="spellEnd"/>
      <w:r w:rsidR="00095DFB" w:rsidRPr="00095DFB">
        <w:rPr>
          <w:rFonts w:ascii="Futura Book" w:hAnsi="Futura Book"/>
        </w:rPr>
        <w:t xml:space="preserve"> Smart Connector functionele omschrijving</w:t>
      </w:r>
      <w:r w:rsidRPr="00095DFB">
        <w:rPr>
          <w:rFonts w:ascii="Futura Book" w:hAnsi="Futura Book"/>
        </w:rPr>
        <w:t>;</w:t>
      </w:r>
    </w:p>
    <w:p w14:paraId="0C2BB382" w14:textId="636ACFA5" w:rsidR="00823E97" w:rsidRPr="00095DFB" w:rsidRDefault="00823E97"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7</w:t>
      </w:r>
      <w:r w:rsidR="00F3688C">
        <w:rPr>
          <w:rFonts w:ascii="Futura Book" w:hAnsi="Futura Book"/>
        </w:rPr>
        <w:t xml:space="preserve"> - </w:t>
      </w:r>
      <w:r w:rsidRPr="00095DFB">
        <w:rPr>
          <w:rFonts w:ascii="Futura Book" w:hAnsi="Futura Book"/>
        </w:rPr>
        <w:t>functionele omschrijving Pucks</w:t>
      </w:r>
      <w:r w:rsidR="00AE3563" w:rsidRPr="00095DFB">
        <w:rPr>
          <w:rFonts w:ascii="Futura Book" w:hAnsi="Futura Book"/>
        </w:rPr>
        <w:t>;</w:t>
      </w:r>
    </w:p>
    <w:p w14:paraId="039241EB" w14:textId="77777777" w:rsidR="00077551" w:rsidRPr="00077551" w:rsidRDefault="00077551" w:rsidP="00095DFB"/>
    <w:p w14:paraId="1CF796FC" w14:textId="77777777" w:rsidR="00D4231D" w:rsidRPr="00375463" w:rsidRDefault="00D4231D" w:rsidP="00D4231D">
      <w:pPr>
        <w:rPr>
          <w:rFonts w:ascii="Futura Book" w:hAnsi="Futura Book"/>
        </w:rPr>
      </w:pPr>
      <w:r w:rsidRPr="00375463">
        <w:rPr>
          <w:rFonts w:ascii="Futura Book" w:hAnsi="Futura Book"/>
        </w:rPr>
        <w:t>U baseert uw inschrijving op de voorwaarden, specificaties en beschrijvingen zoals opgenomen in dit beschrijvend document. Alle eerder in dit verband aangeboden documenten en gemaakte afspraken komen hiermee te vervallen.</w:t>
      </w:r>
    </w:p>
    <w:p w14:paraId="414A6371" w14:textId="77777777" w:rsidR="00F3688C" w:rsidRDefault="00D4231D" w:rsidP="00D4231D">
      <w:pPr>
        <w:rPr>
          <w:rFonts w:ascii="Futura Book" w:hAnsi="Futura Book"/>
        </w:rPr>
      </w:pPr>
      <w:r w:rsidRPr="00375463">
        <w:rPr>
          <w:rFonts w:ascii="Futura Book" w:hAnsi="Futura Book"/>
        </w:rPr>
        <w:t xml:space="preserve">U gaat in op alle in het beschrijvend document opgenomen eisen en wensen die de </w:t>
      </w:r>
      <w:r w:rsidR="00D6266C" w:rsidRPr="00375463">
        <w:rPr>
          <w:rFonts w:ascii="Futura Book" w:hAnsi="Futura Book"/>
        </w:rPr>
        <w:t>Provincie</w:t>
      </w:r>
      <w:r w:rsidRPr="00375463">
        <w:rPr>
          <w:rFonts w:ascii="Futura Book" w:hAnsi="Futura Book"/>
        </w:rPr>
        <w:t xml:space="preserve"> heeft geformuleerd ten aanzien van de te leveren prestatie. </w:t>
      </w:r>
    </w:p>
    <w:p w14:paraId="7908C348" w14:textId="77777777" w:rsidR="00F3688C" w:rsidRDefault="00F3688C" w:rsidP="00F3688C">
      <w:pPr>
        <w:rPr>
          <w:rFonts w:ascii="Futura Book" w:hAnsi="Futura Book"/>
        </w:rPr>
      </w:pPr>
    </w:p>
    <w:p w14:paraId="7FDDF62F" w14:textId="3864406F" w:rsidR="00F3688C" w:rsidRDefault="00F3688C" w:rsidP="00F3688C">
      <w:pPr>
        <w:rPr>
          <w:rFonts w:ascii="Futura Book" w:hAnsi="Futura Book"/>
        </w:rPr>
      </w:pPr>
      <w:r w:rsidRPr="009D2904">
        <w:rPr>
          <w:rFonts w:ascii="Futura Book" w:hAnsi="Futura Book"/>
        </w:rPr>
        <w:t>Door een inschrijving te doen, bevestigt u akkoord te zijn met alle in het beschrijvend document opgenomen eisen en wensen die de Provincie heeft geformuleerd ten aanzien van de te leveren prestatie.</w:t>
      </w:r>
      <w:r w:rsidRPr="00375463">
        <w:rPr>
          <w:rFonts w:ascii="Futura Book" w:hAnsi="Futura Book"/>
        </w:rPr>
        <w:t xml:space="preserve"> </w:t>
      </w:r>
    </w:p>
    <w:p w14:paraId="057C9FBF" w14:textId="77777777" w:rsidR="00750CA1" w:rsidRPr="00375463" w:rsidRDefault="00750CA1" w:rsidP="00750CA1">
      <w:pPr>
        <w:rPr>
          <w:rFonts w:ascii="Futura Book" w:hAnsi="Futura Book"/>
        </w:rPr>
      </w:pPr>
    </w:p>
    <w:p w14:paraId="19090F6C" w14:textId="77777777" w:rsidR="00750CA1" w:rsidRPr="00375463" w:rsidRDefault="00750CA1" w:rsidP="00C30F63">
      <w:pPr>
        <w:pStyle w:val="Kop2"/>
      </w:pPr>
      <w:bookmarkStart w:id="143" w:name="_Toc190759861"/>
      <w:bookmarkStart w:id="144" w:name="_Toc52263780"/>
      <w:r w:rsidRPr="00375463">
        <w:t>Beoordeling van de inschrijving (gunningscriteria)</w:t>
      </w:r>
      <w:bookmarkEnd w:id="141"/>
      <w:bookmarkEnd w:id="142"/>
      <w:bookmarkEnd w:id="143"/>
      <w:bookmarkEnd w:id="144"/>
    </w:p>
    <w:p w14:paraId="0BA15C15" w14:textId="77777777" w:rsidR="0028160B" w:rsidRDefault="00750CA1" w:rsidP="00750CA1">
      <w:pPr>
        <w:rPr>
          <w:rFonts w:ascii="Futura Book" w:hAnsi="Futura Book"/>
          <w:szCs w:val="22"/>
        </w:rPr>
      </w:pPr>
      <w:r w:rsidRPr="0028160B">
        <w:rPr>
          <w:rFonts w:ascii="Futura Book" w:hAnsi="Futura Book"/>
          <w:szCs w:val="22"/>
        </w:rPr>
        <w:t xml:space="preserve">De </w:t>
      </w:r>
      <w:r w:rsidR="00D6266C" w:rsidRPr="0028160B">
        <w:rPr>
          <w:rFonts w:ascii="Futura Book" w:hAnsi="Futura Book"/>
          <w:szCs w:val="22"/>
        </w:rPr>
        <w:t>Provincie</w:t>
      </w:r>
      <w:r w:rsidRPr="0028160B">
        <w:rPr>
          <w:rFonts w:ascii="Futura Book" w:hAnsi="Futura Book"/>
          <w:szCs w:val="22"/>
        </w:rPr>
        <w:t xml:space="preserve"> </w:t>
      </w:r>
      <w:r w:rsidR="0028160B">
        <w:rPr>
          <w:rFonts w:ascii="Futura Book" w:hAnsi="Futura Book"/>
          <w:szCs w:val="22"/>
        </w:rPr>
        <w:t>beoordeelt deze aanbesteding op basis van de economisch meest voordelige inschrijving (EMVI).</w:t>
      </w:r>
      <w:r w:rsidR="0028160B" w:rsidRPr="0028160B">
        <w:rPr>
          <w:rFonts w:ascii="Futura Book" w:hAnsi="Futura Book"/>
          <w:szCs w:val="22"/>
        </w:rPr>
        <w:t xml:space="preserve"> EMVI is de verzamelnaam voor 3 gunningscriteria: beste prijs-kwaliteitverhouding (beste </w:t>
      </w:r>
      <w:proofErr w:type="spellStart"/>
      <w:r w:rsidR="0028160B" w:rsidRPr="0028160B">
        <w:rPr>
          <w:rFonts w:ascii="Futura Book" w:hAnsi="Futura Book"/>
          <w:szCs w:val="22"/>
        </w:rPr>
        <w:t>pkv</w:t>
      </w:r>
      <w:proofErr w:type="spellEnd"/>
      <w:r w:rsidR="0028160B" w:rsidRPr="0028160B">
        <w:rPr>
          <w:rFonts w:ascii="Futura Book" w:hAnsi="Futura Book"/>
          <w:szCs w:val="22"/>
        </w:rPr>
        <w:t>/</w:t>
      </w:r>
      <w:proofErr w:type="spellStart"/>
      <w:r w:rsidR="0028160B" w:rsidRPr="0028160B">
        <w:rPr>
          <w:rFonts w:ascii="Futura Book" w:hAnsi="Futura Book"/>
          <w:szCs w:val="22"/>
        </w:rPr>
        <w:t>bpkv</w:t>
      </w:r>
      <w:proofErr w:type="spellEnd"/>
      <w:r w:rsidR="0028160B" w:rsidRPr="0028160B">
        <w:rPr>
          <w:rFonts w:ascii="Futura Book" w:hAnsi="Futura Book"/>
          <w:szCs w:val="22"/>
        </w:rPr>
        <w:t>), levenscycluskosten (laagste kosten op basis van kosteneffectiviteit) en laagste prijs.</w:t>
      </w:r>
      <w:r w:rsidR="0028160B">
        <w:rPr>
          <w:rFonts w:ascii="Futura Book" w:hAnsi="Futura Book"/>
          <w:szCs w:val="22"/>
        </w:rPr>
        <w:t xml:space="preserve"> De provincie hanteert bij deze aanbesteding het gunningscriterium:</w:t>
      </w:r>
    </w:p>
    <w:p w14:paraId="48564DCC" w14:textId="77777777" w:rsidR="00750CA1" w:rsidRPr="00377059" w:rsidRDefault="0028160B" w:rsidP="00750CA1">
      <w:pPr>
        <w:rPr>
          <w:rFonts w:ascii="Futura Book" w:hAnsi="Futura Book"/>
          <w:szCs w:val="22"/>
        </w:rPr>
      </w:pPr>
      <w:r w:rsidRPr="00377059">
        <w:rPr>
          <w:rFonts w:ascii="Futura Book" w:hAnsi="Futura Book"/>
          <w:szCs w:val="22"/>
        </w:rPr>
        <w:t>- ‘beste prijs-kwaliteitsverhouding ‘</w:t>
      </w:r>
    </w:p>
    <w:p w14:paraId="31F35F7B" w14:textId="77777777" w:rsidR="00750CA1" w:rsidRPr="00375463" w:rsidRDefault="00750CA1" w:rsidP="00750CA1">
      <w:pPr>
        <w:rPr>
          <w:rFonts w:ascii="Futura Book" w:hAnsi="Futura Book"/>
        </w:rPr>
      </w:pPr>
    </w:p>
    <w:p w14:paraId="60A2B963" w14:textId="77777777" w:rsidR="00750CA1" w:rsidRPr="00375463" w:rsidRDefault="00750CA1" w:rsidP="00750CA1">
      <w:pPr>
        <w:rPr>
          <w:rFonts w:ascii="Futura Book" w:hAnsi="Futura Book"/>
        </w:rPr>
      </w:pPr>
      <w:r w:rsidRPr="00375463">
        <w:rPr>
          <w:rFonts w:ascii="Futura Book" w:hAnsi="Futura Book"/>
        </w:rPr>
        <w:t xml:space="preserve">Daaronder hanteert de </w:t>
      </w:r>
      <w:r w:rsidR="00D6266C" w:rsidRPr="00375463">
        <w:rPr>
          <w:rFonts w:ascii="Futura Book" w:hAnsi="Futura Book"/>
        </w:rPr>
        <w:t>Provincie</w:t>
      </w:r>
      <w:r w:rsidRPr="00375463">
        <w:rPr>
          <w:rFonts w:ascii="Futura Book" w:hAnsi="Futura Book"/>
        </w:rPr>
        <w:t xml:space="preserve"> de volgende </w:t>
      </w:r>
      <w:proofErr w:type="spellStart"/>
      <w:r w:rsidRPr="00375463">
        <w:rPr>
          <w:rFonts w:ascii="Futura Book" w:hAnsi="Futura Book"/>
        </w:rPr>
        <w:t>subgunningscriteria</w:t>
      </w:r>
      <w:proofErr w:type="spellEnd"/>
      <w:r w:rsidRPr="00375463">
        <w:rPr>
          <w:rFonts w:ascii="Futura Book" w:hAnsi="Futura Book"/>
        </w:rPr>
        <w:t>:</w:t>
      </w:r>
    </w:p>
    <w:p w14:paraId="5DAF04A6" w14:textId="77777777" w:rsidR="00875681" w:rsidRPr="00375463" w:rsidRDefault="00875681" w:rsidP="00750CA1">
      <w:pPr>
        <w:rPr>
          <w:rFonts w:ascii="Futura Book" w:hAnsi="Futura Book"/>
        </w:rPr>
      </w:pPr>
    </w:p>
    <w:p w14:paraId="1E522D8C" w14:textId="77777777" w:rsidR="00750CA1" w:rsidRPr="006D4946" w:rsidRDefault="00875681" w:rsidP="007E57C4">
      <w:pPr>
        <w:numPr>
          <w:ilvl w:val="0"/>
          <w:numId w:val="8"/>
        </w:numPr>
        <w:rPr>
          <w:rFonts w:ascii="Futura Book" w:hAnsi="Futura Book"/>
        </w:rPr>
      </w:pPr>
      <w:r w:rsidRPr="006D4946">
        <w:rPr>
          <w:rFonts w:ascii="Futura Book" w:hAnsi="Futura Book"/>
        </w:rPr>
        <w:t>De prijs / tarieven.</w:t>
      </w:r>
    </w:p>
    <w:p w14:paraId="51AA1426" w14:textId="106E2272" w:rsidR="00750CA1" w:rsidRDefault="00875681" w:rsidP="007E57C4">
      <w:pPr>
        <w:numPr>
          <w:ilvl w:val="0"/>
          <w:numId w:val="8"/>
        </w:numPr>
        <w:rPr>
          <w:rFonts w:ascii="Futura Book" w:hAnsi="Futura Book"/>
        </w:rPr>
      </w:pPr>
      <w:r w:rsidRPr="006D4946">
        <w:rPr>
          <w:rFonts w:ascii="Futura Book" w:hAnsi="Futura Book"/>
        </w:rPr>
        <w:t>D</w:t>
      </w:r>
      <w:r w:rsidR="00750CA1" w:rsidRPr="006D4946">
        <w:rPr>
          <w:rFonts w:ascii="Futura Book" w:hAnsi="Futura Book"/>
        </w:rPr>
        <w:t xml:space="preserve">e mate waarin de </w:t>
      </w:r>
      <w:r w:rsidR="00C94E0F" w:rsidRPr="006D4946">
        <w:rPr>
          <w:rFonts w:ascii="Futura Book" w:hAnsi="Futura Book"/>
        </w:rPr>
        <w:t>armaturen het vereiste verlichtingsniveau bereiken met het minste stroomverbruik</w:t>
      </w:r>
      <w:r w:rsidR="00750CA1" w:rsidRPr="006D4946">
        <w:rPr>
          <w:rFonts w:ascii="Futura Book" w:hAnsi="Futura Book"/>
        </w:rPr>
        <w:t>.</w:t>
      </w:r>
    </w:p>
    <w:p w14:paraId="77F7EBD2" w14:textId="77777777" w:rsidR="00B94F9B" w:rsidRPr="006D4946" w:rsidRDefault="00B94F9B" w:rsidP="00B94F9B">
      <w:pPr>
        <w:numPr>
          <w:ilvl w:val="0"/>
          <w:numId w:val="8"/>
        </w:numPr>
        <w:rPr>
          <w:rFonts w:ascii="Futura Book" w:hAnsi="Futura Book"/>
        </w:rPr>
      </w:pPr>
      <w:r w:rsidRPr="006D4946">
        <w:rPr>
          <w:rFonts w:ascii="Futura Book" w:hAnsi="Futura Book"/>
        </w:rPr>
        <w:t>De mate waarin met zo min mogelijk verschillende armatuurtypen invulling wordt gegeven aan alle verschillende productsamenstellingen</w:t>
      </w:r>
    </w:p>
    <w:p w14:paraId="6C2C3B9D" w14:textId="77777777" w:rsidR="00B94F9B" w:rsidRPr="006D4946" w:rsidRDefault="00B94F9B" w:rsidP="00462EC2">
      <w:pPr>
        <w:tabs>
          <w:tab w:val="clear" w:pos="397"/>
        </w:tabs>
        <w:ind w:left="420"/>
        <w:rPr>
          <w:rFonts w:ascii="Futura Book" w:hAnsi="Futura Book"/>
        </w:rPr>
      </w:pPr>
    </w:p>
    <w:p w14:paraId="4BF188B3" w14:textId="77777777" w:rsidR="00750CA1" w:rsidRPr="00375463" w:rsidRDefault="00750CA1" w:rsidP="00750CA1">
      <w:pPr>
        <w:rPr>
          <w:rFonts w:ascii="Futura Book" w:hAnsi="Futura Book"/>
          <w:highlight w:val="yellow"/>
        </w:rPr>
      </w:pPr>
    </w:p>
    <w:p w14:paraId="0C1622F5" w14:textId="77777777" w:rsidR="000512C8" w:rsidRDefault="000512C8">
      <w:pPr>
        <w:tabs>
          <w:tab w:val="clear" w:pos="397"/>
        </w:tabs>
        <w:spacing w:line="240" w:lineRule="auto"/>
        <w:rPr>
          <w:rFonts w:ascii="Futura Book" w:hAnsi="Futura Book"/>
        </w:rPr>
      </w:pPr>
      <w:r>
        <w:rPr>
          <w:rFonts w:ascii="Futura Book" w:hAnsi="Futura Book"/>
        </w:rPr>
        <w:br w:type="page"/>
      </w:r>
    </w:p>
    <w:p w14:paraId="03EA98A1" w14:textId="77777777" w:rsidR="000512C8" w:rsidRPr="00375463" w:rsidRDefault="000512C8" w:rsidP="00750CA1">
      <w:pPr>
        <w:rPr>
          <w:rFonts w:ascii="Futura Book" w:hAnsi="Futura Book"/>
        </w:rPr>
      </w:pPr>
    </w:p>
    <w:p w14:paraId="6D71B1E0" w14:textId="77777777" w:rsidR="00750CA1" w:rsidRDefault="00750CA1" w:rsidP="00750CA1">
      <w:pPr>
        <w:rPr>
          <w:rFonts w:ascii="Futura Book" w:hAnsi="Futura Book"/>
        </w:rPr>
      </w:pPr>
    </w:p>
    <w:p w14:paraId="3DC1D463" w14:textId="77777777" w:rsidR="00C94E0F" w:rsidRPr="00375463" w:rsidRDefault="00C94E0F" w:rsidP="00750CA1">
      <w:pPr>
        <w:rPr>
          <w:rFonts w:ascii="Futura Book" w:hAnsi="Futura Book"/>
        </w:rPr>
      </w:pPr>
    </w:p>
    <w:p w14:paraId="4FFDB71A" w14:textId="77777777" w:rsidR="00C30F63" w:rsidRPr="00375463" w:rsidRDefault="00C30F63" w:rsidP="00750CA1">
      <w:pPr>
        <w:rPr>
          <w:rFonts w:ascii="Futura Book" w:hAnsi="Futura Book"/>
        </w:rPr>
      </w:pPr>
      <w:bookmarkStart w:id="145" w:name="_Toc190759862"/>
    </w:p>
    <w:p w14:paraId="536631D1" w14:textId="77777777" w:rsidR="00750CA1" w:rsidRPr="00375463" w:rsidRDefault="00750CA1" w:rsidP="00C30F63">
      <w:pPr>
        <w:pStyle w:val="Kop2"/>
      </w:pPr>
      <w:bookmarkStart w:id="146" w:name="_Toc52263781"/>
      <w:r w:rsidRPr="00375463">
        <w:t xml:space="preserve">Scoregrondslag per </w:t>
      </w:r>
      <w:proofErr w:type="spellStart"/>
      <w:r w:rsidRPr="00375463">
        <w:t>subgunningscriterium</w:t>
      </w:r>
      <w:bookmarkEnd w:id="145"/>
      <w:bookmarkEnd w:id="146"/>
      <w:proofErr w:type="spellEnd"/>
    </w:p>
    <w:p w14:paraId="129202CF" w14:textId="77777777" w:rsidR="00C30F63" w:rsidRPr="00375463" w:rsidRDefault="00C30F63" w:rsidP="00750CA1">
      <w:pPr>
        <w:rPr>
          <w:rFonts w:ascii="Futura Book" w:hAnsi="Futura Book"/>
        </w:rPr>
      </w:pPr>
      <w:bookmarkStart w:id="147" w:name="_Toc190759863"/>
    </w:p>
    <w:p w14:paraId="0682778D" w14:textId="77777777" w:rsidR="00750CA1" w:rsidRPr="00375463" w:rsidRDefault="00750CA1" w:rsidP="00C30F63">
      <w:pPr>
        <w:pStyle w:val="Kop3"/>
      </w:pPr>
      <w:bookmarkStart w:id="148" w:name="_Toc52263782"/>
      <w:r w:rsidRPr="00375463">
        <w:t>Prijs</w:t>
      </w:r>
      <w:bookmarkEnd w:id="147"/>
      <w:bookmarkEnd w:id="148"/>
    </w:p>
    <w:p w14:paraId="5631001D" w14:textId="77777777" w:rsidR="003B7625" w:rsidRPr="003B7625" w:rsidRDefault="003B7625" w:rsidP="00750CA1">
      <w:pPr>
        <w:rPr>
          <w:rFonts w:ascii="Futura Book" w:hAnsi="Futura Book"/>
        </w:rPr>
      </w:pPr>
      <w:r w:rsidRPr="00192AFE">
        <w:rPr>
          <w:rFonts w:ascii="Futura Book" w:hAnsi="Futura Book"/>
        </w:rPr>
        <w:t xml:space="preserve">In het prijzenblad uit bijlage </w:t>
      </w:r>
      <w:r w:rsidR="00341709" w:rsidRPr="00192AFE">
        <w:rPr>
          <w:rFonts w:ascii="Futura Book" w:hAnsi="Futura Book"/>
        </w:rPr>
        <w:t>4</w:t>
      </w:r>
      <w:r w:rsidRPr="00192AFE">
        <w:rPr>
          <w:rFonts w:ascii="Futura Book" w:hAnsi="Futura Book"/>
        </w:rPr>
        <w:t xml:space="preserve"> van dit beschrijvend document geeft u aan</w:t>
      </w:r>
      <w:r w:rsidRPr="003B7625">
        <w:rPr>
          <w:rFonts w:ascii="Futura Book" w:hAnsi="Futura Book"/>
        </w:rPr>
        <w:t xml:space="preserve"> wat de </w:t>
      </w:r>
      <w:r>
        <w:rPr>
          <w:rFonts w:ascii="Futura Book" w:hAnsi="Futura Book"/>
        </w:rPr>
        <w:t>prijzen</w:t>
      </w:r>
      <w:r w:rsidRPr="003B7625">
        <w:rPr>
          <w:rFonts w:ascii="Futura Book" w:hAnsi="Futura Book"/>
        </w:rPr>
        <w:t xml:space="preserve"> zijn voor de opgegeven </w:t>
      </w:r>
      <w:r>
        <w:rPr>
          <w:rFonts w:ascii="Futura Book" w:hAnsi="Futura Book"/>
        </w:rPr>
        <w:t xml:space="preserve">armaturen. Het gewogen gemiddelde </w:t>
      </w:r>
      <w:proofErr w:type="spellStart"/>
      <w:r>
        <w:rPr>
          <w:rFonts w:ascii="Futura Book" w:hAnsi="Futura Book"/>
        </w:rPr>
        <w:t>prijsnivo</w:t>
      </w:r>
      <w:proofErr w:type="spellEnd"/>
      <w:r>
        <w:rPr>
          <w:rFonts w:ascii="Futura Book" w:hAnsi="Futura Book"/>
        </w:rPr>
        <w:t xml:space="preserve"> bepaalt de uiteindelijke inschrijfprijs.</w:t>
      </w:r>
    </w:p>
    <w:p w14:paraId="30DE329A" w14:textId="77777777" w:rsidR="003B7625" w:rsidRDefault="003B7625" w:rsidP="00750CA1">
      <w:pPr>
        <w:rPr>
          <w:rFonts w:ascii="Futura Book" w:hAnsi="Futura Book"/>
          <w:highlight w:val="yellow"/>
        </w:rPr>
      </w:pPr>
    </w:p>
    <w:p w14:paraId="5747FE28" w14:textId="77777777" w:rsidR="00750CA1" w:rsidRPr="00375463" w:rsidRDefault="00750CA1" w:rsidP="00C30F63">
      <w:pPr>
        <w:pStyle w:val="Kop3"/>
      </w:pPr>
      <w:bookmarkStart w:id="149" w:name="_Toc190759864"/>
      <w:bookmarkStart w:id="150" w:name="_Toc52263783"/>
      <w:r w:rsidRPr="00375463">
        <w:t xml:space="preserve">Mate waarin voldaan wordt aan </w:t>
      </w:r>
      <w:bookmarkEnd w:id="149"/>
      <w:r w:rsidR="007B6AA9">
        <w:t>minimaal stroomverbruik</w:t>
      </w:r>
      <w:bookmarkEnd w:id="150"/>
    </w:p>
    <w:p w14:paraId="7FEE37EB" w14:textId="66D169D1" w:rsidR="00875EA4" w:rsidRDefault="00875EA4" w:rsidP="00875EA4">
      <w:pPr>
        <w:tabs>
          <w:tab w:val="num" w:pos="0"/>
        </w:tabs>
        <w:jc w:val="both"/>
        <w:rPr>
          <w:rFonts w:ascii="Futura Book" w:hAnsi="Futura Book"/>
        </w:rPr>
      </w:pPr>
      <w:bookmarkStart w:id="151" w:name="_Ref34706785"/>
      <w:r w:rsidRPr="00875EA4">
        <w:rPr>
          <w:rFonts w:ascii="Futura Book" w:hAnsi="Futura Book"/>
        </w:rPr>
        <w:t>Verlichtingsniveau, gelijkmatigheid en verblindingsfactor dienen te voldoen aan de ROVL 2011, degene die dit weet te bereiken met de laagste PSYS krijgt een fictieve korting</w:t>
      </w:r>
      <w:r w:rsidR="00BA7612">
        <w:rPr>
          <w:rFonts w:ascii="Futura Book" w:hAnsi="Futura Book"/>
        </w:rPr>
        <w:t>, conform onderstaand schema:</w:t>
      </w:r>
    </w:p>
    <w:p w14:paraId="2F974CDD" w14:textId="57C29D2A" w:rsidR="00BA7612" w:rsidDel="00BA7612" w:rsidRDefault="00BA7612" w:rsidP="00875EA4">
      <w:pPr>
        <w:tabs>
          <w:tab w:val="num" w:pos="0"/>
        </w:tabs>
        <w:jc w:val="both"/>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3"/>
        <w:gridCol w:w="1802"/>
        <w:gridCol w:w="2341"/>
      </w:tblGrid>
      <w:tr w:rsidR="00BA7612" w:rsidRPr="00375463" w14:paraId="3B93BB9B" w14:textId="77777777" w:rsidTr="00EC5F9A">
        <w:tc>
          <w:tcPr>
            <w:tcW w:w="2386" w:type="pct"/>
            <w:shd w:val="clear" w:color="auto" w:fill="auto"/>
          </w:tcPr>
          <w:p w14:paraId="5A6C99F8" w14:textId="77777777" w:rsidR="00BA7612" w:rsidRDefault="00BA7612" w:rsidP="00EC5F9A">
            <w:pPr>
              <w:rPr>
                <w:rFonts w:ascii="Futura Book" w:hAnsi="Futura Book"/>
                <w:b/>
                <w:sz w:val="16"/>
                <w:szCs w:val="16"/>
              </w:rPr>
            </w:pPr>
            <w:r w:rsidRPr="00375463">
              <w:rPr>
                <w:rFonts w:ascii="Futura Book" w:hAnsi="Futura Book"/>
                <w:b/>
                <w:sz w:val="16"/>
                <w:szCs w:val="16"/>
              </w:rPr>
              <w:t>Criterium</w:t>
            </w:r>
            <w:r>
              <w:rPr>
                <w:rFonts w:ascii="Futura Book" w:hAnsi="Futura Book"/>
                <w:b/>
                <w:sz w:val="16"/>
                <w:szCs w:val="16"/>
              </w:rPr>
              <w:t xml:space="preserve"> geïnstalleerd vermogen</w:t>
            </w:r>
          </w:p>
          <w:p w14:paraId="135B9736" w14:textId="77777777" w:rsidR="00BA7612" w:rsidRPr="00375463" w:rsidRDefault="00BA7612" w:rsidP="00EC5F9A">
            <w:pPr>
              <w:rPr>
                <w:rFonts w:ascii="Futura Book" w:hAnsi="Futura Book"/>
                <w:b/>
                <w:sz w:val="16"/>
                <w:szCs w:val="16"/>
              </w:rPr>
            </w:pPr>
            <w:r>
              <w:rPr>
                <w:rFonts w:ascii="Futura Book" w:hAnsi="Futura Book"/>
                <w:b/>
                <w:sz w:val="16"/>
                <w:szCs w:val="16"/>
              </w:rPr>
              <w:t>PSYS Armatuur</w:t>
            </w:r>
          </w:p>
        </w:tc>
        <w:tc>
          <w:tcPr>
            <w:tcW w:w="1137" w:type="pct"/>
            <w:shd w:val="clear" w:color="auto" w:fill="auto"/>
          </w:tcPr>
          <w:p w14:paraId="3BC4BD79" w14:textId="77777777" w:rsidR="00BA7612" w:rsidRPr="00375463" w:rsidRDefault="00BA7612" w:rsidP="00EC5F9A">
            <w:pPr>
              <w:rPr>
                <w:rFonts w:ascii="Futura Book" w:hAnsi="Futura Book"/>
                <w:b/>
                <w:sz w:val="16"/>
                <w:szCs w:val="16"/>
              </w:rPr>
            </w:pPr>
            <w:r>
              <w:rPr>
                <w:rFonts w:ascii="Futura Book" w:hAnsi="Futura Book"/>
                <w:b/>
                <w:sz w:val="16"/>
                <w:szCs w:val="16"/>
              </w:rPr>
              <w:t>Maximale fictieve korting</w:t>
            </w:r>
          </w:p>
        </w:tc>
        <w:tc>
          <w:tcPr>
            <w:tcW w:w="1477" w:type="pct"/>
            <w:shd w:val="clear" w:color="auto" w:fill="auto"/>
          </w:tcPr>
          <w:p w14:paraId="05A5900B" w14:textId="77777777" w:rsidR="00BA7612" w:rsidRPr="00375463" w:rsidRDefault="00BA7612" w:rsidP="00EC5F9A">
            <w:pPr>
              <w:rPr>
                <w:rFonts w:ascii="Futura Book" w:hAnsi="Futura Book"/>
                <w:b/>
                <w:sz w:val="16"/>
                <w:szCs w:val="16"/>
              </w:rPr>
            </w:pPr>
            <w:r>
              <w:rPr>
                <w:rFonts w:ascii="Futura Book" w:hAnsi="Futura Book"/>
                <w:b/>
                <w:sz w:val="16"/>
                <w:szCs w:val="16"/>
              </w:rPr>
              <w:t>Maximale fictieve boete</w:t>
            </w:r>
          </w:p>
        </w:tc>
      </w:tr>
      <w:tr w:rsidR="00BA7612" w:rsidRPr="00375463" w14:paraId="34BCF0C8" w14:textId="77777777" w:rsidTr="00EC5F9A">
        <w:tc>
          <w:tcPr>
            <w:tcW w:w="2386" w:type="pct"/>
            <w:shd w:val="clear" w:color="auto" w:fill="auto"/>
          </w:tcPr>
          <w:p w14:paraId="2D90F955" w14:textId="77777777" w:rsidR="00BA7612" w:rsidRPr="00375463" w:rsidRDefault="00BA7612" w:rsidP="00EC5F9A">
            <w:pPr>
              <w:rPr>
                <w:rFonts w:ascii="Futura Book" w:hAnsi="Futura Book"/>
                <w:sz w:val="18"/>
                <w:szCs w:val="18"/>
              </w:rPr>
            </w:pPr>
            <w:r>
              <w:rPr>
                <w:rFonts w:ascii="Futura Book" w:hAnsi="Futura Book"/>
                <w:sz w:val="18"/>
                <w:szCs w:val="18"/>
              </w:rPr>
              <w:t>30</w:t>
            </w:r>
          </w:p>
        </w:tc>
        <w:tc>
          <w:tcPr>
            <w:tcW w:w="1137" w:type="pct"/>
            <w:shd w:val="clear" w:color="auto" w:fill="auto"/>
          </w:tcPr>
          <w:p w14:paraId="2DBA0B6B" w14:textId="77777777" w:rsidR="00BA7612" w:rsidRPr="00375463" w:rsidRDefault="00BA7612" w:rsidP="00EC5F9A">
            <w:pPr>
              <w:rPr>
                <w:rFonts w:ascii="Futura Book" w:hAnsi="Futura Book"/>
                <w:sz w:val="18"/>
                <w:szCs w:val="18"/>
              </w:rPr>
            </w:pPr>
            <w:r>
              <w:rPr>
                <w:rFonts w:ascii="Futura Book" w:hAnsi="Futura Book"/>
                <w:sz w:val="18"/>
                <w:szCs w:val="18"/>
              </w:rPr>
              <w:t>-20%</w:t>
            </w:r>
          </w:p>
        </w:tc>
        <w:tc>
          <w:tcPr>
            <w:tcW w:w="1477" w:type="pct"/>
            <w:shd w:val="clear" w:color="auto" w:fill="auto"/>
          </w:tcPr>
          <w:p w14:paraId="5554E408" w14:textId="77777777" w:rsidR="00BA7612" w:rsidRPr="00375463" w:rsidRDefault="00BA7612" w:rsidP="00EC5F9A">
            <w:pPr>
              <w:rPr>
                <w:rFonts w:ascii="Futura Book" w:hAnsi="Futura Book"/>
                <w:sz w:val="18"/>
                <w:szCs w:val="18"/>
              </w:rPr>
            </w:pPr>
          </w:p>
        </w:tc>
      </w:tr>
      <w:tr w:rsidR="00BA7612" w:rsidRPr="00375463" w14:paraId="16C8AC99" w14:textId="77777777" w:rsidTr="00EC5F9A">
        <w:tc>
          <w:tcPr>
            <w:tcW w:w="2386" w:type="pct"/>
            <w:shd w:val="clear" w:color="auto" w:fill="auto"/>
          </w:tcPr>
          <w:p w14:paraId="4F6DF562" w14:textId="77777777" w:rsidR="00BA7612" w:rsidRPr="00375463" w:rsidRDefault="00BA7612" w:rsidP="00EC5F9A">
            <w:pPr>
              <w:rPr>
                <w:rFonts w:ascii="Futura Book" w:hAnsi="Futura Book"/>
                <w:sz w:val="18"/>
                <w:szCs w:val="18"/>
                <w:highlight w:val="yellow"/>
              </w:rPr>
            </w:pPr>
            <w:r w:rsidRPr="009D2904">
              <w:rPr>
                <w:rFonts w:ascii="Futura Book" w:hAnsi="Futura Book"/>
                <w:sz w:val="18"/>
                <w:szCs w:val="18"/>
              </w:rPr>
              <w:t>40</w:t>
            </w:r>
          </w:p>
        </w:tc>
        <w:tc>
          <w:tcPr>
            <w:tcW w:w="1137" w:type="pct"/>
            <w:shd w:val="clear" w:color="auto" w:fill="auto"/>
          </w:tcPr>
          <w:p w14:paraId="486B8A71" w14:textId="77777777" w:rsidR="00BA7612" w:rsidRPr="00375463" w:rsidRDefault="00BA7612" w:rsidP="00EC5F9A">
            <w:pPr>
              <w:rPr>
                <w:rFonts w:ascii="Futura Book" w:hAnsi="Futura Book"/>
                <w:sz w:val="18"/>
                <w:szCs w:val="18"/>
              </w:rPr>
            </w:pPr>
            <w:r>
              <w:rPr>
                <w:rFonts w:ascii="Futura Book" w:hAnsi="Futura Book"/>
                <w:sz w:val="18"/>
                <w:szCs w:val="18"/>
              </w:rPr>
              <w:t>-10 %</w:t>
            </w:r>
          </w:p>
        </w:tc>
        <w:tc>
          <w:tcPr>
            <w:tcW w:w="1477" w:type="pct"/>
            <w:shd w:val="clear" w:color="auto" w:fill="auto"/>
          </w:tcPr>
          <w:p w14:paraId="60AAE2B9" w14:textId="77777777" w:rsidR="00BA7612" w:rsidRPr="00375463" w:rsidRDefault="00BA7612" w:rsidP="00EC5F9A">
            <w:pPr>
              <w:rPr>
                <w:rFonts w:ascii="Futura Book" w:hAnsi="Futura Book"/>
                <w:sz w:val="18"/>
                <w:szCs w:val="18"/>
              </w:rPr>
            </w:pPr>
          </w:p>
        </w:tc>
      </w:tr>
      <w:tr w:rsidR="00BA7612" w:rsidRPr="00375463" w14:paraId="17845D49" w14:textId="77777777" w:rsidTr="00EC5F9A">
        <w:tc>
          <w:tcPr>
            <w:tcW w:w="2386" w:type="pct"/>
            <w:shd w:val="clear" w:color="auto" w:fill="auto"/>
          </w:tcPr>
          <w:p w14:paraId="2B9237CF" w14:textId="77777777" w:rsidR="00BA7612" w:rsidRPr="00375463" w:rsidRDefault="00BA7612" w:rsidP="00EC5F9A">
            <w:pPr>
              <w:rPr>
                <w:rFonts w:ascii="Futura Book" w:hAnsi="Futura Book"/>
                <w:sz w:val="18"/>
                <w:szCs w:val="18"/>
              </w:rPr>
            </w:pPr>
            <w:r>
              <w:rPr>
                <w:rFonts w:ascii="Futura Book" w:hAnsi="Futura Book"/>
                <w:sz w:val="18"/>
                <w:szCs w:val="18"/>
              </w:rPr>
              <w:t>50</w:t>
            </w:r>
          </w:p>
        </w:tc>
        <w:tc>
          <w:tcPr>
            <w:tcW w:w="1137" w:type="pct"/>
            <w:shd w:val="clear" w:color="auto" w:fill="auto"/>
          </w:tcPr>
          <w:p w14:paraId="2373CBF4" w14:textId="77777777" w:rsidR="00BA7612" w:rsidRPr="00375463" w:rsidRDefault="00BA7612" w:rsidP="00EC5F9A">
            <w:pPr>
              <w:rPr>
                <w:rFonts w:ascii="Futura Book" w:hAnsi="Futura Book"/>
                <w:sz w:val="18"/>
                <w:szCs w:val="18"/>
              </w:rPr>
            </w:pPr>
            <w:r>
              <w:rPr>
                <w:rFonts w:ascii="Futura Book" w:hAnsi="Futura Book"/>
                <w:sz w:val="18"/>
                <w:szCs w:val="18"/>
              </w:rPr>
              <w:t>-5%</w:t>
            </w:r>
          </w:p>
        </w:tc>
        <w:tc>
          <w:tcPr>
            <w:tcW w:w="1477" w:type="pct"/>
            <w:shd w:val="clear" w:color="auto" w:fill="auto"/>
          </w:tcPr>
          <w:p w14:paraId="2C641B9F" w14:textId="77777777" w:rsidR="00BA7612" w:rsidRPr="00375463" w:rsidRDefault="00BA7612" w:rsidP="00EC5F9A">
            <w:pPr>
              <w:rPr>
                <w:rFonts w:ascii="Futura Book" w:hAnsi="Futura Book"/>
                <w:sz w:val="18"/>
                <w:szCs w:val="18"/>
              </w:rPr>
            </w:pPr>
          </w:p>
        </w:tc>
      </w:tr>
      <w:tr w:rsidR="00BA7612" w:rsidRPr="00375463" w14:paraId="1F405630" w14:textId="77777777" w:rsidTr="00EC5F9A">
        <w:tc>
          <w:tcPr>
            <w:tcW w:w="2386" w:type="pct"/>
            <w:shd w:val="clear" w:color="auto" w:fill="auto"/>
          </w:tcPr>
          <w:p w14:paraId="4BFB67AD" w14:textId="77777777" w:rsidR="00BA7612" w:rsidRPr="00375463" w:rsidRDefault="00BA7612" w:rsidP="00EC5F9A">
            <w:pPr>
              <w:rPr>
                <w:rFonts w:ascii="Futura Book" w:hAnsi="Futura Book"/>
                <w:sz w:val="18"/>
                <w:szCs w:val="18"/>
              </w:rPr>
            </w:pPr>
            <w:r>
              <w:rPr>
                <w:rFonts w:ascii="Futura Book" w:hAnsi="Futura Book"/>
                <w:sz w:val="18"/>
                <w:szCs w:val="18"/>
              </w:rPr>
              <w:t>60</w:t>
            </w:r>
          </w:p>
        </w:tc>
        <w:tc>
          <w:tcPr>
            <w:tcW w:w="1137" w:type="pct"/>
            <w:shd w:val="clear" w:color="auto" w:fill="auto"/>
          </w:tcPr>
          <w:p w14:paraId="06C52D7F" w14:textId="77777777" w:rsidR="00BA7612" w:rsidRPr="00375463" w:rsidRDefault="00BA7612" w:rsidP="00EC5F9A">
            <w:pPr>
              <w:rPr>
                <w:rFonts w:ascii="Futura Book" w:hAnsi="Futura Book"/>
                <w:sz w:val="18"/>
                <w:szCs w:val="18"/>
              </w:rPr>
            </w:pPr>
            <w:r>
              <w:rPr>
                <w:rFonts w:ascii="Futura Book" w:hAnsi="Futura Book"/>
                <w:sz w:val="18"/>
                <w:szCs w:val="18"/>
              </w:rPr>
              <w:t>0</w:t>
            </w:r>
          </w:p>
        </w:tc>
        <w:tc>
          <w:tcPr>
            <w:tcW w:w="1477" w:type="pct"/>
            <w:shd w:val="clear" w:color="auto" w:fill="auto"/>
          </w:tcPr>
          <w:p w14:paraId="556F05DA" w14:textId="77777777" w:rsidR="00BA7612" w:rsidRPr="00375463" w:rsidRDefault="00BA7612" w:rsidP="00EC5F9A">
            <w:pPr>
              <w:rPr>
                <w:rFonts w:ascii="Futura Book" w:hAnsi="Futura Book"/>
                <w:sz w:val="18"/>
                <w:szCs w:val="18"/>
              </w:rPr>
            </w:pPr>
            <w:r>
              <w:rPr>
                <w:rFonts w:ascii="Futura Book" w:hAnsi="Futura Book"/>
                <w:sz w:val="18"/>
                <w:szCs w:val="18"/>
              </w:rPr>
              <w:t>0</w:t>
            </w:r>
          </w:p>
        </w:tc>
      </w:tr>
      <w:tr w:rsidR="00BA7612" w:rsidRPr="00375463" w14:paraId="3159F0CA" w14:textId="77777777" w:rsidTr="00EC5F9A">
        <w:tc>
          <w:tcPr>
            <w:tcW w:w="2386" w:type="pct"/>
            <w:shd w:val="clear" w:color="auto" w:fill="auto"/>
          </w:tcPr>
          <w:p w14:paraId="023728B0" w14:textId="77777777" w:rsidR="00BA7612" w:rsidRPr="00375463" w:rsidRDefault="00BA7612" w:rsidP="00EC5F9A">
            <w:pPr>
              <w:rPr>
                <w:rFonts w:ascii="Futura Book" w:hAnsi="Futura Book"/>
                <w:sz w:val="18"/>
                <w:szCs w:val="18"/>
              </w:rPr>
            </w:pPr>
            <w:r>
              <w:rPr>
                <w:rFonts w:ascii="Futura Book" w:hAnsi="Futura Book"/>
                <w:sz w:val="18"/>
                <w:szCs w:val="18"/>
              </w:rPr>
              <w:t>80</w:t>
            </w:r>
          </w:p>
        </w:tc>
        <w:tc>
          <w:tcPr>
            <w:tcW w:w="1137" w:type="pct"/>
            <w:shd w:val="clear" w:color="auto" w:fill="auto"/>
          </w:tcPr>
          <w:p w14:paraId="192092B9" w14:textId="77777777" w:rsidR="00BA7612" w:rsidRPr="00375463" w:rsidRDefault="00BA7612" w:rsidP="00EC5F9A">
            <w:pPr>
              <w:rPr>
                <w:rFonts w:ascii="Futura Book" w:hAnsi="Futura Book"/>
                <w:sz w:val="18"/>
                <w:szCs w:val="18"/>
              </w:rPr>
            </w:pPr>
          </w:p>
        </w:tc>
        <w:tc>
          <w:tcPr>
            <w:tcW w:w="1477" w:type="pct"/>
            <w:shd w:val="clear" w:color="auto" w:fill="auto"/>
          </w:tcPr>
          <w:p w14:paraId="11A99230" w14:textId="77777777" w:rsidR="00BA7612" w:rsidRPr="00375463" w:rsidRDefault="00BA7612" w:rsidP="00EC5F9A">
            <w:pPr>
              <w:rPr>
                <w:rFonts w:ascii="Futura Book" w:hAnsi="Futura Book"/>
                <w:sz w:val="18"/>
                <w:szCs w:val="18"/>
              </w:rPr>
            </w:pPr>
            <w:r>
              <w:rPr>
                <w:rFonts w:ascii="Futura Book" w:hAnsi="Futura Book"/>
                <w:sz w:val="18"/>
                <w:szCs w:val="18"/>
              </w:rPr>
              <w:t>+10%</w:t>
            </w:r>
          </w:p>
        </w:tc>
      </w:tr>
      <w:tr w:rsidR="00BA7612" w:rsidRPr="00375463" w14:paraId="01D589F7" w14:textId="77777777" w:rsidTr="00EC5F9A">
        <w:tc>
          <w:tcPr>
            <w:tcW w:w="2386" w:type="pct"/>
            <w:shd w:val="clear" w:color="auto" w:fill="auto"/>
          </w:tcPr>
          <w:p w14:paraId="62773572" w14:textId="77777777" w:rsidR="00BA7612" w:rsidRPr="00375463" w:rsidRDefault="00BA7612" w:rsidP="00EC5F9A">
            <w:pPr>
              <w:rPr>
                <w:rFonts w:ascii="Futura Book" w:hAnsi="Futura Book"/>
                <w:sz w:val="18"/>
                <w:szCs w:val="18"/>
              </w:rPr>
            </w:pPr>
            <w:r>
              <w:rPr>
                <w:rFonts w:ascii="Futura Book" w:hAnsi="Futura Book"/>
                <w:sz w:val="18"/>
                <w:szCs w:val="18"/>
              </w:rPr>
              <w:t>100</w:t>
            </w:r>
          </w:p>
        </w:tc>
        <w:tc>
          <w:tcPr>
            <w:tcW w:w="1137" w:type="pct"/>
            <w:shd w:val="clear" w:color="auto" w:fill="auto"/>
          </w:tcPr>
          <w:p w14:paraId="124A3BDF" w14:textId="77777777" w:rsidR="00BA7612" w:rsidRPr="00375463" w:rsidRDefault="00BA7612" w:rsidP="00EC5F9A">
            <w:pPr>
              <w:rPr>
                <w:rFonts w:ascii="Futura Book" w:hAnsi="Futura Book"/>
                <w:sz w:val="18"/>
                <w:szCs w:val="18"/>
              </w:rPr>
            </w:pPr>
          </w:p>
        </w:tc>
        <w:tc>
          <w:tcPr>
            <w:tcW w:w="1477" w:type="pct"/>
            <w:shd w:val="clear" w:color="auto" w:fill="auto"/>
          </w:tcPr>
          <w:p w14:paraId="44E78B3D" w14:textId="77777777" w:rsidR="00BA7612" w:rsidRPr="00375463" w:rsidRDefault="00BA7612" w:rsidP="00EC5F9A">
            <w:pPr>
              <w:rPr>
                <w:rFonts w:ascii="Futura Book" w:hAnsi="Futura Book"/>
                <w:sz w:val="18"/>
                <w:szCs w:val="18"/>
              </w:rPr>
            </w:pPr>
            <w:r>
              <w:rPr>
                <w:rFonts w:ascii="Futura Book" w:hAnsi="Futura Book"/>
                <w:sz w:val="18"/>
                <w:szCs w:val="18"/>
              </w:rPr>
              <w:t>+20%</w:t>
            </w:r>
          </w:p>
        </w:tc>
      </w:tr>
    </w:tbl>
    <w:p w14:paraId="1BB15053" w14:textId="5AEC0686" w:rsidR="00773F17" w:rsidRDefault="00773F17" w:rsidP="00875EA4">
      <w:pPr>
        <w:tabs>
          <w:tab w:val="num" w:pos="0"/>
        </w:tabs>
        <w:jc w:val="both"/>
        <w:rPr>
          <w:rFonts w:ascii="Futura Book" w:hAnsi="Futura Book"/>
        </w:rPr>
      </w:pPr>
    </w:p>
    <w:p w14:paraId="2BC33027" w14:textId="77777777" w:rsidR="00B94F9B" w:rsidRPr="00875EA4" w:rsidRDefault="00B94F9B" w:rsidP="00875EA4">
      <w:pPr>
        <w:tabs>
          <w:tab w:val="num" w:pos="0"/>
        </w:tabs>
        <w:jc w:val="both"/>
        <w:rPr>
          <w:rFonts w:ascii="Futura Book" w:hAnsi="Futura Book"/>
        </w:rPr>
      </w:pPr>
    </w:p>
    <w:p w14:paraId="1415E8DD" w14:textId="77777777" w:rsidR="00B94F9B" w:rsidRPr="00375463" w:rsidRDefault="00B94F9B" w:rsidP="00B94F9B">
      <w:pPr>
        <w:pStyle w:val="Kop3"/>
      </w:pPr>
      <w:bookmarkStart w:id="152" w:name="_Toc50471254"/>
      <w:r w:rsidRPr="00375463">
        <w:t xml:space="preserve">Mate waarin voldaan wordt aan </w:t>
      </w:r>
      <w:r>
        <w:t>minimaal aantal verschillende armaturen</w:t>
      </w:r>
      <w:bookmarkEnd w:id="152"/>
    </w:p>
    <w:p w14:paraId="27933303" w14:textId="77777777" w:rsidR="00B94F9B" w:rsidRDefault="00B94F9B" w:rsidP="00B94F9B">
      <w:pPr>
        <w:rPr>
          <w:rFonts w:ascii="Futura Book" w:hAnsi="Futura Book"/>
        </w:rPr>
      </w:pPr>
      <w:r>
        <w:rPr>
          <w:rFonts w:ascii="Futura Book" w:hAnsi="Futura Book"/>
        </w:rPr>
        <w:t>Er worden meerdere verschillende (instellingen van) armaturen uitgevraagd. Opdrachtgever hecht er waarde aan om zo weinig mogelijk verschillende fysieke armaturen af te nemen.</w:t>
      </w:r>
    </w:p>
    <w:p w14:paraId="5518D3EE" w14:textId="77777777" w:rsidR="00B94F9B" w:rsidRDefault="00B94F9B" w:rsidP="00B94F9B">
      <w:pPr>
        <w:rPr>
          <w:rFonts w:ascii="Futura Book" w:hAnsi="Futura Book"/>
        </w:rPr>
      </w:pPr>
      <w:r>
        <w:rPr>
          <w:rFonts w:ascii="Futura Book" w:hAnsi="Futura Book"/>
        </w:rPr>
        <w:t>Naarmate inschrijver meer verschillende fysieke armaturen nodig heeft om invulling te geven aan alle gevraagde verschillende (instellingen van) armaturen, dan leidt dit tot een fictieve boete op het inschrijvingsbedrag conform onderstaand schema.</w:t>
      </w:r>
    </w:p>
    <w:p w14:paraId="34872322" w14:textId="77777777" w:rsidR="00B94F9B" w:rsidRDefault="00B94F9B" w:rsidP="00B94F9B">
      <w:pPr>
        <w:rPr>
          <w:rFonts w:ascii="Futura Book" w:hAnsi="Futura Book"/>
        </w:rPr>
      </w:pPr>
    </w:p>
    <w:tbl>
      <w:tblPr>
        <w:tblStyle w:val="Tabelraster"/>
        <w:tblW w:w="0" w:type="auto"/>
        <w:tblLook w:val="04A0" w:firstRow="1" w:lastRow="0" w:firstColumn="1" w:lastColumn="0" w:noHBand="0" w:noVBand="1"/>
      </w:tblPr>
      <w:tblGrid>
        <w:gridCol w:w="5098"/>
        <w:gridCol w:w="2828"/>
      </w:tblGrid>
      <w:tr w:rsidR="00B94F9B" w:rsidRPr="007B6AA9" w14:paraId="5B9E1600" w14:textId="77777777" w:rsidTr="00462EC2">
        <w:tc>
          <w:tcPr>
            <w:tcW w:w="5098" w:type="dxa"/>
          </w:tcPr>
          <w:p w14:paraId="3F5BA8BE" w14:textId="77777777" w:rsidR="00B94F9B" w:rsidRPr="007B6AA9" w:rsidRDefault="00B94F9B" w:rsidP="00BA6705">
            <w:pPr>
              <w:rPr>
                <w:rFonts w:ascii="Futura Book" w:hAnsi="Futura Book"/>
                <w:b/>
                <w:bCs/>
              </w:rPr>
            </w:pPr>
            <w:r w:rsidRPr="007B6AA9">
              <w:rPr>
                <w:rFonts w:ascii="Futura Book" w:hAnsi="Futura Book"/>
                <w:b/>
                <w:bCs/>
              </w:rPr>
              <w:t>Aantal verschillende aangeboden armaturen</w:t>
            </w:r>
          </w:p>
        </w:tc>
        <w:tc>
          <w:tcPr>
            <w:tcW w:w="2828" w:type="dxa"/>
          </w:tcPr>
          <w:p w14:paraId="3A654F40" w14:textId="77777777" w:rsidR="00B94F9B" w:rsidRPr="00462EC2" w:rsidRDefault="00B94F9B" w:rsidP="00BA6705">
            <w:pPr>
              <w:rPr>
                <w:rFonts w:ascii="Futura Book" w:hAnsi="Futura Book"/>
                <w:b/>
                <w:bCs/>
              </w:rPr>
            </w:pPr>
            <w:r w:rsidRPr="00462EC2">
              <w:rPr>
                <w:rFonts w:ascii="Futura Book" w:hAnsi="Futura Book"/>
                <w:b/>
                <w:bCs/>
              </w:rPr>
              <w:t>Fictieve boete op het inschrijvingsbedrag</w:t>
            </w:r>
          </w:p>
        </w:tc>
      </w:tr>
      <w:tr w:rsidR="00B94F9B" w14:paraId="136001EF" w14:textId="77777777" w:rsidTr="00462EC2">
        <w:tc>
          <w:tcPr>
            <w:tcW w:w="5098" w:type="dxa"/>
          </w:tcPr>
          <w:p w14:paraId="5ABEF057" w14:textId="4E75B9D1" w:rsidR="00B94F9B" w:rsidRDefault="00B94F9B" w:rsidP="00BA6705">
            <w:pPr>
              <w:rPr>
                <w:rFonts w:ascii="Futura Book" w:hAnsi="Futura Book"/>
              </w:rPr>
            </w:pPr>
            <w:r>
              <w:rPr>
                <w:rFonts w:ascii="Futura Book" w:hAnsi="Futura Book"/>
              </w:rPr>
              <w:t xml:space="preserve">1 tot 4 verschillende </w:t>
            </w:r>
            <w:r w:rsidR="008D3C1E">
              <w:rPr>
                <w:rFonts w:ascii="Futura Book" w:hAnsi="Futura Book"/>
              </w:rPr>
              <w:t xml:space="preserve">fysieke </w:t>
            </w:r>
            <w:r>
              <w:rPr>
                <w:rFonts w:ascii="Futura Book" w:hAnsi="Futura Book"/>
              </w:rPr>
              <w:t>armaturen</w:t>
            </w:r>
          </w:p>
        </w:tc>
        <w:tc>
          <w:tcPr>
            <w:tcW w:w="2828" w:type="dxa"/>
          </w:tcPr>
          <w:p w14:paraId="6A171A7C" w14:textId="77777777" w:rsidR="00B94F9B" w:rsidRPr="00462EC2" w:rsidRDefault="00B94F9B" w:rsidP="00BA6705">
            <w:pPr>
              <w:rPr>
                <w:rFonts w:ascii="Futura Book" w:hAnsi="Futura Book"/>
              </w:rPr>
            </w:pPr>
            <w:r w:rsidRPr="00462EC2">
              <w:rPr>
                <w:rFonts w:ascii="Futura Book" w:hAnsi="Futura Book"/>
              </w:rPr>
              <w:t>€ 0</w:t>
            </w:r>
          </w:p>
        </w:tc>
      </w:tr>
      <w:tr w:rsidR="00B94F9B" w14:paraId="4C4D2174" w14:textId="77777777" w:rsidTr="00462EC2">
        <w:tc>
          <w:tcPr>
            <w:tcW w:w="5098" w:type="dxa"/>
          </w:tcPr>
          <w:p w14:paraId="6536DD1A" w14:textId="2A3419F3" w:rsidR="00B94F9B" w:rsidRDefault="00B94F9B" w:rsidP="00BA6705">
            <w:pPr>
              <w:rPr>
                <w:rFonts w:ascii="Futura Book" w:hAnsi="Futura Book"/>
              </w:rPr>
            </w:pPr>
            <w:r>
              <w:rPr>
                <w:rFonts w:ascii="Futura Book" w:hAnsi="Futura Book"/>
              </w:rPr>
              <w:t xml:space="preserve">5 tot 8 verschillende </w:t>
            </w:r>
            <w:r w:rsidR="008D3C1E">
              <w:rPr>
                <w:rFonts w:ascii="Futura Book" w:hAnsi="Futura Book"/>
              </w:rPr>
              <w:t xml:space="preserve">fysieke </w:t>
            </w:r>
            <w:r>
              <w:rPr>
                <w:rFonts w:ascii="Futura Book" w:hAnsi="Futura Book"/>
              </w:rPr>
              <w:t>armaturen</w:t>
            </w:r>
          </w:p>
        </w:tc>
        <w:tc>
          <w:tcPr>
            <w:tcW w:w="2828" w:type="dxa"/>
          </w:tcPr>
          <w:p w14:paraId="04CD1FE4" w14:textId="77777777" w:rsidR="00B94F9B" w:rsidRPr="00462EC2" w:rsidRDefault="00B94F9B" w:rsidP="00BA6705">
            <w:pPr>
              <w:rPr>
                <w:rFonts w:ascii="Futura Book" w:hAnsi="Futura Book"/>
              </w:rPr>
            </w:pPr>
            <w:r w:rsidRPr="00462EC2">
              <w:rPr>
                <w:rFonts w:ascii="Futura Book" w:hAnsi="Futura Book"/>
              </w:rPr>
              <w:t>€ 20.000</w:t>
            </w:r>
          </w:p>
        </w:tc>
      </w:tr>
      <w:tr w:rsidR="00B94F9B" w14:paraId="37967288" w14:textId="77777777" w:rsidTr="00462EC2">
        <w:tc>
          <w:tcPr>
            <w:tcW w:w="5098" w:type="dxa"/>
          </w:tcPr>
          <w:p w14:paraId="46093EC0" w14:textId="5EEFEC65" w:rsidR="00B94F9B" w:rsidRDefault="00B94F9B" w:rsidP="00BA6705">
            <w:pPr>
              <w:rPr>
                <w:rFonts w:ascii="Futura Book" w:hAnsi="Futura Book"/>
              </w:rPr>
            </w:pPr>
            <w:r>
              <w:rPr>
                <w:rFonts w:ascii="Futura Book" w:hAnsi="Futura Book"/>
              </w:rPr>
              <w:t xml:space="preserve">9 tot 12 verschillende </w:t>
            </w:r>
            <w:r w:rsidR="008D3C1E">
              <w:rPr>
                <w:rFonts w:ascii="Futura Book" w:hAnsi="Futura Book"/>
              </w:rPr>
              <w:t xml:space="preserve">fysieke </w:t>
            </w:r>
            <w:r>
              <w:rPr>
                <w:rFonts w:ascii="Futura Book" w:hAnsi="Futura Book"/>
              </w:rPr>
              <w:t>armaturen</w:t>
            </w:r>
          </w:p>
        </w:tc>
        <w:tc>
          <w:tcPr>
            <w:tcW w:w="2828" w:type="dxa"/>
          </w:tcPr>
          <w:p w14:paraId="6BB91CE5" w14:textId="77777777" w:rsidR="00B94F9B" w:rsidRPr="00462EC2" w:rsidRDefault="00B94F9B" w:rsidP="00BA6705">
            <w:pPr>
              <w:rPr>
                <w:rFonts w:ascii="Futura Book" w:hAnsi="Futura Book"/>
              </w:rPr>
            </w:pPr>
            <w:r w:rsidRPr="00462EC2">
              <w:rPr>
                <w:rFonts w:ascii="Futura Book" w:hAnsi="Futura Book"/>
              </w:rPr>
              <w:t>€ 40.000</w:t>
            </w:r>
          </w:p>
        </w:tc>
      </w:tr>
      <w:tr w:rsidR="00B94F9B" w14:paraId="12A6FCF5" w14:textId="77777777" w:rsidTr="00462EC2">
        <w:tc>
          <w:tcPr>
            <w:tcW w:w="5098" w:type="dxa"/>
          </w:tcPr>
          <w:p w14:paraId="21B49044" w14:textId="78B15682" w:rsidR="00B94F9B" w:rsidRDefault="00B94F9B" w:rsidP="00BA6705">
            <w:pPr>
              <w:rPr>
                <w:rFonts w:ascii="Futura Book" w:hAnsi="Futura Book"/>
              </w:rPr>
            </w:pPr>
            <w:r>
              <w:rPr>
                <w:rFonts w:ascii="Futura Book" w:hAnsi="Futura Book"/>
              </w:rPr>
              <w:t xml:space="preserve">Meer dan 12 verschillende </w:t>
            </w:r>
            <w:r w:rsidR="008D3C1E">
              <w:rPr>
                <w:rFonts w:ascii="Futura Book" w:hAnsi="Futura Book"/>
              </w:rPr>
              <w:t xml:space="preserve">fysieke </w:t>
            </w:r>
            <w:r>
              <w:rPr>
                <w:rFonts w:ascii="Futura Book" w:hAnsi="Futura Book"/>
              </w:rPr>
              <w:t>armaturen</w:t>
            </w:r>
          </w:p>
        </w:tc>
        <w:tc>
          <w:tcPr>
            <w:tcW w:w="2828" w:type="dxa"/>
          </w:tcPr>
          <w:p w14:paraId="270F57C6" w14:textId="77777777" w:rsidR="00B94F9B" w:rsidRPr="00462EC2" w:rsidRDefault="00B94F9B" w:rsidP="00BA6705">
            <w:pPr>
              <w:rPr>
                <w:rFonts w:ascii="Futura Book" w:hAnsi="Futura Book"/>
              </w:rPr>
            </w:pPr>
            <w:r w:rsidRPr="00462EC2">
              <w:rPr>
                <w:rFonts w:ascii="Futura Book" w:hAnsi="Futura Book"/>
              </w:rPr>
              <w:t>€ 60.000</w:t>
            </w:r>
          </w:p>
        </w:tc>
      </w:tr>
    </w:tbl>
    <w:p w14:paraId="7C633413" w14:textId="77777777" w:rsidR="00875EA4" w:rsidRDefault="00875EA4" w:rsidP="00D4231D">
      <w:pPr>
        <w:rPr>
          <w:rFonts w:ascii="Futura Book" w:hAnsi="Futura Book"/>
        </w:rPr>
      </w:pPr>
    </w:p>
    <w:p w14:paraId="37E2800D" w14:textId="77777777" w:rsidR="00875EA4" w:rsidRDefault="00875EA4" w:rsidP="00D4231D">
      <w:pPr>
        <w:rPr>
          <w:rFonts w:ascii="Futura Book" w:hAnsi="Futura Book"/>
        </w:rPr>
      </w:pPr>
    </w:p>
    <w:p w14:paraId="07574BBE" w14:textId="77777777" w:rsidR="00750CA1" w:rsidRPr="00375463" w:rsidRDefault="00750CA1" w:rsidP="00750CA1">
      <w:pPr>
        <w:rPr>
          <w:rFonts w:ascii="Futura Book" w:hAnsi="Futura Book"/>
        </w:rPr>
      </w:pPr>
    </w:p>
    <w:p w14:paraId="3B016368" w14:textId="77777777" w:rsidR="007B6AA9" w:rsidRPr="00375463" w:rsidRDefault="007B6AA9" w:rsidP="007B6AA9">
      <w:pPr>
        <w:pStyle w:val="Kop2"/>
      </w:pPr>
      <w:bookmarkStart w:id="153" w:name="_Toc52263784"/>
      <w:bookmarkStart w:id="154" w:name="_Toc190759865"/>
      <w:r>
        <w:lastRenderedPageBreak/>
        <w:t>G</w:t>
      </w:r>
      <w:r w:rsidRPr="00375463">
        <w:t>unning</w:t>
      </w:r>
      <w:bookmarkEnd w:id="153"/>
    </w:p>
    <w:p w14:paraId="3F4F6D24" w14:textId="77777777" w:rsidR="00C30F63" w:rsidRPr="007B6AA9" w:rsidRDefault="007B6AA9" w:rsidP="00750CA1">
      <w:pPr>
        <w:rPr>
          <w:rFonts w:ascii="Futura Book" w:hAnsi="Futura Book"/>
        </w:rPr>
      </w:pPr>
      <w:r w:rsidRPr="007B6AA9">
        <w:rPr>
          <w:rFonts w:ascii="Futura Book" w:hAnsi="Futura Book"/>
        </w:rPr>
        <w:t>Inschrijver met het laagste beoordelingsbedrag krijgt de opdracht gegund. Het beoordelingsbedrag wordt als volgt bepaald:</w:t>
      </w:r>
    </w:p>
    <w:p w14:paraId="651AC82E" w14:textId="77777777" w:rsidR="007B6AA9" w:rsidRPr="007B6AA9" w:rsidRDefault="007B6AA9" w:rsidP="00750CA1">
      <w:pPr>
        <w:rPr>
          <w:rFonts w:ascii="Futura Book" w:hAnsi="Futura Book"/>
        </w:rPr>
      </w:pPr>
    </w:p>
    <w:p w14:paraId="4F7E7F33" w14:textId="3415F4D1" w:rsidR="007B6AA9" w:rsidRPr="007B6AA9" w:rsidRDefault="001253A2" w:rsidP="00750CA1">
      <w:pPr>
        <w:rPr>
          <w:rFonts w:ascii="Futura Book" w:hAnsi="Futura Book"/>
        </w:rPr>
      </w:pPr>
      <w:r>
        <w:rPr>
          <w:rFonts w:ascii="Futura Book" w:hAnsi="Futura Book"/>
        </w:rPr>
        <w:t>Prijs / Tarief</w:t>
      </w:r>
      <w:r>
        <w:rPr>
          <w:rFonts w:ascii="Futura Book" w:hAnsi="Futura Book"/>
        </w:rPr>
        <w:tab/>
      </w:r>
      <w:r>
        <w:rPr>
          <w:rFonts w:ascii="Futura Book" w:hAnsi="Futura Book"/>
        </w:rPr>
        <w:tab/>
      </w:r>
      <w:r w:rsidR="009D2904">
        <w:rPr>
          <w:rFonts w:ascii="Futura Book" w:hAnsi="Futura Book"/>
        </w:rPr>
        <w:tab/>
      </w:r>
      <w:r w:rsidR="007B6AA9" w:rsidRPr="007B6AA9">
        <w:rPr>
          <w:rFonts w:ascii="Futura Book" w:hAnsi="Futura Book"/>
        </w:rPr>
        <w:tab/>
      </w:r>
      <w:r w:rsidR="007B6AA9" w:rsidRPr="007B6AA9">
        <w:rPr>
          <w:rFonts w:ascii="Futura Book" w:hAnsi="Futura Book"/>
        </w:rPr>
        <w:tab/>
      </w:r>
      <w:r w:rsidR="007B6AA9" w:rsidRPr="007B6AA9">
        <w:rPr>
          <w:rFonts w:ascii="Futura Book" w:hAnsi="Futura Book"/>
        </w:rPr>
        <w:tab/>
      </w:r>
      <w:r w:rsidR="00192AFE">
        <w:rPr>
          <w:rFonts w:ascii="Futura Book" w:hAnsi="Futura Book"/>
        </w:rPr>
        <w:tab/>
      </w:r>
      <w:r w:rsidR="007B6AA9" w:rsidRPr="007B6AA9">
        <w:rPr>
          <w:rFonts w:ascii="Futura Book" w:hAnsi="Futura Book"/>
        </w:rPr>
        <w:t xml:space="preserve">€………… </w:t>
      </w:r>
    </w:p>
    <w:p w14:paraId="42E2B659" w14:textId="7A1B0A1A" w:rsidR="007B6AA9" w:rsidRPr="00462EC2" w:rsidRDefault="007B6AA9" w:rsidP="00750CA1">
      <w:pPr>
        <w:rPr>
          <w:rFonts w:ascii="Futura Book" w:hAnsi="Futura Book"/>
        </w:rPr>
      </w:pPr>
      <w:r w:rsidRPr="00462EC2">
        <w:rPr>
          <w:rFonts w:ascii="Futura Book" w:hAnsi="Futura Book"/>
        </w:rPr>
        <w:t xml:space="preserve">Fictieve korting </w:t>
      </w:r>
      <w:r w:rsidR="00FC4822" w:rsidRPr="00462EC2">
        <w:rPr>
          <w:rFonts w:ascii="Futura Book" w:hAnsi="Futura Book"/>
        </w:rPr>
        <w:t xml:space="preserve">/ boete </w:t>
      </w:r>
      <w:r w:rsidRPr="00462EC2">
        <w:rPr>
          <w:rFonts w:ascii="Futura Book" w:hAnsi="Futura Book"/>
        </w:rPr>
        <w:t>minimaal stroomverbruik</w:t>
      </w:r>
      <w:r w:rsidRPr="00462EC2">
        <w:rPr>
          <w:rFonts w:ascii="Futura Book" w:hAnsi="Futura Book"/>
        </w:rPr>
        <w:tab/>
        <w:t>€………… -</w:t>
      </w:r>
    </w:p>
    <w:p w14:paraId="7A5F81A6" w14:textId="63A25942" w:rsidR="00B94F9B" w:rsidRPr="00462EC2" w:rsidRDefault="00B94F9B" w:rsidP="00750CA1">
      <w:pPr>
        <w:rPr>
          <w:rFonts w:ascii="Futura Book" w:hAnsi="Futura Book"/>
        </w:rPr>
      </w:pPr>
      <w:r w:rsidRPr="00462EC2">
        <w:rPr>
          <w:rFonts w:ascii="Futura Book" w:hAnsi="Futura Book"/>
        </w:rPr>
        <w:t>Fictieve boete aantal armaturen</w:t>
      </w:r>
      <w:r w:rsidRPr="00462EC2">
        <w:rPr>
          <w:rFonts w:ascii="Futura Book" w:hAnsi="Futura Book"/>
        </w:rPr>
        <w:tab/>
      </w:r>
      <w:r w:rsidRPr="00462EC2">
        <w:rPr>
          <w:rFonts w:ascii="Futura Book" w:hAnsi="Futura Book"/>
        </w:rPr>
        <w:tab/>
      </w:r>
      <w:r w:rsidRPr="00462EC2">
        <w:rPr>
          <w:rFonts w:ascii="Futura Book" w:hAnsi="Futura Book"/>
        </w:rPr>
        <w:tab/>
      </w:r>
      <w:r w:rsidRPr="00462EC2">
        <w:rPr>
          <w:rFonts w:ascii="Futura Book" w:hAnsi="Futura Book"/>
        </w:rPr>
        <w:tab/>
        <w:t>€………… +</w:t>
      </w:r>
    </w:p>
    <w:p w14:paraId="030D7711" w14:textId="77777777" w:rsidR="007B6AA9" w:rsidRDefault="007B6AA9" w:rsidP="00750CA1">
      <w:pPr>
        <w:rPr>
          <w:rFonts w:ascii="Futura Book" w:hAnsi="Futura Book"/>
        </w:rPr>
      </w:pPr>
      <w:r w:rsidRPr="007B6AA9">
        <w:rPr>
          <w:rFonts w:ascii="Futura Book" w:hAnsi="Futura Book"/>
        </w:rPr>
        <w:t>Beoordelingsbedrag</w:t>
      </w:r>
      <w:r w:rsidRPr="007B6AA9">
        <w:rPr>
          <w:rFonts w:ascii="Futura Book" w:hAnsi="Futura Book"/>
        </w:rPr>
        <w:tab/>
      </w:r>
      <w:r w:rsidRPr="007B6AA9">
        <w:rPr>
          <w:rFonts w:ascii="Futura Book" w:hAnsi="Futura Book"/>
        </w:rPr>
        <w:tab/>
      </w:r>
      <w:r w:rsidRPr="007B6AA9">
        <w:rPr>
          <w:rFonts w:ascii="Futura Book" w:hAnsi="Futura Book"/>
        </w:rPr>
        <w:tab/>
      </w:r>
      <w:r w:rsidRPr="007B6AA9">
        <w:rPr>
          <w:rFonts w:ascii="Futura Book" w:hAnsi="Futura Book"/>
        </w:rPr>
        <w:tab/>
      </w:r>
      <w:r w:rsidR="00FC4822">
        <w:rPr>
          <w:rFonts w:ascii="Futura Book" w:hAnsi="Futura Book"/>
        </w:rPr>
        <w:tab/>
      </w:r>
      <w:r w:rsidRPr="007B6AA9">
        <w:rPr>
          <w:rFonts w:ascii="Futura Book" w:hAnsi="Futura Book"/>
        </w:rPr>
        <w:t>€…………</w:t>
      </w:r>
    </w:p>
    <w:p w14:paraId="369D8B36" w14:textId="77777777" w:rsidR="001253A2" w:rsidRDefault="001253A2" w:rsidP="00750CA1">
      <w:pPr>
        <w:rPr>
          <w:rFonts w:ascii="Futura Book" w:hAnsi="Futura Book"/>
        </w:rPr>
      </w:pPr>
    </w:p>
    <w:p w14:paraId="54F26DC3" w14:textId="77777777" w:rsidR="001253A2" w:rsidRPr="00375463" w:rsidRDefault="001253A2" w:rsidP="001253A2">
      <w:pPr>
        <w:rPr>
          <w:rFonts w:ascii="Futura Book" w:hAnsi="Futura Book"/>
        </w:rPr>
      </w:pPr>
      <w:r w:rsidRPr="00375463">
        <w:rPr>
          <w:rFonts w:ascii="Futura Book" w:hAnsi="Futura Book"/>
        </w:rPr>
        <w:t xml:space="preserve">Als meer dan één inschrijver met eenzelfde </w:t>
      </w:r>
      <w:r>
        <w:rPr>
          <w:rFonts w:ascii="Futura Book" w:hAnsi="Futura Book"/>
        </w:rPr>
        <w:t xml:space="preserve">beoordelingsbedrag </w:t>
      </w:r>
      <w:r w:rsidRPr="00375463">
        <w:rPr>
          <w:rFonts w:ascii="Futura Book" w:hAnsi="Futura Book"/>
        </w:rPr>
        <w:t xml:space="preserve">op de eerste plaats </w:t>
      </w:r>
      <w:r w:rsidRPr="003B7625">
        <w:rPr>
          <w:rFonts w:ascii="Futura Book" w:hAnsi="Futura Book"/>
        </w:rPr>
        <w:t>eindigt, komt de inschrijver in aanmerking die het hoogst scoorde op het criterium prijs / tarief.</w:t>
      </w:r>
    </w:p>
    <w:p w14:paraId="7369A5D5" w14:textId="77777777" w:rsidR="001253A2" w:rsidRDefault="001253A2" w:rsidP="00750CA1">
      <w:pPr>
        <w:rPr>
          <w:rFonts w:ascii="Futura Book" w:hAnsi="Futura Book"/>
        </w:rPr>
      </w:pPr>
    </w:p>
    <w:p w14:paraId="370BCDF9" w14:textId="77777777" w:rsidR="001253A2" w:rsidRPr="007B6AA9" w:rsidRDefault="001253A2" w:rsidP="00750CA1">
      <w:pPr>
        <w:rPr>
          <w:rFonts w:ascii="Futura Book" w:hAnsi="Futura Book"/>
        </w:rPr>
      </w:pPr>
    </w:p>
    <w:p w14:paraId="5AE98B05" w14:textId="77777777" w:rsidR="00750CA1" w:rsidRPr="00375463" w:rsidRDefault="00750CA1" w:rsidP="00F7293D">
      <w:pPr>
        <w:pStyle w:val="Kop1"/>
      </w:pPr>
      <w:bookmarkStart w:id="155" w:name="_Toc190759866"/>
      <w:bookmarkStart w:id="156" w:name="_Toc52263785"/>
      <w:bookmarkEnd w:id="154"/>
      <w:r w:rsidRPr="00375463">
        <w:lastRenderedPageBreak/>
        <w:t>De opdracht</w:t>
      </w:r>
      <w:bookmarkEnd w:id="155"/>
      <w:bookmarkEnd w:id="156"/>
    </w:p>
    <w:p w14:paraId="4C87162F" w14:textId="77777777" w:rsidR="00750CA1" w:rsidRPr="00CC60D3" w:rsidRDefault="00750CA1" w:rsidP="00750CA1">
      <w:pPr>
        <w:rPr>
          <w:rFonts w:ascii="Futura Book" w:hAnsi="Futura Book"/>
        </w:rPr>
      </w:pPr>
      <w:r w:rsidRPr="00CC60D3">
        <w:rPr>
          <w:rFonts w:ascii="Futura Book" w:hAnsi="Futura Book"/>
        </w:rPr>
        <w:t xml:space="preserve">De opdracht behelst de volgende werkzaamheden: </w:t>
      </w:r>
    </w:p>
    <w:p w14:paraId="756ADAF8" w14:textId="77777777" w:rsidR="009834C3" w:rsidRPr="00CC60D3" w:rsidRDefault="007A2C85" w:rsidP="006D4946">
      <w:pPr>
        <w:pStyle w:val="Lijstalinea"/>
        <w:numPr>
          <w:ilvl w:val="0"/>
          <w:numId w:val="22"/>
        </w:numPr>
        <w:rPr>
          <w:rFonts w:ascii="Futura Book" w:hAnsi="Futura Book"/>
        </w:rPr>
      </w:pPr>
      <w:r w:rsidRPr="00CC60D3">
        <w:rPr>
          <w:rFonts w:ascii="Futura Book" w:hAnsi="Futura Book"/>
        </w:rPr>
        <w:t xml:space="preserve">Aan de hand van de meegeleverde info (mastaantallen, afstand </w:t>
      </w:r>
      <w:proofErr w:type="spellStart"/>
      <w:r w:rsidRPr="00CC60D3">
        <w:rPr>
          <w:rFonts w:ascii="Futura Book" w:hAnsi="Futura Book"/>
        </w:rPr>
        <w:t>tov</w:t>
      </w:r>
      <w:proofErr w:type="spellEnd"/>
      <w:r w:rsidRPr="00CC60D3">
        <w:rPr>
          <w:rFonts w:ascii="Futura Book" w:hAnsi="Futura Book"/>
        </w:rPr>
        <w:t xml:space="preserve"> de rijbaan en masthoogte) berekenen van het </w:t>
      </w:r>
      <w:r w:rsidR="009834C3" w:rsidRPr="00CC60D3">
        <w:rPr>
          <w:rFonts w:ascii="Futura Book" w:hAnsi="Futura Book"/>
        </w:rPr>
        <w:t>benodigde verlichtingsniveau</w:t>
      </w:r>
    </w:p>
    <w:p w14:paraId="1F5F4A64" w14:textId="77777777" w:rsidR="00165408" w:rsidRPr="00CC60D3" w:rsidRDefault="009834C3" w:rsidP="006D4946">
      <w:pPr>
        <w:pStyle w:val="Lijstalinea"/>
        <w:numPr>
          <w:ilvl w:val="0"/>
          <w:numId w:val="22"/>
        </w:numPr>
        <w:rPr>
          <w:rFonts w:ascii="Futura Book" w:hAnsi="Futura Book"/>
        </w:rPr>
      </w:pPr>
      <w:r w:rsidRPr="00CC60D3">
        <w:rPr>
          <w:rFonts w:ascii="Futura Book" w:hAnsi="Futura Book"/>
        </w:rPr>
        <w:t xml:space="preserve">Hoe dit verlichtingsniveau te bereiken met </w:t>
      </w:r>
      <w:r w:rsidR="007A2C85" w:rsidRPr="00CC60D3">
        <w:rPr>
          <w:rFonts w:ascii="Futura Book" w:hAnsi="Futura Book"/>
        </w:rPr>
        <w:t>de benodigde armatuurtypen</w:t>
      </w:r>
    </w:p>
    <w:p w14:paraId="25B5A031" w14:textId="77777777" w:rsidR="009834C3" w:rsidRPr="00CC60D3" w:rsidRDefault="00165408" w:rsidP="006D4946">
      <w:pPr>
        <w:pStyle w:val="Lijstalinea"/>
        <w:numPr>
          <w:ilvl w:val="0"/>
          <w:numId w:val="22"/>
        </w:numPr>
        <w:rPr>
          <w:rFonts w:ascii="Futura Book" w:hAnsi="Futura Book"/>
        </w:rPr>
      </w:pPr>
      <w:r w:rsidRPr="00CC60D3">
        <w:rPr>
          <w:rFonts w:ascii="Futura Book" w:hAnsi="Futura Book"/>
        </w:rPr>
        <w:t>Per installatie een overzicht opstellen welk type armatuur op welke mast</w:t>
      </w:r>
      <w:r w:rsidR="009834C3" w:rsidRPr="00CC60D3">
        <w:rPr>
          <w:rFonts w:ascii="Futura Book" w:hAnsi="Futura Book"/>
        </w:rPr>
        <w:t xml:space="preserve"> </w:t>
      </w:r>
      <w:r w:rsidRPr="00CC60D3">
        <w:rPr>
          <w:rFonts w:ascii="Futura Book" w:hAnsi="Futura Book"/>
        </w:rPr>
        <w:t>bevestigd moet worden</w:t>
      </w:r>
    </w:p>
    <w:p w14:paraId="43CF44AD" w14:textId="77777777" w:rsidR="009834C3" w:rsidRPr="00CC60D3" w:rsidRDefault="009834C3" w:rsidP="006D4946">
      <w:pPr>
        <w:pStyle w:val="Lijstalinea"/>
        <w:numPr>
          <w:ilvl w:val="0"/>
          <w:numId w:val="22"/>
        </w:numPr>
        <w:rPr>
          <w:rFonts w:ascii="Futura Book" w:hAnsi="Futura Book"/>
        </w:rPr>
      </w:pPr>
      <w:r w:rsidRPr="00CC60D3">
        <w:rPr>
          <w:rFonts w:ascii="Futura Book" w:hAnsi="Futura Book"/>
        </w:rPr>
        <w:t>Berekenen van het geïnstalleerd vermogen en dit in een rekenblad weergeven</w:t>
      </w:r>
    </w:p>
    <w:p w14:paraId="018A88A1" w14:textId="77777777" w:rsidR="009834C3" w:rsidRPr="00CC60D3" w:rsidRDefault="009834C3" w:rsidP="006D4946">
      <w:pPr>
        <w:pStyle w:val="Lijstalinea"/>
        <w:numPr>
          <w:ilvl w:val="0"/>
          <w:numId w:val="22"/>
        </w:numPr>
        <w:rPr>
          <w:rFonts w:ascii="Futura Book" w:hAnsi="Futura Book"/>
        </w:rPr>
      </w:pPr>
      <w:r w:rsidRPr="00CC60D3">
        <w:rPr>
          <w:rFonts w:ascii="Futura Book" w:hAnsi="Futura Book"/>
        </w:rPr>
        <w:t xml:space="preserve">Armaturen uitrusten met </w:t>
      </w:r>
      <w:proofErr w:type="spellStart"/>
      <w:r w:rsidRPr="00CC60D3">
        <w:rPr>
          <w:rFonts w:ascii="Futura Book" w:hAnsi="Futura Book"/>
        </w:rPr>
        <w:t>Zhaga</w:t>
      </w:r>
      <w:proofErr w:type="spellEnd"/>
      <w:r w:rsidRPr="00CC60D3">
        <w:rPr>
          <w:rFonts w:ascii="Futura Book" w:hAnsi="Futura Book"/>
        </w:rPr>
        <w:t xml:space="preserve"> Connectoren en Pucks </w:t>
      </w:r>
      <w:proofErr w:type="spellStart"/>
      <w:r w:rsidRPr="00CC60D3">
        <w:rPr>
          <w:rFonts w:ascii="Futura Book" w:hAnsi="Futura Book"/>
        </w:rPr>
        <w:t>tbv</w:t>
      </w:r>
      <w:proofErr w:type="spellEnd"/>
      <w:r w:rsidRPr="00CC60D3">
        <w:rPr>
          <w:rFonts w:ascii="Futura Book" w:hAnsi="Futura Book"/>
        </w:rPr>
        <w:t xml:space="preserve"> </w:t>
      </w:r>
      <w:proofErr w:type="spellStart"/>
      <w:r w:rsidRPr="00CC60D3">
        <w:rPr>
          <w:rFonts w:ascii="Futura Book" w:hAnsi="Futura Book"/>
        </w:rPr>
        <w:t>werkingsregistrsatie</w:t>
      </w:r>
      <w:proofErr w:type="spellEnd"/>
    </w:p>
    <w:p w14:paraId="3AA82B8E" w14:textId="77777777" w:rsidR="00750CA1" w:rsidRPr="00CC60D3" w:rsidRDefault="009834C3" w:rsidP="006D4946">
      <w:pPr>
        <w:pStyle w:val="Lijstalinea"/>
        <w:numPr>
          <w:ilvl w:val="0"/>
          <w:numId w:val="22"/>
        </w:numPr>
        <w:rPr>
          <w:rFonts w:ascii="Futura Book" w:hAnsi="Futura Book"/>
        </w:rPr>
      </w:pPr>
      <w:r w:rsidRPr="00CC60D3">
        <w:rPr>
          <w:rFonts w:ascii="Futura Book" w:hAnsi="Futura Book"/>
        </w:rPr>
        <w:t xml:space="preserve">Leveren armaturen incl. de daarin gemonteerde connectoren en pucks in vier regio’s van Brabant </w:t>
      </w:r>
    </w:p>
    <w:p w14:paraId="609BC0B9" w14:textId="77777777" w:rsidR="00750CA1" w:rsidRPr="00CC60D3" w:rsidRDefault="00750CA1" w:rsidP="00750CA1">
      <w:pPr>
        <w:rPr>
          <w:rFonts w:ascii="Futura Book" w:hAnsi="Futura Book"/>
        </w:rPr>
      </w:pPr>
    </w:p>
    <w:p w14:paraId="523D7237" w14:textId="77777777" w:rsidR="00750CA1" w:rsidRPr="00CC60D3" w:rsidRDefault="00750CA1" w:rsidP="00750CA1">
      <w:pPr>
        <w:rPr>
          <w:rFonts w:ascii="Futura Book" w:hAnsi="Futura Book"/>
        </w:rPr>
      </w:pPr>
      <w:r w:rsidRPr="00CC60D3">
        <w:rPr>
          <w:rFonts w:ascii="Futura Book" w:hAnsi="Futura Book"/>
        </w:rPr>
        <w:t xml:space="preserve">De </w:t>
      </w:r>
      <w:r w:rsidR="00D6266C" w:rsidRPr="00CC60D3">
        <w:rPr>
          <w:rFonts w:ascii="Futura Book" w:hAnsi="Futura Book"/>
        </w:rPr>
        <w:t>Provincie</w:t>
      </w:r>
      <w:r w:rsidRPr="00CC60D3">
        <w:rPr>
          <w:rFonts w:ascii="Futura Book" w:hAnsi="Futura Book"/>
        </w:rPr>
        <w:t xml:space="preserve"> stelt de onderstaande eisen aan de dienstverlening.</w:t>
      </w:r>
    </w:p>
    <w:p w14:paraId="1A538F3C" w14:textId="77777777" w:rsidR="00750CA1" w:rsidRPr="00CC60D3" w:rsidRDefault="00750CA1" w:rsidP="00750CA1">
      <w:pPr>
        <w:rPr>
          <w:rFonts w:ascii="Futura Book" w:hAnsi="Futura Book"/>
        </w:rPr>
      </w:pPr>
    </w:p>
    <w:tbl>
      <w:tblPr>
        <w:tblW w:w="56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
        <w:gridCol w:w="8082"/>
      </w:tblGrid>
      <w:tr w:rsidR="00750CA1" w:rsidRPr="006C41B9" w14:paraId="2D736032" w14:textId="77777777" w:rsidTr="00C16996">
        <w:trPr>
          <w:tblHeader/>
        </w:trPr>
        <w:tc>
          <w:tcPr>
            <w:tcW w:w="482" w:type="pct"/>
            <w:shd w:val="clear" w:color="auto" w:fill="auto"/>
          </w:tcPr>
          <w:p w14:paraId="12AAAFD1" w14:textId="77777777" w:rsidR="00750CA1" w:rsidRPr="00CC60D3" w:rsidRDefault="00750CA1" w:rsidP="00750CA1">
            <w:pPr>
              <w:rPr>
                <w:rFonts w:ascii="Futura Book" w:hAnsi="Futura Book"/>
                <w:b/>
                <w:sz w:val="16"/>
                <w:szCs w:val="16"/>
              </w:rPr>
            </w:pPr>
            <w:r w:rsidRPr="00CC60D3">
              <w:rPr>
                <w:rFonts w:ascii="Futura Book" w:hAnsi="Futura Book"/>
                <w:b/>
                <w:sz w:val="16"/>
                <w:szCs w:val="16"/>
              </w:rPr>
              <w:t>nummer eis</w:t>
            </w:r>
          </w:p>
        </w:tc>
        <w:tc>
          <w:tcPr>
            <w:tcW w:w="4518" w:type="pct"/>
            <w:shd w:val="clear" w:color="auto" w:fill="auto"/>
          </w:tcPr>
          <w:p w14:paraId="39278F30" w14:textId="77777777" w:rsidR="00750CA1" w:rsidRPr="00CC60D3" w:rsidRDefault="00750CA1" w:rsidP="00750CA1">
            <w:pPr>
              <w:rPr>
                <w:rFonts w:ascii="Futura Book" w:hAnsi="Futura Book"/>
                <w:b/>
                <w:sz w:val="16"/>
                <w:szCs w:val="16"/>
              </w:rPr>
            </w:pPr>
            <w:r w:rsidRPr="00CC60D3">
              <w:rPr>
                <w:rFonts w:ascii="Futura Book" w:hAnsi="Futura Book"/>
                <w:b/>
                <w:sz w:val="16"/>
                <w:szCs w:val="16"/>
              </w:rPr>
              <w:t>omschrijving eis</w:t>
            </w:r>
          </w:p>
          <w:p w14:paraId="3DACE8FF" w14:textId="77777777" w:rsidR="00750CA1" w:rsidRPr="00CC60D3" w:rsidRDefault="00750CA1" w:rsidP="00750CA1">
            <w:pPr>
              <w:rPr>
                <w:rFonts w:ascii="Futura Book" w:hAnsi="Futura Book"/>
                <w:b/>
                <w:sz w:val="16"/>
                <w:szCs w:val="16"/>
              </w:rPr>
            </w:pPr>
          </w:p>
        </w:tc>
      </w:tr>
      <w:tr w:rsidR="00750CA1" w:rsidRPr="006C41B9" w14:paraId="0B0F4762" w14:textId="77777777" w:rsidTr="00C16996">
        <w:tc>
          <w:tcPr>
            <w:tcW w:w="482" w:type="pct"/>
            <w:shd w:val="clear" w:color="auto" w:fill="auto"/>
          </w:tcPr>
          <w:p w14:paraId="3E3E24AC" w14:textId="77777777" w:rsidR="00750CA1" w:rsidRPr="006C41B9" w:rsidRDefault="00750CA1" w:rsidP="00750CA1">
            <w:pPr>
              <w:rPr>
                <w:rFonts w:ascii="Futura Book" w:hAnsi="Futura Book"/>
                <w:sz w:val="18"/>
                <w:szCs w:val="18"/>
              </w:rPr>
            </w:pPr>
            <w:r w:rsidRPr="006C41B9">
              <w:rPr>
                <w:rFonts w:ascii="Futura Book" w:hAnsi="Futura Book"/>
                <w:sz w:val="18"/>
                <w:szCs w:val="18"/>
              </w:rPr>
              <w:t>1</w:t>
            </w:r>
          </w:p>
        </w:tc>
        <w:tc>
          <w:tcPr>
            <w:tcW w:w="4518" w:type="pct"/>
            <w:shd w:val="clear" w:color="auto" w:fill="auto"/>
          </w:tcPr>
          <w:p w14:paraId="7111B166" w14:textId="77777777" w:rsidR="00750CA1" w:rsidRPr="006C41B9" w:rsidRDefault="00750CA1" w:rsidP="00750CA1">
            <w:pPr>
              <w:rPr>
                <w:rFonts w:ascii="Futura Book" w:hAnsi="Futura Book"/>
                <w:b/>
                <w:sz w:val="16"/>
                <w:szCs w:val="16"/>
              </w:rPr>
            </w:pPr>
            <w:r w:rsidRPr="006C41B9">
              <w:rPr>
                <w:rFonts w:ascii="Futura Book" w:hAnsi="Futura Book"/>
                <w:b/>
                <w:sz w:val="16"/>
                <w:szCs w:val="16"/>
              </w:rPr>
              <w:t>Algemene omschrijving en plaatsbepaling</w:t>
            </w:r>
          </w:p>
          <w:p w14:paraId="4ECF8ADE" w14:textId="77777777" w:rsidR="00750CA1" w:rsidRPr="006C41B9" w:rsidRDefault="00750CA1" w:rsidP="00750CA1">
            <w:pPr>
              <w:rPr>
                <w:rFonts w:ascii="Futura Book" w:hAnsi="Futura Book"/>
                <w:sz w:val="18"/>
                <w:szCs w:val="18"/>
              </w:rPr>
            </w:pPr>
          </w:p>
        </w:tc>
      </w:tr>
      <w:tr w:rsidR="00750CA1" w:rsidRPr="006C41B9" w14:paraId="2A4EF8B3" w14:textId="77777777" w:rsidTr="00C16996">
        <w:tc>
          <w:tcPr>
            <w:tcW w:w="482" w:type="pct"/>
            <w:shd w:val="clear" w:color="auto" w:fill="auto"/>
          </w:tcPr>
          <w:p w14:paraId="6432412F" w14:textId="77777777" w:rsidR="00750CA1" w:rsidRPr="006C41B9" w:rsidRDefault="00750CA1" w:rsidP="00750CA1">
            <w:pPr>
              <w:rPr>
                <w:rFonts w:ascii="Futura Book" w:hAnsi="Futura Book"/>
                <w:sz w:val="18"/>
                <w:szCs w:val="18"/>
              </w:rPr>
            </w:pPr>
            <w:r w:rsidRPr="006C41B9">
              <w:rPr>
                <w:rFonts w:ascii="Futura Book" w:hAnsi="Futura Book"/>
                <w:sz w:val="18"/>
                <w:szCs w:val="18"/>
              </w:rPr>
              <w:t>1.1</w:t>
            </w:r>
          </w:p>
        </w:tc>
        <w:tc>
          <w:tcPr>
            <w:tcW w:w="4518" w:type="pct"/>
            <w:shd w:val="clear" w:color="auto" w:fill="auto"/>
          </w:tcPr>
          <w:p w14:paraId="76FB85F5" w14:textId="77777777" w:rsidR="00750CA1" w:rsidRPr="006C41B9" w:rsidRDefault="00165408" w:rsidP="00165408">
            <w:pPr>
              <w:rPr>
                <w:rFonts w:ascii="Futura Book" w:hAnsi="Futura Book"/>
                <w:sz w:val="18"/>
                <w:szCs w:val="18"/>
              </w:rPr>
            </w:pPr>
            <w:r w:rsidRPr="006C41B9">
              <w:rPr>
                <w:rFonts w:ascii="Futura Book" w:hAnsi="Futura Book"/>
                <w:sz w:val="18"/>
                <w:szCs w:val="18"/>
              </w:rPr>
              <w:t>Het verlichtingsniveau dient te voldoen aan ROVL 2011</w:t>
            </w:r>
            <w:r w:rsidR="00750CA1" w:rsidRPr="006C41B9">
              <w:rPr>
                <w:rFonts w:ascii="Futura Book" w:hAnsi="Futura Book"/>
                <w:sz w:val="18"/>
                <w:szCs w:val="18"/>
              </w:rPr>
              <w:t>.</w:t>
            </w:r>
          </w:p>
        </w:tc>
      </w:tr>
      <w:tr w:rsidR="00750CA1" w:rsidRPr="006C41B9" w14:paraId="7D1BF2A9" w14:textId="77777777" w:rsidTr="00C16996">
        <w:tc>
          <w:tcPr>
            <w:tcW w:w="482" w:type="pct"/>
            <w:shd w:val="clear" w:color="auto" w:fill="auto"/>
          </w:tcPr>
          <w:p w14:paraId="32A7A5B3" w14:textId="77777777" w:rsidR="00750CA1" w:rsidRPr="006C41B9" w:rsidRDefault="00750CA1" w:rsidP="00750CA1">
            <w:pPr>
              <w:rPr>
                <w:rFonts w:ascii="Futura Book" w:hAnsi="Futura Book"/>
                <w:sz w:val="18"/>
                <w:szCs w:val="18"/>
              </w:rPr>
            </w:pPr>
            <w:r w:rsidRPr="006C41B9">
              <w:rPr>
                <w:rFonts w:ascii="Futura Book" w:hAnsi="Futura Book"/>
                <w:sz w:val="18"/>
                <w:szCs w:val="18"/>
              </w:rPr>
              <w:t>1.2</w:t>
            </w:r>
          </w:p>
        </w:tc>
        <w:tc>
          <w:tcPr>
            <w:tcW w:w="4518" w:type="pct"/>
            <w:shd w:val="clear" w:color="auto" w:fill="auto"/>
          </w:tcPr>
          <w:p w14:paraId="648C801E" w14:textId="77777777" w:rsidR="00750CA1" w:rsidRPr="006C41B9" w:rsidRDefault="00750CA1" w:rsidP="00750CA1">
            <w:pPr>
              <w:rPr>
                <w:rFonts w:ascii="Futura Book" w:hAnsi="Futura Book"/>
                <w:sz w:val="18"/>
                <w:szCs w:val="18"/>
              </w:rPr>
            </w:pPr>
            <w:r w:rsidRPr="006C41B9">
              <w:rPr>
                <w:rFonts w:ascii="Futura Book" w:hAnsi="Futura Book"/>
                <w:sz w:val="18"/>
                <w:szCs w:val="18"/>
              </w:rPr>
              <w:t>De opdrachtnemer moet voldoende materieel en materialen reserveren om gedurende de looptijd van het contract, altijd aan de verplichtingen van het contract te kunnen voldoen.</w:t>
            </w:r>
          </w:p>
        </w:tc>
      </w:tr>
      <w:tr w:rsidR="00750CA1" w:rsidRPr="006C41B9" w14:paraId="7DF78572" w14:textId="77777777" w:rsidTr="00C16996">
        <w:tc>
          <w:tcPr>
            <w:tcW w:w="482" w:type="pct"/>
            <w:shd w:val="clear" w:color="auto" w:fill="auto"/>
          </w:tcPr>
          <w:p w14:paraId="34392F96" w14:textId="77777777" w:rsidR="00750CA1" w:rsidRPr="006C41B9" w:rsidRDefault="00750CA1" w:rsidP="00750CA1">
            <w:pPr>
              <w:rPr>
                <w:rFonts w:ascii="Futura Book" w:hAnsi="Futura Book"/>
                <w:sz w:val="18"/>
                <w:szCs w:val="18"/>
              </w:rPr>
            </w:pPr>
            <w:r w:rsidRPr="006C41B9">
              <w:rPr>
                <w:rFonts w:ascii="Futura Book" w:hAnsi="Futura Book"/>
                <w:sz w:val="18"/>
                <w:szCs w:val="18"/>
              </w:rPr>
              <w:t>1.3</w:t>
            </w:r>
          </w:p>
        </w:tc>
        <w:tc>
          <w:tcPr>
            <w:tcW w:w="4518" w:type="pct"/>
            <w:shd w:val="clear" w:color="auto" w:fill="auto"/>
          </w:tcPr>
          <w:p w14:paraId="10E36071" w14:textId="29B172A6" w:rsidR="00750CA1" w:rsidRPr="006C41B9" w:rsidRDefault="00165408" w:rsidP="00A84221">
            <w:pPr>
              <w:rPr>
                <w:rFonts w:ascii="Futura Book" w:hAnsi="Futura Book"/>
                <w:sz w:val="18"/>
                <w:szCs w:val="18"/>
              </w:rPr>
            </w:pPr>
            <w:r w:rsidRPr="006C41B9">
              <w:rPr>
                <w:rFonts w:ascii="Futura Book" w:hAnsi="Futura Book"/>
                <w:sz w:val="18"/>
                <w:szCs w:val="18"/>
              </w:rPr>
              <w:t xml:space="preserve">Er dient voor </w:t>
            </w:r>
            <w:r w:rsidR="00A84221">
              <w:rPr>
                <w:rFonts w:ascii="Futura Book" w:hAnsi="Futura Book"/>
                <w:sz w:val="18"/>
                <w:szCs w:val="18"/>
              </w:rPr>
              <w:t>de gegarandeerde levensduur van de armaturen</w:t>
            </w:r>
            <w:r w:rsidRPr="006C41B9">
              <w:rPr>
                <w:rFonts w:ascii="Futura Book" w:hAnsi="Futura Book"/>
                <w:sz w:val="18"/>
                <w:szCs w:val="18"/>
              </w:rPr>
              <w:t xml:space="preserve"> nalevering van ditzelfde type armatuur aangetoond te worden  </w:t>
            </w:r>
          </w:p>
        </w:tc>
      </w:tr>
      <w:tr w:rsidR="00165408" w:rsidRPr="006C41B9" w14:paraId="13E45805" w14:textId="77777777" w:rsidTr="00C16996">
        <w:tc>
          <w:tcPr>
            <w:tcW w:w="482" w:type="pct"/>
            <w:shd w:val="clear" w:color="auto" w:fill="auto"/>
          </w:tcPr>
          <w:p w14:paraId="1BC761AC" w14:textId="77777777" w:rsidR="00165408" w:rsidRPr="006C41B9" w:rsidRDefault="00165408" w:rsidP="00750CA1">
            <w:pPr>
              <w:rPr>
                <w:rFonts w:ascii="Futura Book" w:hAnsi="Futura Book"/>
                <w:sz w:val="18"/>
                <w:szCs w:val="18"/>
              </w:rPr>
            </w:pPr>
            <w:r w:rsidRPr="006C41B9">
              <w:rPr>
                <w:rFonts w:ascii="Futura Book" w:hAnsi="Futura Book"/>
                <w:sz w:val="18"/>
                <w:szCs w:val="18"/>
              </w:rPr>
              <w:t>1.4</w:t>
            </w:r>
          </w:p>
        </w:tc>
        <w:tc>
          <w:tcPr>
            <w:tcW w:w="4518" w:type="pct"/>
            <w:shd w:val="clear" w:color="auto" w:fill="auto"/>
          </w:tcPr>
          <w:p w14:paraId="4AFAD5AE" w14:textId="77777777" w:rsidR="00165408" w:rsidRPr="006C41B9" w:rsidDel="00165408" w:rsidRDefault="00165408" w:rsidP="00165408">
            <w:pPr>
              <w:rPr>
                <w:rFonts w:ascii="Futura Book" w:hAnsi="Futura Book"/>
                <w:sz w:val="18"/>
                <w:szCs w:val="18"/>
              </w:rPr>
            </w:pPr>
            <w:r w:rsidRPr="006C41B9">
              <w:rPr>
                <w:rFonts w:ascii="Futura Book" w:hAnsi="Futura Book"/>
                <w:sz w:val="18"/>
                <w:szCs w:val="18"/>
              </w:rPr>
              <w:t>Aantoonbaar maken dat armatuuronderdelen voor de gebruiksduur van dit type armatuur beschikbaar te zijn</w:t>
            </w:r>
          </w:p>
        </w:tc>
      </w:tr>
      <w:tr w:rsidR="00750CA1" w:rsidRPr="006C41B9" w14:paraId="2ACF2664" w14:textId="77777777" w:rsidTr="00C16996">
        <w:tc>
          <w:tcPr>
            <w:tcW w:w="482" w:type="pct"/>
            <w:shd w:val="clear" w:color="auto" w:fill="auto"/>
          </w:tcPr>
          <w:p w14:paraId="3A116932" w14:textId="77777777" w:rsidR="00750CA1" w:rsidRPr="006C41B9" w:rsidRDefault="00750CA1" w:rsidP="00750CA1">
            <w:pPr>
              <w:rPr>
                <w:rFonts w:ascii="Futura Book" w:hAnsi="Futura Book"/>
                <w:sz w:val="18"/>
                <w:szCs w:val="18"/>
              </w:rPr>
            </w:pPr>
            <w:r w:rsidRPr="006C41B9">
              <w:rPr>
                <w:rFonts w:ascii="Futura Book" w:hAnsi="Futura Book"/>
                <w:sz w:val="18"/>
                <w:szCs w:val="18"/>
              </w:rPr>
              <w:t>2</w:t>
            </w:r>
          </w:p>
        </w:tc>
        <w:tc>
          <w:tcPr>
            <w:tcW w:w="4518" w:type="pct"/>
            <w:shd w:val="clear" w:color="auto" w:fill="auto"/>
          </w:tcPr>
          <w:p w14:paraId="48FD718A" w14:textId="77777777" w:rsidR="00750CA1" w:rsidRPr="006C41B9" w:rsidRDefault="00750CA1" w:rsidP="00750CA1">
            <w:pPr>
              <w:rPr>
                <w:rFonts w:ascii="Futura Book" w:hAnsi="Futura Book"/>
                <w:b/>
                <w:sz w:val="16"/>
                <w:szCs w:val="16"/>
              </w:rPr>
            </w:pPr>
            <w:r w:rsidRPr="006C41B9">
              <w:rPr>
                <w:rFonts w:ascii="Futura Book" w:hAnsi="Futura Book"/>
                <w:b/>
                <w:sz w:val="16"/>
                <w:szCs w:val="16"/>
              </w:rPr>
              <w:t>Specifieke zaken</w:t>
            </w:r>
          </w:p>
          <w:p w14:paraId="3DF994D3" w14:textId="77777777" w:rsidR="00750CA1" w:rsidRPr="006C41B9" w:rsidRDefault="00750CA1" w:rsidP="00750CA1">
            <w:pPr>
              <w:rPr>
                <w:rFonts w:ascii="Futura Book" w:hAnsi="Futura Book"/>
                <w:sz w:val="18"/>
                <w:szCs w:val="18"/>
              </w:rPr>
            </w:pPr>
          </w:p>
        </w:tc>
      </w:tr>
      <w:tr w:rsidR="00750CA1" w:rsidRPr="006C41B9" w14:paraId="41D711A1" w14:textId="77777777" w:rsidTr="00C16996">
        <w:tc>
          <w:tcPr>
            <w:tcW w:w="482" w:type="pct"/>
            <w:shd w:val="clear" w:color="auto" w:fill="auto"/>
          </w:tcPr>
          <w:p w14:paraId="68008598" w14:textId="77777777" w:rsidR="00750CA1" w:rsidRPr="006C41B9" w:rsidRDefault="00750CA1" w:rsidP="00750CA1">
            <w:pPr>
              <w:rPr>
                <w:rFonts w:ascii="Futura Book" w:hAnsi="Futura Book"/>
                <w:sz w:val="18"/>
                <w:szCs w:val="18"/>
              </w:rPr>
            </w:pPr>
            <w:r w:rsidRPr="006C41B9">
              <w:rPr>
                <w:rFonts w:ascii="Futura Book" w:hAnsi="Futura Book"/>
                <w:sz w:val="18"/>
                <w:szCs w:val="18"/>
              </w:rPr>
              <w:t>2.1</w:t>
            </w:r>
          </w:p>
        </w:tc>
        <w:tc>
          <w:tcPr>
            <w:tcW w:w="4518" w:type="pct"/>
            <w:shd w:val="clear" w:color="auto" w:fill="auto"/>
          </w:tcPr>
          <w:p w14:paraId="77120C0E" w14:textId="77777777" w:rsidR="00750CA1" w:rsidRPr="006C41B9" w:rsidRDefault="00750CA1" w:rsidP="00750CA1">
            <w:pPr>
              <w:rPr>
                <w:rFonts w:ascii="Futura Book" w:hAnsi="Futura Book"/>
                <w:sz w:val="18"/>
                <w:szCs w:val="18"/>
              </w:rPr>
            </w:pPr>
            <w:r w:rsidRPr="006C41B9">
              <w:rPr>
                <w:rFonts w:ascii="Futura Book" w:hAnsi="Futura Book"/>
                <w:i/>
                <w:sz w:val="18"/>
                <w:szCs w:val="18"/>
              </w:rPr>
              <w:t>Responstijd</w:t>
            </w:r>
            <w:r w:rsidRPr="006C41B9">
              <w:rPr>
                <w:rFonts w:ascii="Futura Book" w:hAnsi="Futura Book"/>
                <w:sz w:val="18"/>
                <w:szCs w:val="18"/>
              </w:rPr>
              <w:t>:</w:t>
            </w:r>
          </w:p>
          <w:p w14:paraId="0A656E40"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Binnen 9 weken na opdracht dienen de eerste leveringen te worden gedaan</w:t>
            </w:r>
            <w:r w:rsidR="00750CA1" w:rsidRPr="006C41B9">
              <w:rPr>
                <w:rFonts w:ascii="Futura Book" w:hAnsi="Futura Book"/>
                <w:sz w:val="18"/>
                <w:szCs w:val="18"/>
              </w:rPr>
              <w:t>);</w:t>
            </w:r>
          </w:p>
          <w:p w14:paraId="704335C9"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Armaturen als set per installatie leveren</w:t>
            </w:r>
          </w:p>
          <w:p w14:paraId="5D73441F"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Sets per wegvak leveren</w:t>
            </w:r>
          </w:p>
          <w:p w14:paraId="2A094CE1" w14:textId="77777777" w:rsidR="00823E97" w:rsidRPr="00823E97" w:rsidRDefault="00750CA1" w:rsidP="00823E97">
            <w:pPr>
              <w:numPr>
                <w:ilvl w:val="0"/>
                <w:numId w:val="9"/>
              </w:numPr>
              <w:rPr>
                <w:rFonts w:ascii="Futura Book" w:hAnsi="Futura Book"/>
                <w:sz w:val="18"/>
                <w:szCs w:val="18"/>
              </w:rPr>
            </w:pPr>
            <w:r w:rsidRPr="006C41B9">
              <w:rPr>
                <w:rFonts w:ascii="Futura Book" w:hAnsi="Futura Book"/>
                <w:sz w:val="18"/>
                <w:szCs w:val="18"/>
              </w:rPr>
              <w:t xml:space="preserve">de opdrachtnemer dient zich te melden via telefonisch contact bij de dienstdoende coördinator of (indien op </w:t>
            </w:r>
            <w:proofErr w:type="spellStart"/>
            <w:r w:rsidRPr="006C41B9">
              <w:rPr>
                <w:rFonts w:ascii="Futura Book" w:hAnsi="Futura Book"/>
                <w:sz w:val="18"/>
                <w:szCs w:val="18"/>
              </w:rPr>
              <w:t>lokatie</w:t>
            </w:r>
            <w:proofErr w:type="spellEnd"/>
            <w:r w:rsidRPr="006C41B9">
              <w:rPr>
                <w:rFonts w:ascii="Futura Book" w:hAnsi="Futura Book"/>
                <w:sz w:val="18"/>
                <w:szCs w:val="18"/>
              </w:rPr>
              <w:t xml:space="preserve"> aanwezig) bij de plaatselijke contactpersoon van de opdrachtgever.</w:t>
            </w:r>
          </w:p>
        </w:tc>
      </w:tr>
      <w:tr w:rsidR="00750CA1" w:rsidRPr="006C41B9" w14:paraId="1B35D15A" w14:textId="77777777" w:rsidTr="00C16996">
        <w:tc>
          <w:tcPr>
            <w:tcW w:w="482" w:type="pct"/>
            <w:shd w:val="clear" w:color="auto" w:fill="auto"/>
          </w:tcPr>
          <w:p w14:paraId="72CC28AC" w14:textId="77777777" w:rsidR="00750CA1" w:rsidRPr="006C41B9" w:rsidRDefault="00750CA1" w:rsidP="00750CA1">
            <w:pPr>
              <w:rPr>
                <w:rFonts w:ascii="Futura Book" w:hAnsi="Futura Book"/>
                <w:sz w:val="18"/>
                <w:szCs w:val="18"/>
              </w:rPr>
            </w:pPr>
            <w:r w:rsidRPr="006C41B9">
              <w:rPr>
                <w:rFonts w:ascii="Futura Book" w:hAnsi="Futura Book"/>
                <w:sz w:val="18"/>
                <w:szCs w:val="18"/>
              </w:rPr>
              <w:t>2.2</w:t>
            </w:r>
          </w:p>
        </w:tc>
        <w:tc>
          <w:tcPr>
            <w:tcW w:w="4518" w:type="pct"/>
            <w:shd w:val="clear" w:color="auto" w:fill="auto"/>
          </w:tcPr>
          <w:p w14:paraId="1D4150DD" w14:textId="77777777" w:rsidR="00750CA1" w:rsidRDefault="00165408" w:rsidP="00880DC7">
            <w:pPr>
              <w:rPr>
                <w:rFonts w:ascii="Futura Book" w:hAnsi="Futura Book"/>
                <w:sz w:val="18"/>
                <w:szCs w:val="18"/>
              </w:rPr>
            </w:pPr>
            <w:r w:rsidRPr="006C41B9">
              <w:rPr>
                <w:rFonts w:ascii="Futura Book" w:hAnsi="Futura Book"/>
                <w:sz w:val="18"/>
                <w:szCs w:val="18"/>
              </w:rPr>
              <w:t>Na de periode van 9 weken voor d</w:t>
            </w:r>
            <w:r w:rsidR="00823E97">
              <w:rPr>
                <w:rFonts w:ascii="Futura Book" w:hAnsi="Futura Book"/>
                <w:sz w:val="18"/>
                <w:szCs w:val="18"/>
              </w:rPr>
              <w:t>e</w:t>
            </w:r>
            <w:r w:rsidRPr="006C41B9">
              <w:rPr>
                <w:rFonts w:ascii="Futura Book" w:hAnsi="Futura Book"/>
                <w:sz w:val="18"/>
                <w:szCs w:val="18"/>
              </w:rPr>
              <w:t xml:space="preserve"> eerste levering dienen herhaal leveringen voor volgende wegen telk</w:t>
            </w:r>
            <w:r w:rsidR="00880DC7" w:rsidRPr="006C41B9">
              <w:rPr>
                <w:rFonts w:ascii="Futura Book" w:hAnsi="Futura Book"/>
                <w:sz w:val="18"/>
                <w:szCs w:val="18"/>
              </w:rPr>
              <w:t>en</w:t>
            </w:r>
            <w:r w:rsidRPr="006C41B9">
              <w:rPr>
                <w:rFonts w:ascii="Futura Book" w:hAnsi="Futura Book"/>
                <w:sz w:val="18"/>
                <w:szCs w:val="18"/>
              </w:rPr>
              <w:t xml:space="preserve">s </w:t>
            </w:r>
            <w:r w:rsidR="00880DC7" w:rsidRPr="006C41B9">
              <w:rPr>
                <w:rFonts w:ascii="Futura Book" w:hAnsi="Futura Book"/>
                <w:sz w:val="18"/>
                <w:szCs w:val="18"/>
              </w:rPr>
              <w:t>1</w:t>
            </w:r>
            <w:r w:rsidRPr="006C41B9">
              <w:rPr>
                <w:rFonts w:ascii="Futura Book" w:hAnsi="Futura Book"/>
                <w:sz w:val="18"/>
                <w:szCs w:val="18"/>
              </w:rPr>
              <w:t xml:space="preserve"> week na afroep beschikbaar te zijn</w:t>
            </w:r>
          </w:p>
          <w:p w14:paraId="6DC7E3DB"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Logistieke afhandeling</w:t>
            </w:r>
          </w:p>
          <w:p w14:paraId="287D43E4"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 xml:space="preserve">Na engineering per installatie zal er </w:t>
            </w:r>
            <w:r w:rsidR="000510A1">
              <w:rPr>
                <w:rFonts w:ascii="Futura Book" w:hAnsi="Futura Book"/>
                <w:sz w:val="18"/>
                <w:szCs w:val="18"/>
              </w:rPr>
              <w:t xml:space="preserve">ook </w:t>
            </w:r>
            <w:r w:rsidRPr="00823E97">
              <w:rPr>
                <w:rFonts w:ascii="Futura Book" w:hAnsi="Futura Book"/>
                <w:sz w:val="18"/>
                <w:szCs w:val="18"/>
              </w:rPr>
              <w:t>per installatie aangeboden dienen te worden aan de opdrachtgever. De armaturen die behoren bij deze installatie</w:t>
            </w:r>
            <w:r w:rsidR="000510A1">
              <w:rPr>
                <w:rFonts w:ascii="Futura Book" w:hAnsi="Futura Book"/>
                <w:sz w:val="18"/>
                <w:szCs w:val="18"/>
              </w:rPr>
              <w:t xml:space="preserve"> en </w:t>
            </w:r>
            <w:r w:rsidR="000753BE">
              <w:rPr>
                <w:rFonts w:ascii="Futura Book" w:hAnsi="Futura Book"/>
                <w:sz w:val="18"/>
                <w:szCs w:val="18"/>
              </w:rPr>
              <w:t>kastnummer</w:t>
            </w:r>
            <w:r w:rsidRPr="00823E97">
              <w:rPr>
                <w:rFonts w:ascii="Futura Book" w:hAnsi="Futura Book"/>
                <w:sz w:val="18"/>
                <w:szCs w:val="18"/>
              </w:rPr>
              <w:t xml:space="preserve"> </w:t>
            </w:r>
            <w:r w:rsidR="000510A1">
              <w:rPr>
                <w:rFonts w:ascii="Futura Book" w:hAnsi="Futura Book"/>
                <w:sz w:val="18"/>
                <w:szCs w:val="18"/>
              </w:rPr>
              <w:t>dien</w:t>
            </w:r>
            <w:r w:rsidR="002D4FA2">
              <w:rPr>
                <w:rFonts w:ascii="Futura Book" w:hAnsi="Futura Book"/>
                <w:sz w:val="18"/>
                <w:szCs w:val="18"/>
              </w:rPr>
              <w:t>en</w:t>
            </w:r>
            <w:r w:rsidR="000510A1">
              <w:rPr>
                <w:rFonts w:ascii="Futura Book" w:hAnsi="Futura Book"/>
                <w:sz w:val="18"/>
                <w:szCs w:val="18"/>
              </w:rPr>
              <w:t xml:space="preserve"> </w:t>
            </w:r>
            <w:r w:rsidRPr="00823E97">
              <w:rPr>
                <w:rFonts w:ascii="Futura Book" w:hAnsi="Futura Book"/>
                <w:sz w:val="18"/>
                <w:szCs w:val="18"/>
              </w:rPr>
              <w:t>in één pakket aangeboden te worden.</w:t>
            </w:r>
          </w:p>
          <w:p w14:paraId="68A25B11" w14:textId="77777777" w:rsidR="00823E97" w:rsidRPr="00823E97" w:rsidRDefault="00823E97" w:rsidP="00823E97">
            <w:pPr>
              <w:rPr>
                <w:rFonts w:ascii="Futura Book" w:hAnsi="Futura Book"/>
                <w:sz w:val="18"/>
                <w:szCs w:val="18"/>
              </w:rPr>
            </w:pPr>
            <w:r w:rsidRPr="00823E97">
              <w:rPr>
                <w:rFonts w:ascii="Futura Book" w:hAnsi="Futura Book"/>
                <w:sz w:val="18"/>
                <w:szCs w:val="18"/>
              </w:rPr>
              <w:lastRenderedPageBreak/>
              <w:t>-</w:t>
            </w:r>
            <w:r w:rsidRPr="00823E97">
              <w:rPr>
                <w:rFonts w:ascii="Futura Book" w:hAnsi="Futura Book"/>
                <w:sz w:val="18"/>
                <w:szCs w:val="18"/>
              </w:rPr>
              <w:tab/>
              <w:t xml:space="preserve">Pakketten zoals hierboven omschreven zullen </w:t>
            </w:r>
            <w:r w:rsidR="000510A1">
              <w:rPr>
                <w:rFonts w:ascii="Futura Book" w:hAnsi="Futura Book"/>
                <w:sz w:val="18"/>
                <w:szCs w:val="18"/>
              </w:rPr>
              <w:t>afgeroepen worden</w:t>
            </w:r>
            <w:r w:rsidRPr="00823E97">
              <w:rPr>
                <w:rFonts w:ascii="Futura Book" w:hAnsi="Futura Book"/>
                <w:sz w:val="18"/>
                <w:szCs w:val="18"/>
              </w:rPr>
              <w:t xml:space="preserve"> tot een totaal van ongeveer 200 stuks armaturen </w:t>
            </w:r>
            <w:r w:rsidR="002D4FA2">
              <w:rPr>
                <w:rFonts w:ascii="Futura Book" w:hAnsi="Futura Book"/>
                <w:sz w:val="18"/>
                <w:szCs w:val="18"/>
              </w:rPr>
              <w:t xml:space="preserve">per week, </w:t>
            </w:r>
            <w:r w:rsidR="000510A1">
              <w:rPr>
                <w:rFonts w:ascii="Futura Book" w:hAnsi="Futura Book"/>
                <w:sz w:val="18"/>
                <w:szCs w:val="18"/>
              </w:rPr>
              <w:t xml:space="preserve">welke </w:t>
            </w:r>
            <w:r w:rsidRPr="00823E97">
              <w:rPr>
                <w:rFonts w:ascii="Futura Book" w:hAnsi="Futura Book"/>
                <w:sz w:val="18"/>
                <w:szCs w:val="18"/>
              </w:rPr>
              <w:t xml:space="preserve">afgeleverd </w:t>
            </w:r>
            <w:r w:rsidR="000510A1">
              <w:rPr>
                <w:rFonts w:ascii="Futura Book" w:hAnsi="Futura Book"/>
                <w:sz w:val="18"/>
                <w:szCs w:val="18"/>
              </w:rPr>
              <w:t xml:space="preserve">dienen te </w:t>
            </w:r>
            <w:r w:rsidRPr="00823E97">
              <w:rPr>
                <w:rFonts w:ascii="Futura Book" w:hAnsi="Futura Book"/>
                <w:sz w:val="18"/>
                <w:szCs w:val="18"/>
              </w:rPr>
              <w:t>worden op één locatie</w:t>
            </w:r>
          </w:p>
          <w:p w14:paraId="378C81D4"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In totaal zullen er op vier locaties, wekelijks, pakketten geleverd dienen te worden zoals hierboven omschreven.</w:t>
            </w:r>
          </w:p>
          <w:p w14:paraId="245D7603"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Dit voor een periode van ongeveer 10 weken.</w:t>
            </w:r>
          </w:p>
          <w:p w14:paraId="30851C52" w14:textId="77777777" w:rsidR="00823E97" w:rsidRPr="00823E97" w:rsidRDefault="002B08D5" w:rsidP="00823E97">
            <w:pPr>
              <w:rPr>
                <w:rFonts w:ascii="Futura Book" w:hAnsi="Futura Book"/>
                <w:sz w:val="18"/>
                <w:szCs w:val="18"/>
              </w:rPr>
            </w:pPr>
            <w:r>
              <w:rPr>
                <w:rFonts w:ascii="Futura Book" w:hAnsi="Futura Book"/>
                <w:sz w:val="18"/>
                <w:szCs w:val="18"/>
              </w:rPr>
              <w:t>Samengevat:</w:t>
            </w:r>
          </w:p>
          <w:p w14:paraId="7D9C3759" w14:textId="77777777" w:rsidR="00823E97" w:rsidRDefault="00823E97" w:rsidP="002B08D5">
            <w:pPr>
              <w:rPr>
                <w:rFonts w:ascii="Futura Book" w:hAnsi="Futura Book"/>
                <w:sz w:val="18"/>
                <w:szCs w:val="18"/>
              </w:rPr>
            </w:pPr>
            <w:r w:rsidRPr="00823E97">
              <w:rPr>
                <w:rFonts w:ascii="Futura Book" w:hAnsi="Futura Book"/>
                <w:sz w:val="18"/>
                <w:szCs w:val="18"/>
              </w:rPr>
              <w:t xml:space="preserve">Op </w:t>
            </w:r>
            <w:r w:rsidR="002B08D5">
              <w:rPr>
                <w:rFonts w:ascii="Futura Book" w:hAnsi="Futura Book"/>
                <w:sz w:val="18"/>
                <w:szCs w:val="18"/>
              </w:rPr>
              <w:t xml:space="preserve">onderstaande </w:t>
            </w:r>
            <w:r w:rsidRPr="00823E97">
              <w:rPr>
                <w:rFonts w:ascii="Futura Book" w:hAnsi="Futura Book"/>
                <w:sz w:val="18"/>
                <w:szCs w:val="18"/>
              </w:rPr>
              <w:t xml:space="preserve">locaties </w:t>
            </w:r>
            <w:r w:rsidR="002D4FA2">
              <w:rPr>
                <w:rFonts w:ascii="Futura Book" w:hAnsi="Futura Book"/>
                <w:sz w:val="18"/>
                <w:szCs w:val="18"/>
              </w:rPr>
              <w:t xml:space="preserve">(Uden is reserve locatie) </w:t>
            </w:r>
            <w:r w:rsidRPr="00823E97">
              <w:rPr>
                <w:rFonts w:ascii="Futura Book" w:hAnsi="Futura Book"/>
                <w:sz w:val="18"/>
                <w:szCs w:val="18"/>
              </w:rPr>
              <w:t xml:space="preserve">zal er </w:t>
            </w:r>
            <w:r w:rsidR="002B08D5">
              <w:rPr>
                <w:rFonts w:ascii="Futura Book" w:hAnsi="Futura Book"/>
                <w:sz w:val="18"/>
                <w:szCs w:val="18"/>
              </w:rPr>
              <w:t xml:space="preserve">op afroep door OG, </w:t>
            </w:r>
            <w:r w:rsidRPr="00823E97">
              <w:rPr>
                <w:rFonts w:ascii="Futura Book" w:hAnsi="Futura Book"/>
                <w:sz w:val="18"/>
                <w:szCs w:val="18"/>
              </w:rPr>
              <w:t>per week een pakket geleverd dienen te worden van ongeveer 200 armaturen geselect</w:t>
            </w:r>
            <w:r w:rsidR="002B08D5">
              <w:rPr>
                <w:rFonts w:ascii="Futura Book" w:hAnsi="Futura Book"/>
                <w:sz w:val="18"/>
                <w:szCs w:val="18"/>
              </w:rPr>
              <w:t>eerd op wegnummer en kastnummer</w:t>
            </w:r>
            <w:r w:rsidRPr="00823E97">
              <w:rPr>
                <w:rFonts w:ascii="Futura Book" w:hAnsi="Futura Book"/>
                <w:sz w:val="18"/>
                <w:szCs w:val="18"/>
              </w:rPr>
              <w:t>.</w:t>
            </w:r>
          </w:p>
          <w:tbl>
            <w:tblPr>
              <w:tblStyle w:val="Tabelraster"/>
              <w:tblW w:w="0" w:type="auto"/>
              <w:tblLook w:val="04A0" w:firstRow="1" w:lastRow="0" w:firstColumn="1" w:lastColumn="0" w:noHBand="0" w:noVBand="1"/>
            </w:tblPr>
            <w:tblGrid>
              <w:gridCol w:w="1450"/>
              <w:gridCol w:w="974"/>
              <w:gridCol w:w="1218"/>
              <w:gridCol w:w="1960"/>
              <w:gridCol w:w="1427"/>
            </w:tblGrid>
            <w:tr w:rsidR="002B08D5" w14:paraId="65B96BDD" w14:textId="77777777" w:rsidTr="00192AFE">
              <w:tc>
                <w:tcPr>
                  <w:tcW w:w="1314" w:type="dxa"/>
                </w:tcPr>
                <w:p w14:paraId="6D044F0F" w14:textId="77777777" w:rsidR="002B08D5" w:rsidRPr="00192AFE" w:rsidRDefault="002B08D5" w:rsidP="002B08D5">
                  <w:pPr>
                    <w:rPr>
                      <w:rFonts w:ascii="Futura Book" w:hAnsi="Futura Book"/>
                      <w:b/>
                      <w:sz w:val="18"/>
                      <w:szCs w:val="18"/>
                    </w:rPr>
                  </w:pPr>
                  <w:r w:rsidRPr="00192AFE">
                    <w:rPr>
                      <w:b/>
                      <w:bCs/>
                      <w:color w:val="000000"/>
                      <w:sz w:val="18"/>
                      <w:szCs w:val="18"/>
                    </w:rPr>
                    <w:t>Adres</w:t>
                  </w:r>
                </w:p>
              </w:tc>
              <w:tc>
                <w:tcPr>
                  <w:tcW w:w="974" w:type="dxa"/>
                </w:tcPr>
                <w:p w14:paraId="5959EADC" w14:textId="77777777" w:rsidR="002B08D5" w:rsidRPr="00192AFE" w:rsidRDefault="002B08D5" w:rsidP="002B08D5">
                  <w:pPr>
                    <w:rPr>
                      <w:rFonts w:ascii="Futura Book" w:hAnsi="Futura Book"/>
                      <w:b/>
                      <w:sz w:val="18"/>
                      <w:szCs w:val="18"/>
                    </w:rPr>
                  </w:pPr>
                  <w:r w:rsidRPr="00192AFE">
                    <w:rPr>
                      <w:b/>
                      <w:bCs/>
                      <w:color w:val="000000"/>
                      <w:sz w:val="18"/>
                      <w:szCs w:val="18"/>
                    </w:rPr>
                    <w:t>postcode</w:t>
                  </w:r>
                </w:p>
              </w:tc>
              <w:tc>
                <w:tcPr>
                  <w:tcW w:w="1218" w:type="dxa"/>
                </w:tcPr>
                <w:p w14:paraId="6993CFDD" w14:textId="77777777" w:rsidR="002B08D5" w:rsidRPr="00192AFE" w:rsidRDefault="002B08D5" w:rsidP="002B08D5">
                  <w:pPr>
                    <w:rPr>
                      <w:rFonts w:ascii="Futura Book" w:hAnsi="Futura Book"/>
                      <w:b/>
                      <w:sz w:val="18"/>
                      <w:szCs w:val="18"/>
                    </w:rPr>
                  </w:pPr>
                  <w:r w:rsidRPr="00192AFE">
                    <w:rPr>
                      <w:b/>
                      <w:bCs/>
                      <w:color w:val="000000"/>
                      <w:sz w:val="18"/>
                      <w:szCs w:val="18"/>
                    </w:rPr>
                    <w:t>Woonplaats</w:t>
                  </w:r>
                </w:p>
              </w:tc>
              <w:tc>
                <w:tcPr>
                  <w:tcW w:w="1960" w:type="dxa"/>
                </w:tcPr>
                <w:p w14:paraId="669A383C" w14:textId="77777777" w:rsidR="002B08D5" w:rsidRPr="00192AFE" w:rsidRDefault="002B08D5" w:rsidP="002B08D5">
                  <w:pPr>
                    <w:rPr>
                      <w:rFonts w:ascii="Futura Book" w:hAnsi="Futura Book"/>
                      <w:b/>
                      <w:sz w:val="18"/>
                      <w:szCs w:val="18"/>
                    </w:rPr>
                  </w:pPr>
                  <w:r w:rsidRPr="00192AFE">
                    <w:rPr>
                      <w:b/>
                      <w:bCs/>
                      <w:color w:val="000000"/>
                      <w:sz w:val="18"/>
                      <w:szCs w:val="18"/>
                    </w:rPr>
                    <w:t>steunpuntbeheerder</w:t>
                  </w:r>
                </w:p>
              </w:tc>
              <w:tc>
                <w:tcPr>
                  <w:tcW w:w="1427" w:type="dxa"/>
                </w:tcPr>
                <w:p w14:paraId="456C45AA" w14:textId="77777777" w:rsidR="002B08D5" w:rsidRPr="00192AFE" w:rsidRDefault="002B08D5" w:rsidP="002B08D5">
                  <w:pPr>
                    <w:rPr>
                      <w:rFonts w:ascii="Futura Book" w:hAnsi="Futura Book"/>
                      <w:b/>
                      <w:sz w:val="18"/>
                      <w:szCs w:val="18"/>
                    </w:rPr>
                  </w:pPr>
                  <w:r w:rsidRPr="00192AFE">
                    <w:rPr>
                      <w:b/>
                      <w:bCs/>
                      <w:color w:val="000000"/>
                      <w:sz w:val="18"/>
                      <w:szCs w:val="18"/>
                    </w:rPr>
                    <w:t xml:space="preserve">telefoon </w:t>
                  </w:r>
                </w:p>
              </w:tc>
            </w:tr>
            <w:tr w:rsidR="002B08D5" w14:paraId="0F03FA3F" w14:textId="77777777" w:rsidTr="00192AFE">
              <w:tc>
                <w:tcPr>
                  <w:tcW w:w="1314" w:type="dxa"/>
                </w:tcPr>
                <w:p w14:paraId="156BE6B6" w14:textId="77777777" w:rsidR="002B08D5" w:rsidRDefault="002B08D5" w:rsidP="002B08D5">
                  <w:pPr>
                    <w:rPr>
                      <w:rFonts w:ascii="Futura Book" w:hAnsi="Futura Book"/>
                      <w:sz w:val="18"/>
                      <w:szCs w:val="18"/>
                    </w:rPr>
                  </w:pPr>
                  <w:r w:rsidRPr="002B08D5">
                    <w:rPr>
                      <w:color w:val="000000"/>
                      <w:sz w:val="18"/>
                      <w:szCs w:val="18"/>
                    </w:rPr>
                    <w:t>Kralen 20A</w:t>
                  </w:r>
                </w:p>
              </w:tc>
              <w:tc>
                <w:tcPr>
                  <w:tcW w:w="974" w:type="dxa"/>
                </w:tcPr>
                <w:p w14:paraId="677E9D65" w14:textId="77777777" w:rsidR="002B08D5" w:rsidRDefault="002B08D5" w:rsidP="002B08D5">
                  <w:pPr>
                    <w:rPr>
                      <w:rFonts w:ascii="Futura Book" w:hAnsi="Futura Book"/>
                      <w:sz w:val="18"/>
                      <w:szCs w:val="18"/>
                    </w:rPr>
                  </w:pPr>
                  <w:r w:rsidRPr="002B08D5">
                    <w:rPr>
                      <w:color w:val="000000"/>
                      <w:sz w:val="18"/>
                      <w:szCs w:val="18"/>
                    </w:rPr>
                    <w:t>4751 SZ</w:t>
                  </w:r>
                </w:p>
              </w:tc>
              <w:tc>
                <w:tcPr>
                  <w:tcW w:w="1218" w:type="dxa"/>
                </w:tcPr>
                <w:p w14:paraId="7F691E41" w14:textId="77777777" w:rsidR="002B08D5" w:rsidRDefault="002B08D5" w:rsidP="002B08D5">
                  <w:pPr>
                    <w:rPr>
                      <w:rFonts w:ascii="Futura Book" w:hAnsi="Futura Book"/>
                      <w:sz w:val="18"/>
                      <w:szCs w:val="18"/>
                    </w:rPr>
                  </w:pPr>
                  <w:r w:rsidRPr="002B08D5">
                    <w:rPr>
                      <w:color w:val="000000"/>
                      <w:sz w:val="18"/>
                      <w:szCs w:val="18"/>
                    </w:rPr>
                    <w:t xml:space="preserve">Oud Gastel </w:t>
                  </w:r>
                </w:p>
              </w:tc>
              <w:tc>
                <w:tcPr>
                  <w:tcW w:w="1960" w:type="dxa"/>
                </w:tcPr>
                <w:p w14:paraId="7EBA9966" w14:textId="77777777" w:rsidR="002B08D5" w:rsidRDefault="002B08D5" w:rsidP="002B08D5">
                  <w:pPr>
                    <w:rPr>
                      <w:rFonts w:ascii="Futura Book" w:hAnsi="Futura Book"/>
                      <w:sz w:val="18"/>
                      <w:szCs w:val="18"/>
                    </w:rPr>
                  </w:pPr>
                  <w:r w:rsidRPr="002B08D5">
                    <w:rPr>
                      <w:color w:val="000000"/>
                      <w:sz w:val="18"/>
                      <w:szCs w:val="18"/>
                    </w:rPr>
                    <w:t xml:space="preserve">Michel </w:t>
                  </w:r>
                  <w:proofErr w:type="spellStart"/>
                  <w:r w:rsidRPr="002B08D5">
                    <w:rPr>
                      <w:color w:val="000000"/>
                      <w:sz w:val="18"/>
                      <w:szCs w:val="18"/>
                    </w:rPr>
                    <w:t>Dirven</w:t>
                  </w:r>
                  <w:proofErr w:type="spellEnd"/>
                  <w:r w:rsidRPr="002B08D5">
                    <w:rPr>
                      <w:color w:val="000000"/>
                      <w:sz w:val="18"/>
                      <w:szCs w:val="18"/>
                    </w:rPr>
                    <w:t xml:space="preserve"> </w:t>
                  </w:r>
                </w:p>
              </w:tc>
              <w:tc>
                <w:tcPr>
                  <w:tcW w:w="1427" w:type="dxa"/>
                </w:tcPr>
                <w:p w14:paraId="579BCC93" w14:textId="77777777" w:rsidR="002B08D5" w:rsidRDefault="002B08D5" w:rsidP="002B08D5">
                  <w:pPr>
                    <w:rPr>
                      <w:rFonts w:ascii="Futura Book" w:hAnsi="Futura Book"/>
                      <w:sz w:val="18"/>
                      <w:szCs w:val="18"/>
                    </w:rPr>
                  </w:pPr>
                  <w:r w:rsidRPr="002B08D5">
                    <w:rPr>
                      <w:color w:val="000000"/>
                      <w:sz w:val="18"/>
                      <w:szCs w:val="18"/>
                    </w:rPr>
                    <w:t>06-55686652</w:t>
                  </w:r>
                </w:p>
              </w:tc>
            </w:tr>
            <w:tr w:rsidR="002B08D5" w14:paraId="1EF11D20" w14:textId="77777777" w:rsidTr="00192AFE">
              <w:tc>
                <w:tcPr>
                  <w:tcW w:w="1314" w:type="dxa"/>
                </w:tcPr>
                <w:p w14:paraId="26A40A5F" w14:textId="77777777" w:rsidR="002B08D5" w:rsidRDefault="002B08D5" w:rsidP="002B08D5">
                  <w:pPr>
                    <w:rPr>
                      <w:rFonts w:ascii="Futura Book" w:hAnsi="Futura Book"/>
                      <w:sz w:val="18"/>
                      <w:szCs w:val="18"/>
                    </w:rPr>
                  </w:pPr>
                  <w:r w:rsidRPr="002B08D5">
                    <w:rPr>
                      <w:color w:val="000000"/>
                      <w:sz w:val="18"/>
                      <w:szCs w:val="18"/>
                    </w:rPr>
                    <w:t xml:space="preserve">Helmondsingel 135 </w:t>
                  </w:r>
                </w:p>
              </w:tc>
              <w:tc>
                <w:tcPr>
                  <w:tcW w:w="974" w:type="dxa"/>
                </w:tcPr>
                <w:p w14:paraId="7E2E9CEC" w14:textId="77777777" w:rsidR="002B08D5" w:rsidRDefault="002B08D5" w:rsidP="002B08D5">
                  <w:pPr>
                    <w:rPr>
                      <w:rFonts w:ascii="Futura Book" w:hAnsi="Futura Book"/>
                      <w:sz w:val="18"/>
                      <w:szCs w:val="18"/>
                    </w:rPr>
                  </w:pPr>
                  <w:r w:rsidRPr="002B08D5">
                    <w:rPr>
                      <w:color w:val="000000"/>
                      <w:sz w:val="18"/>
                      <w:szCs w:val="18"/>
                    </w:rPr>
                    <w:t>5751 PB</w:t>
                  </w:r>
                </w:p>
              </w:tc>
              <w:tc>
                <w:tcPr>
                  <w:tcW w:w="1218" w:type="dxa"/>
                </w:tcPr>
                <w:p w14:paraId="5D4715B3" w14:textId="77777777" w:rsidR="002B08D5" w:rsidRDefault="002B08D5" w:rsidP="002B08D5">
                  <w:pPr>
                    <w:rPr>
                      <w:rFonts w:ascii="Futura Book" w:hAnsi="Futura Book"/>
                      <w:sz w:val="18"/>
                      <w:szCs w:val="18"/>
                    </w:rPr>
                  </w:pPr>
                  <w:r w:rsidRPr="002B08D5">
                    <w:rPr>
                      <w:color w:val="000000"/>
                      <w:sz w:val="18"/>
                      <w:szCs w:val="18"/>
                    </w:rPr>
                    <w:t xml:space="preserve">Helmond </w:t>
                  </w:r>
                </w:p>
              </w:tc>
              <w:tc>
                <w:tcPr>
                  <w:tcW w:w="1960" w:type="dxa"/>
                </w:tcPr>
                <w:p w14:paraId="0B18598F" w14:textId="77777777" w:rsidR="002B08D5" w:rsidRDefault="002B08D5" w:rsidP="002B08D5">
                  <w:pPr>
                    <w:rPr>
                      <w:rFonts w:ascii="Futura Book" w:hAnsi="Futura Book"/>
                      <w:sz w:val="18"/>
                      <w:szCs w:val="18"/>
                    </w:rPr>
                  </w:pPr>
                  <w:r w:rsidRPr="002B08D5">
                    <w:rPr>
                      <w:color w:val="000000"/>
                      <w:sz w:val="18"/>
                      <w:szCs w:val="18"/>
                    </w:rPr>
                    <w:t>Mel Sengers</w:t>
                  </w:r>
                </w:p>
              </w:tc>
              <w:tc>
                <w:tcPr>
                  <w:tcW w:w="1427" w:type="dxa"/>
                </w:tcPr>
                <w:p w14:paraId="40307B25" w14:textId="77777777" w:rsidR="002B08D5" w:rsidRDefault="002B08D5" w:rsidP="002B08D5">
                  <w:pPr>
                    <w:rPr>
                      <w:rFonts w:ascii="Futura Book" w:hAnsi="Futura Book"/>
                      <w:sz w:val="18"/>
                      <w:szCs w:val="18"/>
                    </w:rPr>
                  </w:pPr>
                  <w:r w:rsidRPr="002B08D5">
                    <w:rPr>
                      <w:color w:val="000000"/>
                      <w:sz w:val="18"/>
                      <w:szCs w:val="18"/>
                    </w:rPr>
                    <w:t>06-18303265</w:t>
                  </w:r>
                </w:p>
              </w:tc>
            </w:tr>
            <w:tr w:rsidR="002B08D5" w14:paraId="135DE94A" w14:textId="77777777" w:rsidTr="00192AFE">
              <w:tc>
                <w:tcPr>
                  <w:tcW w:w="1314" w:type="dxa"/>
                </w:tcPr>
                <w:p w14:paraId="22F71092" w14:textId="77777777" w:rsidR="002B08D5" w:rsidRDefault="002B08D5" w:rsidP="002B08D5">
                  <w:pPr>
                    <w:rPr>
                      <w:rFonts w:ascii="Futura Book" w:hAnsi="Futura Book"/>
                      <w:sz w:val="18"/>
                      <w:szCs w:val="18"/>
                    </w:rPr>
                  </w:pPr>
                  <w:r w:rsidRPr="002B08D5">
                    <w:rPr>
                      <w:color w:val="000000"/>
                      <w:sz w:val="18"/>
                      <w:szCs w:val="18"/>
                    </w:rPr>
                    <w:t xml:space="preserve">Provinciale weg Zuid 3 </w:t>
                  </w:r>
                </w:p>
              </w:tc>
              <w:tc>
                <w:tcPr>
                  <w:tcW w:w="974" w:type="dxa"/>
                </w:tcPr>
                <w:p w14:paraId="7B437080" w14:textId="77777777" w:rsidR="002B08D5" w:rsidRDefault="002B08D5" w:rsidP="002B08D5">
                  <w:pPr>
                    <w:rPr>
                      <w:rFonts w:ascii="Futura Book" w:hAnsi="Futura Book"/>
                      <w:sz w:val="18"/>
                      <w:szCs w:val="18"/>
                    </w:rPr>
                  </w:pPr>
                  <w:r w:rsidRPr="002B08D5">
                    <w:rPr>
                      <w:color w:val="000000"/>
                      <w:sz w:val="18"/>
                      <w:szCs w:val="18"/>
                    </w:rPr>
                    <w:t>4266 ES</w:t>
                  </w:r>
                </w:p>
              </w:tc>
              <w:tc>
                <w:tcPr>
                  <w:tcW w:w="1218" w:type="dxa"/>
                </w:tcPr>
                <w:p w14:paraId="653FD8EE" w14:textId="77777777" w:rsidR="002B08D5" w:rsidRDefault="002B08D5" w:rsidP="002B08D5">
                  <w:pPr>
                    <w:rPr>
                      <w:rFonts w:ascii="Futura Book" w:hAnsi="Futura Book"/>
                      <w:sz w:val="18"/>
                      <w:szCs w:val="18"/>
                    </w:rPr>
                  </w:pPr>
                  <w:r w:rsidRPr="002B08D5">
                    <w:rPr>
                      <w:color w:val="000000"/>
                      <w:sz w:val="18"/>
                      <w:szCs w:val="18"/>
                    </w:rPr>
                    <w:t>Eethen</w:t>
                  </w:r>
                </w:p>
              </w:tc>
              <w:tc>
                <w:tcPr>
                  <w:tcW w:w="1960" w:type="dxa"/>
                </w:tcPr>
                <w:p w14:paraId="5D721B2B" w14:textId="77777777" w:rsidR="002B08D5" w:rsidRDefault="002B08D5" w:rsidP="002B08D5">
                  <w:pPr>
                    <w:rPr>
                      <w:rFonts w:ascii="Futura Book" w:hAnsi="Futura Book"/>
                      <w:sz w:val="18"/>
                      <w:szCs w:val="18"/>
                    </w:rPr>
                  </w:pPr>
                  <w:r w:rsidRPr="002B08D5">
                    <w:rPr>
                      <w:color w:val="000000"/>
                      <w:sz w:val="18"/>
                      <w:szCs w:val="18"/>
                    </w:rPr>
                    <w:t xml:space="preserve">Johnny </w:t>
                  </w:r>
                  <w:proofErr w:type="spellStart"/>
                  <w:r w:rsidRPr="002B08D5">
                    <w:rPr>
                      <w:color w:val="000000"/>
                      <w:sz w:val="18"/>
                      <w:szCs w:val="18"/>
                    </w:rPr>
                    <w:t>Cretier</w:t>
                  </w:r>
                  <w:proofErr w:type="spellEnd"/>
                  <w:r w:rsidRPr="002B08D5">
                    <w:rPr>
                      <w:color w:val="000000"/>
                      <w:sz w:val="18"/>
                      <w:szCs w:val="18"/>
                    </w:rPr>
                    <w:t xml:space="preserve"> </w:t>
                  </w:r>
                </w:p>
              </w:tc>
              <w:tc>
                <w:tcPr>
                  <w:tcW w:w="1427" w:type="dxa"/>
                </w:tcPr>
                <w:p w14:paraId="7D89325C" w14:textId="77777777" w:rsidR="002B08D5" w:rsidRDefault="002B08D5" w:rsidP="002B08D5">
                  <w:pPr>
                    <w:rPr>
                      <w:rFonts w:ascii="Futura Book" w:hAnsi="Futura Book"/>
                      <w:sz w:val="18"/>
                      <w:szCs w:val="18"/>
                    </w:rPr>
                  </w:pPr>
                  <w:r w:rsidRPr="002B08D5">
                    <w:rPr>
                      <w:color w:val="000000"/>
                      <w:sz w:val="18"/>
                      <w:szCs w:val="18"/>
                    </w:rPr>
                    <w:t>06-18303487</w:t>
                  </w:r>
                </w:p>
              </w:tc>
            </w:tr>
            <w:tr w:rsidR="002B08D5" w14:paraId="67488089" w14:textId="77777777" w:rsidTr="00192AFE">
              <w:tc>
                <w:tcPr>
                  <w:tcW w:w="1314" w:type="dxa"/>
                </w:tcPr>
                <w:p w14:paraId="14CB64B9" w14:textId="77777777" w:rsidR="002B08D5" w:rsidRDefault="002B08D5" w:rsidP="002B08D5">
                  <w:pPr>
                    <w:rPr>
                      <w:rFonts w:ascii="Futura Book" w:hAnsi="Futura Book"/>
                      <w:sz w:val="18"/>
                      <w:szCs w:val="18"/>
                    </w:rPr>
                  </w:pPr>
                  <w:proofErr w:type="spellStart"/>
                  <w:r w:rsidRPr="002B08D5">
                    <w:rPr>
                      <w:color w:val="000000"/>
                      <w:sz w:val="18"/>
                      <w:szCs w:val="18"/>
                    </w:rPr>
                    <w:t>Zoutweg</w:t>
                  </w:r>
                  <w:proofErr w:type="spellEnd"/>
                  <w:r w:rsidRPr="002B08D5">
                    <w:rPr>
                      <w:color w:val="000000"/>
                      <w:sz w:val="18"/>
                      <w:szCs w:val="18"/>
                    </w:rPr>
                    <w:t xml:space="preserve"> 1 </w:t>
                  </w:r>
                </w:p>
              </w:tc>
              <w:tc>
                <w:tcPr>
                  <w:tcW w:w="974" w:type="dxa"/>
                </w:tcPr>
                <w:p w14:paraId="59E3C075" w14:textId="77777777" w:rsidR="002B08D5" w:rsidRDefault="002B08D5" w:rsidP="002B08D5">
                  <w:pPr>
                    <w:rPr>
                      <w:rFonts w:ascii="Futura Book" w:hAnsi="Futura Book"/>
                      <w:sz w:val="18"/>
                      <w:szCs w:val="18"/>
                    </w:rPr>
                  </w:pPr>
                  <w:r w:rsidRPr="002B08D5">
                    <w:rPr>
                      <w:color w:val="000000"/>
                      <w:sz w:val="18"/>
                      <w:szCs w:val="18"/>
                    </w:rPr>
                    <w:t>5563 DC</w:t>
                  </w:r>
                </w:p>
              </w:tc>
              <w:tc>
                <w:tcPr>
                  <w:tcW w:w="1218" w:type="dxa"/>
                </w:tcPr>
                <w:p w14:paraId="115B2BA3" w14:textId="77777777" w:rsidR="002B08D5" w:rsidRDefault="002B08D5" w:rsidP="002B08D5">
                  <w:pPr>
                    <w:rPr>
                      <w:rFonts w:ascii="Futura Book" w:hAnsi="Futura Book"/>
                      <w:sz w:val="18"/>
                      <w:szCs w:val="18"/>
                    </w:rPr>
                  </w:pPr>
                  <w:r w:rsidRPr="002B08D5">
                    <w:rPr>
                      <w:color w:val="000000"/>
                      <w:sz w:val="18"/>
                      <w:szCs w:val="18"/>
                    </w:rPr>
                    <w:t xml:space="preserve">Westerhoven </w:t>
                  </w:r>
                </w:p>
              </w:tc>
              <w:tc>
                <w:tcPr>
                  <w:tcW w:w="1960" w:type="dxa"/>
                </w:tcPr>
                <w:p w14:paraId="71A5CB9A" w14:textId="77777777" w:rsidR="002B08D5" w:rsidRDefault="002B08D5" w:rsidP="002B08D5">
                  <w:pPr>
                    <w:rPr>
                      <w:rFonts w:ascii="Futura Book" w:hAnsi="Futura Book"/>
                      <w:sz w:val="18"/>
                      <w:szCs w:val="18"/>
                    </w:rPr>
                  </w:pPr>
                  <w:proofErr w:type="spellStart"/>
                  <w:r w:rsidRPr="002B08D5">
                    <w:rPr>
                      <w:color w:val="000000"/>
                      <w:sz w:val="18"/>
                      <w:szCs w:val="18"/>
                    </w:rPr>
                    <w:t>Christ</w:t>
                  </w:r>
                  <w:proofErr w:type="spellEnd"/>
                  <w:r w:rsidRPr="002B08D5">
                    <w:rPr>
                      <w:color w:val="000000"/>
                      <w:sz w:val="18"/>
                      <w:szCs w:val="18"/>
                    </w:rPr>
                    <w:t xml:space="preserve"> van Kessel </w:t>
                  </w:r>
                </w:p>
              </w:tc>
              <w:tc>
                <w:tcPr>
                  <w:tcW w:w="1427" w:type="dxa"/>
                </w:tcPr>
                <w:p w14:paraId="0080C66A" w14:textId="77777777" w:rsidR="002B08D5" w:rsidRDefault="002B08D5" w:rsidP="000753BE">
                  <w:pPr>
                    <w:rPr>
                      <w:rFonts w:ascii="Futura Book" w:hAnsi="Futura Book"/>
                      <w:sz w:val="18"/>
                      <w:szCs w:val="18"/>
                    </w:rPr>
                  </w:pPr>
                  <w:r w:rsidRPr="002B08D5">
                    <w:rPr>
                      <w:color w:val="000000"/>
                      <w:sz w:val="18"/>
                      <w:szCs w:val="18"/>
                    </w:rPr>
                    <w:t> 06-</w:t>
                  </w:r>
                  <w:r>
                    <w:rPr>
                      <w:color w:val="000000"/>
                      <w:sz w:val="18"/>
                      <w:szCs w:val="18"/>
                    </w:rPr>
                    <w:t>1</w:t>
                  </w:r>
                  <w:r w:rsidRPr="002B08D5">
                    <w:rPr>
                      <w:color w:val="000000"/>
                      <w:sz w:val="18"/>
                      <w:szCs w:val="18"/>
                    </w:rPr>
                    <w:t>8303333</w:t>
                  </w:r>
                </w:p>
              </w:tc>
            </w:tr>
            <w:tr w:rsidR="00757AEC" w14:paraId="55ED8F2C" w14:textId="77777777" w:rsidTr="00192AFE">
              <w:tc>
                <w:tcPr>
                  <w:tcW w:w="1314" w:type="dxa"/>
                </w:tcPr>
                <w:p w14:paraId="6377F22B" w14:textId="77777777" w:rsidR="00757AEC" w:rsidRPr="002B08D5" w:rsidRDefault="00757AEC" w:rsidP="00757AEC">
                  <w:pPr>
                    <w:rPr>
                      <w:color w:val="000000"/>
                      <w:sz w:val="18"/>
                      <w:szCs w:val="18"/>
                    </w:rPr>
                  </w:pPr>
                  <w:r w:rsidRPr="002B08D5">
                    <w:rPr>
                      <w:color w:val="000000"/>
                      <w:sz w:val="18"/>
                      <w:szCs w:val="18"/>
                    </w:rPr>
                    <w:t>Zadelmakerstraat 12</w:t>
                  </w:r>
                </w:p>
              </w:tc>
              <w:tc>
                <w:tcPr>
                  <w:tcW w:w="974" w:type="dxa"/>
                </w:tcPr>
                <w:p w14:paraId="0B923E3B" w14:textId="77777777" w:rsidR="00757AEC" w:rsidRPr="002B08D5" w:rsidRDefault="00757AEC" w:rsidP="00757AEC">
                  <w:pPr>
                    <w:rPr>
                      <w:color w:val="000000"/>
                      <w:sz w:val="18"/>
                      <w:szCs w:val="18"/>
                    </w:rPr>
                  </w:pPr>
                  <w:r w:rsidRPr="002B08D5">
                    <w:rPr>
                      <w:color w:val="000000"/>
                      <w:sz w:val="18"/>
                      <w:szCs w:val="18"/>
                    </w:rPr>
                    <w:t>5405 BR</w:t>
                  </w:r>
                </w:p>
              </w:tc>
              <w:tc>
                <w:tcPr>
                  <w:tcW w:w="1218" w:type="dxa"/>
                </w:tcPr>
                <w:p w14:paraId="046A1269" w14:textId="77777777" w:rsidR="00757AEC" w:rsidRPr="002B08D5" w:rsidRDefault="00757AEC" w:rsidP="00757AEC">
                  <w:pPr>
                    <w:rPr>
                      <w:color w:val="000000"/>
                      <w:sz w:val="18"/>
                      <w:szCs w:val="18"/>
                    </w:rPr>
                  </w:pPr>
                  <w:r w:rsidRPr="002B08D5">
                    <w:rPr>
                      <w:color w:val="000000"/>
                      <w:sz w:val="18"/>
                      <w:szCs w:val="18"/>
                    </w:rPr>
                    <w:t xml:space="preserve">Uden </w:t>
                  </w:r>
                </w:p>
              </w:tc>
              <w:tc>
                <w:tcPr>
                  <w:tcW w:w="1960" w:type="dxa"/>
                </w:tcPr>
                <w:p w14:paraId="745109BA" w14:textId="77777777" w:rsidR="00757AEC" w:rsidRPr="002B08D5" w:rsidRDefault="00757AEC" w:rsidP="000753BE">
                  <w:pPr>
                    <w:rPr>
                      <w:color w:val="000000"/>
                      <w:sz w:val="18"/>
                      <w:szCs w:val="18"/>
                    </w:rPr>
                  </w:pPr>
                  <w:r w:rsidRPr="002B08D5">
                    <w:rPr>
                      <w:color w:val="000000"/>
                      <w:sz w:val="18"/>
                      <w:szCs w:val="18"/>
                    </w:rPr>
                    <w:t xml:space="preserve">Ed Erkelens of Angelique </w:t>
                  </w:r>
                  <w:proofErr w:type="spellStart"/>
                  <w:r w:rsidRPr="002B08D5">
                    <w:rPr>
                      <w:color w:val="000000"/>
                      <w:sz w:val="18"/>
                      <w:szCs w:val="18"/>
                    </w:rPr>
                    <w:t>Hijweege</w:t>
                  </w:r>
                  <w:proofErr w:type="spellEnd"/>
                  <w:r w:rsidRPr="002B08D5">
                    <w:rPr>
                      <w:color w:val="000000"/>
                      <w:sz w:val="18"/>
                      <w:szCs w:val="18"/>
                    </w:rPr>
                    <w:t>.</w:t>
                  </w:r>
                </w:p>
              </w:tc>
              <w:tc>
                <w:tcPr>
                  <w:tcW w:w="1427" w:type="dxa"/>
                </w:tcPr>
                <w:p w14:paraId="63EF1EA0" w14:textId="77777777" w:rsidR="00757AEC" w:rsidRDefault="00757AEC" w:rsidP="00757AEC">
                  <w:pPr>
                    <w:spacing w:line="240" w:lineRule="auto"/>
                    <w:rPr>
                      <w:color w:val="000000"/>
                      <w:sz w:val="18"/>
                      <w:szCs w:val="18"/>
                    </w:rPr>
                  </w:pPr>
                  <w:r w:rsidRPr="002B08D5">
                    <w:rPr>
                      <w:color w:val="000000"/>
                      <w:sz w:val="18"/>
                      <w:szCs w:val="18"/>
                    </w:rPr>
                    <w:t>06-18303174</w:t>
                  </w:r>
                </w:p>
                <w:p w14:paraId="6776DC47" w14:textId="77777777" w:rsidR="00757AEC" w:rsidRPr="002B08D5" w:rsidRDefault="00757AEC" w:rsidP="00757AEC">
                  <w:pPr>
                    <w:rPr>
                      <w:color w:val="000000"/>
                      <w:sz w:val="18"/>
                      <w:szCs w:val="18"/>
                    </w:rPr>
                  </w:pPr>
                  <w:r w:rsidRPr="002B08D5">
                    <w:rPr>
                      <w:color w:val="000000"/>
                      <w:sz w:val="18"/>
                      <w:szCs w:val="18"/>
                    </w:rPr>
                    <w:t>06-18303137</w:t>
                  </w:r>
                </w:p>
              </w:tc>
            </w:tr>
          </w:tbl>
          <w:p w14:paraId="159A5CBC" w14:textId="77777777" w:rsidR="002B08D5" w:rsidRDefault="002B08D5" w:rsidP="002B08D5">
            <w:pPr>
              <w:rPr>
                <w:rFonts w:ascii="Futura Book" w:hAnsi="Futura Book"/>
                <w:sz w:val="18"/>
                <w:szCs w:val="18"/>
              </w:rPr>
            </w:pPr>
          </w:p>
          <w:p w14:paraId="5DE4524A" w14:textId="77777777" w:rsidR="002B08D5" w:rsidRPr="006C41B9" w:rsidRDefault="002B08D5" w:rsidP="002B08D5">
            <w:pPr>
              <w:rPr>
                <w:rFonts w:ascii="Futura Book" w:hAnsi="Futura Book"/>
                <w:sz w:val="18"/>
                <w:szCs w:val="18"/>
              </w:rPr>
            </w:pPr>
          </w:p>
        </w:tc>
      </w:tr>
      <w:tr w:rsidR="00750CA1" w:rsidRPr="006C41B9" w14:paraId="3CE105E9" w14:textId="77777777" w:rsidTr="00C16996">
        <w:tc>
          <w:tcPr>
            <w:tcW w:w="482" w:type="pct"/>
            <w:shd w:val="clear" w:color="auto" w:fill="auto"/>
          </w:tcPr>
          <w:p w14:paraId="7AAD35D2" w14:textId="77777777" w:rsidR="00750CA1" w:rsidRPr="006C41B9" w:rsidRDefault="00750CA1" w:rsidP="00750CA1">
            <w:pPr>
              <w:rPr>
                <w:rFonts w:ascii="Futura Book" w:hAnsi="Futura Book"/>
                <w:sz w:val="18"/>
                <w:szCs w:val="18"/>
              </w:rPr>
            </w:pPr>
            <w:r w:rsidRPr="006C41B9">
              <w:rPr>
                <w:rFonts w:ascii="Futura Book" w:hAnsi="Futura Book"/>
                <w:sz w:val="18"/>
                <w:szCs w:val="18"/>
              </w:rPr>
              <w:lastRenderedPageBreak/>
              <w:t>2.3</w:t>
            </w:r>
          </w:p>
        </w:tc>
        <w:tc>
          <w:tcPr>
            <w:tcW w:w="4518" w:type="pct"/>
            <w:shd w:val="clear" w:color="auto" w:fill="auto"/>
          </w:tcPr>
          <w:p w14:paraId="61F6A81B" w14:textId="77777777" w:rsidR="00750CA1" w:rsidRPr="006C41B9" w:rsidRDefault="00750CA1" w:rsidP="00750CA1">
            <w:pPr>
              <w:rPr>
                <w:rFonts w:ascii="Futura Book" w:hAnsi="Futura Book"/>
                <w:i/>
                <w:sz w:val="18"/>
                <w:szCs w:val="18"/>
              </w:rPr>
            </w:pPr>
            <w:r w:rsidRPr="006C41B9">
              <w:rPr>
                <w:rFonts w:ascii="Futura Book" w:hAnsi="Futura Book"/>
                <w:i/>
                <w:sz w:val="18"/>
                <w:szCs w:val="18"/>
              </w:rPr>
              <w:t>Boetebepaling:</w:t>
            </w:r>
          </w:p>
          <w:p w14:paraId="4E9C0686" w14:textId="62A2F260" w:rsidR="00750CA1" w:rsidRPr="006C41B9" w:rsidRDefault="00750CA1" w:rsidP="00750CA1">
            <w:pPr>
              <w:rPr>
                <w:rFonts w:ascii="Futura Book" w:hAnsi="Futura Book"/>
                <w:sz w:val="18"/>
                <w:szCs w:val="18"/>
              </w:rPr>
            </w:pPr>
            <w:r w:rsidRPr="006C41B9">
              <w:rPr>
                <w:rFonts w:ascii="Futura Book" w:hAnsi="Futura Book"/>
                <w:sz w:val="18"/>
                <w:szCs w:val="18"/>
              </w:rPr>
              <w:t xml:space="preserve">Indien de genoemde responsetijd wordt overschreden, wordt een korting op de declaratie toegepast van € 500,-. Indien de genoemde responsetijd met </w:t>
            </w:r>
            <w:r w:rsidR="00701267">
              <w:rPr>
                <w:rFonts w:ascii="Futura Book" w:hAnsi="Futura Book"/>
                <w:sz w:val="18"/>
                <w:szCs w:val="18"/>
              </w:rPr>
              <w:t>2 dagen</w:t>
            </w:r>
            <w:r w:rsidR="00880DC7" w:rsidRPr="006C41B9">
              <w:rPr>
                <w:rFonts w:ascii="Futura Book" w:hAnsi="Futura Book"/>
                <w:sz w:val="18"/>
                <w:szCs w:val="18"/>
              </w:rPr>
              <w:t xml:space="preserve"> </w:t>
            </w:r>
            <w:r w:rsidRPr="006C41B9">
              <w:rPr>
                <w:rFonts w:ascii="Futura Book" w:hAnsi="Futura Book"/>
                <w:sz w:val="18"/>
                <w:szCs w:val="18"/>
              </w:rPr>
              <w:t xml:space="preserve"> of meer wordt overschreden, wordt een korting op declaraties toegepast van </w:t>
            </w:r>
          </w:p>
          <w:p w14:paraId="52B3200A" w14:textId="77777777" w:rsidR="00750CA1" w:rsidRPr="006C41B9" w:rsidRDefault="00750CA1" w:rsidP="00750CA1">
            <w:pPr>
              <w:rPr>
                <w:rFonts w:ascii="Futura Book" w:hAnsi="Futura Book"/>
                <w:sz w:val="18"/>
                <w:szCs w:val="18"/>
              </w:rPr>
            </w:pPr>
            <w:r w:rsidRPr="006C41B9">
              <w:rPr>
                <w:rFonts w:ascii="Futura Book" w:hAnsi="Futura Book"/>
                <w:sz w:val="18"/>
                <w:szCs w:val="18"/>
              </w:rPr>
              <w:t xml:space="preserve">€ 1000,-. Deze korting wordt verbeurd zonder dat deswege een </w:t>
            </w:r>
            <w:proofErr w:type="spellStart"/>
            <w:r w:rsidRPr="006C41B9">
              <w:rPr>
                <w:rFonts w:ascii="Futura Book" w:hAnsi="Futura Book"/>
                <w:sz w:val="18"/>
                <w:szCs w:val="18"/>
              </w:rPr>
              <w:t>ingebreke-stelling</w:t>
            </w:r>
            <w:proofErr w:type="spellEnd"/>
            <w:r w:rsidRPr="006C41B9">
              <w:rPr>
                <w:rFonts w:ascii="Futura Book" w:hAnsi="Futura Book"/>
                <w:sz w:val="18"/>
                <w:szCs w:val="18"/>
              </w:rPr>
              <w:t xml:space="preserve"> nodig is. Geen korting wordt opgelegd in die gevallen waarin de opdrachtgever de omstandigheden aanmerkt als overmacht. </w:t>
            </w:r>
          </w:p>
        </w:tc>
      </w:tr>
    </w:tbl>
    <w:p w14:paraId="7A5E520E" w14:textId="77777777" w:rsidR="0047230D" w:rsidRPr="00375463" w:rsidRDefault="0047230D" w:rsidP="0047230D">
      <w:pPr>
        <w:pStyle w:val="Kop1"/>
      </w:pPr>
      <w:bookmarkStart w:id="157" w:name="_Hlt12162587"/>
      <w:bookmarkStart w:id="158" w:name="_Hlt12162622"/>
      <w:bookmarkStart w:id="159" w:name="_Toc52263786"/>
      <w:bookmarkStart w:id="160" w:name="_Toc177455673"/>
      <w:bookmarkStart w:id="161" w:name="_Toc190759867"/>
      <w:bookmarkEnd w:id="110"/>
      <w:bookmarkEnd w:id="111"/>
      <w:bookmarkEnd w:id="151"/>
      <w:bookmarkEnd w:id="157"/>
      <w:bookmarkEnd w:id="158"/>
      <w:r>
        <w:lastRenderedPageBreak/>
        <w:t>Maatschappelijk verantwoord ondernemen</w:t>
      </w:r>
      <w:bookmarkEnd w:id="159"/>
    </w:p>
    <w:p w14:paraId="0F7ECD1D" w14:textId="77777777" w:rsidR="0047230D" w:rsidRDefault="0047230D" w:rsidP="0047230D"/>
    <w:p w14:paraId="0E8F85EA"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r>
        <w:rPr>
          <w:rFonts w:ascii="Futura Book" w:hAnsi="Futura Book" w:cs="Futura-Book"/>
          <w:color w:val="000000" w:themeColor="text1"/>
          <w:szCs w:val="22"/>
        </w:rPr>
        <w:t>Met haar inkoopvolume van 300 miljoen per jaar kan en wil de provincie Brabant écht een waardevolle bijdrage leveren aan innovatie, werkgelegen-</w:t>
      </w:r>
      <w:r>
        <w:rPr>
          <w:rFonts w:ascii="Futura Book" w:hAnsi="Futura Book" w:cs="Futura-Book"/>
          <w:color w:val="000000" w:themeColor="text1"/>
          <w:szCs w:val="22"/>
        </w:rPr>
        <w:br/>
      </w:r>
      <w:proofErr w:type="spellStart"/>
      <w:r>
        <w:rPr>
          <w:rFonts w:ascii="Futura Book" w:hAnsi="Futura Book" w:cs="Futura-Book"/>
          <w:color w:val="000000" w:themeColor="text1"/>
          <w:szCs w:val="22"/>
        </w:rPr>
        <w:t>heid</w:t>
      </w:r>
      <w:proofErr w:type="spellEnd"/>
      <w:r>
        <w:rPr>
          <w:rFonts w:ascii="Futura Book" w:hAnsi="Futura Book" w:cs="Futura-Book"/>
          <w:color w:val="000000" w:themeColor="text1"/>
          <w:szCs w:val="22"/>
        </w:rPr>
        <w:t xml:space="preserve"> en duurzaamheid, door bij elke inkoop van diensten en goederen</w:t>
      </w:r>
      <w:r>
        <w:rPr>
          <w:rFonts w:ascii="Futura Book" w:hAnsi="Futura Book" w:cs="Futura-Book"/>
          <w:color w:val="000000" w:themeColor="text1"/>
          <w:szCs w:val="22"/>
        </w:rPr>
        <w:br/>
        <w:t xml:space="preserve">(inclusief werken) in alle fasen van het inkoopproces rekening te </w:t>
      </w:r>
      <w:r>
        <w:rPr>
          <w:rFonts w:ascii="Futura Book" w:hAnsi="Futura Book" w:cs="Futura-Book"/>
          <w:color w:val="000000" w:themeColor="text1"/>
          <w:szCs w:val="22"/>
        </w:rPr>
        <w:br/>
        <w:t xml:space="preserve">houden met  de sociale, ecologische en economische dimensies van duurzaamheid. We willen dat wát we inkopen, een neutraal of </w:t>
      </w:r>
      <w:r>
        <w:rPr>
          <w:rFonts w:ascii="Futura Book" w:hAnsi="Futura Book" w:cs="Futura-Book"/>
          <w:color w:val="000000" w:themeColor="text1"/>
          <w:szCs w:val="22"/>
        </w:rPr>
        <w:br/>
        <w:t xml:space="preserve">zelfs een positief effect heeft op het klimaat, mogelijkheden schept </w:t>
      </w:r>
      <w:r>
        <w:rPr>
          <w:rFonts w:ascii="Futura Book" w:hAnsi="Futura Book" w:cs="Futura-Book"/>
          <w:color w:val="000000" w:themeColor="text1"/>
          <w:szCs w:val="22"/>
        </w:rPr>
        <w:br/>
        <w:t>om te participeren in de maatschappij voor mensen die daarvoor hulp nodig hebben en maatschappelijke en technologische  innovatie stimuleert.</w:t>
      </w:r>
    </w:p>
    <w:p w14:paraId="33111436"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314129EB" w14:textId="77777777" w:rsidR="004B1BEE" w:rsidRPr="004B1BEE" w:rsidRDefault="004B1BEE" w:rsidP="004B1BEE">
      <w:p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De provincie Noord-Brabant heeft drie hoofddoelstellingen die ze –ook- door haar inkoop wil realiseren: </w:t>
      </w:r>
    </w:p>
    <w:p w14:paraId="2BF1EF18" w14:textId="77777777" w:rsidR="004B1BEE" w:rsidRPr="004B1BEE"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er tenminste 50% duurzame energie en tenminste 50% reductie van broeikasgassen t.o.v. de uitstoot in 1990. In 2050 zijn we energieneutraal.</w:t>
      </w:r>
    </w:p>
    <w:p w14:paraId="7B6E3392"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4DBD6FA9"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7771778A"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5703DE78"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4A7A8CD1"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5A7904FE" w14:textId="77777777" w:rsidR="0047230D" w:rsidRPr="0047230D" w:rsidRDefault="0047230D" w:rsidP="0047230D">
      <w:pPr>
        <w:pStyle w:val="Kop2"/>
        <w:numPr>
          <w:ilvl w:val="1"/>
          <w:numId w:val="19"/>
        </w:numPr>
      </w:pPr>
      <w:bookmarkStart w:id="162" w:name="_Toc502739419"/>
      <w:bookmarkStart w:id="163" w:name="_Toc52263787"/>
      <w:proofErr w:type="spellStart"/>
      <w:r w:rsidRPr="0047230D">
        <w:t>Social</w:t>
      </w:r>
      <w:proofErr w:type="spellEnd"/>
      <w:r w:rsidRPr="0047230D">
        <w:t xml:space="preserve"> Return (SR)</w:t>
      </w:r>
      <w:bookmarkEnd w:id="162"/>
      <w:bookmarkEnd w:id="163"/>
    </w:p>
    <w:p w14:paraId="6FC160A8"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68A60BCF" w14:textId="77777777" w:rsidR="0047230D" w:rsidRDefault="0047230D" w:rsidP="0047230D">
      <w:pPr>
        <w:autoSpaceDE w:val="0"/>
        <w:autoSpaceDN w:val="0"/>
        <w:adjustRightInd w:val="0"/>
        <w:spacing w:line="240" w:lineRule="auto"/>
        <w:rPr>
          <w:rFonts w:ascii="Futura Book" w:hAnsi="Futura Book" w:cs="TheSans-B3Light"/>
          <w:color w:val="000000" w:themeColor="text1"/>
          <w:szCs w:val="22"/>
        </w:rPr>
      </w:pP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gemeenten in de regio </w:t>
      </w:r>
      <w:proofErr w:type="spellStart"/>
      <w:r>
        <w:rPr>
          <w:rFonts w:ascii="Futura Book" w:hAnsi="Futura Book" w:cs="TheSans-B3Light"/>
          <w:color w:val="000000" w:themeColor="text1"/>
          <w:szCs w:val="22"/>
        </w:rPr>
        <w:t>Noord-Oost</w:t>
      </w:r>
      <w:proofErr w:type="spellEnd"/>
      <w:r>
        <w:rPr>
          <w:rFonts w:ascii="Futura Book" w:hAnsi="Futura Book" w:cs="TheSans-B3Light"/>
          <w:color w:val="000000" w:themeColor="text1"/>
          <w:szCs w:val="22"/>
        </w:rPr>
        <w:t xml:space="preserve"> Brabant, zodat er in deze arbeidsmarktregio eenduidig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beleid wordt uitgevoerd.</w:t>
      </w:r>
    </w:p>
    <w:p w14:paraId="451FEAED"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p>
    <w:p w14:paraId="7484610F"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r>
        <w:rPr>
          <w:rFonts w:ascii="Futura Book" w:hAnsi="Futura Book" w:cs="Arial"/>
          <w:color w:val="000000" w:themeColor="text1"/>
          <w:szCs w:val="22"/>
        </w:rPr>
        <w:t xml:space="preserve">In deze opdracht geven we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vorm door het stellen van een uitvoeringsvoorwaarde, dat de opdrachtnemer zich inspant met een </w:t>
      </w:r>
      <w:r w:rsidRPr="00CC60D3">
        <w:rPr>
          <w:rFonts w:ascii="Futura Book" w:hAnsi="Futura Book" w:cs="Arial"/>
          <w:color w:val="000000" w:themeColor="text1"/>
          <w:szCs w:val="22"/>
        </w:rPr>
        <w:t>waarde van 2% van de opdrachtsom om de afstand tot de arbeidsmarkt</w:t>
      </w:r>
      <w:r>
        <w:rPr>
          <w:rFonts w:ascii="Futura Book" w:hAnsi="Futura Book" w:cs="Arial"/>
          <w:color w:val="000000" w:themeColor="text1"/>
          <w:szCs w:val="22"/>
        </w:rPr>
        <w:t xml:space="preserve"> te verkleinen. Bij voorkeur wordt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gerealiseerd binnen de opdracht.</w:t>
      </w:r>
    </w:p>
    <w:p w14:paraId="158C69EC"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p>
    <w:p w14:paraId="46C844BF"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lastRenderedPageBreak/>
        <w:t>De opdrachtnemer neemt na voorlopige gunning contact op met het Adviespunt SR (</w:t>
      </w:r>
      <w:hyperlink r:id="rId21" w:history="1">
        <w:r>
          <w:rPr>
            <w:rStyle w:val="Hyperlink"/>
            <w:rFonts w:ascii="Futura Book" w:hAnsi="Futura Book" w:cs="TheSans-B3Light"/>
            <w:color w:val="000000" w:themeColor="text1"/>
            <w:szCs w:val="22"/>
          </w:rPr>
          <w:t>info@adviespuntsocialreturn.nl</w:t>
        </w:r>
      </w:hyperlink>
      <w:r>
        <w:rPr>
          <w:rFonts w:ascii="Futura Book" w:hAnsi="Futura Book" w:cs="TheSans-B3Light"/>
          <w:color w:val="000000" w:themeColor="text1"/>
          <w:szCs w:val="22"/>
        </w:rPr>
        <w:t xml:space="preserve">.)  Deze adviseert en faciliteert de opdrachtnemer bij het zo effectief mogelijk invullen van haar SR verplichting. Opdrachtnemer stelt een plan van aanpak op hoe hij zijn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verplichting gaat invullen. Opdrachtnemer legt dit plan vóórafgaand of binnen uiterlijk 3 weken na start van de opdracht voor ter beoordeling voor aan het adviespunt. Het plan bestaat uit:</w:t>
      </w:r>
    </w:p>
    <w:p w14:paraId="0C022E34"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De opdrachtsom en de hoogte van de SR inspanningswaarde;</w:t>
      </w:r>
    </w:p>
    <w:p w14:paraId="4AB33A10"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Welke functies uit welke doelgroepen worden ingezet of welke opleidingstrajecten worden geboden;</w:t>
      </w:r>
    </w:p>
    <w:p w14:paraId="58C741FE"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De wijze en timing van tussen- en eindevaluatie(s), inclusief bewijsstukken.</w:t>
      </w:r>
    </w:p>
    <w:p w14:paraId="6F3B805E"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 xml:space="preserve">Opdrachtnemer levert het door het Adviespunt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goedgekeurde plan van aanpak in bij de opdrachtgever. De opdrachtnemer is verantwoordelijk voor de daadwerkelijke uitvoering van het geaccepteerde plan van aanpak SR.</w:t>
      </w:r>
    </w:p>
    <w:p w14:paraId="58B880D8" w14:textId="77777777" w:rsidR="0047230D" w:rsidRDefault="0047230D" w:rsidP="0047230D">
      <w:pPr>
        <w:rPr>
          <w:rFonts w:ascii="Futura Book" w:hAnsi="Futura Book" w:cs="TheSans-B3Light"/>
          <w:color w:val="000000" w:themeColor="text1"/>
          <w:szCs w:val="22"/>
        </w:rPr>
      </w:pPr>
    </w:p>
    <w:p w14:paraId="3933D17C"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 xml:space="preserve">De provincie Noord-Brabant meent dat door het maatwerk en de brede invulling van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bevorderen.</w:t>
      </w:r>
    </w:p>
    <w:p w14:paraId="13F854EC" w14:textId="77777777" w:rsidR="0047230D" w:rsidRDefault="0047230D" w:rsidP="0047230D">
      <w:pPr>
        <w:rPr>
          <w:rFonts w:ascii="Futura Book" w:hAnsi="Futura Book" w:cs="TheSans-B3Light"/>
          <w:color w:val="000000" w:themeColor="text1"/>
          <w:szCs w:val="22"/>
        </w:rPr>
      </w:pPr>
    </w:p>
    <w:p w14:paraId="38DE912A"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r>
        <w:rPr>
          <w:rFonts w:ascii="Futura Book" w:hAnsi="Futura Book" w:cs="Arial"/>
          <w:color w:val="000000" w:themeColor="text1"/>
          <w:szCs w:val="22"/>
        </w:rPr>
        <w:t>Voor alle geldende uitvoeri</w:t>
      </w:r>
      <w:r w:rsidR="007B546F">
        <w:rPr>
          <w:rFonts w:ascii="Futura Book" w:hAnsi="Futura Book" w:cs="Arial"/>
          <w:color w:val="000000" w:themeColor="text1"/>
          <w:szCs w:val="22"/>
        </w:rPr>
        <w:t xml:space="preserve">ngsregels verwijzen wij naar </w:t>
      </w:r>
      <w:r>
        <w:rPr>
          <w:rFonts w:ascii="Futura Book" w:hAnsi="Futura Book" w:cs="Arial"/>
          <w:color w:val="000000" w:themeColor="text1"/>
          <w:szCs w:val="22"/>
        </w:rPr>
        <w:t xml:space="preserve">bijlage </w:t>
      </w:r>
      <w:r w:rsidR="007B546F">
        <w:rPr>
          <w:rFonts w:ascii="Futura Book" w:hAnsi="Futura Book" w:cs="Arial"/>
          <w:color w:val="000000" w:themeColor="text1"/>
          <w:szCs w:val="22"/>
        </w:rPr>
        <w:t>E ‘</w:t>
      </w:r>
      <w:r>
        <w:rPr>
          <w:rFonts w:ascii="Futura Book" w:hAnsi="Futura Book" w:cs="Arial"/>
          <w:color w:val="000000" w:themeColor="text1"/>
          <w:szCs w:val="22"/>
        </w:rPr>
        <w:t xml:space="preserve">Beleids- en uitvoeringsregels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provincie Noord-Brabant</w:t>
      </w:r>
      <w:r w:rsidR="007B546F">
        <w:rPr>
          <w:rFonts w:ascii="Futura Book" w:hAnsi="Futura Book" w:cs="Arial"/>
          <w:color w:val="000000" w:themeColor="text1"/>
          <w:szCs w:val="22"/>
        </w:rPr>
        <w:t>’</w:t>
      </w:r>
      <w:r>
        <w:rPr>
          <w:rFonts w:ascii="Futura Book" w:hAnsi="Futura Book" w:cs="Arial"/>
          <w:color w:val="000000" w:themeColor="text1"/>
          <w:szCs w:val="22"/>
        </w:rPr>
        <w:t>.</w:t>
      </w:r>
    </w:p>
    <w:p w14:paraId="4D73D146" w14:textId="77777777" w:rsidR="00750CA1" w:rsidRPr="00375463" w:rsidRDefault="0047230D" w:rsidP="00F7293D">
      <w:pPr>
        <w:pStyle w:val="Kop1"/>
      </w:pPr>
      <w:bookmarkStart w:id="164" w:name="_Toc52263788"/>
      <w:r>
        <w:lastRenderedPageBreak/>
        <w:t>J</w:t>
      </w:r>
      <w:r w:rsidR="00750CA1" w:rsidRPr="00375463">
        <w:t>uridische voorwaarden</w:t>
      </w:r>
      <w:bookmarkEnd w:id="160"/>
      <w:bookmarkEnd w:id="161"/>
      <w:bookmarkEnd w:id="164"/>
    </w:p>
    <w:p w14:paraId="6F303C2D" w14:textId="77777777" w:rsidR="00D82A12" w:rsidRDefault="00D82A12" w:rsidP="00D82A12">
      <w:pPr>
        <w:pStyle w:val="Kop2"/>
        <w:numPr>
          <w:ilvl w:val="1"/>
          <w:numId w:val="19"/>
        </w:numPr>
      </w:pPr>
      <w:bookmarkStart w:id="165" w:name="_Toc52263789"/>
      <w:r>
        <w:t>Algemene Inkoopvoorwaarden Provincies 2018</w:t>
      </w:r>
      <w:bookmarkEnd w:id="165"/>
    </w:p>
    <w:p w14:paraId="28816AB5" w14:textId="77777777" w:rsidR="00D82A12" w:rsidRDefault="00D82A12" w:rsidP="00036DBD">
      <w:pPr>
        <w:rPr>
          <w:rFonts w:ascii="Futura Book" w:hAnsi="Futura Book"/>
        </w:rPr>
      </w:pPr>
    </w:p>
    <w:p w14:paraId="07E76C03" w14:textId="77777777" w:rsidR="00036DBD" w:rsidRDefault="00036DBD" w:rsidP="00036DBD">
      <w:pPr>
        <w:rPr>
          <w:rFonts w:ascii="Futura Book" w:hAnsi="Futura Book"/>
        </w:rPr>
      </w:pPr>
      <w:r w:rsidRPr="00036DBD">
        <w:rPr>
          <w:rFonts w:ascii="Futura Book" w:hAnsi="Futura Book"/>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Pr>
          <w:rFonts w:ascii="Futura Book" w:hAnsi="Futura Book"/>
        </w:rPr>
        <w:t>8</w:t>
      </w:r>
      <w:r w:rsidRPr="00036DBD">
        <w:rPr>
          <w:rFonts w:ascii="Futura Book" w:hAnsi="Futura Book"/>
        </w:rPr>
        <w:t xml:space="preserve"> van toepassing. </w:t>
      </w:r>
      <w:r w:rsidR="00896E9B">
        <w:rPr>
          <w:rFonts w:ascii="Futura Book" w:hAnsi="Futura Book"/>
        </w:rPr>
        <w:br/>
      </w:r>
      <w:r w:rsidRPr="00036DBD">
        <w:rPr>
          <w:rFonts w:ascii="Futura Book" w:hAnsi="Futura Book"/>
        </w:rPr>
        <w:t>De Algemene Inkoopvoorwaarden Provincies 201</w:t>
      </w:r>
      <w:r w:rsidR="0059766D">
        <w:rPr>
          <w:rFonts w:ascii="Futura Book" w:hAnsi="Futura Book"/>
        </w:rPr>
        <w:t>8</w:t>
      </w:r>
      <w:r w:rsidRPr="00036DBD">
        <w:rPr>
          <w:rFonts w:ascii="Futura Book" w:hAnsi="Futura Book"/>
        </w:rPr>
        <w:t xml:space="preserve"> zijn toegevoegd als bijlage A. Dit beschrijvend document, de Algemene Inkoopvoorwaarden Provincies 201</w:t>
      </w:r>
      <w:r w:rsidR="0059766D">
        <w:rPr>
          <w:rFonts w:ascii="Futura Book" w:hAnsi="Futura Book"/>
        </w:rPr>
        <w:t>8</w:t>
      </w:r>
      <w:r w:rsidRPr="00036DBD">
        <w:rPr>
          <w:rFonts w:ascii="Futura Book" w:hAnsi="Futura Book"/>
        </w:rPr>
        <w:t xml:space="preserve"> en de inschrijving van de inschrijver a</w:t>
      </w:r>
      <w:r w:rsidR="00896E9B">
        <w:rPr>
          <w:rFonts w:ascii="Futura Book" w:hAnsi="Futura Book"/>
        </w:rPr>
        <w:t xml:space="preserve">an wie de opdracht wordt gegund, </w:t>
      </w:r>
      <w:r w:rsidRPr="00036DBD">
        <w:rPr>
          <w:rFonts w:ascii="Futura Book" w:hAnsi="Futura Book"/>
        </w:rPr>
        <w:t>maken deel uit van de af te sluiten overeenkomst. Door in te schrijven gaat u akkoord met het voorgaande</w:t>
      </w:r>
      <w:r w:rsidR="00592460">
        <w:rPr>
          <w:rFonts w:ascii="Futura Book" w:hAnsi="Futura Book"/>
        </w:rPr>
        <w:t xml:space="preserve"> en met onderstaande uitvoeringsvoorwaarden</w:t>
      </w:r>
      <w:r w:rsidRPr="00036DBD">
        <w:rPr>
          <w:rFonts w:ascii="Futura Book" w:hAnsi="Futura Book"/>
        </w:rPr>
        <w:t>.</w:t>
      </w:r>
    </w:p>
    <w:p w14:paraId="542762CA" w14:textId="77777777" w:rsidR="00896E9B" w:rsidRDefault="00896E9B" w:rsidP="00036DBD">
      <w:pPr>
        <w:rPr>
          <w:rFonts w:ascii="Futura Book" w:hAnsi="Futura Book"/>
        </w:rPr>
      </w:pPr>
    </w:p>
    <w:p w14:paraId="0605C5F7" w14:textId="77777777" w:rsidR="00592460" w:rsidRDefault="00592460" w:rsidP="00036DBD">
      <w:pPr>
        <w:rPr>
          <w:rFonts w:ascii="Futura Book" w:hAnsi="Futura Book"/>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6538"/>
      </w:tblGrid>
      <w:tr w:rsidR="00003D99" w:rsidRPr="005E6AA0" w14:paraId="5AF579F6" w14:textId="77777777" w:rsidTr="00E40170">
        <w:trPr>
          <w:tblHeader/>
        </w:trPr>
        <w:tc>
          <w:tcPr>
            <w:tcW w:w="878" w:type="pct"/>
            <w:shd w:val="clear" w:color="auto" w:fill="auto"/>
          </w:tcPr>
          <w:p w14:paraId="26883B65" w14:textId="77777777" w:rsidR="00003D99" w:rsidRPr="005E6AA0" w:rsidRDefault="00003D99" w:rsidP="00003D99">
            <w:pPr>
              <w:rPr>
                <w:rFonts w:ascii="Futura Book" w:hAnsi="Futura Book"/>
                <w:b/>
                <w:sz w:val="18"/>
                <w:szCs w:val="18"/>
              </w:rPr>
            </w:pPr>
            <w:r w:rsidRPr="005E6AA0">
              <w:rPr>
                <w:rFonts w:ascii="Futura Book" w:hAnsi="Futura Book"/>
                <w:b/>
                <w:sz w:val="18"/>
                <w:szCs w:val="18"/>
              </w:rPr>
              <w:t>nummer voorwaarde</w:t>
            </w:r>
          </w:p>
        </w:tc>
        <w:tc>
          <w:tcPr>
            <w:tcW w:w="4122" w:type="pct"/>
            <w:shd w:val="clear" w:color="auto" w:fill="auto"/>
          </w:tcPr>
          <w:p w14:paraId="535B610A" w14:textId="77777777" w:rsidR="00003D99" w:rsidRPr="005E6AA0" w:rsidRDefault="00003D99" w:rsidP="00003D99">
            <w:pPr>
              <w:rPr>
                <w:rFonts w:ascii="Futura Book" w:hAnsi="Futura Book"/>
                <w:b/>
                <w:sz w:val="18"/>
                <w:szCs w:val="18"/>
              </w:rPr>
            </w:pPr>
            <w:r w:rsidRPr="005E6AA0">
              <w:rPr>
                <w:rFonts w:ascii="Futura Book" w:hAnsi="Futura Book"/>
                <w:b/>
                <w:sz w:val="18"/>
                <w:szCs w:val="18"/>
              </w:rPr>
              <w:t>omschrijving uitvoeringsvoorwaarde</w:t>
            </w:r>
          </w:p>
          <w:p w14:paraId="73A6A42E" w14:textId="77777777" w:rsidR="00003D99" w:rsidRPr="005E6AA0" w:rsidRDefault="00003D99" w:rsidP="00003D99">
            <w:pPr>
              <w:rPr>
                <w:rFonts w:ascii="Futura Book" w:hAnsi="Futura Book"/>
                <w:b/>
                <w:sz w:val="18"/>
                <w:szCs w:val="18"/>
              </w:rPr>
            </w:pPr>
          </w:p>
        </w:tc>
      </w:tr>
      <w:tr w:rsidR="00003D99" w:rsidRPr="00447B7D" w14:paraId="08BA431C" w14:textId="77777777" w:rsidTr="00CC60D3">
        <w:tc>
          <w:tcPr>
            <w:tcW w:w="878" w:type="pct"/>
            <w:shd w:val="clear" w:color="auto" w:fill="auto"/>
          </w:tcPr>
          <w:p w14:paraId="1654B8F2" w14:textId="77777777" w:rsidR="00003D99" w:rsidRPr="00447B7D" w:rsidRDefault="00003D99" w:rsidP="00003D99">
            <w:pPr>
              <w:rPr>
                <w:rFonts w:ascii="Futura Book" w:hAnsi="Futura Book"/>
                <w:b/>
                <w:sz w:val="18"/>
                <w:szCs w:val="18"/>
              </w:rPr>
            </w:pPr>
            <w:r w:rsidRPr="00447B7D">
              <w:rPr>
                <w:rFonts w:ascii="Futura Book" w:hAnsi="Futura Book"/>
                <w:b/>
                <w:sz w:val="18"/>
                <w:szCs w:val="18"/>
              </w:rPr>
              <w:t>1</w:t>
            </w:r>
          </w:p>
        </w:tc>
        <w:tc>
          <w:tcPr>
            <w:tcW w:w="4122" w:type="pct"/>
            <w:shd w:val="clear" w:color="auto" w:fill="auto"/>
          </w:tcPr>
          <w:p w14:paraId="4B47E8F1" w14:textId="77777777" w:rsidR="00003D99" w:rsidRPr="00447B7D" w:rsidRDefault="00003D99" w:rsidP="00003D99">
            <w:pPr>
              <w:rPr>
                <w:rFonts w:ascii="Futura Book" w:hAnsi="Futura Book"/>
                <w:b/>
                <w:sz w:val="18"/>
                <w:szCs w:val="18"/>
              </w:rPr>
            </w:pPr>
            <w:proofErr w:type="spellStart"/>
            <w:r w:rsidRPr="00447B7D">
              <w:rPr>
                <w:rFonts w:ascii="Futura Book" w:hAnsi="Futura Book"/>
                <w:b/>
                <w:sz w:val="18"/>
                <w:szCs w:val="18"/>
              </w:rPr>
              <w:t>Social</w:t>
            </w:r>
            <w:proofErr w:type="spellEnd"/>
            <w:r w:rsidRPr="00447B7D">
              <w:rPr>
                <w:rFonts w:ascii="Futura Book" w:hAnsi="Futura Book"/>
                <w:b/>
                <w:sz w:val="18"/>
                <w:szCs w:val="18"/>
              </w:rPr>
              <w:t xml:space="preserve"> Return</w:t>
            </w:r>
          </w:p>
          <w:p w14:paraId="20C034E7" w14:textId="77777777" w:rsidR="00003D99" w:rsidRPr="00447B7D" w:rsidRDefault="00003D99" w:rsidP="00003D99">
            <w:pPr>
              <w:rPr>
                <w:rFonts w:ascii="Futura Book" w:hAnsi="Futura Book"/>
                <w:b/>
                <w:sz w:val="18"/>
                <w:szCs w:val="18"/>
              </w:rPr>
            </w:pPr>
          </w:p>
        </w:tc>
      </w:tr>
      <w:tr w:rsidR="00003D99" w:rsidRPr="005E6AA0" w14:paraId="155383AF" w14:textId="77777777" w:rsidTr="00CC60D3">
        <w:tc>
          <w:tcPr>
            <w:tcW w:w="878" w:type="pct"/>
            <w:shd w:val="clear" w:color="auto" w:fill="auto"/>
          </w:tcPr>
          <w:p w14:paraId="6CAD3DB2" w14:textId="77777777" w:rsidR="00003D99" w:rsidRPr="005E6AA0" w:rsidRDefault="00003D99" w:rsidP="00003D99">
            <w:pPr>
              <w:rPr>
                <w:rFonts w:ascii="Futura Book" w:hAnsi="Futura Book"/>
                <w:sz w:val="18"/>
                <w:szCs w:val="18"/>
                <w:highlight w:val="lightGray"/>
              </w:rPr>
            </w:pPr>
            <w:r w:rsidRPr="005E6AA0">
              <w:rPr>
                <w:rFonts w:ascii="Futura Book" w:hAnsi="Futura Book"/>
                <w:sz w:val="18"/>
                <w:szCs w:val="18"/>
              </w:rPr>
              <w:t>1.1</w:t>
            </w:r>
          </w:p>
        </w:tc>
        <w:tc>
          <w:tcPr>
            <w:tcW w:w="4122" w:type="pct"/>
            <w:shd w:val="clear" w:color="auto" w:fill="auto"/>
          </w:tcPr>
          <w:p w14:paraId="4D24BC2A" w14:textId="77777777" w:rsidR="00003D99" w:rsidRPr="005E6AA0" w:rsidRDefault="00003D99" w:rsidP="005E6AA0">
            <w:pPr>
              <w:pStyle w:val="Geenafstand"/>
              <w:rPr>
                <w:rFonts w:ascii="Futura Book" w:hAnsi="Futura Book"/>
                <w:sz w:val="18"/>
                <w:szCs w:val="18"/>
              </w:rPr>
            </w:pPr>
            <w:r w:rsidRPr="005E6AA0">
              <w:rPr>
                <w:rFonts w:ascii="Futura Book" w:hAnsi="Futura Book"/>
                <w:sz w:val="18"/>
                <w:szCs w:val="18"/>
              </w:rPr>
              <w:t xml:space="preserve">De opdrachtnemer </w:t>
            </w:r>
            <w:r w:rsidR="005E6AA0" w:rsidRPr="005E6AA0">
              <w:rPr>
                <w:rFonts w:ascii="Futura Book" w:hAnsi="Futura Book"/>
                <w:sz w:val="18"/>
                <w:szCs w:val="18"/>
              </w:rPr>
              <w:t xml:space="preserve">spant zich </w:t>
            </w:r>
            <w:r w:rsidRPr="005E6AA0">
              <w:rPr>
                <w:rFonts w:ascii="Futura Book" w:hAnsi="Futura Book"/>
                <w:sz w:val="18"/>
                <w:szCs w:val="18"/>
              </w:rPr>
              <w:t>bij de uitvoering van deze opdracht van het projec</w:t>
            </w:r>
            <w:r w:rsidR="005E6AA0" w:rsidRPr="005E6AA0">
              <w:rPr>
                <w:rFonts w:ascii="Futura Book" w:hAnsi="Futura Book"/>
                <w:sz w:val="18"/>
                <w:szCs w:val="18"/>
              </w:rPr>
              <w:t xml:space="preserve">t in om ter waarde van </w:t>
            </w:r>
            <w:r w:rsidR="00FD1EE5">
              <w:rPr>
                <w:rFonts w:ascii="Futura Book" w:hAnsi="Futura Book"/>
                <w:sz w:val="18"/>
                <w:szCs w:val="18"/>
              </w:rPr>
              <w:t>2</w:t>
            </w:r>
            <w:r w:rsidRPr="005E6AA0">
              <w:rPr>
                <w:rFonts w:ascii="Futura Book" w:hAnsi="Futura Book"/>
                <w:sz w:val="18"/>
                <w:szCs w:val="18"/>
              </w:rPr>
              <w:t>% van</w:t>
            </w:r>
            <w:r w:rsidR="005E6AA0" w:rsidRPr="005E6AA0">
              <w:rPr>
                <w:rFonts w:ascii="Futura Book" w:hAnsi="Futura Book"/>
                <w:sz w:val="18"/>
                <w:szCs w:val="18"/>
              </w:rPr>
              <w:t xml:space="preserve"> de opdrachtsom</w:t>
            </w:r>
            <w:r w:rsidRPr="005E6AA0">
              <w:rPr>
                <w:rFonts w:ascii="Futura Book" w:hAnsi="Futura Book"/>
                <w:sz w:val="18"/>
                <w:szCs w:val="18"/>
              </w:rPr>
              <w:t xml:space="preserve"> arbeidsplaatsen </w:t>
            </w:r>
            <w:r w:rsidR="00A27065">
              <w:rPr>
                <w:rFonts w:ascii="Futura Book" w:hAnsi="Futura Book"/>
                <w:sz w:val="18"/>
                <w:szCs w:val="18"/>
              </w:rPr>
              <w:t xml:space="preserve">of andere kansen </w:t>
            </w:r>
            <w:r w:rsidR="005E6AA0" w:rsidRPr="005E6AA0">
              <w:rPr>
                <w:rFonts w:ascii="Futura Book" w:hAnsi="Futura Book"/>
                <w:sz w:val="18"/>
                <w:szCs w:val="18"/>
              </w:rPr>
              <w:t xml:space="preserve">te creëren </w:t>
            </w:r>
            <w:r w:rsidR="00A27065">
              <w:rPr>
                <w:rFonts w:ascii="Futura Book" w:hAnsi="Futura Book"/>
                <w:sz w:val="18"/>
                <w:szCs w:val="18"/>
              </w:rPr>
              <w:t xml:space="preserve">voor personen met een </w:t>
            </w:r>
            <w:r w:rsidRPr="005E6AA0">
              <w:rPr>
                <w:rFonts w:ascii="Futura Book" w:hAnsi="Futura Book"/>
                <w:sz w:val="18"/>
                <w:szCs w:val="18"/>
              </w:rPr>
              <w:t>afstand tot de arbeidsmarkt</w:t>
            </w:r>
            <w:r w:rsidR="00A27065">
              <w:rPr>
                <w:rFonts w:ascii="Futura Book" w:hAnsi="Futura Book"/>
                <w:sz w:val="18"/>
                <w:szCs w:val="18"/>
              </w:rPr>
              <w:t>.</w:t>
            </w:r>
          </w:p>
        </w:tc>
      </w:tr>
    </w:tbl>
    <w:p w14:paraId="3FEF7DAE" w14:textId="77777777" w:rsidR="00163324" w:rsidRDefault="00163324" w:rsidP="00163324">
      <w:pPr>
        <w:autoSpaceDE w:val="0"/>
        <w:autoSpaceDN w:val="0"/>
        <w:adjustRightInd w:val="0"/>
        <w:spacing w:line="240" w:lineRule="auto"/>
        <w:rPr>
          <w:rFonts w:ascii="Futura Book" w:hAnsi="Futura Book" w:cs="Futura-Book"/>
          <w:color w:val="000000" w:themeColor="text1"/>
          <w:szCs w:val="22"/>
        </w:rPr>
      </w:pPr>
    </w:p>
    <w:p w14:paraId="3DB8D5F2" w14:textId="77777777" w:rsidR="00750FD9" w:rsidRDefault="00750FD9" w:rsidP="00750FD9"/>
    <w:p w14:paraId="76F489FD" w14:textId="77777777" w:rsidR="005A17AD" w:rsidRPr="00750FD9" w:rsidRDefault="005A17AD" w:rsidP="00750FD9"/>
    <w:p w14:paraId="1E5EB063" w14:textId="77777777" w:rsidR="00163324" w:rsidRDefault="00163324" w:rsidP="00163324">
      <w:pPr>
        <w:pStyle w:val="Kop2"/>
        <w:numPr>
          <w:ilvl w:val="1"/>
          <w:numId w:val="19"/>
        </w:numPr>
      </w:pPr>
      <w:bookmarkStart w:id="166" w:name="_Toc52263791"/>
      <w:r>
        <w:t>E-Facturering</w:t>
      </w:r>
      <w:bookmarkEnd w:id="166"/>
    </w:p>
    <w:p w14:paraId="31A19B02" w14:textId="77777777" w:rsidR="00163324" w:rsidRDefault="00163324" w:rsidP="00163324"/>
    <w:p w14:paraId="1FC47BC9" w14:textId="77777777" w:rsidR="00163324" w:rsidRPr="00163324" w:rsidRDefault="00163324" w:rsidP="00163324">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22" w:history="1">
        <w:r w:rsidRPr="00163324">
          <w:rPr>
            <w:rStyle w:val="Hyperlink"/>
            <w:rFonts w:ascii="Futura Book" w:hAnsi="Futura Book" w:cs="Arial"/>
          </w:rPr>
          <w:t>www.brabant.nl/efactureren</w:t>
        </w:r>
      </w:hyperlink>
      <w:r w:rsidRPr="00163324">
        <w:rPr>
          <w:rFonts w:ascii="Futura Book" w:hAnsi="Futura Book" w:cs="Arial"/>
        </w:rPr>
        <w:t>.</w:t>
      </w:r>
    </w:p>
    <w:p w14:paraId="4FCDA29D" w14:textId="77777777" w:rsidR="00163324" w:rsidRPr="00163324" w:rsidRDefault="00163324" w:rsidP="00163324">
      <w:pPr>
        <w:rPr>
          <w:rFonts w:ascii="Futura Book" w:hAnsi="Futura Book" w:cs="Arial"/>
        </w:rPr>
      </w:pPr>
    </w:p>
    <w:p w14:paraId="1EE43DA6" w14:textId="77777777" w:rsidR="00163324" w:rsidRPr="00163324" w:rsidRDefault="00163324" w:rsidP="00163324">
      <w:pPr>
        <w:rPr>
          <w:rFonts w:ascii="Futura Book" w:hAnsi="Futura Book" w:cs="Arial"/>
        </w:rPr>
      </w:pPr>
      <w:r w:rsidRPr="00163324">
        <w:rPr>
          <w:rFonts w:ascii="Futura Book" w:hAnsi="Futura Book" w:cs="Arial"/>
        </w:rPr>
        <w:t xml:space="preserve">Uw factuur dient op grond van artikel 12 lid 3 van de Algemene Inkoopvoorwaarden Provincies te voldoen aan de factuurvoorschriften van de provincie Noord-Brabant. Deze vindt u op </w:t>
      </w:r>
      <w:hyperlink r:id="rId23" w:history="1">
        <w:r w:rsidRPr="00163324">
          <w:rPr>
            <w:rStyle w:val="Hyperlink"/>
            <w:rFonts w:ascii="Futura Book" w:hAnsi="Futura Book" w:cs="Arial"/>
          </w:rPr>
          <w:t>www.brabant.nl/factuurvoorschriften</w:t>
        </w:r>
      </w:hyperlink>
      <w:r w:rsidRPr="00163324">
        <w:rPr>
          <w:rFonts w:ascii="Futura Book" w:hAnsi="Futura Book" w:cs="Arial"/>
        </w:rPr>
        <w:t>.</w:t>
      </w:r>
    </w:p>
    <w:p w14:paraId="351DD043" w14:textId="77777777" w:rsidR="00592460" w:rsidRPr="00592460" w:rsidRDefault="00592460" w:rsidP="00592460"/>
    <w:sectPr w:rsidR="00592460" w:rsidRPr="00592460">
      <w:headerReference w:type="even" r:id="rId24"/>
      <w:footerReference w:type="even" r:id="rId25"/>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55091" w14:textId="77777777" w:rsidR="00B07EF2" w:rsidRDefault="00B07EF2">
      <w:pPr>
        <w:spacing w:line="240" w:lineRule="auto"/>
      </w:pPr>
      <w:r>
        <w:separator/>
      </w:r>
    </w:p>
  </w:endnote>
  <w:endnote w:type="continuationSeparator" w:id="0">
    <w:p w14:paraId="69B45F49" w14:textId="77777777" w:rsidR="00B07EF2" w:rsidRDefault="00B07E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ndara Light">
    <w:panose1 w:val="020E0502030303020204"/>
    <w:charset w:val="00"/>
    <w:family w:val="swiss"/>
    <w:pitch w:val="variable"/>
    <w:sig w:usb0="A00002F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D5DCB" w14:textId="77777777" w:rsidR="00BA6705" w:rsidRDefault="00BA6705">
    <w:pPr>
      <w:pStyle w:val="Voettekst"/>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97E16" w14:textId="03704425" w:rsidR="00BA6705" w:rsidRDefault="00BA6705"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3CD70B3A" w14:textId="4AEA402B" w:rsidR="00BA6705" w:rsidRDefault="00BA6705">
    <w:pPr>
      <w:pStyle w:val="Voettekst"/>
      <w:tabs>
        <w:tab w:val="clear" w:pos="9072"/>
        <w:tab w:val="right" w:pos="7938"/>
      </w:tabs>
      <w:ind w:right="-2"/>
      <w:jc w:val="right"/>
    </w:pPr>
    <w:r w:rsidRPr="00095DFB">
      <w:rPr>
        <w:rStyle w:val="Paginanummer"/>
        <w:snapToGrid w:val="0"/>
      </w:rPr>
      <w:t>beschrijvend document levering</w:t>
    </w:r>
    <w:r>
      <w:rPr>
        <w:rStyle w:val="Paginanummer"/>
        <w:snapToGrid w:val="0"/>
      </w:rPr>
      <w:t xml:space="preserve"> LED armaturen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0080A" w14:textId="594D4B32" w:rsidR="00BA6705" w:rsidRDefault="00BA6705">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11</w:t>
    </w:r>
    <w:r>
      <w:rPr>
        <w:rStyle w:val="Paginanummer"/>
      </w:rPr>
      <w:fldChar w:fldCharType="end"/>
    </w:r>
  </w:p>
  <w:p w14:paraId="0DA15781" w14:textId="4A9F8315" w:rsidR="00BA6705" w:rsidRDefault="00BA6705">
    <w:pPr>
      <w:pStyle w:val="Voettekst"/>
      <w:tabs>
        <w:tab w:val="clear" w:pos="4536"/>
        <w:tab w:val="clear" w:pos="9072"/>
        <w:tab w:val="right" w:pos="7938"/>
      </w:tabs>
      <w:ind w:right="-2"/>
      <w:rPr>
        <w:rStyle w:val="Paginanummer"/>
      </w:rPr>
    </w:pPr>
    <w:r>
      <w:rPr>
        <w:rStyle w:val="Paginanummer"/>
        <w:snapToGrid w:val="0"/>
      </w:rPr>
      <w:t>beschrijvend document levering LED armaturen</w:t>
    </w:r>
    <w:r>
      <w:rPr>
        <w:rStyle w:val="Paginanumm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9D383" w14:textId="199872A6" w:rsidR="00BA6705" w:rsidRDefault="00BA6705">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4823F09B" w14:textId="20A0A719" w:rsidR="00BA6705" w:rsidRDefault="00BA6705" w:rsidP="00357B73">
    <w:pPr>
      <w:pStyle w:val="Voettekst"/>
      <w:tabs>
        <w:tab w:val="clear" w:pos="9072"/>
        <w:tab w:val="right" w:pos="7938"/>
      </w:tabs>
      <w:ind w:right="-2"/>
      <w:jc w:val="right"/>
    </w:pPr>
    <w:r>
      <w:rPr>
        <w:rStyle w:val="Paginanummer"/>
        <w:snapToGrid w:val="0"/>
      </w:rPr>
      <w:t>beschrijvend document levering LED armaturen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DCF6F" w14:textId="77777777" w:rsidR="00B07EF2" w:rsidRDefault="00B07EF2">
      <w:pPr>
        <w:spacing w:line="240" w:lineRule="auto"/>
      </w:pPr>
      <w:r>
        <w:separator/>
      </w:r>
    </w:p>
  </w:footnote>
  <w:footnote w:type="continuationSeparator" w:id="0">
    <w:p w14:paraId="56801FE4" w14:textId="77777777" w:rsidR="00B07EF2" w:rsidRDefault="00B07E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38CB0" w14:textId="77777777" w:rsidR="00BA6705" w:rsidRDefault="00BA6705">
    <w:pPr>
      <w:pStyle w:val="Koptekst"/>
    </w:pPr>
    <w:r>
      <w:rPr>
        <w:noProof/>
      </w:rPr>
      <w:drawing>
        <wp:anchor distT="0" distB="0" distL="114300" distR="114300" simplePos="0" relativeHeight="251657728" behindDoc="0" locked="0" layoutInCell="1" allowOverlap="1" wp14:anchorId="28C18CC0" wp14:editId="24416D81">
          <wp:simplePos x="0" y="0"/>
          <wp:positionH relativeFrom="page">
            <wp:posOffset>0</wp:posOffset>
          </wp:positionH>
          <wp:positionV relativeFrom="page">
            <wp:posOffset>252095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6F9A1" w14:textId="77777777" w:rsidR="00BA6705" w:rsidRDefault="00BA6705">
    <w:pPr>
      <w:pStyle w:val="PN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BE5BB" w14:textId="77777777" w:rsidR="00BA6705" w:rsidRDefault="00BA67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1"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034C96"/>
    <w:multiLevelType w:val="hybridMultilevel"/>
    <w:tmpl w:val="C0D40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4"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2"/>
  </w:num>
  <w:num w:numId="3">
    <w:abstractNumId w:val="13"/>
  </w:num>
  <w:num w:numId="4">
    <w:abstractNumId w:val="16"/>
  </w:num>
  <w:num w:numId="5">
    <w:abstractNumId w:val="3"/>
  </w:num>
  <w:num w:numId="6">
    <w:abstractNumId w:val="6"/>
  </w:num>
  <w:num w:numId="7">
    <w:abstractNumId w:val="1"/>
  </w:num>
  <w:num w:numId="8">
    <w:abstractNumId w:val="11"/>
  </w:num>
  <w:num w:numId="9">
    <w:abstractNumId w:val="10"/>
  </w:num>
  <w:num w:numId="10">
    <w:abstractNumId w:val="8"/>
  </w:num>
  <w:num w:numId="11">
    <w:abstractNumId w:val="0"/>
  </w:num>
  <w:num w:numId="12">
    <w:abstractNumId w:val="4"/>
  </w:num>
  <w:num w:numId="13">
    <w:abstractNumId w:val="2"/>
  </w:num>
  <w:num w:numId="14">
    <w:abstractNumId w:val="2"/>
  </w:num>
  <w:num w:numId="15">
    <w:abstractNumId w:val="14"/>
  </w:num>
  <w:num w:numId="16">
    <w:abstractNumId w:val="15"/>
  </w:num>
  <w:num w:numId="17">
    <w:abstractNumId w:val="9"/>
  </w:num>
  <w:num w:numId="18">
    <w:abstractNumId w:val="5"/>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5"/>
  </w:num>
  <w:num w:numId="2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D99"/>
    <w:rsid w:val="0000572F"/>
    <w:rsid w:val="0000670F"/>
    <w:rsid w:val="000074C8"/>
    <w:rsid w:val="00014840"/>
    <w:rsid w:val="00020AE3"/>
    <w:rsid w:val="00036DBD"/>
    <w:rsid w:val="00036FF5"/>
    <w:rsid w:val="000510A1"/>
    <w:rsid w:val="000512C8"/>
    <w:rsid w:val="00054DE1"/>
    <w:rsid w:val="00065794"/>
    <w:rsid w:val="00071453"/>
    <w:rsid w:val="0007295B"/>
    <w:rsid w:val="000753BE"/>
    <w:rsid w:val="00077551"/>
    <w:rsid w:val="0008778E"/>
    <w:rsid w:val="00095DFB"/>
    <w:rsid w:val="0009653E"/>
    <w:rsid w:val="000B0F5E"/>
    <w:rsid w:val="000C59C5"/>
    <w:rsid w:val="000D2561"/>
    <w:rsid w:val="000E6011"/>
    <w:rsid w:val="00113C76"/>
    <w:rsid w:val="00114A5C"/>
    <w:rsid w:val="001253A2"/>
    <w:rsid w:val="00125ACC"/>
    <w:rsid w:val="00132136"/>
    <w:rsid w:val="0015405A"/>
    <w:rsid w:val="001554AD"/>
    <w:rsid w:val="0016064B"/>
    <w:rsid w:val="001623D5"/>
    <w:rsid w:val="00163324"/>
    <w:rsid w:val="00165408"/>
    <w:rsid w:val="001922D0"/>
    <w:rsid w:val="00192AFE"/>
    <w:rsid w:val="001D54D5"/>
    <w:rsid w:val="001E2E1B"/>
    <w:rsid w:val="001E38FF"/>
    <w:rsid w:val="001F1F16"/>
    <w:rsid w:val="002024D4"/>
    <w:rsid w:val="0020706B"/>
    <w:rsid w:val="002072C0"/>
    <w:rsid w:val="00216E7F"/>
    <w:rsid w:val="002231AF"/>
    <w:rsid w:val="00262038"/>
    <w:rsid w:val="00263640"/>
    <w:rsid w:val="0028160B"/>
    <w:rsid w:val="002820B3"/>
    <w:rsid w:val="00286F28"/>
    <w:rsid w:val="0029099D"/>
    <w:rsid w:val="002A09ED"/>
    <w:rsid w:val="002A4EA3"/>
    <w:rsid w:val="002A538B"/>
    <w:rsid w:val="002A7C61"/>
    <w:rsid w:val="002B08D5"/>
    <w:rsid w:val="002B0A90"/>
    <w:rsid w:val="002B4C7C"/>
    <w:rsid w:val="002C06E9"/>
    <w:rsid w:val="002C100A"/>
    <w:rsid w:val="002D4FA2"/>
    <w:rsid w:val="002E0DB8"/>
    <w:rsid w:val="002E1DBE"/>
    <w:rsid w:val="002F6CEF"/>
    <w:rsid w:val="00301ED6"/>
    <w:rsid w:val="0030585E"/>
    <w:rsid w:val="00321CAD"/>
    <w:rsid w:val="00341709"/>
    <w:rsid w:val="003424C2"/>
    <w:rsid w:val="00346A3A"/>
    <w:rsid w:val="00350BAA"/>
    <w:rsid w:val="00354134"/>
    <w:rsid w:val="00357B73"/>
    <w:rsid w:val="00366F75"/>
    <w:rsid w:val="00372664"/>
    <w:rsid w:val="00375463"/>
    <w:rsid w:val="00377059"/>
    <w:rsid w:val="00382F39"/>
    <w:rsid w:val="00392C6A"/>
    <w:rsid w:val="0039392A"/>
    <w:rsid w:val="00394378"/>
    <w:rsid w:val="003A0C88"/>
    <w:rsid w:val="003B7625"/>
    <w:rsid w:val="003C0C4D"/>
    <w:rsid w:val="003C39E8"/>
    <w:rsid w:val="003E33E8"/>
    <w:rsid w:val="00400B5E"/>
    <w:rsid w:val="0041063E"/>
    <w:rsid w:val="00412A13"/>
    <w:rsid w:val="00425C1F"/>
    <w:rsid w:val="00432647"/>
    <w:rsid w:val="0044173A"/>
    <w:rsid w:val="00447B7D"/>
    <w:rsid w:val="00450994"/>
    <w:rsid w:val="00452D40"/>
    <w:rsid w:val="00462EC2"/>
    <w:rsid w:val="0047230D"/>
    <w:rsid w:val="00473152"/>
    <w:rsid w:val="00473A51"/>
    <w:rsid w:val="004841BD"/>
    <w:rsid w:val="00487E55"/>
    <w:rsid w:val="004A0A4F"/>
    <w:rsid w:val="004A6769"/>
    <w:rsid w:val="004B1BEE"/>
    <w:rsid w:val="004B3DF7"/>
    <w:rsid w:val="004B4AD0"/>
    <w:rsid w:val="004C477E"/>
    <w:rsid w:val="004D6B7D"/>
    <w:rsid w:val="00517290"/>
    <w:rsid w:val="005244B1"/>
    <w:rsid w:val="005244E2"/>
    <w:rsid w:val="00535C60"/>
    <w:rsid w:val="00536F8C"/>
    <w:rsid w:val="00556C62"/>
    <w:rsid w:val="00561DAA"/>
    <w:rsid w:val="005651ED"/>
    <w:rsid w:val="00572286"/>
    <w:rsid w:val="00573705"/>
    <w:rsid w:val="005818F1"/>
    <w:rsid w:val="00591039"/>
    <w:rsid w:val="00592460"/>
    <w:rsid w:val="005930B9"/>
    <w:rsid w:val="0059766D"/>
    <w:rsid w:val="005A077C"/>
    <w:rsid w:val="005A17AD"/>
    <w:rsid w:val="005A4304"/>
    <w:rsid w:val="005B7CA5"/>
    <w:rsid w:val="005C4444"/>
    <w:rsid w:val="005E1C7C"/>
    <w:rsid w:val="005E6AA0"/>
    <w:rsid w:val="00600BD7"/>
    <w:rsid w:val="006109EB"/>
    <w:rsid w:val="00641E48"/>
    <w:rsid w:val="00641F2F"/>
    <w:rsid w:val="00661246"/>
    <w:rsid w:val="00681C1A"/>
    <w:rsid w:val="006C363A"/>
    <w:rsid w:val="006C41B9"/>
    <w:rsid w:val="006D4946"/>
    <w:rsid w:val="006D705C"/>
    <w:rsid w:val="006E2DD8"/>
    <w:rsid w:val="006F3757"/>
    <w:rsid w:val="006F671F"/>
    <w:rsid w:val="006F694D"/>
    <w:rsid w:val="00701267"/>
    <w:rsid w:val="007046EB"/>
    <w:rsid w:val="00712742"/>
    <w:rsid w:val="00716269"/>
    <w:rsid w:val="00741462"/>
    <w:rsid w:val="00750CA1"/>
    <w:rsid w:val="00750FD9"/>
    <w:rsid w:val="007519FF"/>
    <w:rsid w:val="00757AEC"/>
    <w:rsid w:val="00773F17"/>
    <w:rsid w:val="007744BA"/>
    <w:rsid w:val="00774FAC"/>
    <w:rsid w:val="007842D7"/>
    <w:rsid w:val="007843EE"/>
    <w:rsid w:val="007A2C85"/>
    <w:rsid w:val="007B546F"/>
    <w:rsid w:val="007B6AA9"/>
    <w:rsid w:val="007C567C"/>
    <w:rsid w:val="007C70BE"/>
    <w:rsid w:val="007C7DA0"/>
    <w:rsid w:val="007E39E8"/>
    <w:rsid w:val="007E57C4"/>
    <w:rsid w:val="007E6331"/>
    <w:rsid w:val="007F1229"/>
    <w:rsid w:val="007F5E31"/>
    <w:rsid w:val="007F6165"/>
    <w:rsid w:val="008026D3"/>
    <w:rsid w:val="008028A9"/>
    <w:rsid w:val="00806D03"/>
    <w:rsid w:val="00812746"/>
    <w:rsid w:val="008165B2"/>
    <w:rsid w:val="00823281"/>
    <w:rsid w:val="00823E97"/>
    <w:rsid w:val="00824DF7"/>
    <w:rsid w:val="00841820"/>
    <w:rsid w:val="00841E18"/>
    <w:rsid w:val="00842DF5"/>
    <w:rsid w:val="00844CF7"/>
    <w:rsid w:val="0085068E"/>
    <w:rsid w:val="0086183F"/>
    <w:rsid w:val="00875681"/>
    <w:rsid w:val="00875EA4"/>
    <w:rsid w:val="00880DC7"/>
    <w:rsid w:val="00880FF7"/>
    <w:rsid w:val="00894E01"/>
    <w:rsid w:val="00896E9B"/>
    <w:rsid w:val="00897AA6"/>
    <w:rsid w:val="008A4661"/>
    <w:rsid w:val="008B5210"/>
    <w:rsid w:val="008D0FBA"/>
    <w:rsid w:val="008D1247"/>
    <w:rsid w:val="008D3C1E"/>
    <w:rsid w:val="008D4882"/>
    <w:rsid w:val="008D5EB2"/>
    <w:rsid w:val="008D7C7B"/>
    <w:rsid w:val="00900EC8"/>
    <w:rsid w:val="009075DF"/>
    <w:rsid w:val="00921EBD"/>
    <w:rsid w:val="00930498"/>
    <w:rsid w:val="0093317A"/>
    <w:rsid w:val="00940D8A"/>
    <w:rsid w:val="009442B5"/>
    <w:rsid w:val="009442D1"/>
    <w:rsid w:val="0096300D"/>
    <w:rsid w:val="009736E6"/>
    <w:rsid w:val="009834C3"/>
    <w:rsid w:val="00986FE6"/>
    <w:rsid w:val="00987A8C"/>
    <w:rsid w:val="00992B89"/>
    <w:rsid w:val="00993104"/>
    <w:rsid w:val="009B0C6E"/>
    <w:rsid w:val="009C172E"/>
    <w:rsid w:val="009C1B73"/>
    <w:rsid w:val="009C1F89"/>
    <w:rsid w:val="009D01C5"/>
    <w:rsid w:val="009D2904"/>
    <w:rsid w:val="009D30D1"/>
    <w:rsid w:val="009D3CD1"/>
    <w:rsid w:val="009F5B9F"/>
    <w:rsid w:val="009F7B4D"/>
    <w:rsid w:val="00A0139B"/>
    <w:rsid w:val="00A025E7"/>
    <w:rsid w:val="00A12A2A"/>
    <w:rsid w:val="00A134D4"/>
    <w:rsid w:val="00A14C66"/>
    <w:rsid w:val="00A26FA6"/>
    <w:rsid w:val="00A27065"/>
    <w:rsid w:val="00A2708F"/>
    <w:rsid w:val="00A32737"/>
    <w:rsid w:val="00A32B56"/>
    <w:rsid w:val="00A46FF6"/>
    <w:rsid w:val="00A6065B"/>
    <w:rsid w:val="00A63BBC"/>
    <w:rsid w:val="00A63D75"/>
    <w:rsid w:val="00A67139"/>
    <w:rsid w:val="00A77561"/>
    <w:rsid w:val="00A84221"/>
    <w:rsid w:val="00A965BD"/>
    <w:rsid w:val="00AB09E1"/>
    <w:rsid w:val="00AC3808"/>
    <w:rsid w:val="00AD1FEF"/>
    <w:rsid w:val="00AD5406"/>
    <w:rsid w:val="00AE3563"/>
    <w:rsid w:val="00AE783F"/>
    <w:rsid w:val="00AF1762"/>
    <w:rsid w:val="00AF7280"/>
    <w:rsid w:val="00AF7469"/>
    <w:rsid w:val="00B07EF2"/>
    <w:rsid w:val="00B246EF"/>
    <w:rsid w:val="00B333D9"/>
    <w:rsid w:val="00B3641D"/>
    <w:rsid w:val="00B50F6D"/>
    <w:rsid w:val="00B549FB"/>
    <w:rsid w:val="00B67000"/>
    <w:rsid w:val="00B73912"/>
    <w:rsid w:val="00B74016"/>
    <w:rsid w:val="00B777EA"/>
    <w:rsid w:val="00B83FBB"/>
    <w:rsid w:val="00B94F9B"/>
    <w:rsid w:val="00BA50F7"/>
    <w:rsid w:val="00BA6705"/>
    <w:rsid w:val="00BA7612"/>
    <w:rsid w:val="00BC1C40"/>
    <w:rsid w:val="00BD72E6"/>
    <w:rsid w:val="00BF5711"/>
    <w:rsid w:val="00C16996"/>
    <w:rsid w:val="00C178EE"/>
    <w:rsid w:val="00C24505"/>
    <w:rsid w:val="00C30790"/>
    <w:rsid w:val="00C30F63"/>
    <w:rsid w:val="00C54187"/>
    <w:rsid w:val="00C664D0"/>
    <w:rsid w:val="00C93268"/>
    <w:rsid w:val="00C94E0F"/>
    <w:rsid w:val="00C9725D"/>
    <w:rsid w:val="00CB237E"/>
    <w:rsid w:val="00CC198F"/>
    <w:rsid w:val="00CC60D3"/>
    <w:rsid w:val="00CD75D1"/>
    <w:rsid w:val="00CE5109"/>
    <w:rsid w:val="00CF74D3"/>
    <w:rsid w:val="00D02AFA"/>
    <w:rsid w:val="00D4231D"/>
    <w:rsid w:val="00D51BE6"/>
    <w:rsid w:val="00D527EB"/>
    <w:rsid w:val="00D6266C"/>
    <w:rsid w:val="00D64C89"/>
    <w:rsid w:val="00D67EAF"/>
    <w:rsid w:val="00D72A54"/>
    <w:rsid w:val="00D82A12"/>
    <w:rsid w:val="00D838F3"/>
    <w:rsid w:val="00D87953"/>
    <w:rsid w:val="00D93DA5"/>
    <w:rsid w:val="00DA4234"/>
    <w:rsid w:val="00DB79D7"/>
    <w:rsid w:val="00DC0E1A"/>
    <w:rsid w:val="00DC6F79"/>
    <w:rsid w:val="00DD54A6"/>
    <w:rsid w:val="00DD674E"/>
    <w:rsid w:val="00DE0D72"/>
    <w:rsid w:val="00DE1C5E"/>
    <w:rsid w:val="00DF0211"/>
    <w:rsid w:val="00DF10C3"/>
    <w:rsid w:val="00E032E5"/>
    <w:rsid w:val="00E11D4C"/>
    <w:rsid w:val="00E12F63"/>
    <w:rsid w:val="00E20DED"/>
    <w:rsid w:val="00E21184"/>
    <w:rsid w:val="00E24994"/>
    <w:rsid w:val="00E40170"/>
    <w:rsid w:val="00E53861"/>
    <w:rsid w:val="00E54059"/>
    <w:rsid w:val="00E5454D"/>
    <w:rsid w:val="00E67612"/>
    <w:rsid w:val="00E70A6C"/>
    <w:rsid w:val="00E767E2"/>
    <w:rsid w:val="00E86A0C"/>
    <w:rsid w:val="00E939D8"/>
    <w:rsid w:val="00EA7F6F"/>
    <w:rsid w:val="00EC5F9A"/>
    <w:rsid w:val="00ED7881"/>
    <w:rsid w:val="00F02333"/>
    <w:rsid w:val="00F35929"/>
    <w:rsid w:val="00F3688C"/>
    <w:rsid w:val="00F36B48"/>
    <w:rsid w:val="00F439C9"/>
    <w:rsid w:val="00F53738"/>
    <w:rsid w:val="00F557D6"/>
    <w:rsid w:val="00F57866"/>
    <w:rsid w:val="00F66FDD"/>
    <w:rsid w:val="00F7293D"/>
    <w:rsid w:val="00F836F1"/>
    <w:rsid w:val="00F84CC8"/>
    <w:rsid w:val="00FA4F23"/>
    <w:rsid w:val="00FB1089"/>
    <w:rsid w:val="00FB6C8F"/>
    <w:rsid w:val="00FC4822"/>
    <w:rsid w:val="00FD1EE5"/>
    <w:rsid w:val="00FD3C11"/>
    <w:rsid w:val="00FE13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08A355"/>
  <w15:docId w15:val="{356EBB05-457A-43D4-B420-3EF6BA5B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ndara Light" w:hAnsi="Candara Light"/>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character" w:styleId="Verwijzingopmerking">
    <w:name w:val="annotation reference"/>
    <w:basedOn w:val="Standaardalinea-lettertype"/>
    <w:uiPriority w:val="99"/>
    <w:semiHidden/>
    <w:unhideWhenUsed/>
    <w:rsid w:val="002E0DB8"/>
    <w:rPr>
      <w:sz w:val="16"/>
      <w:szCs w:val="16"/>
    </w:rPr>
  </w:style>
  <w:style w:type="paragraph" w:styleId="Tekstopmerking">
    <w:name w:val="annotation text"/>
    <w:basedOn w:val="Standaard"/>
    <w:link w:val="TekstopmerkingChar"/>
    <w:uiPriority w:val="99"/>
    <w:semiHidden/>
    <w:unhideWhenUsed/>
    <w:rsid w:val="002E0DB8"/>
    <w:pPr>
      <w:spacing w:line="240" w:lineRule="auto"/>
    </w:pPr>
    <w:rPr>
      <w:sz w:val="20"/>
    </w:rPr>
  </w:style>
  <w:style w:type="character" w:customStyle="1" w:styleId="TekstopmerkingChar">
    <w:name w:val="Tekst opmerking Char"/>
    <w:basedOn w:val="Standaardalinea-lettertype"/>
    <w:link w:val="Tekstopmerking"/>
    <w:uiPriority w:val="99"/>
    <w:semiHidden/>
    <w:rsid w:val="002E0DB8"/>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2E0DB8"/>
    <w:rPr>
      <w:b/>
      <w:bCs/>
    </w:rPr>
  </w:style>
  <w:style w:type="character" w:customStyle="1" w:styleId="OnderwerpvanopmerkingChar">
    <w:name w:val="Onderwerp van opmerking Char"/>
    <w:basedOn w:val="TekstopmerkingChar"/>
    <w:link w:val="Onderwerpvanopmerking"/>
    <w:uiPriority w:val="99"/>
    <w:semiHidden/>
    <w:rsid w:val="002E0DB8"/>
    <w:rPr>
      <w:rFonts w:ascii="Baskerville MT" w:hAnsi="Baskerville MT"/>
      <w:b/>
      <w:bCs/>
    </w:rPr>
  </w:style>
  <w:style w:type="paragraph" w:styleId="Revisie">
    <w:name w:val="Revision"/>
    <w:hidden/>
    <w:uiPriority w:val="99"/>
    <w:semiHidden/>
    <w:rsid w:val="00192AFE"/>
    <w:rPr>
      <w:rFonts w:ascii="Baskerville MT" w:hAnsi="Baskerville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859396778">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416591649">
      <w:bodyDiv w:val="1"/>
      <w:marLeft w:val="0"/>
      <w:marRight w:val="0"/>
      <w:marTop w:val="0"/>
      <w:marBottom w:val="0"/>
      <w:divBdr>
        <w:top w:val="none" w:sz="0" w:space="0" w:color="auto"/>
        <w:left w:val="none" w:sz="0" w:space="0" w:color="auto"/>
        <w:bottom w:val="none" w:sz="0" w:space="0" w:color="auto"/>
        <w:right w:val="none" w:sz="0" w:space="0" w:color="auto"/>
      </w:divBdr>
    </w:div>
    <w:div w:id="145177768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enderned.nl" TargetMode="External"/><Relationship Id="rId18" Type="http://schemas.openxmlformats.org/officeDocument/2006/relationships/hyperlink" Target="mailto:meldpuntaanbestedingen@brabant.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info@adviespuntsocialreturn.n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tenderned.n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yperlink" Target="http://www.brabant.nl/factuurvoorschriften" TargetMode="External"/><Relationship Id="rId10" Type="http://schemas.openxmlformats.org/officeDocument/2006/relationships/header" Target="header2.xml"/><Relationship Id="rId19"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enderned.nl" TargetMode="External"/><Relationship Id="rId22" Type="http://schemas.openxmlformats.org/officeDocument/2006/relationships/hyperlink" Target="http://www.brabant.nl/efacturere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425EB-635A-4232-B6EC-EE348590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voorbeeld</Template>
  <TotalTime>0</TotalTime>
  <Pages>26</Pages>
  <Words>6568</Words>
  <Characters>36129</Characters>
  <Application>Microsoft Office Word</Application>
  <DocSecurity>0</DocSecurity>
  <Lines>301</Lines>
  <Paragraphs>85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42612</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Aschwin Popelier</dc:creator>
  <cp:keywords/>
  <dc:description/>
  <cp:lastModifiedBy>Joep Verhoeven | Cleverland</cp:lastModifiedBy>
  <cp:revision>2</cp:revision>
  <cp:lastPrinted>2013-10-04T06:37:00Z</cp:lastPrinted>
  <dcterms:created xsi:type="dcterms:W3CDTF">2020-10-30T06:11:00Z</dcterms:created>
  <dcterms:modified xsi:type="dcterms:W3CDTF">2020-10-30T06:11:00Z</dcterms:modified>
</cp:coreProperties>
</file>