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3AFDC804" w14:textId="43AEB277" w:rsidR="001F5212" w:rsidRDefault="00E52BBB" w:rsidP="00CF03C6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705A14" w:rsidRPr="007E77B5">
                  <w:rPr>
                    <w:b/>
                    <w:color w:val="004996"/>
                    <w:sz w:val="40"/>
                    <w:szCs w:val="40"/>
                  </w:rPr>
                  <w:t>Her-aanbesteding (BAG-)objectenbeheer</w:t>
                </w:r>
              </w:sdtContent>
            </w:sdt>
            <w:r w:rsidR="00F17184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34EF2290" w14:textId="70112ABE" w:rsidR="00A5158D" w:rsidRPr="00A5158D" w:rsidRDefault="00B536DD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F1180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7</w:t>
            </w:r>
            <w:r w:rsidR="0075332D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: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730008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Richtlijnen</w:t>
            </w:r>
            <w:r w:rsidR="006F1180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curriculum vitae</w:t>
            </w:r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77DFE0CD" w14:textId="77777777" w:rsidR="00B9450B" w:rsidRPr="00A95B68" w:rsidRDefault="00B9450B" w:rsidP="00B9450B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 1.0</w:t>
      </w:r>
    </w:p>
    <w:p w14:paraId="62C016E0" w14:textId="77777777" w:rsidR="00B9450B" w:rsidRPr="00A95B68" w:rsidRDefault="00B9450B" w:rsidP="00B9450B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Datum: 15 december 2020</w:t>
      </w:r>
    </w:p>
    <w:p w14:paraId="7E3A79B2" w14:textId="77777777" w:rsidR="00B9450B" w:rsidRPr="00A95B68" w:rsidRDefault="00B9450B" w:rsidP="00B9450B">
      <w:pPr>
        <w:pStyle w:val="Geenafstand"/>
        <w:rPr>
          <w:sz w:val="18"/>
          <w:szCs w:val="18"/>
        </w:rPr>
      </w:pPr>
      <w:proofErr w:type="spellStart"/>
      <w:r w:rsidRPr="00A95B68">
        <w:rPr>
          <w:sz w:val="18"/>
          <w:szCs w:val="18"/>
        </w:rPr>
        <w:t>TenderNed</w:t>
      </w:r>
      <w:proofErr w:type="spellEnd"/>
      <w:r w:rsidRPr="00A95B68">
        <w:rPr>
          <w:sz w:val="18"/>
          <w:szCs w:val="18"/>
        </w:rPr>
        <w:t>: 292319</w:t>
      </w:r>
    </w:p>
    <w:p w14:paraId="3441DF14" w14:textId="77777777" w:rsidR="00705A14" w:rsidRPr="00CF03C6" w:rsidRDefault="00705A14" w:rsidP="00705A14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EA45CA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6E4CA7FA" w14:textId="77777777" w:rsidR="00855B54" w:rsidRPr="005A39BC" w:rsidRDefault="00855B54" w:rsidP="00855B54">
      <w:pPr>
        <w:pStyle w:val="Kop1"/>
        <w:numPr>
          <w:ilvl w:val="0"/>
          <w:numId w:val="0"/>
        </w:numPr>
        <w:ind w:left="431" w:hanging="431"/>
      </w:pPr>
      <w:r w:rsidRPr="005A39BC">
        <w:lastRenderedPageBreak/>
        <w:t>Toelichting</w:t>
      </w:r>
    </w:p>
    <w:p w14:paraId="1B5AF6BF" w14:textId="77777777" w:rsidR="00675F45" w:rsidRDefault="00675F45" w:rsidP="00705A14">
      <w:pPr>
        <w:spacing w:after="0"/>
      </w:pPr>
      <w:r>
        <w:t>Geef het beknopt CV weer voor tenminste 3 medewerkers, waaronder de door u in te zetten projectleider, die actief betrokken zullen worden bij de Opdracht.</w:t>
      </w:r>
    </w:p>
    <w:p w14:paraId="16BE6E8A" w14:textId="22A36ACB" w:rsidR="00675F45" w:rsidRDefault="00675F45" w:rsidP="00675F45">
      <w:pPr>
        <w:spacing w:after="0"/>
      </w:pPr>
    </w:p>
    <w:p w14:paraId="2248D765" w14:textId="70E1A6BD" w:rsidR="00675F45" w:rsidRPr="00E425D7" w:rsidRDefault="00675F45" w:rsidP="00675F45">
      <w:r w:rsidRPr="00E425D7">
        <w:rPr>
          <w:b/>
        </w:rPr>
        <w:t>LET OP!</w:t>
      </w:r>
      <w:r>
        <w:t xml:space="preserve"> </w:t>
      </w:r>
      <w:r w:rsidRPr="00E425D7">
        <w:t xml:space="preserve">De gegevens die u vermeldt zullen door ons vertrouwelijk worden behandeld en dienen uitsluitend t.b.v. de beoordeling van uw Inschrijving voor de Europese Aanbesteding van </w:t>
      </w:r>
      <w:r>
        <w:t>de Opdracht</w:t>
      </w:r>
      <w:r w:rsidRPr="00E425D7">
        <w:t xml:space="preserve"> De door u verstrekte informatie wordt binnen 30 dagen na het besluit tot gunning vernietigd. Door het verstrekken van de gevraagde informatie verklaart u dat u met de betrokken medewerker overeenstemming heeft bereikt over het ter beschikking stellen van zijn/haar gegevens in het kader van deze Aanbesteding.</w:t>
      </w:r>
    </w:p>
    <w:p w14:paraId="5F7BF25D" w14:textId="77777777" w:rsidR="00675F45" w:rsidRDefault="00675F45" w:rsidP="00675F45"/>
    <w:p w14:paraId="7244AC3C" w14:textId="77777777" w:rsidR="00675F45" w:rsidRPr="005A39BC" w:rsidRDefault="00675F45" w:rsidP="00675F45">
      <w:pPr>
        <w:spacing w:after="0"/>
      </w:pPr>
    </w:p>
    <w:p w14:paraId="240F88CD" w14:textId="77777777" w:rsidR="00855B54" w:rsidRDefault="00855B54" w:rsidP="00855B54"/>
    <w:p w14:paraId="02FFD7C6" w14:textId="77777777" w:rsidR="00855B54" w:rsidRDefault="00855B54" w:rsidP="00855B54">
      <w:pPr>
        <w:rPr>
          <w:b/>
        </w:rPr>
      </w:pPr>
    </w:p>
    <w:p w14:paraId="2C057C5B" w14:textId="77777777" w:rsidR="00855B54" w:rsidRDefault="00855B54" w:rsidP="00855B54"/>
    <w:p w14:paraId="69807617" w14:textId="77777777" w:rsidR="00855B54" w:rsidRDefault="00855B54" w:rsidP="00855B54"/>
    <w:p w14:paraId="003F48B2" w14:textId="77777777" w:rsidR="00855B54" w:rsidRDefault="00855B54" w:rsidP="00855B54"/>
    <w:p w14:paraId="16D47D34" w14:textId="77777777" w:rsidR="00855B54" w:rsidRDefault="00855B54" w:rsidP="00855B54">
      <w:pPr>
        <w:rPr>
          <w:rFonts w:eastAsiaTheme="majorEastAsia" w:cstheme="majorBidi"/>
          <w:b/>
          <w:color w:val="000000" w:themeColor="text1"/>
          <w:sz w:val="32"/>
          <w:szCs w:val="32"/>
        </w:rPr>
      </w:pPr>
      <w:r>
        <w:br w:type="page"/>
      </w:r>
    </w:p>
    <w:p w14:paraId="45556B21" w14:textId="172C5434" w:rsidR="00D76FF9" w:rsidRDefault="00D76FF9" w:rsidP="00D76FF9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 xml:space="preserve">CV: </w:t>
      </w:r>
      <w:r w:rsidR="00EA45CA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D76FF9" w:rsidRPr="00306F31" w14:paraId="30810F9D" w14:textId="77777777" w:rsidTr="00A83361">
        <w:trPr>
          <w:tblHeader/>
        </w:trPr>
        <w:tc>
          <w:tcPr>
            <w:tcW w:w="2689" w:type="dxa"/>
          </w:tcPr>
          <w:p w14:paraId="78FBB863" w14:textId="77777777" w:rsidR="00D76FF9" w:rsidRPr="00675F45" w:rsidRDefault="00D76FF9" w:rsidP="002A26C6">
            <w:r w:rsidRPr="00675F45">
              <w:rPr>
                <w:rFonts w:ascii="Lucida Sans Unicode" w:hAnsi="Lucida Sans Unicode"/>
                <w:b/>
              </w:rPr>
              <w:t>Gegevens</w:t>
            </w:r>
          </w:p>
        </w:tc>
        <w:tc>
          <w:tcPr>
            <w:tcW w:w="6367" w:type="dxa"/>
          </w:tcPr>
          <w:p w14:paraId="6BDDA147" w14:textId="77777777" w:rsidR="00D76FF9" w:rsidRPr="00306F31" w:rsidRDefault="00D76FF9" w:rsidP="002A26C6">
            <w:pPr>
              <w:rPr>
                <w:rFonts w:ascii="Lucida Sans Unicode" w:hAnsi="Lucida Sans Unicode"/>
                <w:b/>
              </w:rPr>
            </w:pPr>
            <w:r w:rsidRPr="00306F31">
              <w:rPr>
                <w:rFonts w:ascii="Lucida Sans Unicode" w:hAnsi="Lucida Sans Unicode"/>
                <w:b/>
              </w:rPr>
              <w:t>Omschrijving</w:t>
            </w:r>
          </w:p>
        </w:tc>
      </w:tr>
      <w:tr w:rsidR="00D76FF9" w:rsidRPr="007C080B" w14:paraId="41C4D36E" w14:textId="77777777" w:rsidTr="0056098A">
        <w:tc>
          <w:tcPr>
            <w:tcW w:w="2689" w:type="dxa"/>
          </w:tcPr>
          <w:p w14:paraId="6240C663" w14:textId="77777777" w:rsidR="00D76FF9" w:rsidRPr="007C080B" w:rsidRDefault="00D76FF9" w:rsidP="002A26C6">
            <w:pPr>
              <w:rPr>
                <w:rFonts w:ascii="Lucida Sans Unicode" w:hAnsi="Lucida Sans Unicode"/>
              </w:rPr>
            </w:pPr>
            <w:r>
              <w:rPr>
                <w:rFonts w:ascii="Lucida Sans Unicode" w:hAnsi="Lucida Sans Unicode"/>
              </w:rPr>
              <w:t>Naam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0DE57FE4" w14:textId="77777777" w:rsidR="00D76FF9" w:rsidRDefault="00D76FF9" w:rsidP="002A26C6">
            <w:pPr>
              <w:rPr>
                <w:rFonts w:ascii="Lucida Sans Unicode" w:hAnsi="Lucida Sans Unicode"/>
              </w:rPr>
            </w:pPr>
          </w:p>
          <w:p w14:paraId="6A07A153" w14:textId="0597069E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  <w:tr w:rsidR="00D76FF9" w:rsidRPr="007C080B" w14:paraId="69519038" w14:textId="77777777" w:rsidTr="0056098A">
        <w:tc>
          <w:tcPr>
            <w:tcW w:w="2689" w:type="dxa"/>
          </w:tcPr>
          <w:p w14:paraId="36EFFA7A" w14:textId="77777777" w:rsidR="00D76FF9" w:rsidRPr="007C080B" w:rsidRDefault="00D76FF9" w:rsidP="002A26C6">
            <w:pPr>
              <w:rPr>
                <w:rFonts w:ascii="Lucida Sans Unicode" w:hAnsi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Initialen (voornaam)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0BAA609F" w14:textId="77777777" w:rsidR="00D76FF9" w:rsidRDefault="00D76FF9" w:rsidP="002A26C6">
            <w:pPr>
              <w:rPr>
                <w:rFonts w:ascii="Lucida Sans Unicode" w:hAnsi="Lucida Sans Unicode"/>
              </w:rPr>
            </w:pPr>
          </w:p>
          <w:p w14:paraId="2F68FA28" w14:textId="386812EA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  <w:tr w:rsidR="00D76FF9" w:rsidRPr="007C080B" w14:paraId="132370B1" w14:textId="77777777" w:rsidTr="0056098A">
        <w:tc>
          <w:tcPr>
            <w:tcW w:w="2689" w:type="dxa"/>
          </w:tcPr>
          <w:p w14:paraId="79169D51" w14:textId="77777777" w:rsidR="00D76FF9" w:rsidRPr="007C080B" w:rsidRDefault="00D76FF9" w:rsidP="002A26C6">
            <w:pPr>
              <w:rPr>
                <w:rFonts w:ascii="Lucida Sans Unicode" w:hAnsi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Leeftijd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7391D1C5" w14:textId="77777777" w:rsidR="00D76FF9" w:rsidRDefault="00D76FF9" w:rsidP="002A26C6">
            <w:pPr>
              <w:rPr>
                <w:rFonts w:ascii="Lucida Sans Unicode" w:hAnsi="Lucida Sans Unicode"/>
              </w:rPr>
            </w:pPr>
          </w:p>
          <w:p w14:paraId="739E189F" w14:textId="22495D6D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</w:tbl>
    <w:p w14:paraId="51A7038D" w14:textId="5BEB3CF3" w:rsidR="00D76FF9" w:rsidRDefault="00D76FF9" w:rsidP="00D76FF9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D76FF9" w:rsidRPr="00306F31" w14:paraId="38A7E60E" w14:textId="77777777" w:rsidTr="002A26C6">
        <w:trPr>
          <w:tblHeader/>
        </w:trPr>
        <w:tc>
          <w:tcPr>
            <w:tcW w:w="9056" w:type="dxa"/>
          </w:tcPr>
          <w:p w14:paraId="67801B65" w14:textId="77777777" w:rsidR="00D76FF9" w:rsidRPr="00675F45" w:rsidRDefault="00D76FF9" w:rsidP="002A26C6">
            <w:proofErr w:type="gramStart"/>
            <w:r w:rsidRPr="00675F45">
              <w:rPr>
                <w:rFonts w:ascii="Lucida Sans Unicode" w:hAnsi="Lucida Sans Unicode" w:cs="Lucida Sans Unicode"/>
                <w:b/>
              </w:rPr>
              <w:t>Rol /</w:t>
            </w:r>
            <w:proofErr w:type="gramEnd"/>
            <w:r w:rsidRPr="00675F45">
              <w:rPr>
                <w:rFonts w:ascii="Lucida Sans Unicode" w:hAnsi="Lucida Sans Unicode" w:cs="Lucida Sans Unicode"/>
                <w:b/>
              </w:rPr>
              <w:t xml:space="preserve"> taak in het kader van deze opdracht</w:t>
            </w:r>
          </w:p>
        </w:tc>
      </w:tr>
      <w:tr w:rsidR="00D76FF9" w:rsidRPr="00675F45" w14:paraId="32AD2FF3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1C31844D" w14:textId="77777777" w:rsidR="00D76FF9" w:rsidRPr="00675F45" w:rsidRDefault="00D76FF9" w:rsidP="002A26C6">
            <w:pPr>
              <w:rPr>
                <w:bCs/>
              </w:rPr>
            </w:pPr>
            <w:r w:rsidRPr="00675F45">
              <w:rPr>
                <w:rFonts w:ascii="Lucida Sans Unicode" w:hAnsi="Lucida Sans Unicode" w:cs="Lucida Sans Unicode"/>
              </w:rPr>
              <w:t>Omschrijf beknopt wat de rol/taak is en in welke verhouding deze medewerker staat tot de overige medewerkers van wie u het CV aanbiedt</w:t>
            </w:r>
          </w:p>
        </w:tc>
      </w:tr>
    </w:tbl>
    <w:p w14:paraId="6A8E131C" w14:textId="77777777" w:rsidR="00D76FF9" w:rsidRDefault="00D76FF9" w:rsidP="00D76FF9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D76FF9" w:rsidRPr="00306F31" w14:paraId="29914F82" w14:textId="77777777" w:rsidTr="002A26C6">
        <w:trPr>
          <w:tblHeader/>
        </w:trPr>
        <w:tc>
          <w:tcPr>
            <w:tcW w:w="9056" w:type="dxa"/>
          </w:tcPr>
          <w:p w14:paraId="0F401C7B" w14:textId="77777777" w:rsidR="00D76FF9" w:rsidRPr="00675F45" w:rsidRDefault="00D76FF9" w:rsidP="002A26C6">
            <w:r>
              <w:rPr>
                <w:rFonts w:ascii="Lucida Sans Unicode" w:hAnsi="Lucida Sans Unicode"/>
                <w:b/>
              </w:rPr>
              <w:t>Werkervaring</w:t>
            </w:r>
          </w:p>
        </w:tc>
      </w:tr>
      <w:tr w:rsidR="00D76FF9" w:rsidRPr="00675F45" w14:paraId="39477D08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46A40A3D" w14:textId="77777777" w:rsidR="00D76FF9" w:rsidRPr="00675F45" w:rsidRDefault="00D76FF9" w:rsidP="002A26C6">
            <w:p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Beschrijving van de werkzaamheden per opdracht</w:t>
            </w:r>
          </w:p>
          <w:p w14:paraId="1E29A219" w14:textId="77777777" w:rsidR="00D76FF9" w:rsidRPr="00675F45" w:rsidRDefault="00D76FF9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Organisatie</w:t>
            </w:r>
          </w:p>
          <w:p w14:paraId="3E3C6E0D" w14:textId="77777777" w:rsidR="00D76FF9" w:rsidRPr="00675F45" w:rsidRDefault="00D76FF9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proofErr w:type="gramStart"/>
            <w:r w:rsidRPr="00675F45">
              <w:rPr>
                <w:rFonts w:ascii="Lucida Sans Unicode" w:hAnsi="Lucida Sans Unicode"/>
                <w:bCs/>
              </w:rPr>
              <w:t>Rol /</w:t>
            </w:r>
            <w:proofErr w:type="gramEnd"/>
            <w:r w:rsidRPr="00675F45">
              <w:rPr>
                <w:rFonts w:ascii="Lucida Sans Unicode" w:hAnsi="Lucida Sans Unicode"/>
                <w:bCs/>
              </w:rPr>
              <w:t xml:space="preserve"> taak functionaris</w:t>
            </w:r>
          </w:p>
          <w:p w14:paraId="2F56C1D0" w14:textId="77777777" w:rsidR="00D76FF9" w:rsidRPr="00675F45" w:rsidRDefault="00D76FF9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Tijdvak [</w:t>
            </w:r>
            <w:proofErr w:type="gramStart"/>
            <w:r w:rsidRPr="00675F45">
              <w:rPr>
                <w:rFonts w:ascii="Lucida Sans Unicode" w:hAnsi="Lucida Sans Unicode"/>
                <w:bCs/>
              </w:rPr>
              <w:t>maand /</w:t>
            </w:r>
            <w:proofErr w:type="gramEnd"/>
            <w:r w:rsidRPr="00675F45">
              <w:rPr>
                <w:rFonts w:ascii="Lucida Sans Unicode" w:hAnsi="Lucida Sans Unicode"/>
                <w:bCs/>
              </w:rPr>
              <w:t xml:space="preserve"> jaar aanvang en maand / jaar afsluiting]</w:t>
            </w:r>
          </w:p>
          <w:p w14:paraId="2E562147" w14:textId="77777777" w:rsidR="00D76FF9" w:rsidRPr="00675F45" w:rsidRDefault="00D76FF9" w:rsidP="002A26C6">
            <w:pPr>
              <w:pStyle w:val="Lijstalinea"/>
              <w:numPr>
                <w:ilvl w:val="0"/>
                <w:numId w:val="48"/>
              </w:numPr>
              <w:rPr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Beschrijving van de opdracht</w:t>
            </w:r>
          </w:p>
        </w:tc>
      </w:tr>
      <w:tr w:rsidR="00D76FF9" w:rsidRPr="00675F45" w14:paraId="0628AC93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1D7DDD62" w14:textId="77777777" w:rsidR="00D76FF9" w:rsidRDefault="00D76FF9" w:rsidP="002A26C6">
            <w:pPr>
              <w:rPr>
                <w:rFonts w:ascii="Lucida Sans Unicode" w:hAnsi="Lucida Sans Unicode"/>
                <w:bCs/>
              </w:rPr>
            </w:pPr>
          </w:p>
          <w:p w14:paraId="06946664" w14:textId="3C297518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</w:p>
        </w:tc>
      </w:tr>
      <w:tr w:rsidR="00D76FF9" w:rsidRPr="00675F45" w14:paraId="4F6186C3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7BCFEB83" w14:textId="77777777" w:rsidR="00D76FF9" w:rsidRDefault="00D76FF9" w:rsidP="002A26C6">
            <w:pPr>
              <w:rPr>
                <w:rFonts w:ascii="Lucida Sans Unicode" w:hAnsi="Lucida Sans Unicode"/>
                <w:bCs/>
              </w:rPr>
            </w:pPr>
          </w:p>
          <w:p w14:paraId="61713740" w14:textId="00A2ACE8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</w:p>
        </w:tc>
      </w:tr>
    </w:tbl>
    <w:p w14:paraId="6B7BD1FC" w14:textId="77777777" w:rsidR="00D76FF9" w:rsidRPr="00675F45" w:rsidRDefault="00D76FF9" w:rsidP="00D76FF9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D76FF9" w:rsidRPr="00306F31" w14:paraId="409AD84F" w14:textId="77777777" w:rsidTr="002A26C6">
        <w:trPr>
          <w:tblHeader/>
        </w:trPr>
        <w:tc>
          <w:tcPr>
            <w:tcW w:w="9056" w:type="dxa"/>
          </w:tcPr>
          <w:p w14:paraId="0833A703" w14:textId="77777777" w:rsidR="00D76FF9" w:rsidRPr="00675F45" w:rsidRDefault="00D76FF9" w:rsidP="002A26C6">
            <w:r>
              <w:rPr>
                <w:rFonts w:ascii="Lucida Sans Unicode" w:hAnsi="Lucida Sans Unicode"/>
                <w:b/>
              </w:rPr>
              <w:t>Opleidingen</w:t>
            </w:r>
          </w:p>
        </w:tc>
      </w:tr>
      <w:tr w:rsidR="00D76FF9" w:rsidRPr="00675F45" w14:paraId="510B5EE1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588DB5C2" w14:textId="77777777" w:rsidR="00D76FF9" w:rsidRDefault="00D76FF9" w:rsidP="002A26C6">
            <w:pPr>
              <w:rPr>
                <w:rFonts w:ascii="Lucida Sans Unicode" w:hAnsi="Lucida Sans Unicode" w:cs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 xml:space="preserve">Vermeld vooral die </w:t>
            </w:r>
            <w:r>
              <w:rPr>
                <w:rFonts w:ascii="Lucida Sans Unicode" w:hAnsi="Lucida Sans Unicode" w:cs="Lucida Sans Unicode"/>
              </w:rPr>
              <w:t>opleidingen</w:t>
            </w:r>
            <w:r w:rsidRPr="00675F45">
              <w:rPr>
                <w:rFonts w:ascii="Lucida Sans Unicode" w:hAnsi="Lucida Sans Unicode" w:cs="Lucida Sans Unicode"/>
              </w:rPr>
              <w:t xml:space="preserve"> die relevant </w:t>
            </w:r>
            <w:r>
              <w:rPr>
                <w:rFonts w:ascii="Lucida Sans Unicode" w:hAnsi="Lucida Sans Unicode" w:cs="Lucida Sans Unicode"/>
              </w:rPr>
              <w:t xml:space="preserve">en recent zijn m.b.t. deze </w:t>
            </w:r>
            <w:r w:rsidRPr="00675F45">
              <w:rPr>
                <w:rFonts w:ascii="Lucida Sans Unicode" w:hAnsi="Lucida Sans Unicode" w:cs="Lucida Sans Unicode"/>
              </w:rPr>
              <w:t>opdracht</w:t>
            </w:r>
          </w:p>
          <w:p w14:paraId="0F692DB6" w14:textId="728AF95F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3C43CDAF" w14:textId="77777777" w:rsidR="00D76FF9" w:rsidRDefault="00D76FF9" w:rsidP="00D76FF9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D76FF9" w:rsidRPr="00306F31" w14:paraId="1417F9D3" w14:textId="77777777" w:rsidTr="002A26C6">
        <w:trPr>
          <w:tblHeader/>
        </w:trPr>
        <w:tc>
          <w:tcPr>
            <w:tcW w:w="9056" w:type="dxa"/>
          </w:tcPr>
          <w:p w14:paraId="1036744A" w14:textId="77777777" w:rsidR="00D76FF9" w:rsidRPr="00675F45" w:rsidRDefault="00D76FF9" w:rsidP="002A26C6">
            <w:r>
              <w:rPr>
                <w:rFonts w:ascii="Lucida Sans Unicode" w:hAnsi="Lucida Sans Unicode"/>
                <w:b/>
              </w:rPr>
              <w:t>IT-kennis en -ervaring</w:t>
            </w:r>
          </w:p>
        </w:tc>
      </w:tr>
      <w:tr w:rsidR="00D76FF9" w:rsidRPr="00675F45" w14:paraId="5251E861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66AF6686" w14:textId="77777777" w:rsidR="00D76FF9" w:rsidRDefault="00D76FF9" w:rsidP="002A26C6">
            <w:pPr>
              <w:rPr>
                <w:rFonts w:ascii="Lucida Sans Unicode" w:hAnsi="Lucida Sans Unicode" w:cs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Vermeld vooral die kennis en ervaring die relevant is voor deze opdracht</w:t>
            </w:r>
          </w:p>
          <w:p w14:paraId="76D7DD4E" w14:textId="4F82C43E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2B4CB292" w14:textId="77777777" w:rsidR="00D76FF9" w:rsidRDefault="00D76FF9" w:rsidP="00D76FF9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D76FF9" w:rsidRPr="00306F31" w14:paraId="2024EE5C" w14:textId="77777777" w:rsidTr="002A26C6">
        <w:trPr>
          <w:tblHeader/>
        </w:trPr>
        <w:tc>
          <w:tcPr>
            <w:tcW w:w="9056" w:type="dxa"/>
          </w:tcPr>
          <w:p w14:paraId="16CF0CA6" w14:textId="77777777" w:rsidR="00D76FF9" w:rsidRPr="00675F45" w:rsidRDefault="00D76FF9" w:rsidP="002A26C6">
            <w:r>
              <w:rPr>
                <w:rFonts w:ascii="Lucida Sans Unicode" w:hAnsi="Lucida Sans Unicode"/>
                <w:b/>
              </w:rPr>
              <w:t>Overige punten van belang</w:t>
            </w:r>
          </w:p>
        </w:tc>
      </w:tr>
      <w:tr w:rsidR="00D76FF9" w:rsidRPr="00675F45" w14:paraId="76D99CFB" w14:textId="77777777" w:rsidTr="0056098A">
        <w:tc>
          <w:tcPr>
            <w:tcW w:w="9056" w:type="dxa"/>
            <w:shd w:val="clear" w:color="auto" w:fill="DEEAF6" w:themeFill="accent1" w:themeFillTint="33"/>
          </w:tcPr>
          <w:p w14:paraId="121CC43B" w14:textId="77777777" w:rsidR="00D76FF9" w:rsidRDefault="00D76FF9" w:rsidP="002A26C6">
            <w:pPr>
              <w:rPr>
                <w:bCs/>
              </w:rPr>
            </w:pPr>
          </w:p>
          <w:p w14:paraId="43D8FFC9" w14:textId="71FD0103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156836A8" w14:textId="77777777" w:rsidR="00D76FF9" w:rsidRDefault="00D76FF9" w:rsidP="00D76FF9"/>
    <w:p w14:paraId="1FF68FD5" w14:textId="2200B9D0" w:rsidR="00CF03C6" w:rsidRDefault="00CF03C6" w:rsidP="00CF03C6"/>
    <w:p w14:paraId="5F349215" w14:textId="77777777" w:rsidR="00D76FF9" w:rsidRDefault="00D76FF9">
      <w:pPr>
        <w:spacing w:line="259" w:lineRule="auto"/>
        <w:rPr>
          <w:rFonts w:eastAsiaTheme="majorEastAsia" w:cstheme="majorBidi"/>
          <w:b/>
          <w:color w:val="004996"/>
          <w:sz w:val="28"/>
          <w:szCs w:val="32"/>
        </w:rPr>
      </w:pPr>
      <w:r>
        <w:br w:type="page"/>
      </w:r>
    </w:p>
    <w:p w14:paraId="40190B7A" w14:textId="64B83D32" w:rsidR="00D76FF9" w:rsidRDefault="00D76FF9" w:rsidP="00D76FF9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 xml:space="preserve">CV: </w:t>
      </w:r>
      <w:r w:rsidR="00EA45CA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56098A" w:rsidRPr="00306F31" w14:paraId="5CC76608" w14:textId="77777777" w:rsidTr="002A26C6">
        <w:trPr>
          <w:tblHeader/>
        </w:trPr>
        <w:tc>
          <w:tcPr>
            <w:tcW w:w="2689" w:type="dxa"/>
          </w:tcPr>
          <w:p w14:paraId="08DDBC1B" w14:textId="77777777" w:rsidR="0056098A" w:rsidRPr="00675F45" w:rsidRDefault="0056098A" w:rsidP="002A26C6">
            <w:r w:rsidRPr="00675F45">
              <w:rPr>
                <w:rFonts w:ascii="Lucida Sans Unicode" w:hAnsi="Lucida Sans Unicode"/>
                <w:b/>
              </w:rPr>
              <w:t>Gegevens</w:t>
            </w:r>
          </w:p>
        </w:tc>
        <w:tc>
          <w:tcPr>
            <w:tcW w:w="6367" w:type="dxa"/>
          </w:tcPr>
          <w:p w14:paraId="3D861B05" w14:textId="77777777" w:rsidR="0056098A" w:rsidRPr="00306F31" w:rsidRDefault="0056098A" w:rsidP="002A26C6">
            <w:pPr>
              <w:rPr>
                <w:rFonts w:ascii="Lucida Sans Unicode" w:hAnsi="Lucida Sans Unicode"/>
                <w:b/>
              </w:rPr>
            </w:pPr>
            <w:r w:rsidRPr="00306F31">
              <w:rPr>
                <w:rFonts w:ascii="Lucida Sans Unicode" w:hAnsi="Lucida Sans Unicode"/>
                <w:b/>
              </w:rPr>
              <w:t>Omschrijving</w:t>
            </w:r>
          </w:p>
        </w:tc>
      </w:tr>
      <w:tr w:rsidR="0056098A" w:rsidRPr="007C080B" w14:paraId="5B3EE5F0" w14:textId="77777777" w:rsidTr="002A26C6">
        <w:tc>
          <w:tcPr>
            <w:tcW w:w="2689" w:type="dxa"/>
          </w:tcPr>
          <w:p w14:paraId="68A22B3A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  <w:r>
              <w:rPr>
                <w:rFonts w:ascii="Lucida Sans Unicode" w:hAnsi="Lucida Sans Unicode"/>
              </w:rPr>
              <w:t>Naam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3061469C" w14:textId="77777777" w:rsidR="0056098A" w:rsidRDefault="0056098A" w:rsidP="002A26C6">
            <w:pPr>
              <w:rPr>
                <w:rFonts w:ascii="Lucida Sans Unicode" w:hAnsi="Lucida Sans Unicode"/>
              </w:rPr>
            </w:pPr>
          </w:p>
          <w:p w14:paraId="1EDE8FC9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  <w:tr w:rsidR="0056098A" w:rsidRPr="007C080B" w14:paraId="6D75EB27" w14:textId="77777777" w:rsidTr="002A26C6">
        <w:tc>
          <w:tcPr>
            <w:tcW w:w="2689" w:type="dxa"/>
          </w:tcPr>
          <w:p w14:paraId="170812D0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Initialen (voornaam)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2BC67B3F" w14:textId="77777777" w:rsidR="0056098A" w:rsidRDefault="0056098A" w:rsidP="002A26C6">
            <w:pPr>
              <w:rPr>
                <w:rFonts w:ascii="Lucida Sans Unicode" w:hAnsi="Lucida Sans Unicode"/>
              </w:rPr>
            </w:pPr>
          </w:p>
          <w:p w14:paraId="7872F6E0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  <w:tr w:rsidR="0056098A" w:rsidRPr="007C080B" w14:paraId="74B639A5" w14:textId="77777777" w:rsidTr="002A26C6">
        <w:tc>
          <w:tcPr>
            <w:tcW w:w="2689" w:type="dxa"/>
          </w:tcPr>
          <w:p w14:paraId="5FCB3A11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Leeftijd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127F849B" w14:textId="77777777" w:rsidR="0056098A" w:rsidRDefault="0056098A" w:rsidP="002A26C6">
            <w:pPr>
              <w:rPr>
                <w:rFonts w:ascii="Lucida Sans Unicode" w:hAnsi="Lucida Sans Unicode"/>
              </w:rPr>
            </w:pPr>
          </w:p>
          <w:p w14:paraId="410EED66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</w:tbl>
    <w:p w14:paraId="0DCE55BF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3354E8FE" w14:textId="77777777" w:rsidTr="002A26C6">
        <w:trPr>
          <w:tblHeader/>
        </w:trPr>
        <w:tc>
          <w:tcPr>
            <w:tcW w:w="9056" w:type="dxa"/>
          </w:tcPr>
          <w:p w14:paraId="3FBC3BF4" w14:textId="77777777" w:rsidR="0056098A" w:rsidRPr="00675F45" w:rsidRDefault="0056098A" w:rsidP="002A26C6">
            <w:proofErr w:type="gramStart"/>
            <w:r w:rsidRPr="00675F45">
              <w:rPr>
                <w:rFonts w:ascii="Lucida Sans Unicode" w:hAnsi="Lucida Sans Unicode" w:cs="Lucida Sans Unicode"/>
                <w:b/>
              </w:rPr>
              <w:t>Rol /</w:t>
            </w:r>
            <w:proofErr w:type="gramEnd"/>
            <w:r w:rsidRPr="00675F45">
              <w:rPr>
                <w:rFonts w:ascii="Lucida Sans Unicode" w:hAnsi="Lucida Sans Unicode" w:cs="Lucida Sans Unicode"/>
                <w:b/>
              </w:rPr>
              <w:t xml:space="preserve"> taak in het kader van deze opdracht</w:t>
            </w:r>
          </w:p>
        </w:tc>
      </w:tr>
      <w:tr w:rsidR="0056098A" w:rsidRPr="00675F45" w14:paraId="7E067BC3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4E03ACBC" w14:textId="77777777" w:rsidR="0056098A" w:rsidRPr="00675F45" w:rsidRDefault="0056098A" w:rsidP="002A26C6">
            <w:pPr>
              <w:rPr>
                <w:bCs/>
              </w:rPr>
            </w:pPr>
            <w:r w:rsidRPr="00675F45">
              <w:rPr>
                <w:rFonts w:ascii="Lucida Sans Unicode" w:hAnsi="Lucida Sans Unicode" w:cs="Lucida Sans Unicode"/>
              </w:rPr>
              <w:t>Omschrijf beknopt wat de rol/taak is en in welke verhouding deze medewerker staat tot de overige medewerkers van wie u het CV aanbiedt</w:t>
            </w:r>
          </w:p>
        </w:tc>
      </w:tr>
    </w:tbl>
    <w:p w14:paraId="59C6F561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307E5CEC" w14:textId="77777777" w:rsidTr="002A26C6">
        <w:trPr>
          <w:tblHeader/>
        </w:trPr>
        <w:tc>
          <w:tcPr>
            <w:tcW w:w="9056" w:type="dxa"/>
          </w:tcPr>
          <w:p w14:paraId="40C068B9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Werkervaring</w:t>
            </w:r>
          </w:p>
        </w:tc>
      </w:tr>
      <w:tr w:rsidR="0056098A" w:rsidRPr="00675F45" w14:paraId="7B04D06C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7ABF89CB" w14:textId="77777777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Beschrijving van de werkzaamheden per opdracht</w:t>
            </w:r>
          </w:p>
          <w:p w14:paraId="21163C91" w14:textId="77777777" w:rsidR="0056098A" w:rsidRPr="00675F45" w:rsidRDefault="0056098A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Organisatie</w:t>
            </w:r>
          </w:p>
          <w:p w14:paraId="6D1E380D" w14:textId="77777777" w:rsidR="0056098A" w:rsidRPr="00675F45" w:rsidRDefault="0056098A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proofErr w:type="gramStart"/>
            <w:r w:rsidRPr="00675F45">
              <w:rPr>
                <w:rFonts w:ascii="Lucida Sans Unicode" w:hAnsi="Lucida Sans Unicode"/>
                <w:bCs/>
              </w:rPr>
              <w:t>Rol /</w:t>
            </w:r>
            <w:proofErr w:type="gramEnd"/>
            <w:r w:rsidRPr="00675F45">
              <w:rPr>
                <w:rFonts w:ascii="Lucida Sans Unicode" w:hAnsi="Lucida Sans Unicode"/>
                <w:bCs/>
              </w:rPr>
              <w:t xml:space="preserve"> taak functionaris</w:t>
            </w:r>
          </w:p>
          <w:p w14:paraId="3B593F76" w14:textId="77777777" w:rsidR="0056098A" w:rsidRPr="00675F45" w:rsidRDefault="0056098A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Tijdvak [</w:t>
            </w:r>
            <w:proofErr w:type="gramStart"/>
            <w:r w:rsidRPr="00675F45">
              <w:rPr>
                <w:rFonts w:ascii="Lucida Sans Unicode" w:hAnsi="Lucida Sans Unicode"/>
                <w:bCs/>
              </w:rPr>
              <w:t>maand /</w:t>
            </w:r>
            <w:proofErr w:type="gramEnd"/>
            <w:r w:rsidRPr="00675F45">
              <w:rPr>
                <w:rFonts w:ascii="Lucida Sans Unicode" w:hAnsi="Lucida Sans Unicode"/>
                <w:bCs/>
              </w:rPr>
              <w:t xml:space="preserve"> jaar aanvang en maand / jaar afsluiting]</w:t>
            </w:r>
          </w:p>
          <w:p w14:paraId="69E46BB4" w14:textId="77777777" w:rsidR="0056098A" w:rsidRPr="00675F45" w:rsidRDefault="0056098A" w:rsidP="002A26C6">
            <w:pPr>
              <w:pStyle w:val="Lijstalinea"/>
              <w:numPr>
                <w:ilvl w:val="0"/>
                <w:numId w:val="48"/>
              </w:numPr>
              <w:rPr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Beschrijving van de opdracht</w:t>
            </w:r>
          </w:p>
        </w:tc>
      </w:tr>
      <w:tr w:rsidR="0056098A" w:rsidRPr="00675F45" w14:paraId="4448F057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02BCBEFE" w14:textId="77777777" w:rsidR="0056098A" w:rsidRDefault="0056098A" w:rsidP="002A26C6">
            <w:pPr>
              <w:rPr>
                <w:rFonts w:ascii="Lucida Sans Unicode" w:hAnsi="Lucida Sans Unicode"/>
                <w:bCs/>
              </w:rPr>
            </w:pPr>
          </w:p>
          <w:p w14:paraId="1DF7BE36" w14:textId="77777777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</w:p>
        </w:tc>
      </w:tr>
      <w:tr w:rsidR="0056098A" w:rsidRPr="00675F45" w14:paraId="237BB20F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3D391877" w14:textId="77777777" w:rsidR="0056098A" w:rsidRDefault="0056098A" w:rsidP="002A26C6">
            <w:pPr>
              <w:rPr>
                <w:rFonts w:ascii="Lucida Sans Unicode" w:hAnsi="Lucida Sans Unicode"/>
                <w:bCs/>
              </w:rPr>
            </w:pPr>
          </w:p>
          <w:p w14:paraId="526C656C" w14:textId="77777777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</w:p>
        </w:tc>
      </w:tr>
    </w:tbl>
    <w:p w14:paraId="5B6AAA69" w14:textId="77777777" w:rsidR="0056098A" w:rsidRPr="00675F45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11BA3047" w14:textId="77777777" w:rsidTr="002A26C6">
        <w:trPr>
          <w:tblHeader/>
        </w:trPr>
        <w:tc>
          <w:tcPr>
            <w:tcW w:w="9056" w:type="dxa"/>
          </w:tcPr>
          <w:p w14:paraId="26186A7E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Opleidingen</w:t>
            </w:r>
          </w:p>
        </w:tc>
      </w:tr>
      <w:tr w:rsidR="0056098A" w:rsidRPr="00675F45" w14:paraId="084A5394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2EDAD8BA" w14:textId="77777777" w:rsidR="0056098A" w:rsidRDefault="0056098A" w:rsidP="002A26C6">
            <w:pPr>
              <w:rPr>
                <w:rFonts w:ascii="Lucida Sans Unicode" w:hAnsi="Lucida Sans Unicode" w:cs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 xml:space="preserve">Vermeld vooral die </w:t>
            </w:r>
            <w:r>
              <w:rPr>
                <w:rFonts w:ascii="Lucida Sans Unicode" w:hAnsi="Lucida Sans Unicode" w:cs="Lucida Sans Unicode"/>
              </w:rPr>
              <w:t>opleidingen</w:t>
            </w:r>
            <w:r w:rsidRPr="00675F45">
              <w:rPr>
                <w:rFonts w:ascii="Lucida Sans Unicode" w:hAnsi="Lucida Sans Unicode" w:cs="Lucida Sans Unicode"/>
              </w:rPr>
              <w:t xml:space="preserve"> die relevant </w:t>
            </w:r>
            <w:r>
              <w:rPr>
                <w:rFonts w:ascii="Lucida Sans Unicode" w:hAnsi="Lucida Sans Unicode" w:cs="Lucida Sans Unicode"/>
              </w:rPr>
              <w:t xml:space="preserve">en recent zijn m.b.t. deze </w:t>
            </w:r>
            <w:r w:rsidRPr="00675F45">
              <w:rPr>
                <w:rFonts w:ascii="Lucida Sans Unicode" w:hAnsi="Lucida Sans Unicode" w:cs="Lucida Sans Unicode"/>
              </w:rPr>
              <w:t>opdracht</w:t>
            </w:r>
          </w:p>
          <w:p w14:paraId="1CB9359C" w14:textId="77777777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26750732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43360116" w14:textId="77777777" w:rsidTr="002A26C6">
        <w:trPr>
          <w:tblHeader/>
        </w:trPr>
        <w:tc>
          <w:tcPr>
            <w:tcW w:w="9056" w:type="dxa"/>
          </w:tcPr>
          <w:p w14:paraId="72A1C601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IT-kennis en -ervaring</w:t>
            </w:r>
          </w:p>
        </w:tc>
      </w:tr>
      <w:tr w:rsidR="0056098A" w:rsidRPr="00675F45" w14:paraId="3A94DF9B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09D4720D" w14:textId="77777777" w:rsidR="0056098A" w:rsidRDefault="0056098A" w:rsidP="002A26C6">
            <w:pPr>
              <w:rPr>
                <w:rFonts w:ascii="Lucida Sans Unicode" w:hAnsi="Lucida Sans Unicode" w:cs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Vermeld vooral die kennis en ervaring die relevant is voor deze opdracht</w:t>
            </w:r>
          </w:p>
          <w:p w14:paraId="36281405" w14:textId="77777777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7C530456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2F78F53B" w14:textId="77777777" w:rsidTr="002A26C6">
        <w:trPr>
          <w:tblHeader/>
        </w:trPr>
        <w:tc>
          <w:tcPr>
            <w:tcW w:w="9056" w:type="dxa"/>
          </w:tcPr>
          <w:p w14:paraId="17DA5EF1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Overige punten van belang</w:t>
            </w:r>
          </w:p>
        </w:tc>
      </w:tr>
      <w:tr w:rsidR="0056098A" w:rsidRPr="00675F45" w14:paraId="642501DE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4E649C51" w14:textId="77777777" w:rsidR="0056098A" w:rsidRDefault="0056098A" w:rsidP="002A26C6">
            <w:pPr>
              <w:rPr>
                <w:bCs/>
              </w:rPr>
            </w:pPr>
          </w:p>
          <w:p w14:paraId="04CDBEFF" w14:textId="77777777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7AC59B8E" w14:textId="77777777" w:rsidR="0056098A" w:rsidRDefault="0056098A" w:rsidP="0056098A"/>
    <w:p w14:paraId="10E519BC" w14:textId="3EB6BFF9" w:rsidR="00D76FF9" w:rsidRDefault="00D76FF9" w:rsidP="00CF03C6"/>
    <w:p w14:paraId="505175D0" w14:textId="77777777" w:rsidR="00D76FF9" w:rsidRDefault="00D76FF9">
      <w:pPr>
        <w:spacing w:line="259" w:lineRule="auto"/>
        <w:rPr>
          <w:rFonts w:eastAsiaTheme="majorEastAsia" w:cstheme="majorBidi"/>
          <w:b/>
          <w:color w:val="004996"/>
          <w:sz w:val="28"/>
          <w:szCs w:val="32"/>
        </w:rPr>
      </w:pPr>
      <w:r>
        <w:br w:type="page"/>
      </w:r>
    </w:p>
    <w:p w14:paraId="16885FBE" w14:textId="17596530" w:rsidR="00D76FF9" w:rsidRDefault="00D76FF9" w:rsidP="00D76FF9">
      <w:pPr>
        <w:pStyle w:val="Kop1"/>
        <w:numPr>
          <w:ilvl w:val="0"/>
          <w:numId w:val="20"/>
        </w:numPr>
        <w:spacing w:before="240" w:after="240" w:line="240" w:lineRule="auto"/>
        <w:ind w:left="431" w:hanging="431"/>
      </w:pPr>
      <w:r>
        <w:lastRenderedPageBreak/>
        <w:t xml:space="preserve">CV: </w:t>
      </w:r>
      <w:r w:rsidR="00EA45CA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56098A" w:rsidRPr="00306F31" w14:paraId="2C252392" w14:textId="77777777" w:rsidTr="002A26C6">
        <w:trPr>
          <w:tblHeader/>
        </w:trPr>
        <w:tc>
          <w:tcPr>
            <w:tcW w:w="2689" w:type="dxa"/>
          </w:tcPr>
          <w:p w14:paraId="09ED84BC" w14:textId="77777777" w:rsidR="0056098A" w:rsidRPr="00675F45" w:rsidRDefault="0056098A" w:rsidP="002A26C6">
            <w:r w:rsidRPr="00675F45">
              <w:rPr>
                <w:rFonts w:ascii="Lucida Sans Unicode" w:hAnsi="Lucida Sans Unicode"/>
                <w:b/>
              </w:rPr>
              <w:t>Gegevens</w:t>
            </w:r>
          </w:p>
        </w:tc>
        <w:tc>
          <w:tcPr>
            <w:tcW w:w="6367" w:type="dxa"/>
          </w:tcPr>
          <w:p w14:paraId="7809D45E" w14:textId="77777777" w:rsidR="0056098A" w:rsidRPr="00306F31" w:rsidRDefault="0056098A" w:rsidP="002A26C6">
            <w:pPr>
              <w:rPr>
                <w:rFonts w:ascii="Lucida Sans Unicode" w:hAnsi="Lucida Sans Unicode"/>
                <w:b/>
              </w:rPr>
            </w:pPr>
            <w:r w:rsidRPr="00306F31">
              <w:rPr>
                <w:rFonts w:ascii="Lucida Sans Unicode" w:hAnsi="Lucida Sans Unicode"/>
                <w:b/>
              </w:rPr>
              <w:t>Omschrijving</w:t>
            </w:r>
          </w:p>
        </w:tc>
      </w:tr>
      <w:tr w:rsidR="0056098A" w:rsidRPr="007C080B" w14:paraId="365922F8" w14:textId="77777777" w:rsidTr="002A26C6">
        <w:tc>
          <w:tcPr>
            <w:tcW w:w="2689" w:type="dxa"/>
          </w:tcPr>
          <w:p w14:paraId="27D2509D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  <w:r>
              <w:rPr>
                <w:rFonts w:ascii="Lucida Sans Unicode" w:hAnsi="Lucida Sans Unicode"/>
              </w:rPr>
              <w:t>Naam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4A6B4FD5" w14:textId="77777777" w:rsidR="0056098A" w:rsidRDefault="0056098A" w:rsidP="002A26C6">
            <w:pPr>
              <w:rPr>
                <w:rFonts w:ascii="Lucida Sans Unicode" w:hAnsi="Lucida Sans Unicode"/>
              </w:rPr>
            </w:pPr>
          </w:p>
          <w:p w14:paraId="11E26C15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  <w:tr w:rsidR="0056098A" w:rsidRPr="007C080B" w14:paraId="59A80A01" w14:textId="77777777" w:rsidTr="002A26C6">
        <w:tc>
          <w:tcPr>
            <w:tcW w:w="2689" w:type="dxa"/>
          </w:tcPr>
          <w:p w14:paraId="149F468F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Initialen (voornaam)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3D6293D9" w14:textId="77777777" w:rsidR="0056098A" w:rsidRDefault="0056098A" w:rsidP="002A26C6">
            <w:pPr>
              <w:rPr>
                <w:rFonts w:ascii="Lucida Sans Unicode" w:hAnsi="Lucida Sans Unicode"/>
              </w:rPr>
            </w:pPr>
          </w:p>
          <w:p w14:paraId="09CEB2A5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  <w:tr w:rsidR="0056098A" w:rsidRPr="007C080B" w14:paraId="7C64E300" w14:textId="77777777" w:rsidTr="002A26C6">
        <w:tc>
          <w:tcPr>
            <w:tcW w:w="2689" w:type="dxa"/>
          </w:tcPr>
          <w:p w14:paraId="1E94ACB2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Leeftijd</w:t>
            </w:r>
          </w:p>
        </w:tc>
        <w:tc>
          <w:tcPr>
            <w:tcW w:w="6367" w:type="dxa"/>
            <w:shd w:val="clear" w:color="auto" w:fill="DEEAF6" w:themeFill="accent1" w:themeFillTint="33"/>
          </w:tcPr>
          <w:p w14:paraId="48B1E475" w14:textId="77777777" w:rsidR="0056098A" w:rsidRDefault="0056098A" w:rsidP="002A26C6">
            <w:pPr>
              <w:rPr>
                <w:rFonts w:ascii="Lucida Sans Unicode" w:hAnsi="Lucida Sans Unicode"/>
              </w:rPr>
            </w:pPr>
          </w:p>
          <w:p w14:paraId="6B963464" w14:textId="77777777" w:rsidR="0056098A" w:rsidRPr="007C080B" w:rsidRDefault="0056098A" w:rsidP="002A26C6">
            <w:pPr>
              <w:rPr>
                <w:rFonts w:ascii="Lucida Sans Unicode" w:hAnsi="Lucida Sans Unicode"/>
              </w:rPr>
            </w:pPr>
          </w:p>
        </w:tc>
      </w:tr>
    </w:tbl>
    <w:p w14:paraId="45656ECF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708114D1" w14:textId="77777777" w:rsidTr="002A26C6">
        <w:trPr>
          <w:tblHeader/>
        </w:trPr>
        <w:tc>
          <w:tcPr>
            <w:tcW w:w="9056" w:type="dxa"/>
          </w:tcPr>
          <w:p w14:paraId="5F58E61F" w14:textId="77777777" w:rsidR="0056098A" w:rsidRPr="00675F45" w:rsidRDefault="0056098A" w:rsidP="002A26C6">
            <w:proofErr w:type="gramStart"/>
            <w:r w:rsidRPr="00675F45">
              <w:rPr>
                <w:rFonts w:ascii="Lucida Sans Unicode" w:hAnsi="Lucida Sans Unicode" w:cs="Lucida Sans Unicode"/>
                <w:b/>
              </w:rPr>
              <w:t>Rol /</w:t>
            </w:r>
            <w:proofErr w:type="gramEnd"/>
            <w:r w:rsidRPr="00675F45">
              <w:rPr>
                <w:rFonts w:ascii="Lucida Sans Unicode" w:hAnsi="Lucida Sans Unicode" w:cs="Lucida Sans Unicode"/>
                <w:b/>
              </w:rPr>
              <w:t xml:space="preserve"> taak in het kader van deze opdracht</w:t>
            </w:r>
          </w:p>
        </w:tc>
      </w:tr>
      <w:tr w:rsidR="0056098A" w:rsidRPr="00675F45" w14:paraId="111CC633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5601761B" w14:textId="77777777" w:rsidR="0056098A" w:rsidRPr="00675F45" w:rsidRDefault="0056098A" w:rsidP="002A26C6">
            <w:pPr>
              <w:rPr>
                <w:bCs/>
              </w:rPr>
            </w:pPr>
            <w:r w:rsidRPr="00675F45">
              <w:rPr>
                <w:rFonts w:ascii="Lucida Sans Unicode" w:hAnsi="Lucida Sans Unicode" w:cs="Lucida Sans Unicode"/>
              </w:rPr>
              <w:t>Omschrijf beknopt wat de rol/taak is en in welke verhouding deze medewerker staat tot de overige medewerkers van wie u het CV aanbiedt</w:t>
            </w:r>
          </w:p>
        </w:tc>
      </w:tr>
    </w:tbl>
    <w:p w14:paraId="17EC4495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1E8B64BD" w14:textId="77777777" w:rsidTr="002A26C6">
        <w:trPr>
          <w:tblHeader/>
        </w:trPr>
        <w:tc>
          <w:tcPr>
            <w:tcW w:w="9056" w:type="dxa"/>
          </w:tcPr>
          <w:p w14:paraId="5E0FC87E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Werkervaring</w:t>
            </w:r>
          </w:p>
        </w:tc>
      </w:tr>
      <w:tr w:rsidR="0056098A" w:rsidRPr="00675F45" w14:paraId="7B2D54A3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64A46DC4" w14:textId="77777777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Beschrijving van de werkzaamheden per opdracht</w:t>
            </w:r>
          </w:p>
          <w:p w14:paraId="1313E082" w14:textId="77777777" w:rsidR="0056098A" w:rsidRPr="00675F45" w:rsidRDefault="0056098A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Organisatie</w:t>
            </w:r>
          </w:p>
          <w:p w14:paraId="7C9888B4" w14:textId="77777777" w:rsidR="0056098A" w:rsidRPr="00675F45" w:rsidRDefault="0056098A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proofErr w:type="gramStart"/>
            <w:r w:rsidRPr="00675F45">
              <w:rPr>
                <w:rFonts w:ascii="Lucida Sans Unicode" w:hAnsi="Lucida Sans Unicode"/>
                <w:bCs/>
              </w:rPr>
              <w:t>Rol /</w:t>
            </w:r>
            <w:proofErr w:type="gramEnd"/>
            <w:r w:rsidRPr="00675F45">
              <w:rPr>
                <w:rFonts w:ascii="Lucida Sans Unicode" w:hAnsi="Lucida Sans Unicode"/>
                <w:bCs/>
              </w:rPr>
              <w:t xml:space="preserve"> taak functionaris</w:t>
            </w:r>
          </w:p>
          <w:p w14:paraId="02C16B6A" w14:textId="77777777" w:rsidR="0056098A" w:rsidRPr="00675F45" w:rsidRDefault="0056098A" w:rsidP="002A26C6">
            <w:pPr>
              <w:numPr>
                <w:ilvl w:val="0"/>
                <w:numId w:val="48"/>
              </w:numPr>
              <w:rPr>
                <w:rFonts w:ascii="Lucida Sans Unicode" w:hAnsi="Lucida Sans Unicode"/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Tijdvak [</w:t>
            </w:r>
            <w:proofErr w:type="gramStart"/>
            <w:r w:rsidRPr="00675F45">
              <w:rPr>
                <w:rFonts w:ascii="Lucida Sans Unicode" w:hAnsi="Lucida Sans Unicode"/>
                <w:bCs/>
              </w:rPr>
              <w:t>maand /</w:t>
            </w:r>
            <w:proofErr w:type="gramEnd"/>
            <w:r w:rsidRPr="00675F45">
              <w:rPr>
                <w:rFonts w:ascii="Lucida Sans Unicode" w:hAnsi="Lucida Sans Unicode"/>
                <w:bCs/>
              </w:rPr>
              <w:t xml:space="preserve"> jaar aanvang en maand / jaar afsluiting]</w:t>
            </w:r>
          </w:p>
          <w:p w14:paraId="51426519" w14:textId="77777777" w:rsidR="0056098A" w:rsidRPr="00675F45" w:rsidRDefault="0056098A" w:rsidP="002A26C6">
            <w:pPr>
              <w:pStyle w:val="Lijstalinea"/>
              <w:numPr>
                <w:ilvl w:val="0"/>
                <w:numId w:val="48"/>
              </w:numPr>
              <w:rPr>
                <w:bCs/>
              </w:rPr>
            </w:pPr>
            <w:r w:rsidRPr="00675F45">
              <w:rPr>
                <w:rFonts w:ascii="Lucida Sans Unicode" w:hAnsi="Lucida Sans Unicode"/>
                <w:bCs/>
              </w:rPr>
              <w:t>Beschrijving van de opdracht</w:t>
            </w:r>
          </w:p>
        </w:tc>
      </w:tr>
      <w:tr w:rsidR="0056098A" w:rsidRPr="00675F45" w14:paraId="3365D6A4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1514D8EB" w14:textId="77777777" w:rsidR="0056098A" w:rsidRDefault="0056098A" w:rsidP="002A26C6">
            <w:pPr>
              <w:rPr>
                <w:rFonts w:ascii="Lucida Sans Unicode" w:hAnsi="Lucida Sans Unicode"/>
                <w:bCs/>
              </w:rPr>
            </w:pPr>
          </w:p>
          <w:p w14:paraId="5BD271D5" w14:textId="77777777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</w:p>
        </w:tc>
      </w:tr>
      <w:tr w:rsidR="0056098A" w:rsidRPr="00675F45" w14:paraId="0A2492A9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64E81862" w14:textId="77777777" w:rsidR="0056098A" w:rsidRDefault="0056098A" w:rsidP="002A26C6">
            <w:pPr>
              <w:rPr>
                <w:rFonts w:ascii="Lucida Sans Unicode" w:hAnsi="Lucida Sans Unicode"/>
                <w:bCs/>
              </w:rPr>
            </w:pPr>
          </w:p>
          <w:p w14:paraId="36FC5A65" w14:textId="77777777" w:rsidR="0056098A" w:rsidRPr="00675F45" w:rsidRDefault="0056098A" w:rsidP="002A26C6">
            <w:pPr>
              <w:rPr>
                <w:rFonts w:ascii="Lucida Sans Unicode" w:hAnsi="Lucida Sans Unicode"/>
                <w:bCs/>
              </w:rPr>
            </w:pPr>
          </w:p>
        </w:tc>
      </w:tr>
    </w:tbl>
    <w:p w14:paraId="381B1930" w14:textId="77777777" w:rsidR="0056098A" w:rsidRPr="00675F45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207258D4" w14:textId="77777777" w:rsidTr="002A26C6">
        <w:trPr>
          <w:tblHeader/>
        </w:trPr>
        <w:tc>
          <w:tcPr>
            <w:tcW w:w="9056" w:type="dxa"/>
          </w:tcPr>
          <w:p w14:paraId="02A21E55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Opleidingen</w:t>
            </w:r>
          </w:p>
        </w:tc>
      </w:tr>
      <w:tr w:rsidR="0056098A" w:rsidRPr="00675F45" w14:paraId="2D29D25E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5DC68E77" w14:textId="77777777" w:rsidR="0056098A" w:rsidRDefault="0056098A" w:rsidP="002A26C6">
            <w:pPr>
              <w:rPr>
                <w:rFonts w:ascii="Lucida Sans Unicode" w:hAnsi="Lucida Sans Unicode" w:cs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 xml:space="preserve">Vermeld vooral die </w:t>
            </w:r>
            <w:r>
              <w:rPr>
                <w:rFonts w:ascii="Lucida Sans Unicode" w:hAnsi="Lucida Sans Unicode" w:cs="Lucida Sans Unicode"/>
              </w:rPr>
              <w:t>opleidingen</w:t>
            </w:r>
            <w:r w:rsidRPr="00675F45">
              <w:rPr>
                <w:rFonts w:ascii="Lucida Sans Unicode" w:hAnsi="Lucida Sans Unicode" w:cs="Lucida Sans Unicode"/>
              </w:rPr>
              <w:t xml:space="preserve"> die relevant </w:t>
            </w:r>
            <w:r>
              <w:rPr>
                <w:rFonts w:ascii="Lucida Sans Unicode" w:hAnsi="Lucida Sans Unicode" w:cs="Lucida Sans Unicode"/>
              </w:rPr>
              <w:t xml:space="preserve">en recent zijn m.b.t. deze </w:t>
            </w:r>
            <w:r w:rsidRPr="00675F45">
              <w:rPr>
                <w:rFonts w:ascii="Lucida Sans Unicode" w:hAnsi="Lucida Sans Unicode" w:cs="Lucida Sans Unicode"/>
              </w:rPr>
              <w:t>opdracht</w:t>
            </w:r>
          </w:p>
          <w:p w14:paraId="255446B8" w14:textId="77777777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38782B9A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6EFD7282" w14:textId="77777777" w:rsidTr="002A26C6">
        <w:trPr>
          <w:tblHeader/>
        </w:trPr>
        <w:tc>
          <w:tcPr>
            <w:tcW w:w="9056" w:type="dxa"/>
          </w:tcPr>
          <w:p w14:paraId="752D8969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IT-kennis en -ervaring</w:t>
            </w:r>
          </w:p>
        </w:tc>
      </w:tr>
      <w:tr w:rsidR="0056098A" w:rsidRPr="00675F45" w14:paraId="37CC8BF4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0C1EDEB0" w14:textId="77777777" w:rsidR="0056098A" w:rsidRDefault="0056098A" w:rsidP="002A26C6">
            <w:pPr>
              <w:rPr>
                <w:rFonts w:ascii="Lucida Sans Unicode" w:hAnsi="Lucida Sans Unicode" w:cs="Lucida Sans Unicode"/>
              </w:rPr>
            </w:pPr>
            <w:r w:rsidRPr="00675F45">
              <w:rPr>
                <w:rFonts w:ascii="Lucida Sans Unicode" w:hAnsi="Lucida Sans Unicode" w:cs="Lucida Sans Unicode"/>
              </w:rPr>
              <w:t>Vermeld vooral die kennis en ervaring die relevant is voor deze opdracht</w:t>
            </w:r>
          </w:p>
          <w:p w14:paraId="1751CA5A" w14:textId="77777777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3D21DE64" w14:textId="77777777" w:rsidR="0056098A" w:rsidRDefault="0056098A" w:rsidP="0056098A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056"/>
      </w:tblGrid>
      <w:tr w:rsidR="0056098A" w:rsidRPr="00306F31" w14:paraId="37E475A1" w14:textId="77777777" w:rsidTr="002A26C6">
        <w:trPr>
          <w:tblHeader/>
        </w:trPr>
        <w:tc>
          <w:tcPr>
            <w:tcW w:w="9056" w:type="dxa"/>
          </w:tcPr>
          <w:p w14:paraId="575D787F" w14:textId="77777777" w:rsidR="0056098A" w:rsidRPr="00675F45" w:rsidRDefault="0056098A" w:rsidP="002A26C6">
            <w:r>
              <w:rPr>
                <w:rFonts w:ascii="Lucida Sans Unicode" w:hAnsi="Lucida Sans Unicode"/>
                <w:b/>
              </w:rPr>
              <w:t>Overige punten van belang</w:t>
            </w:r>
          </w:p>
        </w:tc>
      </w:tr>
      <w:tr w:rsidR="0056098A" w:rsidRPr="00675F45" w14:paraId="6EB2C1B8" w14:textId="77777777" w:rsidTr="002A26C6">
        <w:tc>
          <w:tcPr>
            <w:tcW w:w="9056" w:type="dxa"/>
            <w:shd w:val="clear" w:color="auto" w:fill="DEEAF6" w:themeFill="accent1" w:themeFillTint="33"/>
          </w:tcPr>
          <w:p w14:paraId="528184FE" w14:textId="77777777" w:rsidR="0056098A" w:rsidRDefault="0056098A" w:rsidP="002A26C6">
            <w:pPr>
              <w:rPr>
                <w:bCs/>
              </w:rPr>
            </w:pPr>
          </w:p>
          <w:p w14:paraId="4DD7E681" w14:textId="77777777" w:rsidR="0056098A" w:rsidRPr="00675F45" w:rsidRDefault="0056098A" w:rsidP="002A26C6">
            <w:pPr>
              <w:rPr>
                <w:bCs/>
              </w:rPr>
            </w:pPr>
          </w:p>
        </w:tc>
      </w:tr>
    </w:tbl>
    <w:p w14:paraId="5ABEAE65" w14:textId="77777777" w:rsidR="0056098A" w:rsidRDefault="0056098A" w:rsidP="0056098A"/>
    <w:p w14:paraId="03EF832F" w14:textId="5B8B9F34" w:rsidR="00D76FF9" w:rsidRDefault="00D76FF9" w:rsidP="00CF03C6"/>
    <w:p w14:paraId="166773A5" w14:textId="19CC4E0C" w:rsidR="00EA45CA" w:rsidRDefault="00EA45CA" w:rsidP="00EA45CA"/>
    <w:p w14:paraId="4DDAD250" w14:textId="5EC32A7E" w:rsidR="00EA45CA" w:rsidRPr="00EA45CA" w:rsidRDefault="00EA45CA" w:rsidP="00EA45CA">
      <w:pPr>
        <w:tabs>
          <w:tab w:val="left" w:pos="2104"/>
        </w:tabs>
      </w:pPr>
      <w:r>
        <w:tab/>
      </w:r>
    </w:p>
    <w:sectPr w:rsidR="00EA45CA" w:rsidRPr="00EA45CA" w:rsidSect="007F1FC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D6C95" w14:textId="77777777" w:rsidR="00E52BBB" w:rsidRDefault="00E52BBB" w:rsidP="00C8777C">
      <w:pPr>
        <w:spacing w:after="0"/>
      </w:pPr>
      <w:r>
        <w:separator/>
      </w:r>
    </w:p>
  </w:endnote>
  <w:endnote w:type="continuationSeparator" w:id="0">
    <w:p w14:paraId="613A367E" w14:textId="77777777" w:rsidR="00E52BBB" w:rsidRDefault="00E52BBB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B4D5E" w14:textId="65A699A0" w:rsidR="00705A14" w:rsidRPr="00B9450B" w:rsidRDefault="00705A14" w:rsidP="00705A14">
    <w:pPr>
      <w:pStyle w:val="Voettekst"/>
      <w:pBdr>
        <w:top w:val="single" w:sz="4" w:space="1" w:color="004996"/>
      </w:pBdr>
    </w:pPr>
    <w:r w:rsidRPr="00B9450B">
      <w:t xml:space="preserve">Versie: </w:t>
    </w:r>
    <w:r w:rsidR="00B9450B" w:rsidRPr="00B9450B">
      <w:t>1.0</w:t>
    </w:r>
    <w:r w:rsidRPr="00B9450B">
      <w:t xml:space="preserve"> </w:t>
    </w:r>
  </w:p>
  <w:p w14:paraId="3596F533" w14:textId="38568678" w:rsidR="00C07E47" w:rsidRPr="00B9450B" w:rsidRDefault="00E52BBB" w:rsidP="00705A14">
    <w:pPr>
      <w:pStyle w:val="Voettekst"/>
      <w:pBdr>
        <w:top w:val="single" w:sz="4" w:space="1" w:color="004996"/>
      </w:pBdr>
    </w:pP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r w:rsidR="00705A14" w:rsidRPr="00B9450B">
              <w:t xml:space="preserve">Datum: </w:t>
            </w:r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B9450B" w:rsidRPr="00B9450B">
                      <w:t>15 december</w:t>
                    </w:r>
                    <w:r w:rsidR="00705A14" w:rsidRPr="00B9450B">
                      <w:t xml:space="preserve"> 2020</w:t>
                    </w:r>
                    <w:r w:rsidR="00705A14" w:rsidRPr="00B9450B">
                      <w:tab/>
                      <w:t xml:space="preserve">Pagina </w:t>
                    </w:r>
                    <w:r w:rsidR="00705A14" w:rsidRPr="00B9450B">
                      <w:rPr>
                        <w:sz w:val="24"/>
                        <w:szCs w:val="24"/>
                      </w:rPr>
                      <w:fldChar w:fldCharType="begin"/>
                    </w:r>
                    <w:r w:rsidR="00705A14" w:rsidRPr="00B9450B">
                      <w:instrText>PAGE</w:instrText>
                    </w:r>
                    <w:r w:rsidR="00705A14" w:rsidRPr="00B9450B">
                      <w:rPr>
                        <w:sz w:val="24"/>
                        <w:szCs w:val="24"/>
                      </w:rPr>
                      <w:fldChar w:fldCharType="separate"/>
                    </w:r>
                    <w:r w:rsidR="00705A14" w:rsidRPr="00B9450B">
                      <w:rPr>
                        <w:sz w:val="24"/>
                        <w:szCs w:val="24"/>
                      </w:rPr>
                      <w:t>1</w:t>
                    </w:r>
                    <w:r w:rsidR="00705A14" w:rsidRPr="00B9450B">
                      <w:rPr>
                        <w:sz w:val="24"/>
                        <w:szCs w:val="24"/>
                      </w:rPr>
                      <w:fldChar w:fldCharType="end"/>
                    </w:r>
                    <w:r w:rsidR="00705A14" w:rsidRPr="00B9450B">
                      <w:t xml:space="preserve"> van 4</w:t>
                    </w:r>
                  </w:sdtContent>
                </w:sdt>
              </w:sdtContent>
            </w:sdt>
            <w:r w:rsidR="00705A14" w:rsidRPr="00B9450B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69362" w14:textId="77777777" w:rsidR="00E52BBB" w:rsidRDefault="00E52BBB" w:rsidP="00C8777C">
      <w:pPr>
        <w:spacing w:after="0"/>
      </w:pPr>
      <w:r>
        <w:separator/>
      </w:r>
    </w:p>
  </w:footnote>
  <w:footnote w:type="continuationSeparator" w:id="0">
    <w:p w14:paraId="05D94EA0" w14:textId="77777777" w:rsidR="00E52BBB" w:rsidRDefault="00E52BBB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71F96" w14:textId="25A4DDB4" w:rsidR="00C07E47" w:rsidRDefault="00E52BBB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2049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B2F09" w14:textId="25C47DC3" w:rsidR="00C07E47" w:rsidRDefault="00E52BBB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05A14">
          <w:t>Her-aanbesteding (BAG-)objectenbeheer</w:t>
        </w:r>
      </w:sdtContent>
    </w:sdt>
    <w:r w:rsidR="00C07E47">
      <w:t xml:space="preserve"> </w:t>
    </w:r>
    <w:r w:rsidR="00855B54">
      <w:t>–</w:t>
    </w:r>
    <w:r w:rsidR="00C07E47">
      <w:t xml:space="preserve"> </w:t>
    </w:r>
    <w:r w:rsidR="00855B54">
      <w:t xml:space="preserve">Bijlage </w:t>
    </w:r>
    <w:r w:rsidR="00947C16">
      <w:t>7</w:t>
    </w:r>
    <w:r w:rsidR="00855B54">
      <w:t xml:space="preserve">: </w:t>
    </w:r>
    <w:r w:rsidR="00730008">
      <w:t>Richtlijnen</w:t>
    </w:r>
    <w:r w:rsidR="00947C16">
      <w:t xml:space="preserve"> curriculum vitae</w:t>
    </w:r>
    <w:r w:rsidR="00C07E47">
      <w:rPr>
        <w:noProof/>
        <w:lang w:eastAsia="nl-NL"/>
      </w:rPr>
      <w:t xml:space="preserve"> </w:t>
    </w:r>
    <w:r w:rsidR="00C07E47">
      <w:rPr>
        <w:noProof/>
        <w:lang w:eastAsia="nl-NL"/>
      </w:rPr>
      <w:tab/>
    </w:r>
    <w:r w:rsidR="00C07E47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4C1B"/>
    <w:multiLevelType w:val="hybridMultilevel"/>
    <w:tmpl w:val="B96AAEC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6C520A46">
      <w:numFmt w:val="bullet"/>
      <w:lvlText w:val="•"/>
      <w:lvlJc w:val="left"/>
      <w:pPr>
        <w:ind w:left="1080" w:hanging="360"/>
      </w:pPr>
      <w:rPr>
        <w:rFonts w:ascii="Lucida Sans Unicode" w:eastAsiaTheme="minorHAnsi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C272A"/>
    <w:multiLevelType w:val="hybridMultilevel"/>
    <w:tmpl w:val="45008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E4E9E"/>
    <w:multiLevelType w:val="hybridMultilevel"/>
    <w:tmpl w:val="5864664E"/>
    <w:lvl w:ilvl="0" w:tplc="55F2BCC4">
      <w:numFmt w:val="bullet"/>
      <w:lvlText w:val="-"/>
      <w:lvlJc w:val="left"/>
      <w:pPr>
        <w:ind w:left="36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E632E6"/>
    <w:multiLevelType w:val="hybridMultilevel"/>
    <w:tmpl w:val="37DEB7D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9615E"/>
    <w:multiLevelType w:val="hybridMultilevel"/>
    <w:tmpl w:val="63647AB8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206F73"/>
    <w:multiLevelType w:val="multilevel"/>
    <w:tmpl w:val="9A12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8C082E"/>
    <w:multiLevelType w:val="hybridMultilevel"/>
    <w:tmpl w:val="6BB8F18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9429DB"/>
    <w:multiLevelType w:val="hybridMultilevel"/>
    <w:tmpl w:val="DFD82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D03FD2"/>
    <w:multiLevelType w:val="hybridMultilevel"/>
    <w:tmpl w:val="7D42EE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CC2C1D"/>
    <w:multiLevelType w:val="multilevel"/>
    <w:tmpl w:val="FA70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21EE6"/>
    <w:multiLevelType w:val="hybridMultilevel"/>
    <w:tmpl w:val="1EE489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F2226D"/>
    <w:multiLevelType w:val="hybridMultilevel"/>
    <w:tmpl w:val="CDFCD2B2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F76C4A"/>
    <w:multiLevelType w:val="hybridMultilevel"/>
    <w:tmpl w:val="6CE6408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14052EF"/>
    <w:multiLevelType w:val="multilevel"/>
    <w:tmpl w:val="E8D4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15979E9"/>
    <w:multiLevelType w:val="hybridMultilevel"/>
    <w:tmpl w:val="3B0E17D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186586C"/>
    <w:multiLevelType w:val="hybridMultilevel"/>
    <w:tmpl w:val="D1AC52BE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4620AC7"/>
    <w:multiLevelType w:val="hybridMultilevel"/>
    <w:tmpl w:val="6FC0B434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86B52B7"/>
    <w:multiLevelType w:val="hybridMultilevel"/>
    <w:tmpl w:val="E772B07E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A095751"/>
    <w:multiLevelType w:val="multilevel"/>
    <w:tmpl w:val="E98C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936B26"/>
    <w:multiLevelType w:val="hybridMultilevel"/>
    <w:tmpl w:val="9F167D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C58763A"/>
    <w:multiLevelType w:val="hybridMultilevel"/>
    <w:tmpl w:val="75A6D73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EE01037"/>
    <w:multiLevelType w:val="hybridMultilevel"/>
    <w:tmpl w:val="96C8FF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2F2446AA"/>
    <w:multiLevelType w:val="hybridMultilevel"/>
    <w:tmpl w:val="197295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FD54DDB"/>
    <w:multiLevelType w:val="hybridMultilevel"/>
    <w:tmpl w:val="2FFC5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2203364"/>
    <w:multiLevelType w:val="hybridMultilevel"/>
    <w:tmpl w:val="7EF62C2E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76D1B3A"/>
    <w:multiLevelType w:val="hybridMultilevel"/>
    <w:tmpl w:val="D37CB43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0AD6CD5"/>
    <w:multiLevelType w:val="hybridMultilevel"/>
    <w:tmpl w:val="CB7616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B87163"/>
    <w:multiLevelType w:val="hybridMultilevel"/>
    <w:tmpl w:val="730C25E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5D831E0"/>
    <w:multiLevelType w:val="hybridMultilevel"/>
    <w:tmpl w:val="0E367CE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60F7D6B"/>
    <w:multiLevelType w:val="hybridMultilevel"/>
    <w:tmpl w:val="CB7616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5363DD"/>
    <w:multiLevelType w:val="hybridMultilevel"/>
    <w:tmpl w:val="C5525404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C772B33"/>
    <w:multiLevelType w:val="hybridMultilevel"/>
    <w:tmpl w:val="603076EA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CD3785C"/>
    <w:multiLevelType w:val="hybridMultilevel"/>
    <w:tmpl w:val="47CCB4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D435B78"/>
    <w:multiLevelType w:val="hybridMultilevel"/>
    <w:tmpl w:val="D146E92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2501DCF"/>
    <w:multiLevelType w:val="hybridMultilevel"/>
    <w:tmpl w:val="B1B05C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2328108">
      <w:start w:val="328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7F6548"/>
    <w:multiLevelType w:val="hybridMultilevel"/>
    <w:tmpl w:val="7916A73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8371002"/>
    <w:multiLevelType w:val="hybridMultilevel"/>
    <w:tmpl w:val="3C0E4056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4ED33B4"/>
    <w:multiLevelType w:val="hybridMultilevel"/>
    <w:tmpl w:val="A11AFC40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66D2773"/>
    <w:multiLevelType w:val="hybridMultilevel"/>
    <w:tmpl w:val="664851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6C520A46">
      <w:numFmt w:val="bullet"/>
      <w:lvlText w:val="•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 w15:restartNumberingAfterBreak="0">
    <w:nsid w:val="69AE00E8"/>
    <w:multiLevelType w:val="hybridMultilevel"/>
    <w:tmpl w:val="CB76163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BC5747"/>
    <w:multiLevelType w:val="hybridMultilevel"/>
    <w:tmpl w:val="E1A2C7D6"/>
    <w:lvl w:ilvl="0" w:tplc="64965A9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017F92"/>
    <w:multiLevelType w:val="hybridMultilevel"/>
    <w:tmpl w:val="97DA1F2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7FC87404"/>
    <w:multiLevelType w:val="hybridMultilevel"/>
    <w:tmpl w:val="FE5EF238"/>
    <w:lvl w:ilvl="0" w:tplc="B944DCDA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8"/>
  </w:num>
  <w:num w:numId="3">
    <w:abstractNumId w:val="36"/>
  </w:num>
  <w:num w:numId="4">
    <w:abstractNumId w:val="8"/>
  </w:num>
  <w:num w:numId="5">
    <w:abstractNumId w:val="24"/>
  </w:num>
  <w:num w:numId="6">
    <w:abstractNumId w:val="25"/>
  </w:num>
  <w:num w:numId="7">
    <w:abstractNumId w:val="31"/>
  </w:num>
  <w:num w:numId="8">
    <w:abstractNumId w:val="0"/>
  </w:num>
  <w:num w:numId="9">
    <w:abstractNumId w:val="40"/>
  </w:num>
  <w:num w:numId="10">
    <w:abstractNumId w:val="41"/>
  </w:num>
  <w:num w:numId="11">
    <w:abstractNumId w:val="1"/>
  </w:num>
  <w:num w:numId="12">
    <w:abstractNumId w:val="6"/>
  </w:num>
  <w:num w:numId="13">
    <w:abstractNumId w:val="15"/>
  </w:num>
  <w:num w:numId="14">
    <w:abstractNumId w:val="11"/>
  </w:num>
  <w:num w:numId="15">
    <w:abstractNumId w:val="9"/>
  </w:num>
  <w:num w:numId="16">
    <w:abstractNumId w:val="10"/>
  </w:num>
  <w:num w:numId="17">
    <w:abstractNumId w:val="20"/>
  </w:num>
  <w:num w:numId="18">
    <w:abstractNumId w:val="44"/>
  </w:num>
  <w:num w:numId="19">
    <w:abstractNumId w:val="3"/>
  </w:num>
  <w:num w:numId="20">
    <w:abstractNumId w:val="45"/>
  </w:num>
  <w:num w:numId="21">
    <w:abstractNumId w:val="42"/>
  </w:num>
  <w:num w:numId="22">
    <w:abstractNumId w:val="23"/>
  </w:num>
  <w:num w:numId="23">
    <w:abstractNumId w:val="2"/>
  </w:num>
  <w:num w:numId="24">
    <w:abstractNumId w:val="21"/>
  </w:num>
  <w:num w:numId="25">
    <w:abstractNumId w:val="34"/>
  </w:num>
  <w:num w:numId="26">
    <w:abstractNumId w:val="38"/>
  </w:num>
  <w:num w:numId="27">
    <w:abstractNumId w:val="19"/>
  </w:num>
  <w:num w:numId="28">
    <w:abstractNumId w:val="29"/>
  </w:num>
  <w:num w:numId="29">
    <w:abstractNumId w:val="37"/>
  </w:num>
  <w:num w:numId="30">
    <w:abstractNumId w:val="16"/>
  </w:num>
  <w:num w:numId="31">
    <w:abstractNumId w:val="18"/>
  </w:num>
  <w:num w:numId="32">
    <w:abstractNumId w:val="35"/>
  </w:num>
  <w:num w:numId="33">
    <w:abstractNumId w:val="17"/>
  </w:num>
  <w:num w:numId="34">
    <w:abstractNumId w:val="30"/>
  </w:num>
  <w:num w:numId="35">
    <w:abstractNumId w:val="32"/>
  </w:num>
  <w:num w:numId="36">
    <w:abstractNumId w:val="27"/>
  </w:num>
  <w:num w:numId="37">
    <w:abstractNumId w:val="46"/>
  </w:num>
  <w:num w:numId="38">
    <w:abstractNumId w:val="22"/>
  </w:num>
  <w:num w:numId="39">
    <w:abstractNumId w:val="39"/>
  </w:num>
  <w:num w:numId="40">
    <w:abstractNumId w:val="4"/>
  </w:num>
  <w:num w:numId="41">
    <w:abstractNumId w:val="5"/>
  </w:num>
  <w:num w:numId="42">
    <w:abstractNumId w:val="33"/>
  </w:num>
  <w:num w:numId="43">
    <w:abstractNumId w:val="26"/>
  </w:num>
  <w:num w:numId="44">
    <w:abstractNumId w:val="7"/>
  </w:num>
  <w:num w:numId="45">
    <w:abstractNumId w:val="13"/>
  </w:num>
  <w:num w:numId="46">
    <w:abstractNumId w:val="14"/>
  </w:num>
  <w:num w:numId="47">
    <w:abstractNumId w:val="43"/>
  </w:num>
  <w:num w:numId="4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3439"/>
    <w:rsid w:val="000344E2"/>
    <w:rsid w:val="000372D0"/>
    <w:rsid w:val="00047607"/>
    <w:rsid w:val="00054258"/>
    <w:rsid w:val="00060EE1"/>
    <w:rsid w:val="0007572F"/>
    <w:rsid w:val="00075B40"/>
    <w:rsid w:val="0008333B"/>
    <w:rsid w:val="00084039"/>
    <w:rsid w:val="00085D43"/>
    <w:rsid w:val="00087C70"/>
    <w:rsid w:val="000A5ED2"/>
    <w:rsid w:val="000B0DF6"/>
    <w:rsid w:val="000B1DF1"/>
    <w:rsid w:val="000B47DC"/>
    <w:rsid w:val="000C0F6E"/>
    <w:rsid w:val="000C7545"/>
    <w:rsid w:val="000D22DD"/>
    <w:rsid w:val="000D6064"/>
    <w:rsid w:val="000E40A1"/>
    <w:rsid w:val="000F3520"/>
    <w:rsid w:val="000F3FBE"/>
    <w:rsid w:val="000F4389"/>
    <w:rsid w:val="00136CF2"/>
    <w:rsid w:val="00160E01"/>
    <w:rsid w:val="00162ED2"/>
    <w:rsid w:val="00166C33"/>
    <w:rsid w:val="001816E1"/>
    <w:rsid w:val="0018539D"/>
    <w:rsid w:val="00185D05"/>
    <w:rsid w:val="001907D6"/>
    <w:rsid w:val="0019486B"/>
    <w:rsid w:val="001C1BA1"/>
    <w:rsid w:val="001C41E4"/>
    <w:rsid w:val="001F5212"/>
    <w:rsid w:val="00201785"/>
    <w:rsid w:val="00205E4B"/>
    <w:rsid w:val="0024293A"/>
    <w:rsid w:val="00246003"/>
    <w:rsid w:val="00283572"/>
    <w:rsid w:val="002A0C6A"/>
    <w:rsid w:val="002C1E94"/>
    <w:rsid w:val="002C1FC6"/>
    <w:rsid w:val="002E0039"/>
    <w:rsid w:val="002E209B"/>
    <w:rsid w:val="002E6B44"/>
    <w:rsid w:val="002F36D9"/>
    <w:rsid w:val="002F54D0"/>
    <w:rsid w:val="00306F31"/>
    <w:rsid w:val="00311CE2"/>
    <w:rsid w:val="0032342B"/>
    <w:rsid w:val="00351C3A"/>
    <w:rsid w:val="00365496"/>
    <w:rsid w:val="00377E23"/>
    <w:rsid w:val="00382090"/>
    <w:rsid w:val="00382CEE"/>
    <w:rsid w:val="00387FEF"/>
    <w:rsid w:val="00396669"/>
    <w:rsid w:val="003D03FD"/>
    <w:rsid w:val="003D31A6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A38CF"/>
    <w:rsid w:val="004B6385"/>
    <w:rsid w:val="004C1249"/>
    <w:rsid w:val="004D2C3F"/>
    <w:rsid w:val="004D55CF"/>
    <w:rsid w:val="004D62B4"/>
    <w:rsid w:val="004E320E"/>
    <w:rsid w:val="004F0C38"/>
    <w:rsid w:val="004F2865"/>
    <w:rsid w:val="004F7263"/>
    <w:rsid w:val="00503BAC"/>
    <w:rsid w:val="0051596F"/>
    <w:rsid w:val="00531A70"/>
    <w:rsid w:val="00532795"/>
    <w:rsid w:val="005407BB"/>
    <w:rsid w:val="00542407"/>
    <w:rsid w:val="0054653A"/>
    <w:rsid w:val="00547D21"/>
    <w:rsid w:val="005538F3"/>
    <w:rsid w:val="005568AB"/>
    <w:rsid w:val="0056098A"/>
    <w:rsid w:val="00575E76"/>
    <w:rsid w:val="005848C4"/>
    <w:rsid w:val="005872ED"/>
    <w:rsid w:val="005D58DA"/>
    <w:rsid w:val="005F33E2"/>
    <w:rsid w:val="006108ED"/>
    <w:rsid w:val="00612ED7"/>
    <w:rsid w:val="00617A1E"/>
    <w:rsid w:val="00626332"/>
    <w:rsid w:val="00636517"/>
    <w:rsid w:val="00637F4E"/>
    <w:rsid w:val="0064132B"/>
    <w:rsid w:val="00642D4E"/>
    <w:rsid w:val="006567E1"/>
    <w:rsid w:val="00664333"/>
    <w:rsid w:val="00675F45"/>
    <w:rsid w:val="0068047D"/>
    <w:rsid w:val="006852DC"/>
    <w:rsid w:val="00691E9D"/>
    <w:rsid w:val="00694599"/>
    <w:rsid w:val="00695706"/>
    <w:rsid w:val="00696FB7"/>
    <w:rsid w:val="006B1450"/>
    <w:rsid w:val="006B6087"/>
    <w:rsid w:val="006F1180"/>
    <w:rsid w:val="006F67F7"/>
    <w:rsid w:val="00702E3F"/>
    <w:rsid w:val="00703090"/>
    <w:rsid w:val="00705A14"/>
    <w:rsid w:val="00712331"/>
    <w:rsid w:val="00717C73"/>
    <w:rsid w:val="00721B4A"/>
    <w:rsid w:val="00730008"/>
    <w:rsid w:val="00731C7F"/>
    <w:rsid w:val="00732501"/>
    <w:rsid w:val="0075332D"/>
    <w:rsid w:val="00760F1F"/>
    <w:rsid w:val="00761162"/>
    <w:rsid w:val="007662CE"/>
    <w:rsid w:val="0077307D"/>
    <w:rsid w:val="00774719"/>
    <w:rsid w:val="00776228"/>
    <w:rsid w:val="0077667B"/>
    <w:rsid w:val="007A24DB"/>
    <w:rsid w:val="007B3D42"/>
    <w:rsid w:val="007C080B"/>
    <w:rsid w:val="007D6F10"/>
    <w:rsid w:val="007F1FC4"/>
    <w:rsid w:val="007F5683"/>
    <w:rsid w:val="00810C92"/>
    <w:rsid w:val="008161A6"/>
    <w:rsid w:val="00834AB7"/>
    <w:rsid w:val="008355EC"/>
    <w:rsid w:val="00855B54"/>
    <w:rsid w:val="0086067B"/>
    <w:rsid w:val="008631D7"/>
    <w:rsid w:val="00880B3A"/>
    <w:rsid w:val="0088787A"/>
    <w:rsid w:val="0088794F"/>
    <w:rsid w:val="008A03EF"/>
    <w:rsid w:val="008A191C"/>
    <w:rsid w:val="008A6BC6"/>
    <w:rsid w:val="008A7957"/>
    <w:rsid w:val="008E7919"/>
    <w:rsid w:val="00905547"/>
    <w:rsid w:val="00910B7D"/>
    <w:rsid w:val="00936C6A"/>
    <w:rsid w:val="0093722C"/>
    <w:rsid w:val="009429EB"/>
    <w:rsid w:val="00947C16"/>
    <w:rsid w:val="0095219F"/>
    <w:rsid w:val="00957863"/>
    <w:rsid w:val="009638A4"/>
    <w:rsid w:val="009805BE"/>
    <w:rsid w:val="00980FB2"/>
    <w:rsid w:val="00993F5D"/>
    <w:rsid w:val="009A02CC"/>
    <w:rsid w:val="009B6094"/>
    <w:rsid w:val="009C1B19"/>
    <w:rsid w:val="009C58F9"/>
    <w:rsid w:val="009F0B91"/>
    <w:rsid w:val="009F42C4"/>
    <w:rsid w:val="00A152C8"/>
    <w:rsid w:val="00A171F8"/>
    <w:rsid w:val="00A40E1A"/>
    <w:rsid w:val="00A46296"/>
    <w:rsid w:val="00A5158D"/>
    <w:rsid w:val="00A56621"/>
    <w:rsid w:val="00A75004"/>
    <w:rsid w:val="00A83361"/>
    <w:rsid w:val="00A924B9"/>
    <w:rsid w:val="00AB47FB"/>
    <w:rsid w:val="00B245B0"/>
    <w:rsid w:val="00B360E2"/>
    <w:rsid w:val="00B36EDF"/>
    <w:rsid w:val="00B46D54"/>
    <w:rsid w:val="00B47DF6"/>
    <w:rsid w:val="00B51D71"/>
    <w:rsid w:val="00B536DD"/>
    <w:rsid w:val="00B53EA6"/>
    <w:rsid w:val="00B552C7"/>
    <w:rsid w:val="00B64657"/>
    <w:rsid w:val="00B86020"/>
    <w:rsid w:val="00B9450B"/>
    <w:rsid w:val="00BB2BE2"/>
    <w:rsid w:val="00BB3F5F"/>
    <w:rsid w:val="00BC2603"/>
    <w:rsid w:val="00BD4B38"/>
    <w:rsid w:val="00BE082C"/>
    <w:rsid w:val="00BF1A26"/>
    <w:rsid w:val="00C07E47"/>
    <w:rsid w:val="00C22CB7"/>
    <w:rsid w:val="00C24EBC"/>
    <w:rsid w:val="00C300E3"/>
    <w:rsid w:val="00C3073F"/>
    <w:rsid w:val="00C33BB3"/>
    <w:rsid w:val="00C47711"/>
    <w:rsid w:val="00C50B0B"/>
    <w:rsid w:val="00C629D9"/>
    <w:rsid w:val="00C819B6"/>
    <w:rsid w:val="00C8777C"/>
    <w:rsid w:val="00C87E93"/>
    <w:rsid w:val="00CA103A"/>
    <w:rsid w:val="00CA4045"/>
    <w:rsid w:val="00CB1707"/>
    <w:rsid w:val="00CB5193"/>
    <w:rsid w:val="00CB774F"/>
    <w:rsid w:val="00CF03C6"/>
    <w:rsid w:val="00D023DD"/>
    <w:rsid w:val="00D10091"/>
    <w:rsid w:val="00D2151F"/>
    <w:rsid w:val="00D431A2"/>
    <w:rsid w:val="00D500C6"/>
    <w:rsid w:val="00D50C3F"/>
    <w:rsid w:val="00D55707"/>
    <w:rsid w:val="00D60529"/>
    <w:rsid w:val="00D60DB9"/>
    <w:rsid w:val="00D73919"/>
    <w:rsid w:val="00D76FF9"/>
    <w:rsid w:val="00D97463"/>
    <w:rsid w:val="00D97702"/>
    <w:rsid w:val="00DA5331"/>
    <w:rsid w:val="00DA7EA6"/>
    <w:rsid w:val="00DD24E5"/>
    <w:rsid w:val="00DD5E48"/>
    <w:rsid w:val="00DE5E24"/>
    <w:rsid w:val="00DF07E7"/>
    <w:rsid w:val="00E02958"/>
    <w:rsid w:val="00E0762C"/>
    <w:rsid w:val="00E278AF"/>
    <w:rsid w:val="00E52903"/>
    <w:rsid w:val="00E52BBB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A45CA"/>
    <w:rsid w:val="00EC2739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3C8D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2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2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DA7BC7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A1930"/>
    <w:rsid w:val="000A20CA"/>
    <w:rsid w:val="001A061C"/>
    <w:rsid w:val="00252091"/>
    <w:rsid w:val="00262D37"/>
    <w:rsid w:val="0032017D"/>
    <w:rsid w:val="00323DAA"/>
    <w:rsid w:val="00343880"/>
    <w:rsid w:val="00524554"/>
    <w:rsid w:val="005B12A6"/>
    <w:rsid w:val="006015C7"/>
    <w:rsid w:val="0064657A"/>
    <w:rsid w:val="0066002D"/>
    <w:rsid w:val="006C4CD5"/>
    <w:rsid w:val="006F5041"/>
    <w:rsid w:val="00786EBF"/>
    <w:rsid w:val="007A09A3"/>
    <w:rsid w:val="007C4BBD"/>
    <w:rsid w:val="007D0193"/>
    <w:rsid w:val="007D6CB0"/>
    <w:rsid w:val="007F45EE"/>
    <w:rsid w:val="008032CA"/>
    <w:rsid w:val="00894DDD"/>
    <w:rsid w:val="008E6D8C"/>
    <w:rsid w:val="009A3F52"/>
    <w:rsid w:val="009C2D69"/>
    <w:rsid w:val="00A5529D"/>
    <w:rsid w:val="00A715A6"/>
    <w:rsid w:val="00A75EDC"/>
    <w:rsid w:val="00B11386"/>
    <w:rsid w:val="00BA1832"/>
    <w:rsid w:val="00BE2504"/>
    <w:rsid w:val="00BF277D"/>
    <w:rsid w:val="00C72036"/>
    <w:rsid w:val="00CF16C1"/>
    <w:rsid w:val="00DA7BC7"/>
    <w:rsid w:val="00DB3065"/>
    <w:rsid w:val="00E343CD"/>
    <w:rsid w:val="00E97961"/>
    <w:rsid w:val="00EB04D0"/>
    <w:rsid w:val="00EC2F1B"/>
    <w:rsid w:val="00ED13E6"/>
    <w:rsid w:val="00EE2454"/>
    <w:rsid w:val="00F044C7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102</TotalTime>
  <Pages>5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3110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Her-aanbesteding (BAG-)objectenbeheer</dc:subject>
  <dc:creator>Bart Geerdink</dc:creator>
  <cp:keywords/>
  <dc:description/>
  <cp:lastModifiedBy>Bart Geerdink</cp:lastModifiedBy>
  <cp:revision>38</cp:revision>
  <cp:lastPrinted>2017-01-31T15:01:00Z</cp:lastPrinted>
  <dcterms:created xsi:type="dcterms:W3CDTF">2020-04-02T20:00:00Z</dcterms:created>
  <dcterms:modified xsi:type="dcterms:W3CDTF">2020-12-09T21:54:00Z</dcterms:modified>
  <cp:category/>
</cp:coreProperties>
</file>