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86A19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7BEAF59A" w14:textId="77777777" w:rsidR="0051596F" w:rsidRPr="002B655B" w:rsidRDefault="0051596F" w:rsidP="00CB774F">
      <w:pPr>
        <w:pStyle w:val="Geenafstand"/>
        <w:rPr>
          <w:sz w:val="18"/>
          <w:szCs w:val="18"/>
        </w:rPr>
      </w:pPr>
    </w:p>
    <w:p w14:paraId="7FDD21CF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6166EE9E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44DD1D4F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1BA277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0D8973F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6D32ECA6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5AD8A4C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D9F7852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2B655B" w14:paraId="23A2B3E8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69D7E583" w14:textId="0983C3AC" w:rsidR="001F5212" w:rsidRPr="002B655B" w:rsidRDefault="00936074" w:rsidP="001F5212">
            <w:pPr>
              <w:jc w:val="center"/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</w:pPr>
            <w:sdt>
              <w:sdtPr>
                <w:rPr>
                  <w:b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A34B89" w:rsidRPr="0034177C">
                  <w:rPr>
                    <w:b/>
                    <w:color w:val="004996"/>
                    <w:sz w:val="40"/>
                    <w:szCs w:val="40"/>
                  </w:rPr>
                  <w:t>Her-aanbesteding (BAG-)objectenbeheer</w:t>
                </w:r>
              </w:sdtContent>
            </w:sdt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F17184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instrText xml:space="preserve"> ASK  Documentonderwerp " " \d "Vul het onderwerp van het document in"  \* MERGEFORMAT </w:instrText>
            </w:r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separate"/>
            </w:r>
            <w:bookmarkStart w:id="0" w:name="Documentonderwerp"/>
            <w:r w:rsidR="001F5212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t>dasfasdfasdfasdf</w:t>
            </w:r>
            <w:bookmarkEnd w:id="0"/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</w:p>
          <w:p w14:paraId="1A8CB905" w14:textId="59CC05DE" w:rsidR="00A5158D" w:rsidRPr="002B655B" w:rsidRDefault="00793FC3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6174B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3</w:t>
            </w:r>
            <w:r w:rsidR="004B260D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:</w:t>
            </w: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6174B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Akkoordverklaring eisen</w:t>
            </w:r>
            <w:r w:rsidR="004B260D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proofErr w:type="spellStart"/>
            <w:r w:rsidR="004B260D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PvE</w:t>
            </w:r>
            <w:proofErr w:type="spellEnd"/>
          </w:p>
        </w:tc>
      </w:tr>
    </w:tbl>
    <w:p w14:paraId="33DCA2E0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32612BD1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4DAAC7E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6418471F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126D58F1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07F9BF84" w14:textId="77777777" w:rsidR="00C8777C" w:rsidRPr="002B655B" w:rsidRDefault="00C8777C" w:rsidP="00C8777C">
      <w:pPr>
        <w:pStyle w:val="Geenafstand"/>
        <w:jc w:val="center"/>
        <w:rPr>
          <w:sz w:val="18"/>
          <w:szCs w:val="18"/>
        </w:rPr>
      </w:pPr>
    </w:p>
    <w:p w14:paraId="1334D3A4" w14:textId="77777777" w:rsidR="00C8777C" w:rsidRPr="002B655B" w:rsidRDefault="00C8777C" w:rsidP="00BB2BE2">
      <w:pPr>
        <w:pStyle w:val="Geenafstand"/>
        <w:jc w:val="center"/>
        <w:rPr>
          <w:sz w:val="18"/>
          <w:szCs w:val="18"/>
        </w:rPr>
      </w:pPr>
      <w:r w:rsidRPr="002B655B">
        <w:rPr>
          <w:noProof/>
          <w:sz w:val="18"/>
          <w:szCs w:val="18"/>
          <w:lang w:eastAsia="nl-NL"/>
        </w:rPr>
        <w:drawing>
          <wp:inline distT="0" distB="0" distL="0" distR="0" wp14:anchorId="49CE00C6" wp14:editId="7F0082B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80641" w14:textId="77777777" w:rsidR="00793FC3" w:rsidRPr="002B655B" w:rsidRDefault="00793FC3" w:rsidP="00793FC3"/>
    <w:p w14:paraId="0504D6FD" w14:textId="77777777" w:rsidR="00793FC3" w:rsidRPr="002B655B" w:rsidRDefault="00793FC3" w:rsidP="00793FC3"/>
    <w:p w14:paraId="252781F9" w14:textId="77777777" w:rsidR="00E56E21" w:rsidRPr="00A95B68" w:rsidRDefault="00E56E21" w:rsidP="00793FC3">
      <w:pPr>
        <w:pStyle w:val="Geenafstand"/>
        <w:rPr>
          <w:sz w:val="18"/>
          <w:szCs w:val="18"/>
        </w:rPr>
      </w:pPr>
    </w:p>
    <w:p w14:paraId="03E255A4" w14:textId="45C6B702" w:rsidR="00A34B89" w:rsidRPr="00A95B68" w:rsidRDefault="00A34B89" w:rsidP="00A34B89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Versie: </w:t>
      </w:r>
      <w:r w:rsidR="00A95B68" w:rsidRPr="00A95B68">
        <w:rPr>
          <w:sz w:val="18"/>
          <w:szCs w:val="18"/>
        </w:rPr>
        <w:t>1.0</w:t>
      </w:r>
    </w:p>
    <w:p w14:paraId="1CFC29C8" w14:textId="2083B14F" w:rsidR="00A34B89" w:rsidRPr="00A95B68" w:rsidRDefault="00A34B89" w:rsidP="00A34B89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Datum: </w:t>
      </w:r>
      <w:r w:rsidR="00A95B68" w:rsidRPr="00A95B68">
        <w:rPr>
          <w:sz w:val="18"/>
          <w:szCs w:val="18"/>
        </w:rPr>
        <w:t>15 december</w:t>
      </w:r>
      <w:r w:rsidRPr="00A95B68">
        <w:rPr>
          <w:sz w:val="18"/>
          <w:szCs w:val="18"/>
        </w:rPr>
        <w:t xml:space="preserve"> 2020</w:t>
      </w:r>
    </w:p>
    <w:p w14:paraId="10DB8FC9" w14:textId="21A5E834" w:rsidR="00A34B89" w:rsidRPr="00A95B68" w:rsidRDefault="00A34B89" w:rsidP="00A34B89">
      <w:pPr>
        <w:pStyle w:val="Geenafstand"/>
        <w:rPr>
          <w:sz w:val="18"/>
          <w:szCs w:val="18"/>
        </w:rPr>
      </w:pPr>
      <w:proofErr w:type="spellStart"/>
      <w:r w:rsidRPr="00A95B68">
        <w:rPr>
          <w:sz w:val="18"/>
          <w:szCs w:val="18"/>
        </w:rPr>
        <w:t>TenderNed</w:t>
      </w:r>
      <w:proofErr w:type="spellEnd"/>
      <w:r w:rsidRPr="00A95B68">
        <w:rPr>
          <w:sz w:val="18"/>
          <w:szCs w:val="18"/>
        </w:rPr>
        <w:t xml:space="preserve">: </w:t>
      </w:r>
      <w:r w:rsidR="00A95B68" w:rsidRPr="00A95B68">
        <w:rPr>
          <w:sz w:val="18"/>
          <w:szCs w:val="18"/>
        </w:rPr>
        <w:t>292319</w:t>
      </w:r>
    </w:p>
    <w:p w14:paraId="02D836A6" w14:textId="77777777" w:rsidR="006174B5" w:rsidRPr="00CF03C6" w:rsidRDefault="006174B5" w:rsidP="006174B5">
      <w:pPr>
        <w:pStyle w:val="Geenafstand"/>
        <w:rPr>
          <w:sz w:val="18"/>
          <w:szCs w:val="18"/>
        </w:rPr>
      </w:pPr>
    </w:p>
    <w:p w14:paraId="3BB52F3C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SVHW</w:t>
      </w:r>
    </w:p>
    <w:p w14:paraId="30E1DBBB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63B751A0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0AC345EA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005DCCDF" w14:textId="77777777" w:rsidR="006174B5" w:rsidRDefault="006174B5" w:rsidP="006174B5">
      <w:pPr>
        <w:pStyle w:val="Geenafstand"/>
        <w:rPr>
          <w:sz w:val="18"/>
          <w:szCs w:val="18"/>
        </w:rPr>
      </w:pPr>
      <w:proofErr w:type="gramStart"/>
      <w:r>
        <w:rPr>
          <w:sz w:val="18"/>
          <w:szCs w:val="18"/>
        </w:rPr>
        <w:t>www.svhw.nl</w:t>
      </w:r>
      <w:proofErr w:type="gramEnd"/>
    </w:p>
    <w:p w14:paraId="1C442946" w14:textId="29893698" w:rsidR="00793FC3" w:rsidRPr="002B655B" w:rsidRDefault="006174B5" w:rsidP="006174B5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7DF01767" w14:textId="77777777" w:rsidR="00664333" w:rsidRPr="002B655B" w:rsidRDefault="00664333">
      <w:pPr>
        <w:rPr>
          <w:szCs w:val="18"/>
        </w:rPr>
      </w:pPr>
    </w:p>
    <w:p w14:paraId="6DF91EEC" w14:textId="125E94F2" w:rsidR="006174B5" w:rsidRDefault="00B92A01" w:rsidP="002A4112">
      <w:pPr>
        <w:rPr>
          <w:rFonts w:eastAsiaTheme="majorEastAsia" w:cstheme="majorBidi"/>
          <w:b/>
          <w:color w:val="004996"/>
          <w:sz w:val="28"/>
          <w:szCs w:val="32"/>
        </w:rPr>
      </w:pPr>
      <w:r w:rsidRPr="00B92A01">
        <w:rPr>
          <w:rFonts w:eastAsiaTheme="majorEastAsia" w:cstheme="majorBidi"/>
          <w:b/>
          <w:color w:val="004996"/>
          <w:sz w:val="28"/>
          <w:szCs w:val="32"/>
        </w:rPr>
        <w:lastRenderedPageBreak/>
        <w:t>Akkoordverklaring eisen</w:t>
      </w:r>
    </w:p>
    <w:p w14:paraId="329F5B92" w14:textId="186C0DCC" w:rsidR="006174B5" w:rsidRDefault="006174B5" w:rsidP="006174B5">
      <w:pPr>
        <w:rPr>
          <w:lang w:val="x-none"/>
        </w:rPr>
      </w:pPr>
      <w:r w:rsidRPr="00A12B64">
        <w:rPr>
          <w:lang w:val="x-none"/>
        </w:rPr>
        <w:t xml:space="preserve">Door het invullen en ondertekenen van deze verklaring, verklaart Inschrijver onvoorwaardelijk te voldoen aan alle in </w:t>
      </w:r>
      <w:r>
        <w:t>het</w:t>
      </w:r>
      <w:r w:rsidRPr="00A12B64">
        <w:rPr>
          <w:lang w:val="x-none"/>
        </w:rPr>
        <w:t xml:space="preserve"> Programma van Eisen vastgelegde Inschrijvingseisen en akkoord te gaan met de </w:t>
      </w:r>
      <w:r>
        <w:t>a</w:t>
      </w:r>
      <w:proofErr w:type="spellStart"/>
      <w:r w:rsidRPr="00A12B64">
        <w:rPr>
          <w:lang w:val="x-none"/>
        </w:rPr>
        <w:t>anbesteding</w:t>
      </w:r>
      <w:proofErr w:type="spellEnd"/>
      <w:r w:rsidRPr="00A12B64">
        <w:rPr>
          <w:lang w:val="x-none"/>
        </w:rPr>
        <w:t xml:space="preserve">- en </w:t>
      </w:r>
      <w:r>
        <w:t>g</w:t>
      </w:r>
      <w:proofErr w:type="spellStart"/>
      <w:r w:rsidRPr="00A12B64">
        <w:rPr>
          <w:lang w:val="x-none"/>
        </w:rPr>
        <w:t>unningprocedure</w:t>
      </w:r>
      <w:proofErr w:type="spellEnd"/>
      <w:r w:rsidRPr="00A12B64">
        <w:rPr>
          <w:lang w:val="x-none"/>
        </w:rPr>
        <w:t>.</w:t>
      </w:r>
    </w:p>
    <w:p w14:paraId="045A081B" w14:textId="77777777" w:rsidR="00244320" w:rsidRDefault="00244320" w:rsidP="006174B5">
      <w:pPr>
        <w:rPr>
          <w:lang w:val="x-none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567"/>
      </w:tblGrid>
      <w:tr w:rsidR="006174B5" w:rsidRPr="00244320" w14:paraId="58292582" w14:textId="77777777" w:rsidTr="00E405C4">
        <w:tc>
          <w:tcPr>
            <w:tcW w:w="2836" w:type="dxa"/>
            <w:tcBorders>
              <w:right w:val="single" w:sz="4" w:space="0" w:color="4472C4" w:themeColor="accent5"/>
            </w:tcBorders>
            <w:vAlign w:val="center"/>
          </w:tcPr>
          <w:p w14:paraId="2688AC82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  <w:r w:rsidRPr="00244320">
              <w:rPr>
                <w:rFonts w:ascii="Lucida Sans Unicode" w:hAnsi="Lucida Sans Unicode" w:cs="Lucida Sans Unicode"/>
                <w:b/>
                <w:bCs/>
              </w:rPr>
              <w:t>Ik ga akkoord</w:t>
            </w:r>
          </w:p>
        </w:tc>
        <w:tc>
          <w:tcPr>
            <w:tcW w:w="56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DEEAF6" w:themeFill="accent1" w:themeFillTint="33"/>
            <w:vAlign w:val="center"/>
          </w:tcPr>
          <w:p w14:paraId="644EC11B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  <w:p w14:paraId="3C530665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  <w:tr w:rsidR="006174B5" w:rsidRPr="00244320" w14:paraId="495452AC" w14:textId="77777777" w:rsidTr="00244320">
        <w:tc>
          <w:tcPr>
            <w:tcW w:w="2836" w:type="dxa"/>
            <w:vAlign w:val="center"/>
          </w:tcPr>
          <w:p w14:paraId="3D90DDBE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997A2FA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  <w:tr w:rsidR="006174B5" w:rsidRPr="00244320" w14:paraId="33A2B0EB" w14:textId="77777777" w:rsidTr="00E405C4">
        <w:tc>
          <w:tcPr>
            <w:tcW w:w="2836" w:type="dxa"/>
            <w:tcBorders>
              <w:right w:val="single" w:sz="4" w:space="0" w:color="4472C4" w:themeColor="accent5"/>
            </w:tcBorders>
            <w:vAlign w:val="center"/>
          </w:tcPr>
          <w:p w14:paraId="42F46215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  <w:r w:rsidRPr="00244320">
              <w:rPr>
                <w:rFonts w:ascii="Lucida Sans Unicode" w:hAnsi="Lucida Sans Unicode" w:cs="Lucida Sans Unicode"/>
                <w:b/>
                <w:bCs/>
              </w:rPr>
              <w:t>Ik ga niet akkoord</w:t>
            </w:r>
          </w:p>
        </w:tc>
        <w:tc>
          <w:tcPr>
            <w:tcW w:w="56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DEEAF6" w:themeFill="accent1" w:themeFillTint="33"/>
            <w:vAlign w:val="center"/>
          </w:tcPr>
          <w:p w14:paraId="1E3ED142" w14:textId="77777777" w:rsidR="006174B5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  <w:p w14:paraId="6AE6CF11" w14:textId="73EE7657" w:rsidR="00244320" w:rsidRPr="00244320" w:rsidRDefault="00244320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</w:tbl>
    <w:p w14:paraId="133657E1" w14:textId="77777777" w:rsidR="006174B5" w:rsidRDefault="006174B5" w:rsidP="006174B5">
      <w:pPr>
        <w:rPr>
          <w:lang w:val="x-none"/>
        </w:rPr>
      </w:pPr>
    </w:p>
    <w:p w14:paraId="26D61D25" w14:textId="6B40D4C7" w:rsidR="006174B5" w:rsidRDefault="006174B5" w:rsidP="006174B5">
      <w:pPr>
        <w:rPr>
          <w:lang w:val="x-none"/>
        </w:rPr>
      </w:pPr>
      <w:r w:rsidRPr="00A12B64">
        <w:rPr>
          <w:lang w:val="x-none"/>
        </w:rPr>
        <w:t>Een Inschrijver die niet aan alle Eisen voldoet, valt af.</w:t>
      </w:r>
    </w:p>
    <w:p w14:paraId="312FB5C1" w14:textId="0E5C707A" w:rsidR="00A95B68" w:rsidRDefault="00A95B68" w:rsidP="006174B5">
      <w:pPr>
        <w:rPr>
          <w:lang w:val="x-none"/>
        </w:rPr>
      </w:pPr>
    </w:p>
    <w:p w14:paraId="0B53B71D" w14:textId="35188189" w:rsidR="00A95B68" w:rsidRDefault="00A95B68" w:rsidP="006174B5">
      <w:pPr>
        <w:rPr>
          <w:lang w:val="x-none"/>
        </w:rPr>
      </w:pPr>
      <w:r w:rsidRPr="00A95B68">
        <w:rPr>
          <w:lang w:val="x-none"/>
        </w:rPr>
        <w:t>Aldus naar waarheid ingevuld door rechtsgeldig ondertekenaar</w:t>
      </w:r>
    </w:p>
    <w:p w14:paraId="464AB6C3" w14:textId="77777777" w:rsidR="00244320" w:rsidRPr="00A12B64" w:rsidRDefault="00244320" w:rsidP="006174B5">
      <w:pPr>
        <w:rPr>
          <w:lang w:val="x-none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6174B5" w:rsidRPr="00306F31" w14:paraId="11A20C03" w14:textId="77777777" w:rsidTr="002D2FEA">
        <w:trPr>
          <w:tblHeader/>
        </w:trPr>
        <w:tc>
          <w:tcPr>
            <w:tcW w:w="9056" w:type="dxa"/>
            <w:gridSpan w:val="2"/>
          </w:tcPr>
          <w:p w14:paraId="450CA851" w14:textId="66CFACC2" w:rsidR="006174B5" w:rsidRPr="00306F31" w:rsidRDefault="006174B5" w:rsidP="006174B5">
            <w:pPr>
              <w:rPr>
                <w:rFonts w:ascii="Lucida Sans Unicode" w:hAnsi="Lucida Sans Unicode"/>
                <w:b/>
              </w:rPr>
            </w:pPr>
            <w:r>
              <w:rPr>
                <w:rFonts w:ascii="Lucida Sans Unicode" w:hAnsi="Lucida Sans Unicode"/>
                <w:b/>
              </w:rPr>
              <w:t>Ondertekening voor akkoord</w:t>
            </w:r>
          </w:p>
        </w:tc>
      </w:tr>
      <w:tr w:rsidR="00A95B68" w:rsidRPr="007C080B" w14:paraId="6BCD8972" w14:textId="77777777" w:rsidTr="0013457F">
        <w:tc>
          <w:tcPr>
            <w:tcW w:w="2689" w:type="dxa"/>
          </w:tcPr>
          <w:p w14:paraId="2499EF09" w14:textId="77777777" w:rsidR="00A95B68" w:rsidRDefault="00A95B68" w:rsidP="0013457F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Bedrijfsnaam</w:t>
            </w:r>
          </w:p>
          <w:p w14:paraId="010388D3" w14:textId="0190A1C0" w:rsidR="00A95B68" w:rsidRPr="00244320" w:rsidRDefault="00A95B68" w:rsidP="0013457F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  <w:vAlign w:val="center"/>
          </w:tcPr>
          <w:p w14:paraId="7FA4AEA9" w14:textId="77777777" w:rsidR="00A95B68" w:rsidRPr="006174B5" w:rsidRDefault="00A95B68" w:rsidP="0013457F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3A8F39A9" w14:textId="77777777" w:rsidTr="00E405C4">
        <w:tc>
          <w:tcPr>
            <w:tcW w:w="2689" w:type="dxa"/>
          </w:tcPr>
          <w:p w14:paraId="4C0470EF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Naam</w:t>
            </w:r>
          </w:p>
          <w:p w14:paraId="34C4AE6D" w14:textId="57289C63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78644A9C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AE6EBA0" w14:textId="77777777" w:rsidTr="00E405C4">
        <w:tc>
          <w:tcPr>
            <w:tcW w:w="2689" w:type="dxa"/>
          </w:tcPr>
          <w:p w14:paraId="3B4A5CC9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Functie</w:t>
            </w:r>
          </w:p>
          <w:p w14:paraId="66EB0417" w14:textId="616D5B09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6108D52C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565CBBD" w14:textId="77777777" w:rsidTr="00E405C4">
        <w:tc>
          <w:tcPr>
            <w:tcW w:w="2689" w:type="dxa"/>
          </w:tcPr>
          <w:p w14:paraId="6EC061EF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Datum</w:t>
            </w:r>
          </w:p>
          <w:p w14:paraId="236FC92D" w14:textId="2ED64FCE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12857853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047A32C" w14:textId="77777777" w:rsidTr="00E405C4">
        <w:tc>
          <w:tcPr>
            <w:tcW w:w="2689" w:type="dxa"/>
          </w:tcPr>
          <w:p w14:paraId="774B975D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Handtekening</w:t>
            </w:r>
          </w:p>
          <w:p w14:paraId="50034059" w14:textId="6579EE54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  <w:p w14:paraId="11B90AEC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  <w:p w14:paraId="0495247A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68A515F1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</w:tbl>
    <w:p w14:paraId="1AB30DEC" w14:textId="77777777" w:rsidR="006174B5" w:rsidRPr="006174B5" w:rsidRDefault="006174B5" w:rsidP="006174B5">
      <w:pPr>
        <w:rPr>
          <w:lang w:val="x-none"/>
        </w:rPr>
      </w:pPr>
    </w:p>
    <w:p w14:paraId="6229CCAE" w14:textId="77777777" w:rsidR="006174B5" w:rsidRPr="006174B5" w:rsidRDefault="006174B5" w:rsidP="006174B5">
      <w:pPr>
        <w:rPr>
          <w:lang w:val="x-none"/>
        </w:rPr>
      </w:pPr>
    </w:p>
    <w:p w14:paraId="7CBECB84" w14:textId="0650B580" w:rsidR="002A4112" w:rsidRPr="006174B5" w:rsidRDefault="002A4112" w:rsidP="00F93E18">
      <w:pPr>
        <w:rPr>
          <w:lang w:val="x-none"/>
        </w:rPr>
      </w:pPr>
      <w:r w:rsidRPr="006174B5">
        <w:rPr>
          <w:lang w:val="x-none"/>
        </w:rPr>
        <w:t xml:space="preserve"> </w:t>
      </w:r>
    </w:p>
    <w:sectPr w:rsidR="002A4112" w:rsidRPr="006174B5" w:rsidSect="00B1494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081637" w14:textId="77777777" w:rsidR="00936074" w:rsidRDefault="00936074" w:rsidP="00C8777C">
      <w:pPr>
        <w:spacing w:after="0"/>
      </w:pPr>
      <w:r>
        <w:separator/>
      </w:r>
    </w:p>
  </w:endnote>
  <w:endnote w:type="continuationSeparator" w:id="0">
    <w:p w14:paraId="3D1FCCCA" w14:textId="77777777" w:rsidR="00936074" w:rsidRDefault="00936074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3E0087" w14:textId="78728712" w:rsidR="00A34B89" w:rsidRPr="00A95B68" w:rsidRDefault="00A34B89" w:rsidP="00A34B89">
    <w:pPr>
      <w:pStyle w:val="Voettekst"/>
      <w:pBdr>
        <w:top w:val="single" w:sz="4" w:space="1" w:color="004996"/>
      </w:pBdr>
    </w:pPr>
    <w:r w:rsidRPr="00A95B68">
      <w:t xml:space="preserve">Versie: </w:t>
    </w:r>
    <w:r w:rsidR="00A95B68" w:rsidRPr="00A95B68">
      <w:t>1.0</w:t>
    </w:r>
    <w:r w:rsidRPr="00A95B68">
      <w:t xml:space="preserve"> </w:t>
    </w:r>
  </w:p>
  <w:p w14:paraId="29E7297D" w14:textId="64CF84F2" w:rsidR="00664333" w:rsidRPr="00A95B68" w:rsidRDefault="00A34B89" w:rsidP="00A34B89">
    <w:pPr>
      <w:pStyle w:val="Voettekst"/>
      <w:pBdr>
        <w:top w:val="single" w:sz="4" w:space="1" w:color="004996"/>
      </w:pBdr>
    </w:pPr>
    <w:r w:rsidRPr="00A95B68">
      <w:t xml:space="preserve">Datum: </w:t>
    </w:r>
    <w:r w:rsidR="00A95B68" w:rsidRPr="00A95B68">
      <w:t>15 december</w:t>
    </w:r>
    <w:r w:rsidRPr="00A95B68">
      <w:t xml:space="preserve"> 2020</w:t>
    </w: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664333" w:rsidRPr="00A95B68">
                      <w:tab/>
                      <w:t xml:space="preserve">Pagina 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begin"/>
                    </w:r>
                    <w:r w:rsidR="00664333" w:rsidRPr="00A95B68">
                      <w:instrText>PAGE</w:instrTex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separate"/>
                    </w:r>
                    <w:r w:rsidR="00E8146A" w:rsidRPr="00A95B68">
                      <w:rPr>
                        <w:noProof/>
                      </w:rPr>
                      <w:t>2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end"/>
                    </w:r>
                    <w:r w:rsidR="00664333" w:rsidRPr="00A95B68">
                      <w:t xml:space="preserve"> van </w:t>
                    </w:r>
                    <w:r w:rsidR="0074073C" w:rsidRPr="00A95B68">
                      <w:t>1</w:t>
                    </w:r>
                  </w:sdtContent>
                </w:sdt>
              </w:sdtContent>
            </w:sdt>
            <w:r w:rsidR="00664333" w:rsidRPr="00A95B68">
              <w:t xml:space="preserve">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2549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AACDDE" w14:textId="77777777" w:rsidR="00664333" w:rsidRDefault="00C47711" w:rsidP="00664333">
            <w:pPr>
              <w:pStyle w:val="Voettekst"/>
              <w:pBdr>
                <w:top w:val="single" w:sz="4" w:space="1" w:color="004996"/>
              </w:pBdr>
            </w:pPr>
            <w:r>
              <w:t xml:space="preserve"> </w:t>
            </w:r>
          </w:p>
          <w:p w14:paraId="6BA885E1" w14:textId="0B02D717" w:rsidR="0088787A" w:rsidRDefault="00664333" w:rsidP="00664333">
            <w:pPr>
              <w:pStyle w:val="Voettekst"/>
            </w:pP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1DAE3" w14:textId="77777777" w:rsidR="00936074" w:rsidRDefault="00936074" w:rsidP="00C8777C">
      <w:pPr>
        <w:spacing w:after="0"/>
      </w:pPr>
      <w:r>
        <w:separator/>
      </w:r>
    </w:p>
  </w:footnote>
  <w:footnote w:type="continuationSeparator" w:id="0">
    <w:p w14:paraId="6624809F" w14:textId="77777777" w:rsidR="00936074" w:rsidRDefault="00936074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53213" w14:textId="3EE6B47D" w:rsidR="00B53EA6" w:rsidRDefault="00936074" w:rsidP="00B27E4D">
    <w:pPr>
      <w:pStyle w:val="Koptekst"/>
      <w:tabs>
        <w:tab w:val="left" w:pos="1913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A34B89">
          <w:t>Her-aanbesteding (BAG-)objectenbeheer</w:t>
        </w:r>
      </w:sdtContent>
    </w:sdt>
    <w:r w:rsidR="00B53EA6">
      <w:tab/>
    </w:r>
    <w:r w:rsidR="006174B5">
      <w:t xml:space="preserve"> </w:t>
    </w:r>
    <w:r w:rsidR="00B14943">
      <w:t xml:space="preserve">- Bijlage </w:t>
    </w:r>
    <w:r w:rsidR="006174B5">
      <w:t>3</w:t>
    </w:r>
    <w:r w:rsidR="00B14943">
      <w:t xml:space="preserve">: </w:t>
    </w:r>
    <w:r w:rsidR="006174B5">
      <w:t>Akkoordverklaring eisen</w:t>
    </w:r>
    <w:r w:rsidR="00B53EA6">
      <w:tab/>
    </w:r>
    <w:r w:rsidR="00B53EA6">
      <w:rPr>
        <w:noProof/>
        <w:lang w:eastAsia="nl-NL"/>
      </w:rPr>
      <w:drawing>
        <wp:inline distT="0" distB="0" distL="0" distR="0" wp14:anchorId="57CE1943" wp14:editId="18ABFCEE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EDC12" w14:textId="77777777" w:rsidR="00B53EA6" w:rsidRDefault="00B53EA6" w:rsidP="005407BB">
    <w:pPr>
      <w:pStyle w:val="Koptekst"/>
      <w:pBdr>
        <w:top w:val="single" w:sz="4" w:space="1" w:color="004996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85E9E" w14:textId="27FC2DF7" w:rsidR="00B53EA6" w:rsidRDefault="00B53EA6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E329F4D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71626E3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7DEAB1C" w14:textId="77777777" w:rsidR="0051596F" w:rsidRPr="005407BB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17F69BA"/>
    <w:multiLevelType w:val="multilevel"/>
    <w:tmpl w:val="FFDA0E8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A59DD"/>
    <w:multiLevelType w:val="hybridMultilevel"/>
    <w:tmpl w:val="909AF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0A2476"/>
    <w:multiLevelType w:val="hybridMultilevel"/>
    <w:tmpl w:val="E98EAB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E2A09"/>
    <w:multiLevelType w:val="hybridMultilevel"/>
    <w:tmpl w:val="4E1A9C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93214"/>
    <w:multiLevelType w:val="hybridMultilevel"/>
    <w:tmpl w:val="86CCD916"/>
    <w:lvl w:ilvl="0" w:tplc="02328108">
      <w:start w:val="328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229D1"/>
    <w:multiLevelType w:val="hybridMultilevel"/>
    <w:tmpl w:val="5E26364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20F0F"/>
    <w:multiLevelType w:val="hybridMultilevel"/>
    <w:tmpl w:val="AC4A3ED6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1C2228"/>
    <w:multiLevelType w:val="hybridMultilevel"/>
    <w:tmpl w:val="1F5A1578"/>
    <w:lvl w:ilvl="0" w:tplc="0413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E1C5277"/>
    <w:multiLevelType w:val="hybridMultilevel"/>
    <w:tmpl w:val="EB0A663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C15E31"/>
    <w:multiLevelType w:val="hybridMultilevel"/>
    <w:tmpl w:val="7C0E9E1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9B3E46"/>
    <w:multiLevelType w:val="multilevel"/>
    <w:tmpl w:val="D53AD0D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F76A22"/>
    <w:multiLevelType w:val="multilevel"/>
    <w:tmpl w:val="E0581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7A7B2B"/>
    <w:multiLevelType w:val="hybridMultilevel"/>
    <w:tmpl w:val="2B56F3CA"/>
    <w:lvl w:ilvl="0" w:tplc="EA3ED904">
      <w:start w:val="2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1DA8"/>
    <w:multiLevelType w:val="hybridMultilevel"/>
    <w:tmpl w:val="32D0D21A"/>
    <w:lvl w:ilvl="0" w:tplc="8F16CC82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23DE8"/>
    <w:multiLevelType w:val="hybridMultilevel"/>
    <w:tmpl w:val="56F0B4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7233F"/>
    <w:multiLevelType w:val="hybridMultilevel"/>
    <w:tmpl w:val="AFA84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612BB"/>
    <w:multiLevelType w:val="hybridMultilevel"/>
    <w:tmpl w:val="7D56BE5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8163FD"/>
    <w:multiLevelType w:val="hybridMultilevel"/>
    <w:tmpl w:val="6360CDD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C34B12"/>
    <w:multiLevelType w:val="hybridMultilevel"/>
    <w:tmpl w:val="73F29A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405720"/>
    <w:multiLevelType w:val="hybridMultilevel"/>
    <w:tmpl w:val="709A25AA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2A3F41"/>
    <w:multiLevelType w:val="hybridMultilevel"/>
    <w:tmpl w:val="A39AFEB2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6A4570"/>
    <w:multiLevelType w:val="hybridMultilevel"/>
    <w:tmpl w:val="6E3EDA94"/>
    <w:lvl w:ilvl="0" w:tplc="5C9E8AE8">
      <w:start w:val="186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8049C"/>
    <w:multiLevelType w:val="hybridMultilevel"/>
    <w:tmpl w:val="1C5C744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CA2217"/>
    <w:multiLevelType w:val="hybridMultilevel"/>
    <w:tmpl w:val="0A409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142B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2965A1"/>
    <w:multiLevelType w:val="hybridMultilevel"/>
    <w:tmpl w:val="162ACDB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D25E72"/>
    <w:multiLevelType w:val="hybridMultilevel"/>
    <w:tmpl w:val="F6F6CFE8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4937C7"/>
    <w:multiLevelType w:val="hybridMultilevel"/>
    <w:tmpl w:val="7E1A3E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EE5235"/>
    <w:multiLevelType w:val="hybridMultilevel"/>
    <w:tmpl w:val="ED38FFB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662FF5"/>
    <w:multiLevelType w:val="hybridMultilevel"/>
    <w:tmpl w:val="E1C624B2"/>
    <w:lvl w:ilvl="0" w:tplc="77161BF4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E0EEA"/>
    <w:multiLevelType w:val="hybridMultilevel"/>
    <w:tmpl w:val="91C80EB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314007"/>
    <w:multiLevelType w:val="hybridMultilevel"/>
    <w:tmpl w:val="5CB0449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17"/>
  </w:num>
  <w:num w:numId="4">
    <w:abstractNumId w:val="8"/>
  </w:num>
  <w:num w:numId="5">
    <w:abstractNumId w:val="31"/>
  </w:num>
  <w:num w:numId="6">
    <w:abstractNumId w:val="28"/>
  </w:num>
  <w:num w:numId="7">
    <w:abstractNumId w:val="15"/>
  </w:num>
  <w:num w:numId="8">
    <w:abstractNumId w:val="1"/>
  </w:num>
  <w:num w:numId="9">
    <w:abstractNumId w:val="26"/>
  </w:num>
  <w:num w:numId="10">
    <w:abstractNumId w:val="32"/>
  </w:num>
  <w:num w:numId="11">
    <w:abstractNumId w:val="6"/>
  </w:num>
  <w:num w:numId="12">
    <w:abstractNumId w:val="3"/>
  </w:num>
  <w:num w:numId="13">
    <w:abstractNumId w:val="19"/>
  </w:num>
  <w:num w:numId="14">
    <w:abstractNumId w:val="4"/>
  </w:num>
  <w:num w:numId="15">
    <w:abstractNumId w:val="2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3"/>
  </w:num>
  <w:num w:numId="19">
    <w:abstractNumId w:val="5"/>
  </w:num>
  <w:num w:numId="20">
    <w:abstractNumId w:val="13"/>
  </w:num>
  <w:num w:numId="21">
    <w:abstractNumId w:val="30"/>
  </w:num>
  <w:num w:numId="22">
    <w:abstractNumId w:val="22"/>
  </w:num>
  <w:num w:numId="23">
    <w:abstractNumId w:val="14"/>
  </w:num>
  <w:num w:numId="24">
    <w:abstractNumId w:val="0"/>
  </w:num>
  <w:num w:numId="25">
    <w:abstractNumId w:val="11"/>
  </w:num>
  <w:num w:numId="26">
    <w:abstractNumId w:val="2"/>
  </w:num>
  <w:num w:numId="27">
    <w:abstractNumId w:val="7"/>
  </w:num>
  <w:num w:numId="28">
    <w:abstractNumId w:val="18"/>
  </w:num>
  <w:num w:numId="29">
    <w:abstractNumId w:val="10"/>
  </w:num>
  <w:num w:numId="30">
    <w:abstractNumId w:val="27"/>
  </w:num>
  <w:num w:numId="31">
    <w:abstractNumId w:val="9"/>
  </w:num>
  <w:num w:numId="32">
    <w:abstractNumId w:val="12"/>
  </w:num>
  <w:num w:numId="33">
    <w:abstractNumId w:val="29"/>
  </w:num>
  <w:num w:numId="34">
    <w:abstractNumId w:val="21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032A"/>
    <w:rsid w:val="000073FB"/>
    <w:rsid w:val="00015CF6"/>
    <w:rsid w:val="00023439"/>
    <w:rsid w:val="000372D0"/>
    <w:rsid w:val="00047607"/>
    <w:rsid w:val="0008474F"/>
    <w:rsid w:val="00085D43"/>
    <w:rsid w:val="000E073A"/>
    <w:rsid w:val="000F3520"/>
    <w:rsid w:val="000F3FBE"/>
    <w:rsid w:val="00140919"/>
    <w:rsid w:val="00141645"/>
    <w:rsid w:val="00142450"/>
    <w:rsid w:val="00182E74"/>
    <w:rsid w:val="001866C5"/>
    <w:rsid w:val="001907D6"/>
    <w:rsid w:val="0019486B"/>
    <w:rsid w:val="001A48D4"/>
    <w:rsid w:val="001F5212"/>
    <w:rsid w:val="00201785"/>
    <w:rsid w:val="00211E6D"/>
    <w:rsid w:val="00212898"/>
    <w:rsid w:val="00235FF4"/>
    <w:rsid w:val="00237F4A"/>
    <w:rsid w:val="00244320"/>
    <w:rsid w:val="00246003"/>
    <w:rsid w:val="00257145"/>
    <w:rsid w:val="002A4112"/>
    <w:rsid w:val="002B655B"/>
    <w:rsid w:val="002E6305"/>
    <w:rsid w:val="002F54D0"/>
    <w:rsid w:val="00301FF4"/>
    <w:rsid w:val="00305698"/>
    <w:rsid w:val="00307463"/>
    <w:rsid w:val="00307F41"/>
    <w:rsid w:val="003176A2"/>
    <w:rsid w:val="0032342B"/>
    <w:rsid w:val="00347F64"/>
    <w:rsid w:val="0037334E"/>
    <w:rsid w:val="00382CEE"/>
    <w:rsid w:val="003B17AD"/>
    <w:rsid w:val="003D31A6"/>
    <w:rsid w:val="003E2109"/>
    <w:rsid w:val="003F5EFA"/>
    <w:rsid w:val="0040146D"/>
    <w:rsid w:val="00430201"/>
    <w:rsid w:val="00467F60"/>
    <w:rsid w:val="004A57FA"/>
    <w:rsid w:val="004B260D"/>
    <w:rsid w:val="004B5D1F"/>
    <w:rsid w:val="004C5BF6"/>
    <w:rsid w:val="004D54A6"/>
    <w:rsid w:val="004D55CF"/>
    <w:rsid w:val="004E613E"/>
    <w:rsid w:val="004F0C38"/>
    <w:rsid w:val="004F2620"/>
    <w:rsid w:val="00503BAC"/>
    <w:rsid w:val="0051596F"/>
    <w:rsid w:val="00531A70"/>
    <w:rsid w:val="005407BB"/>
    <w:rsid w:val="005568AB"/>
    <w:rsid w:val="00570E67"/>
    <w:rsid w:val="005B62D9"/>
    <w:rsid w:val="005B6CD4"/>
    <w:rsid w:val="005F6E5C"/>
    <w:rsid w:val="006174B5"/>
    <w:rsid w:val="0064132B"/>
    <w:rsid w:val="00664333"/>
    <w:rsid w:val="0068047D"/>
    <w:rsid w:val="00702E3F"/>
    <w:rsid w:val="00717C73"/>
    <w:rsid w:val="00721B4A"/>
    <w:rsid w:val="0074073C"/>
    <w:rsid w:val="007447F0"/>
    <w:rsid w:val="00761A70"/>
    <w:rsid w:val="0076407F"/>
    <w:rsid w:val="0077667B"/>
    <w:rsid w:val="00780415"/>
    <w:rsid w:val="00793FC3"/>
    <w:rsid w:val="007A1ED3"/>
    <w:rsid w:val="007A24DB"/>
    <w:rsid w:val="007C18D4"/>
    <w:rsid w:val="007E154A"/>
    <w:rsid w:val="007F5683"/>
    <w:rsid w:val="007F7015"/>
    <w:rsid w:val="008365F8"/>
    <w:rsid w:val="0086067B"/>
    <w:rsid w:val="008704AE"/>
    <w:rsid w:val="0088787A"/>
    <w:rsid w:val="0088794F"/>
    <w:rsid w:val="008B37CC"/>
    <w:rsid w:val="008D5406"/>
    <w:rsid w:val="00936074"/>
    <w:rsid w:val="00954939"/>
    <w:rsid w:val="00954CAB"/>
    <w:rsid w:val="00957863"/>
    <w:rsid w:val="00965D12"/>
    <w:rsid w:val="009A52A8"/>
    <w:rsid w:val="009B3288"/>
    <w:rsid w:val="009C1B19"/>
    <w:rsid w:val="009C5D8C"/>
    <w:rsid w:val="009E3583"/>
    <w:rsid w:val="009F0B91"/>
    <w:rsid w:val="009F42C4"/>
    <w:rsid w:val="00A0103B"/>
    <w:rsid w:val="00A34B89"/>
    <w:rsid w:val="00A46296"/>
    <w:rsid w:val="00A5158D"/>
    <w:rsid w:val="00A95B68"/>
    <w:rsid w:val="00B14943"/>
    <w:rsid w:val="00B1540B"/>
    <w:rsid w:val="00B27E4D"/>
    <w:rsid w:val="00B476E1"/>
    <w:rsid w:val="00B53EA6"/>
    <w:rsid w:val="00B825BE"/>
    <w:rsid w:val="00B87FBF"/>
    <w:rsid w:val="00B92A01"/>
    <w:rsid w:val="00BB2BE2"/>
    <w:rsid w:val="00BE082C"/>
    <w:rsid w:val="00BE6B1A"/>
    <w:rsid w:val="00C05300"/>
    <w:rsid w:val="00C276FF"/>
    <w:rsid w:val="00C42CE9"/>
    <w:rsid w:val="00C47711"/>
    <w:rsid w:val="00C629D9"/>
    <w:rsid w:val="00C854CC"/>
    <w:rsid w:val="00C8777C"/>
    <w:rsid w:val="00CB1707"/>
    <w:rsid w:val="00CB774F"/>
    <w:rsid w:val="00CD6F56"/>
    <w:rsid w:val="00D10091"/>
    <w:rsid w:val="00D27C2A"/>
    <w:rsid w:val="00D359D3"/>
    <w:rsid w:val="00D43720"/>
    <w:rsid w:val="00D60529"/>
    <w:rsid w:val="00D83D1C"/>
    <w:rsid w:val="00DA5F0E"/>
    <w:rsid w:val="00DC229B"/>
    <w:rsid w:val="00DE5E24"/>
    <w:rsid w:val="00DF29DE"/>
    <w:rsid w:val="00E07126"/>
    <w:rsid w:val="00E318C7"/>
    <w:rsid w:val="00E405C4"/>
    <w:rsid w:val="00E56E21"/>
    <w:rsid w:val="00E57D49"/>
    <w:rsid w:val="00E75A5A"/>
    <w:rsid w:val="00E8146A"/>
    <w:rsid w:val="00EA1B48"/>
    <w:rsid w:val="00EE781C"/>
    <w:rsid w:val="00F008E0"/>
    <w:rsid w:val="00F10662"/>
    <w:rsid w:val="00F10793"/>
    <w:rsid w:val="00F17184"/>
    <w:rsid w:val="00F2407E"/>
    <w:rsid w:val="00F34B51"/>
    <w:rsid w:val="00F5635D"/>
    <w:rsid w:val="00F72835"/>
    <w:rsid w:val="00F72C4A"/>
    <w:rsid w:val="00F81932"/>
    <w:rsid w:val="00F93E18"/>
    <w:rsid w:val="00FA4B5D"/>
    <w:rsid w:val="00FF0710"/>
    <w:rsid w:val="00FF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E4D687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ind w:left="851" w:hanging="851"/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957863"/>
    <w:pPr>
      <w:tabs>
        <w:tab w:val="left" w:pos="660"/>
        <w:tab w:val="right" w:leader="dot" w:pos="9062"/>
      </w:tabs>
      <w:spacing w:after="100"/>
    </w:pPr>
    <w:rPr>
      <w:noProof/>
      <w:color w:val="004996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B476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76E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76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76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76E1"/>
    <w:rPr>
      <w:b/>
      <w:bCs/>
      <w:sz w:val="20"/>
      <w:szCs w:val="20"/>
    </w:rPr>
  </w:style>
  <w:style w:type="table" w:styleId="Rastertabel1licht-Accent1">
    <w:name w:val="Grid Table 1 Light Accent 1"/>
    <w:basedOn w:val="Standaardtabel"/>
    <w:uiPriority w:val="46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1">
    <w:name w:val="List Table 3 Accent 1"/>
    <w:basedOn w:val="Standaardtabel"/>
    <w:uiPriority w:val="48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8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8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8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422EE2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000A01"/>
    <w:rsid w:val="00020CC1"/>
    <w:rsid w:val="000D0B50"/>
    <w:rsid w:val="00124FF5"/>
    <w:rsid w:val="001C5AE7"/>
    <w:rsid w:val="002455A8"/>
    <w:rsid w:val="00285791"/>
    <w:rsid w:val="002F1871"/>
    <w:rsid w:val="0030250C"/>
    <w:rsid w:val="0035356F"/>
    <w:rsid w:val="00422EE2"/>
    <w:rsid w:val="0048259D"/>
    <w:rsid w:val="00495CC0"/>
    <w:rsid w:val="00516D11"/>
    <w:rsid w:val="00555661"/>
    <w:rsid w:val="00572E32"/>
    <w:rsid w:val="008E6D8C"/>
    <w:rsid w:val="00951835"/>
    <w:rsid w:val="009952EC"/>
    <w:rsid w:val="009C668D"/>
    <w:rsid w:val="009E49B6"/>
    <w:rsid w:val="00A831ED"/>
    <w:rsid w:val="00AE300E"/>
    <w:rsid w:val="00BB06E1"/>
    <w:rsid w:val="00BE6FEF"/>
    <w:rsid w:val="00C17CD2"/>
    <w:rsid w:val="00C50ABE"/>
    <w:rsid w:val="00C67D5C"/>
    <w:rsid w:val="00D24220"/>
    <w:rsid w:val="00D37380"/>
    <w:rsid w:val="00F4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67D5C"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71F97-0AF5-B34C-8D28-2DC516E6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H:\Huisstijl\huisstijl\SVHW rapportage.dotx</Template>
  <TotalTime>20</TotalTime>
  <Pages>2</Pages>
  <Words>139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SVHW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Her-aanbesteding (BAG-)objectenbeheer</dc:subject>
  <dc:creator>Ricardo de Wolff</dc:creator>
  <cp:keywords/>
  <dc:description/>
  <cp:lastModifiedBy>Bart Geerdink</cp:lastModifiedBy>
  <cp:revision>18</cp:revision>
  <cp:lastPrinted>2017-01-31T15:01:00Z</cp:lastPrinted>
  <dcterms:created xsi:type="dcterms:W3CDTF">2019-08-07T20:40:00Z</dcterms:created>
  <dcterms:modified xsi:type="dcterms:W3CDTF">2020-12-09T22:04:00Z</dcterms:modified>
</cp:coreProperties>
</file>