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530981" w:rsidR="00530981" w:rsidP="00530981" w:rsidRDefault="00530981" w14:paraId="5B6E9347" w14:textId="4CBBE46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color w:val="452777"/>
          <w:sz w:val="24"/>
          <w:szCs w:val="24"/>
          <w:lang w:eastAsia="nl-NL"/>
        </w:rPr>
      </w:pPr>
      <w:bookmarkStart w:name="_gjdgxs" w:id="0"/>
      <w:bookmarkEnd w:id="0"/>
      <w:r w:rsidRPr="2C3ADADD" w:rsidR="00530981">
        <w:rPr>
          <w:rFonts w:eastAsia="Arial" w:cs="Arial"/>
          <w:color w:val="003F85"/>
          <w:sz w:val="24"/>
          <w:szCs w:val="24"/>
          <w:lang w:eastAsia="nl-NL"/>
        </w:rPr>
        <w:t>Bijlag</w:t>
      </w:r>
      <w:r w:rsidRPr="2C3ADADD" w:rsidR="00581C9C">
        <w:rPr>
          <w:rFonts w:eastAsia="Arial" w:cs="Arial"/>
          <w:color w:val="003F85"/>
          <w:sz w:val="24"/>
          <w:szCs w:val="24"/>
          <w:lang w:eastAsia="nl-NL"/>
        </w:rPr>
        <w:t xml:space="preserve">e </w:t>
      </w:r>
      <w:r w:rsidRPr="2C3ADADD" w:rsidR="0107AC66">
        <w:rPr>
          <w:rFonts w:eastAsia="Arial" w:cs="Arial"/>
          <w:color w:val="003F85"/>
          <w:sz w:val="24"/>
          <w:szCs w:val="24"/>
          <w:lang w:eastAsia="nl-NL"/>
        </w:rPr>
        <w:t>2.</w:t>
      </w:r>
      <w:r w:rsidRPr="2C3ADADD" w:rsidR="00581C9C">
        <w:rPr>
          <w:rFonts w:eastAsia="Arial" w:cs="Arial"/>
          <w:color w:val="003F85"/>
          <w:sz w:val="24"/>
          <w:szCs w:val="24"/>
          <w:lang w:eastAsia="nl-NL"/>
        </w:rPr>
        <w:t>1 Kerncompetenties Perceel 1 t/m</w:t>
      </w:r>
      <w:r w:rsidRPr="2C3ADADD" w:rsidR="23FFD7B3">
        <w:rPr>
          <w:rFonts w:eastAsia="Arial" w:cs="Arial"/>
          <w:color w:val="003F85"/>
          <w:sz w:val="24"/>
          <w:szCs w:val="24"/>
          <w:lang w:eastAsia="nl-NL"/>
        </w:rPr>
        <w:t xml:space="preserve"> 5</w:t>
      </w:r>
      <w:r w:rsidRPr="2C3ADADD" w:rsidR="00581C9C">
        <w:rPr>
          <w:rFonts w:eastAsia="Arial" w:cs="Arial"/>
          <w:color w:val="003F85"/>
          <w:sz w:val="24"/>
          <w:szCs w:val="24"/>
          <w:lang w:eastAsia="nl-NL"/>
        </w:rPr>
        <w:t>, BM5</w:t>
      </w:r>
      <w:r w:rsidRPr="2C3ADADD" w:rsidR="00530981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</w:p>
    <w:p w:rsidRPr="00530981" w:rsidR="00530981" w:rsidP="00530981" w:rsidRDefault="00530981" w14:paraId="3C14DED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:rsidRPr="00530981" w:rsidR="00530981" w:rsidP="00530981" w:rsidRDefault="00530981" w14:paraId="07B6967C" w14:textId="10A0C0B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581C9C">
        <w:rPr>
          <w:rFonts w:eastAsia="Arial" w:cs="Arial"/>
          <w:color w:val="000000"/>
          <w:szCs w:val="18"/>
          <w:lang w:eastAsia="nl-NL"/>
        </w:rPr>
        <w:t>inschrijver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vereiste en gewenste technische en organisatorische ervaring.</w:t>
      </w:r>
    </w:p>
    <w:p w:rsidRPr="00530981" w:rsidR="00530981" w:rsidP="00530981" w:rsidRDefault="00530981" w14:paraId="02B7D07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30981" w:rsidTr="00530981" w14:paraId="2C3F5D8C" w14:textId="77777777">
        <w:tc>
          <w:tcPr>
            <w:tcW w:w="8505" w:type="dxa"/>
            <w:gridSpan w:val="2"/>
            <w:shd w:val="clear" w:color="auto" w:fill="F2942E"/>
          </w:tcPr>
          <w:p w:rsidRPr="00530981" w:rsidR="00530981" w:rsidP="00530981" w:rsidRDefault="00530981" w14:paraId="60C623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Pr="00530981" w:rsidR="00530981" w:rsidTr="00530981" w14:paraId="27EEE60D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15F48E3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:rsidRPr="00530981" w:rsidR="00530981" w:rsidP="00530981" w:rsidRDefault="00530981" w14:paraId="61FFA8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6C9B4E15" w14:textId="77777777">
        <w:trPr>
          <w:trHeight w:val="280"/>
        </w:trPr>
        <w:tc>
          <w:tcPr>
            <w:tcW w:w="4243" w:type="dxa"/>
            <w:shd w:val="clear" w:color="auto" w:fill="003F85"/>
          </w:tcPr>
          <w:p w:rsidRPr="00530981" w:rsidR="00530981" w:rsidP="00530981" w:rsidRDefault="00530981" w14:paraId="12FC4E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:rsidRPr="00530981" w:rsidR="00530981" w:rsidP="00530981" w:rsidRDefault="00530981" w14:paraId="744DED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5D57739C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1D0F7ED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:rsidRPr="00530981" w:rsidR="00530981" w:rsidP="00530981" w:rsidRDefault="00530981" w14:paraId="768166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32DED95B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7EFB00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:rsidRPr="00530981" w:rsidR="00530981" w:rsidP="00530981" w:rsidRDefault="00530981" w14:paraId="7E5ED1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69024C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68879BBE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30981" w:rsidP="00530981" w:rsidRDefault="00530981" w14:paraId="2A4538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30981" w:rsidP="00530981" w:rsidRDefault="00530981" w14:paraId="3C8F8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07CA8FD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30981" w:rsidP="00530981" w:rsidRDefault="00530981" w14:paraId="356EAF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30981" w:rsidP="00530981" w:rsidRDefault="00530981" w14:paraId="7260D4A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4E3BA6E8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30981" w:rsidP="00530981" w:rsidRDefault="00530981" w14:paraId="00FCF3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30981" w:rsidP="00530981" w:rsidRDefault="00530981" w14:paraId="030768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326C832B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30981" w:rsidP="00530981" w:rsidRDefault="00530981" w14:paraId="617EDF9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30981" w:rsidP="00530981" w:rsidRDefault="00530981" w14:paraId="5B53A1A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30981" w:rsidP="00530981" w:rsidRDefault="00530981" w14:paraId="07F0CEC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30981" w:rsidTr="7EC4FCA4" w14:paraId="62DAB047" w14:textId="77777777">
        <w:tc>
          <w:tcPr>
            <w:tcW w:w="8505" w:type="dxa"/>
            <w:gridSpan w:val="2"/>
            <w:shd w:val="clear" w:color="auto" w:fill="F2942E"/>
            <w:tcMar/>
          </w:tcPr>
          <w:p w:rsidRPr="00530981" w:rsidR="00530981" w:rsidP="00530981" w:rsidRDefault="00530981" w14:paraId="3C389C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Pr="00530981" w:rsidR="00530981" w:rsidTr="7EC4FCA4" w14:paraId="2932ABCF" w14:textId="77777777">
        <w:tc>
          <w:tcPr>
            <w:tcW w:w="4243" w:type="dxa"/>
            <w:shd w:val="clear" w:color="auto" w:fill="003F85"/>
            <w:tcMar/>
          </w:tcPr>
          <w:p w:rsidRPr="00530981" w:rsidR="00530981" w:rsidP="00530981" w:rsidRDefault="00530981" w14:paraId="7AA97293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  <w:tcMar/>
          </w:tcPr>
          <w:p w:rsidRPr="00530981" w:rsidR="00530981" w:rsidP="00530981" w:rsidRDefault="006E21FE" w14:paraId="519D68FD" w14:textId="5066DF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:rsidRPr="00530981" w:rsidR="00530981" w:rsidP="00530981" w:rsidRDefault="006E21FE" w14:paraId="1ED187DB" w14:textId="15862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……………………..</w:t>
            </w:r>
          </w:p>
          <w:p w:rsidRPr="00530981" w:rsidR="00530981" w:rsidP="00530981" w:rsidRDefault="006E21FE" w14:paraId="67559D25" w14:textId="5601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:rsidRPr="00530981" w:rsidR="00530981" w:rsidP="00530981" w:rsidRDefault="00530981" w14:paraId="5A7A84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2BD1A824" w14:textId="77777777">
        <w:trPr>
          <w:trHeight w:val="280"/>
        </w:trPr>
        <w:tc>
          <w:tcPr>
            <w:tcW w:w="4243" w:type="dxa"/>
            <w:shd w:val="clear" w:color="auto" w:fill="003F85"/>
            <w:tcMar/>
          </w:tcPr>
          <w:p w:rsidRPr="00530981" w:rsidR="00530981" w:rsidP="00530981" w:rsidRDefault="00530981" w14:paraId="17F5E743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  <w:tcMar/>
          </w:tcPr>
          <w:p w:rsidRPr="00530981" w:rsidR="00530981" w:rsidP="00530981" w:rsidRDefault="006E21FE" w14:paraId="4FB5BE9E" w14:textId="03A914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:rsidRPr="00530981" w:rsidR="00530981" w:rsidP="00530981" w:rsidRDefault="006E21FE" w14:paraId="0A5EA5F8" w14:textId="365B9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:rsidRPr="00530981" w:rsidR="00530981" w:rsidP="00530981" w:rsidRDefault="006E21FE" w14:paraId="6C11C427" w14:textId="72FAB6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:rsidRPr="00530981" w:rsidR="00530981" w:rsidP="00530981" w:rsidRDefault="006E21FE" w14:paraId="009EFAB1" w14:textId="172E68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:rsidRPr="00530981" w:rsidR="00530981" w:rsidP="00530981" w:rsidRDefault="00530981" w14:paraId="6E0408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1A7E5915" w14:textId="77777777">
        <w:tc>
          <w:tcPr>
            <w:tcW w:w="4243" w:type="dxa"/>
            <w:shd w:val="clear" w:color="auto" w:fill="003F85"/>
            <w:tcMar/>
          </w:tcPr>
          <w:p w:rsidRPr="00530981" w:rsidR="00530981" w:rsidP="00530981" w:rsidRDefault="00530981" w14:paraId="252C3709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:rsidRPr="00530981" w:rsidR="00530981" w:rsidP="00530981" w:rsidRDefault="00530981" w14:paraId="2C48127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  <w:tcMar/>
          </w:tcPr>
          <w:p w:rsidRPr="00530981" w:rsidR="00530981" w:rsidP="00530981" w:rsidRDefault="00530981" w14:paraId="63F9099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63F0CB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27B067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3578C8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75ACC4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7FF94F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5BE5E718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3F85"/>
            <w:tcMar/>
          </w:tcPr>
          <w:p w:rsidRPr="00530981" w:rsidR="00530981" w:rsidP="00530981" w:rsidRDefault="00530981" w14:paraId="7C2C28B5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530981" w:rsidR="00530981" w:rsidP="00530981" w:rsidRDefault="00530981" w14:paraId="45229C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Pr="00530981" w:rsidR="00530981" w:rsidTr="7EC4FCA4" w14:paraId="00AE2DF9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3F85"/>
            <w:tcMar/>
          </w:tcPr>
          <w:p w:rsidRPr="00530981" w:rsidR="00530981" w:rsidP="00530981" w:rsidRDefault="00530981" w14:paraId="1DDF6B46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530981" w:rsidR="00530981" w:rsidP="00530981" w:rsidRDefault="00530981" w14:paraId="1F2310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F4E47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90C1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28EE1EDA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3F85"/>
            <w:tcMar/>
          </w:tcPr>
          <w:p w:rsidRPr="00530981" w:rsidR="00530981" w:rsidP="00530981" w:rsidRDefault="00530981" w14:paraId="35266A45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530981" w:rsidR="00530981" w:rsidP="00530981" w:rsidRDefault="00530981" w14:paraId="1DC7B77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1D6A3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724DC4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2C7894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6D3F9049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3F85"/>
            <w:tcMar/>
          </w:tcPr>
          <w:p w:rsidR="00530981" w:rsidP="00530981" w:rsidRDefault="00530981" w14:paraId="52225A06" w14:textId="54BAAEA5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>Beschrijving referentieopdracht waaruit blijkt dat wordt voldaan aan minimaal een van de volgende kerncompetentie(s):</w:t>
            </w:r>
          </w:p>
          <w:p w:rsidR="00581C9C" w:rsidP="00581C9C" w:rsidRDefault="00581C9C" w14:paraId="18CACB6E" w14:textId="36EB0C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="00581C9C" w:rsidP="00581C9C" w:rsidRDefault="00581C9C" w14:paraId="383AE38E" w14:textId="77777777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Een grondpixelresolutie van 15 cm of beter;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</w:p>
          <w:p w:rsidR="00581C9C" w:rsidP="00581C9C" w:rsidRDefault="00581C9C" w14:paraId="09FB9EF0" w14:textId="77777777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Een langsoverlap van minimaal 60% en een dwarsoverlap van minimaal 20%;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</w:p>
          <w:p w:rsidRPr="00581C9C" w:rsidR="00581C9C" w:rsidP="00581C9C" w:rsidRDefault="00581C9C" w14:paraId="1D66C3D2" w14:textId="297F0BFD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>
              <w:rPr>
                <w:rFonts w:eastAsia="Times New Roman" w:cs="Arial"/>
                <w:snapToGrid w:val="0"/>
                <w:sz w:val="19"/>
                <w:szCs w:val="19"/>
              </w:rPr>
              <w:t>E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en minimale omvang van 8.000 beelden aaneengesloten gebied;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</w:p>
          <w:p w:rsidR="00581C9C" w:rsidP="00581C9C" w:rsidRDefault="00581C9C" w14:paraId="00332BDD" w14:textId="77777777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Ingewonnen in het </w:t>
            </w:r>
            <w:proofErr w:type="spellStart"/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bladloze</w:t>
            </w:r>
            <w:proofErr w:type="spellEnd"/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 seizoen;</w:t>
            </w:r>
          </w:p>
          <w:p w:rsidR="00581C9C" w:rsidP="00581C9C" w:rsidRDefault="00581C9C" w14:paraId="3E187FA4" w14:textId="77777777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Ingewonnen in vergelijkbaar gebied rekening houdend met vegetatie, bebouwing en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infrastructuur;</w:t>
            </w:r>
          </w:p>
          <w:p w:rsidR="00581C9C" w:rsidP="00581C9C" w:rsidRDefault="00581C9C" w14:paraId="46E82C4F" w14:textId="77777777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Er dient sprake te zijn van aantoonbare inwinning in restrictiegebieden (militaire zones en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luchthavens);</w:t>
            </w:r>
          </w:p>
          <w:p w:rsidRPr="00581C9C" w:rsidR="00581C9C" w:rsidP="00581C9C" w:rsidRDefault="00581C9C" w14:paraId="06B8CB1A" w14:textId="42578BEB">
            <w:pPr>
              <w:pStyle w:val="Lijstalinea"/>
              <w:numPr>
                <w:ilvl w:val="0"/>
                <w:numId w:val="34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De levering van de beelden heeft plaats gevonden binnen 12 weken na afronding van de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fotovlucht.</w:t>
            </w:r>
          </w:p>
          <w:p w:rsidR="00581C9C" w:rsidP="00581C9C" w:rsidRDefault="00581C9C" w14:paraId="724ABC7F" w14:textId="382E50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Pr="00F53A31" w:rsidR="00581C9C" w:rsidP="00581C9C" w:rsidRDefault="00581C9C" w14:paraId="1F153B70" w14:textId="7A3E47BF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 w:rsidR="00581C9C">
              <w:rPr>
                <w:rFonts w:eastAsia="Times New Roman" w:cs="Arial"/>
                <w:snapToGrid w:val="0"/>
                <w:sz w:val="19"/>
                <w:szCs w:val="19"/>
              </w:rPr>
              <w:t>Bovenstaande kerncompetentie dient te worden aangetoond middels één referentie die voldoet aan</w:t>
            </w:r>
            <w:r w:rsid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F53A31" w:rsidR="00581C9C">
              <w:rPr>
                <w:rFonts w:eastAsia="Times New Roman" w:cs="Arial"/>
                <w:snapToGrid w:val="0"/>
                <w:sz w:val="19"/>
                <w:szCs w:val="19"/>
              </w:rPr>
              <w:t>alle gestelde eisen. Het is inschrijver toegestaan voor de percelen</w:t>
            </w:r>
            <w:r w:rsid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 1 t/m </w:t>
            </w:r>
            <w:r w:rsidR="4FE296B1">
              <w:rPr>
                <w:rFonts w:eastAsia="Times New Roman" w:cs="Arial"/>
                <w:snapToGrid w:val="0"/>
                <w:sz w:val="19"/>
                <w:szCs w:val="19"/>
              </w:rPr>
              <w:t xml:space="preserve">5 </w:t>
            </w:r>
            <w:r w:rsidRPr="00F53A31" w:rsidR="00581C9C">
              <w:rPr>
                <w:rFonts w:eastAsia="Times New Roman" w:cs="Arial"/>
                <w:snapToGrid w:val="0"/>
                <w:sz w:val="19"/>
                <w:szCs w:val="19"/>
              </w:rPr>
              <w:t xml:space="preserve">gelijke referenties te</w:t>
            </w:r>
          </w:p>
          <w:p w:rsidRPr="00581C9C" w:rsidR="00530981" w:rsidP="00581C9C" w:rsidRDefault="00581C9C" w14:paraId="04473473" w14:textId="43A05EDC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>gebruiken.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530981" w:rsidR="00530981" w:rsidP="00530981" w:rsidRDefault="00530981" w14:paraId="3AB3D2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:rsidRPr="00530981" w:rsidR="00530981" w:rsidP="00530981" w:rsidRDefault="00530981" w14:paraId="1FB0B6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5961C0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61CE3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7EC4FCA4" w14:paraId="77F7EE35" w14:textId="77777777">
        <w:tc>
          <w:tcPr>
            <w:tcW w:w="4243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3F85"/>
            <w:tcMar/>
          </w:tcPr>
          <w:p w:rsidRPr="00530981" w:rsidR="00530981" w:rsidP="00530981" w:rsidRDefault="00530981" w14:paraId="3A8F388E" w14:textId="77777777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Pr="00530981" w:rsidR="00530981" w:rsidP="00530981" w:rsidRDefault="006E21FE" w14:paraId="23797921" w14:textId="5C2686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23F1">
                  <w:rPr>
                    <w:rFonts w:hint="eastAsia" w:ascii="MS Gothic" w:hAnsi="MS Gothic" w:eastAsia="MS Gothic" w:cs="Aria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:rsidRPr="00530981" w:rsidR="00530981" w:rsidP="00530981" w:rsidRDefault="006E21FE" w14:paraId="06289CCA" w14:textId="374F7D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30981" w:rsid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 w:rsid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:rsidRPr="00530981" w:rsidR="00530981" w:rsidP="00530981" w:rsidRDefault="00530981" w14:paraId="5F13B4E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120F81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30981" w:rsidP="00530981" w:rsidRDefault="00530981" w14:paraId="7D7A5F4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:rsidRPr="00530981" w:rsidR="00530981" w:rsidP="00530981" w:rsidRDefault="00530981" w14:paraId="5AA6736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bookmarkStart w:name="_30j0zll" w:colFirst="0" w:colLast="0" w:id="1"/>
      <w:bookmarkEnd w:id="1"/>
    </w:p>
    <w:p w:rsidRPr="00530981" w:rsidR="00530981" w:rsidP="00530981" w:rsidRDefault="00530981" w14:paraId="3EA6D2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:rsidRPr="00530981" w:rsidR="00530981" w:rsidP="00530981" w:rsidRDefault="00530981" w14:paraId="20E53670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:rsidRPr="00530981" w:rsidR="00530981" w:rsidP="00530981" w:rsidRDefault="00530981" w14:paraId="14662F4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30981" w:rsidTr="00530981" w14:paraId="2B4AE79A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2F312A76" w14:textId="078C64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4262" w:type="dxa"/>
          </w:tcPr>
          <w:p w:rsidRPr="00530981" w:rsidR="00530981" w:rsidP="00530981" w:rsidRDefault="00530981" w14:paraId="0C36BF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43BB61E7" w14:textId="77777777">
        <w:trPr>
          <w:trHeight w:val="280"/>
        </w:trPr>
        <w:tc>
          <w:tcPr>
            <w:tcW w:w="4243" w:type="dxa"/>
            <w:shd w:val="clear" w:color="auto" w:fill="003F85"/>
          </w:tcPr>
          <w:p w:rsidRPr="00530981" w:rsidR="00530981" w:rsidP="00530981" w:rsidRDefault="00530981" w14:paraId="73A3CF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:rsidRPr="00530981" w:rsidR="00530981" w:rsidP="00530981" w:rsidRDefault="00530981" w14:paraId="6E4AB9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4B35B324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06A7C5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:rsidRPr="00530981" w:rsidR="00530981" w:rsidP="00530981" w:rsidRDefault="00530981" w14:paraId="6D46ABB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31B013EE" w14:textId="77777777">
        <w:tc>
          <w:tcPr>
            <w:tcW w:w="4243" w:type="dxa"/>
            <w:shd w:val="clear" w:color="auto" w:fill="003F85"/>
          </w:tcPr>
          <w:p w:rsidRPr="00530981" w:rsidR="00530981" w:rsidP="00530981" w:rsidRDefault="00530981" w14:paraId="6626401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:rsidRPr="00530981" w:rsidR="00530981" w:rsidP="00530981" w:rsidRDefault="00530981" w14:paraId="6474E42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Pr="00530981" w:rsidR="00530981" w:rsidP="00530981" w:rsidRDefault="00530981" w14:paraId="7360AD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:rsidRPr="00530981" w:rsidR="00530981" w:rsidP="00530981" w:rsidRDefault="00530981" w14:paraId="5EFCC1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219351E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30981" w:rsidP="00530981" w:rsidRDefault="00530981" w14:paraId="2BBAA0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30981" w:rsidTr="00530981" w14:paraId="307F3927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30981" w:rsidP="00530981" w:rsidRDefault="00530981" w14:paraId="4AF95F1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30981" w:rsidP="00530981" w:rsidRDefault="00530981" w14:paraId="5BC1A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30981" w:rsidP="00530981" w:rsidRDefault="00530981" w14:paraId="1BC06B0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:rsidR="00581C9C" w:rsidRDefault="00581C9C" w14:paraId="7DA8019D" w14:textId="45AEE1CB">
      <w:pPr>
        <w:spacing w:after="0" w:line="240" w:lineRule="auto"/>
      </w:pPr>
      <w:r>
        <w:br w:type="page"/>
      </w:r>
    </w:p>
    <w:p w:rsidRPr="00530981" w:rsidR="00581C9C" w:rsidP="00581C9C" w:rsidRDefault="00581C9C" w14:paraId="0A9D13FA" w14:textId="63E02C6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outlineLvl w:val="0"/>
        <w:rPr>
          <w:rFonts w:eastAsia="Arial" w:cs="Arial"/>
          <w:color w:val="452777"/>
          <w:sz w:val="24"/>
          <w:szCs w:val="24"/>
          <w:lang w:eastAsia="nl-NL"/>
        </w:rPr>
      </w:pP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>Bijlag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 xml:space="preserve">e </w:t>
      </w:r>
      <w:r w:rsidRPr="7EC4FCA4" w:rsidR="54E6E3BA">
        <w:rPr>
          <w:rFonts w:eastAsia="Arial" w:cs="Arial"/>
          <w:color w:val="003F85"/>
          <w:sz w:val="24"/>
          <w:szCs w:val="24"/>
          <w:lang w:eastAsia="nl-NL"/>
        </w:rPr>
        <w:t>2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>.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>2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 xml:space="preserve"> Kerncompetenties Perceel </w:t>
      </w:r>
      <w:r w:rsidRPr="7EC4FCA4" w:rsidR="5544B734">
        <w:rPr>
          <w:rFonts w:eastAsia="Arial" w:cs="Arial"/>
          <w:color w:val="003F85"/>
          <w:sz w:val="24"/>
          <w:szCs w:val="24"/>
          <w:lang w:eastAsia="nl-NL"/>
        </w:rPr>
        <w:t>6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>,</w:t>
      </w:r>
      <w:r w:rsidRPr="7EC4FCA4" w:rsidR="00581C9C">
        <w:rPr>
          <w:rFonts w:eastAsia="Arial" w:cs="Arial"/>
          <w:color w:val="003F85"/>
          <w:sz w:val="24"/>
          <w:szCs w:val="24"/>
          <w:lang w:eastAsia="nl-NL"/>
        </w:rPr>
        <w:t xml:space="preserve"> BM5</w:t>
      </w:r>
      <w:r w:rsidRPr="7EC4FCA4" w:rsidR="00581C9C">
        <w:rPr>
          <w:rFonts w:eastAsia="Arial" w:cs="Arial"/>
          <w:color w:val="452777"/>
          <w:sz w:val="24"/>
          <w:szCs w:val="24"/>
          <w:lang w:eastAsia="nl-NL"/>
        </w:rPr>
        <w:t xml:space="preserve"> </w:t>
      </w:r>
    </w:p>
    <w:p w:rsidRPr="00530981" w:rsidR="00581C9C" w:rsidP="00581C9C" w:rsidRDefault="00581C9C" w14:paraId="4714234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smallCaps/>
          <w:color w:val="000000"/>
          <w:sz w:val="19"/>
          <w:szCs w:val="19"/>
          <w:lang w:eastAsia="nl-NL"/>
        </w:rPr>
      </w:pPr>
    </w:p>
    <w:p w:rsidRPr="00530981" w:rsidR="00581C9C" w:rsidP="00581C9C" w:rsidRDefault="00581C9C" w14:paraId="6A9A433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 xml:space="preserve">Met dit overzicht dient </w:t>
      </w:r>
      <w:r w:rsidRPr="00581C9C">
        <w:rPr>
          <w:rFonts w:eastAsia="Arial" w:cs="Arial"/>
          <w:color w:val="000000"/>
          <w:szCs w:val="18"/>
          <w:lang w:eastAsia="nl-NL"/>
        </w:rPr>
        <w:t>inschrijver</w:t>
      </w:r>
      <w:r w:rsidRPr="00530981">
        <w:rPr>
          <w:rFonts w:eastAsia="Arial" w:cs="Arial"/>
          <w:color w:val="000000"/>
          <w:szCs w:val="18"/>
          <w:lang w:eastAsia="nl-NL"/>
        </w:rPr>
        <w:t xml:space="preserve"> aan te tonen te beschikken over de vereiste en gewenste technische en organisatorische ervaring.</w:t>
      </w:r>
    </w:p>
    <w:p w:rsidRPr="00530981" w:rsidR="00581C9C" w:rsidP="00581C9C" w:rsidRDefault="00581C9C" w14:paraId="3B12834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81C9C" w:rsidTr="00CA255B" w14:paraId="60F5EA4D" w14:textId="77777777">
        <w:tc>
          <w:tcPr>
            <w:tcW w:w="8505" w:type="dxa"/>
            <w:gridSpan w:val="2"/>
            <w:shd w:val="clear" w:color="auto" w:fill="F2942E"/>
          </w:tcPr>
          <w:p w:rsidRPr="00530981" w:rsidR="00581C9C" w:rsidP="00CA255B" w:rsidRDefault="00581C9C" w14:paraId="504422B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Gegevens referent </w:t>
            </w:r>
          </w:p>
        </w:tc>
      </w:tr>
      <w:tr w:rsidRPr="00530981" w:rsidR="00581C9C" w:rsidTr="00CA255B" w14:paraId="109E2A30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552A81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 organisatie</w:t>
            </w:r>
          </w:p>
        </w:tc>
        <w:tc>
          <w:tcPr>
            <w:tcW w:w="4262" w:type="dxa"/>
          </w:tcPr>
          <w:p w:rsidRPr="00530981" w:rsidR="00581C9C" w:rsidP="00CA255B" w:rsidRDefault="00581C9C" w14:paraId="5AC69D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698CF87B" w14:textId="77777777">
        <w:trPr>
          <w:trHeight w:val="280"/>
        </w:trPr>
        <w:tc>
          <w:tcPr>
            <w:tcW w:w="4243" w:type="dxa"/>
            <w:shd w:val="clear" w:color="auto" w:fill="003F85"/>
          </w:tcPr>
          <w:p w:rsidRPr="00530981" w:rsidR="00581C9C" w:rsidP="00CA255B" w:rsidRDefault="00581C9C" w14:paraId="1EC534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Onderdeel organisatie (divisie, afdeling etc.)</w:t>
            </w:r>
          </w:p>
        </w:tc>
        <w:tc>
          <w:tcPr>
            <w:tcW w:w="4262" w:type="dxa"/>
          </w:tcPr>
          <w:p w:rsidRPr="00530981" w:rsidR="00581C9C" w:rsidP="00CA255B" w:rsidRDefault="00581C9C" w14:paraId="0E8398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0900EA6D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6025737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</w:t>
            </w:r>
          </w:p>
        </w:tc>
        <w:tc>
          <w:tcPr>
            <w:tcW w:w="4262" w:type="dxa"/>
          </w:tcPr>
          <w:p w:rsidRPr="00530981" w:rsidR="00581C9C" w:rsidP="00CA255B" w:rsidRDefault="00581C9C" w14:paraId="17CC05A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7F065369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032E118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Type organisatie</w:t>
            </w:r>
          </w:p>
        </w:tc>
        <w:tc>
          <w:tcPr>
            <w:tcW w:w="4262" w:type="dxa"/>
          </w:tcPr>
          <w:p w:rsidRPr="00530981" w:rsidR="00581C9C" w:rsidP="00CA255B" w:rsidRDefault="00581C9C" w14:paraId="1962DE7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00FCD8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1867F4B8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CA255B" w:rsidRDefault="00581C9C" w14:paraId="30BAD0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referentieopdracht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09D3AB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37B8B415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CA255B" w:rsidRDefault="00581C9C" w14:paraId="672403C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6BB271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658360FF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CA255B" w:rsidRDefault="00581C9C" w14:paraId="43E1643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38CE82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219FC83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CA255B" w:rsidRDefault="00581C9C" w14:paraId="7C2D0E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67A435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81C9C" w:rsidP="00581C9C" w:rsidRDefault="00581C9C" w14:paraId="09D1A06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81C9C" w:rsidTr="00CA255B" w14:paraId="5E5CDD13" w14:textId="77777777">
        <w:tc>
          <w:tcPr>
            <w:tcW w:w="8505" w:type="dxa"/>
            <w:gridSpan w:val="2"/>
            <w:shd w:val="clear" w:color="auto" w:fill="F2942E"/>
          </w:tcPr>
          <w:p w:rsidRPr="00530981" w:rsidR="00581C9C" w:rsidP="00CA255B" w:rsidRDefault="00581C9C" w14:paraId="4A0289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b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b/>
                <w:color w:val="FFFFFF"/>
                <w:szCs w:val="18"/>
                <w:lang w:eastAsia="nl-NL"/>
              </w:rPr>
              <w:t xml:space="preserve">Beschrijving referentieopdracht </w:t>
            </w:r>
          </w:p>
        </w:tc>
      </w:tr>
      <w:tr w:rsidRPr="00530981" w:rsidR="00581C9C" w:rsidTr="00CA255B" w14:paraId="11BCD797" w14:textId="77777777">
        <w:tc>
          <w:tcPr>
            <w:tcW w:w="4243" w:type="dxa"/>
            <w:shd w:val="clear" w:color="auto" w:fill="003F85"/>
          </w:tcPr>
          <w:p w:rsidRPr="00530981" w:rsidR="00581C9C" w:rsidP="00581C9C" w:rsidRDefault="00581C9C" w14:paraId="2B99FA65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Hoedanigheid :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naam organisatie invullen )</w:t>
            </w:r>
          </w:p>
        </w:tc>
        <w:tc>
          <w:tcPr>
            <w:tcW w:w="4262" w:type="dxa"/>
          </w:tcPr>
          <w:p w:rsidRPr="00530981" w:rsidR="00581C9C" w:rsidP="00CA255B" w:rsidRDefault="00581C9C" w14:paraId="4D27BC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60726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Inschrijver : …………………..</w:t>
            </w:r>
          </w:p>
          <w:p w:rsidRPr="00530981" w:rsidR="00581C9C" w:rsidP="00CA255B" w:rsidRDefault="00581C9C" w14:paraId="086509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97356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: ……………………..</w:t>
            </w:r>
          </w:p>
          <w:p w:rsidRPr="00530981" w:rsidR="00581C9C" w:rsidP="00CA255B" w:rsidRDefault="00581C9C" w14:paraId="2717F2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9032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Onderaannemer: …….…..........</w:t>
            </w:r>
          </w:p>
          <w:p w:rsidRPr="00530981" w:rsidR="00581C9C" w:rsidP="00CA255B" w:rsidRDefault="00581C9C" w14:paraId="5CC522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51BC5FEB" w14:textId="77777777">
        <w:trPr>
          <w:trHeight w:val="280"/>
        </w:trPr>
        <w:tc>
          <w:tcPr>
            <w:tcW w:w="4243" w:type="dxa"/>
            <w:shd w:val="clear" w:color="auto" w:fill="003F85"/>
          </w:tcPr>
          <w:p w:rsidRPr="00530981" w:rsidR="00581C9C" w:rsidP="00581C9C" w:rsidRDefault="00581C9C" w14:paraId="14A77B06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Werkzaamheden uitgevoerd als: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(aankruisen wat van toepassing is)</w:t>
            </w:r>
          </w:p>
        </w:tc>
        <w:tc>
          <w:tcPr>
            <w:tcW w:w="4262" w:type="dxa"/>
          </w:tcPr>
          <w:p w:rsidRPr="00530981" w:rsidR="00581C9C" w:rsidP="00CA255B" w:rsidRDefault="00581C9C" w14:paraId="78274D5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27800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Zelfstandig ondernemer</w:t>
            </w:r>
          </w:p>
          <w:p w:rsidRPr="00530981" w:rsidR="00581C9C" w:rsidP="00CA255B" w:rsidRDefault="00581C9C" w14:paraId="16D03E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122699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Hoofdaannemer met Onderaannemers</w:t>
            </w:r>
          </w:p>
          <w:p w:rsidRPr="00530981" w:rsidR="00581C9C" w:rsidP="00CA255B" w:rsidRDefault="00581C9C" w14:paraId="4DFCAF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18152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proofErr w:type="spellStart"/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</w:p>
          <w:p w:rsidRPr="00530981" w:rsidR="00581C9C" w:rsidP="00CA255B" w:rsidRDefault="00581C9C" w14:paraId="71F7838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-99047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Onderaannemer</w:t>
            </w:r>
          </w:p>
          <w:p w:rsidRPr="00530981" w:rsidR="00581C9C" w:rsidP="00CA255B" w:rsidRDefault="00581C9C" w14:paraId="3F7DA1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3AE83832" w14:textId="77777777">
        <w:tc>
          <w:tcPr>
            <w:tcW w:w="4243" w:type="dxa"/>
            <w:shd w:val="clear" w:color="auto" w:fill="003F85"/>
          </w:tcPr>
          <w:p w:rsidRPr="00530981" w:rsidR="00581C9C" w:rsidP="00581C9C" w:rsidRDefault="00581C9C" w14:paraId="42B8A19F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Korte beschrijving van de (soort) werkzaamheden verricht door de bij 1 genoemde organisatie (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Indien de referentieopdracht is uitgevoerd als hoofdaannemer, </w:t>
            </w:r>
            <w:proofErr w:type="spellStart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combinant</w:t>
            </w:r>
            <w:proofErr w:type="spellEnd"/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 xml:space="preserve"> of onderaannemer mag alleen dat deel van de werkzaamheden worden beschreven, dat daadwerkelijk is uitgevoerd door de bij 1 genoemde organisatie)</w:t>
            </w:r>
          </w:p>
          <w:p w:rsidRPr="00530981" w:rsidR="00581C9C" w:rsidP="00CA255B" w:rsidRDefault="00581C9C" w14:paraId="401D362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:rsidRPr="00530981" w:rsidR="00581C9C" w:rsidP="00CA255B" w:rsidRDefault="00581C9C" w14:paraId="3BB2D3B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567064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30DD9F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41499B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3FD5BD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05C6E91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4E5D7CF2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581C9C" w:rsidRDefault="00581C9C" w14:paraId="79C0BC23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Periode uitvoering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71FE93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Van                               t/m</w:t>
            </w:r>
          </w:p>
        </w:tc>
      </w:tr>
      <w:tr w:rsidRPr="00530981" w:rsidR="00581C9C" w:rsidTr="00CA255B" w14:paraId="59A8052E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581C9C" w:rsidRDefault="00581C9C" w14:paraId="738F348A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Reden beëindiging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57DF9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36AA62D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419DB1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26317A7B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581C9C" w:rsidRDefault="00581C9C" w14:paraId="1DDB9B9E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0CEDB11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15AEF3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73D2A1F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729DAE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3B9232CD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="00581C9C" w:rsidP="00581C9C" w:rsidRDefault="00581C9C" w14:paraId="5665EEF1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 xml:space="preserve">Beschrijving referentieopdracht waaruit blijkt dat wordt voldaan aan minimaal </w:t>
            </w: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>een van de volgende kerncompetentie(s):</w:t>
            </w:r>
          </w:p>
          <w:p w:rsidR="00581C9C" w:rsidP="00581C9C" w:rsidRDefault="00581C9C" w14:paraId="1F8C77E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="00581C9C" w:rsidP="00581C9C" w:rsidRDefault="00581C9C" w14:paraId="2D54345A" w14:textId="77777777">
            <w:pPr>
              <w:pStyle w:val="Lijstalinea"/>
              <w:numPr>
                <w:ilvl w:val="0"/>
                <w:numId w:val="36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Een grondpixelresolutie van 40 cm of beter;</w:t>
            </w:r>
          </w:p>
          <w:p w:rsidR="00581C9C" w:rsidP="00581C9C" w:rsidRDefault="00581C9C" w14:paraId="3BAB6690" w14:textId="77777777">
            <w:pPr>
              <w:pStyle w:val="Lijstalinea"/>
              <w:numPr>
                <w:ilvl w:val="0"/>
                <w:numId w:val="36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Een minimale omvang van 7.000 beelden aaneengesloten gebied;</w:t>
            </w:r>
          </w:p>
          <w:p w:rsidR="00581C9C" w:rsidP="00581C9C" w:rsidRDefault="00581C9C" w14:paraId="50F996CE" w14:textId="77777777">
            <w:pPr>
              <w:pStyle w:val="Lijstalinea"/>
              <w:numPr>
                <w:ilvl w:val="0"/>
                <w:numId w:val="36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Ingewonnen in vergelijkbaar gebied rekening houdend met vegetatie, bebouwing en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infrastructuur;</w:t>
            </w:r>
          </w:p>
          <w:p w:rsidR="00581C9C" w:rsidP="00581C9C" w:rsidRDefault="00581C9C" w14:paraId="74A92D07" w14:textId="77777777">
            <w:pPr>
              <w:pStyle w:val="Lijstalinea"/>
              <w:numPr>
                <w:ilvl w:val="0"/>
                <w:numId w:val="36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Er dient sprake te zijn van aantoonbare inwinning in restrictiegebieden (militaire zones en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luchthavens);</w:t>
            </w:r>
          </w:p>
          <w:p w:rsidRPr="00581C9C" w:rsidR="00581C9C" w:rsidP="00581C9C" w:rsidRDefault="00581C9C" w14:paraId="695C09EB" w14:textId="7F1C5FAE">
            <w:pPr>
              <w:pStyle w:val="Lijstalinea"/>
              <w:numPr>
                <w:ilvl w:val="0"/>
                <w:numId w:val="36"/>
              </w:num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De levering van de beelden heeft plaats gevonden binnen 12 weken na afronding van de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581C9C">
              <w:rPr>
                <w:rFonts w:eastAsia="Times New Roman" w:cs="Arial"/>
                <w:snapToGrid w:val="0"/>
                <w:sz w:val="19"/>
                <w:szCs w:val="19"/>
              </w:rPr>
              <w:t>fotovlucht.</w:t>
            </w:r>
          </w:p>
          <w:p w:rsidR="00581C9C" w:rsidP="00581C9C" w:rsidRDefault="00581C9C" w14:paraId="00A59E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Pr="00581C9C" w:rsidR="00581C9C" w:rsidP="00581C9C" w:rsidRDefault="00581C9C" w14:paraId="10ADE0B8" w14:textId="07A9AE75">
            <w:pPr>
              <w:spacing w:after="0" w:line="276" w:lineRule="auto"/>
              <w:jc w:val="both"/>
              <w:rPr>
                <w:rFonts w:eastAsia="Times New Roman" w:cs="Arial"/>
                <w:snapToGrid w:val="0"/>
                <w:sz w:val="19"/>
                <w:szCs w:val="19"/>
              </w:rPr>
            </w:pP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>Bovenstaande kerncompetentie dient te worden aangetoond middels één referentie die voldoet aan</w:t>
            </w:r>
            <w:r>
              <w:rPr>
                <w:rFonts w:eastAsia="Times New Roman" w:cs="Arial"/>
                <w:snapToGrid w:val="0"/>
                <w:sz w:val="19"/>
                <w:szCs w:val="19"/>
              </w:rPr>
              <w:t xml:space="preserve"> </w:t>
            </w:r>
            <w:r w:rsidRPr="00F53A31">
              <w:rPr>
                <w:rFonts w:eastAsia="Times New Roman" w:cs="Arial"/>
                <w:snapToGrid w:val="0"/>
                <w:sz w:val="19"/>
                <w:szCs w:val="19"/>
              </w:rPr>
              <w:t xml:space="preserve">alle gestelde eisen. 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581C9C" w:rsidRDefault="00581C9C" w14:paraId="7992B3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Cambria" w:cs="Arial"/>
                <w:color w:val="0000E1"/>
                <w:szCs w:val="18"/>
              </w:rPr>
            </w:pPr>
          </w:p>
          <w:p w:rsidRPr="00530981" w:rsidR="00581C9C" w:rsidP="00581C9C" w:rsidRDefault="00581C9C" w14:paraId="0C0E91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581C9C" w:rsidRDefault="00581C9C" w14:paraId="2600F5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581C9C" w:rsidRDefault="00581C9C" w14:paraId="0DD1901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1C6D59AF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581C9C" w:rsidRDefault="00581C9C" w14:paraId="72B3B7E3" w14:textId="77777777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lastRenderedPageBreak/>
              <w:t xml:space="preserve">Uitgevoerd naar tevredenheid referent </w:t>
            </w:r>
            <w:r w:rsidRPr="00530981">
              <w:rPr>
                <w:rFonts w:eastAsia="Arial" w:cs="Arial"/>
                <w:i/>
                <w:color w:val="FFFFFF"/>
                <w:szCs w:val="18"/>
                <w:lang w:eastAsia="nl-NL"/>
              </w:rPr>
              <w:t>(aankruisen wat van toepassing is én bij ‘nee’ toelichting invullen )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73A2825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72171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 w:cs="Aria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>Ja, binnen budget, planning en technische specificaties uitgevoerd.</w:t>
            </w:r>
          </w:p>
          <w:p w:rsidRPr="00530981" w:rsidR="00581C9C" w:rsidP="00CA255B" w:rsidRDefault="00581C9C" w14:paraId="3C70103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  <w:sdt>
              <w:sdtPr>
                <w:rPr>
                  <w:rFonts w:eastAsia="Arial" w:cs="Arial"/>
                  <w:color w:val="000000"/>
                  <w:szCs w:val="18"/>
                  <w:lang w:eastAsia="nl-NL"/>
                </w:rPr>
                <w:id w:val="82107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30981">
                  <w:rPr>
                    <w:rFonts w:ascii="Segoe UI Symbol" w:hAnsi="Segoe UI Symbol" w:eastAsia="Arial" w:cs="Segoe UI Symbol"/>
                    <w:color w:val="000000"/>
                    <w:szCs w:val="18"/>
                    <w:lang w:eastAsia="nl-NL"/>
                  </w:rPr>
                  <w:t>☐</w:t>
                </w:r>
              </w:sdtContent>
            </w:sdt>
            <w:r>
              <w:rPr>
                <w:rFonts w:eastAsia="Arial" w:cs="Arial"/>
                <w:color w:val="000000"/>
                <w:szCs w:val="18"/>
                <w:lang w:eastAsia="nl-NL"/>
              </w:rPr>
              <w:t xml:space="preserve"> </w:t>
            </w:r>
            <w:r w:rsidRPr="00530981">
              <w:rPr>
                <w:rFonts w:eastAsia="Arial" w:cs="Arial"/>
                <w:color w:val="000000"/>
                <w:szCs w:val="18"/>
                <w:lang w:eastAsia="nl-NL"/>
              </w:rPr>
              <w:t xml:space="preserve">Nee. Toelichting: </w:t>
            </w:r>
          </w:p>
          <w:p w:rsidRPr="00530981" w:rsidR="00581C9C" w:rsidP="00CA255B" w:rsidRDefault="00581C9C" w14:paraId="322ACD2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2F0CE3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81C9C" w:rsidP="00581C9C" w:rsidRDefault="00581C9C" w14:paraId="2A164A8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:rsidRPr="00530981" w:rsidR="00581C9C" w:rsidP="00581C9C" w:rsidRDefault="00581C9C" w14:paraId="34358FC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:rsidRPr="00530981" w:rsidR="00581C9C" w:rsidP="00581C9C" w:rsidRDefault="00581C9C" w14:paraId="05D9BFB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p w:rsidRPr="00530981" w:rsidR="00581C9C" w:rsidP="00581C9C" w:rsidRDefault="00581C9C" w14:paraId="0D9D14C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  <w:r w:rsidRPr="00530981">
        <w:rPr>
          <w:rFonts w:eastAsia="Arial" w:cs="Arial"/>
          <w:color w:val="000000"/>
          <w:szCs w:val="18"/>
          <w:lang w:eastAsia="nl-NL"/>
        </w:rPr>
        <w:t>Ondergetekende verklaart deze referentie</w:t>
      </w:r>
      <w:r w:rsidRPr="00530981">
        <w:rPr>
          <w:rFonts w:eastAsia="Arial" w:cs="Arial"/>
          <w:color w:val="FF0000"/>
          <w:szCs w:val="18"/>
          <w:lang w:eastAsia="nl-NL"/>
        </w:rPr>
        <w:t xml:space="preserve"> </w:t>
      </w:r>
      <w:r w:rsidRPr="00530981">
        <w:rPr>
          <w:rFonts w:eastAsia="Arial" w:cs="Arial"/>
          <w:color w:val="000000"/>
          <w:szCs w:val="18"/>
          <w:lang w:eastAsia="nl-NL"/>
        </w:rPr>
        <w:t>naar waarheid te hebben ingevuld.</w:t>
      </w:r>
    </w:p>
    <w:p w:rsidRPr="00530981" w:rsidR="00581C9C" w:rsidP="00581C9C" w:rsidRDefault="00581C9C" w14:paraId="5E32870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Cs w:val="18"/>
          <w:lang w:eastAsia="nl-NL"/>
        </w:rPr>
      </w:pPr>
    </w:p>
    <w:tbl>
      <w:tblPr>
        <w:tblW w:w="85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Pr="00530981" w:rsidR="00581C9C" w:rsidTr="00CA255B" w14:paraId="6990EFC8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53722F7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 w:themeColor="background1"/>
                <w:szCs w:val="18"/>
                <w:lang w:eastAsia="nl-NL"/>
              </w:rPr>
              <w:t xml:space="preserve">Naam </w:t>
            </w:r>
            <w:r w:rsidRPr="00530981">
              <w:rPr>
                <w:rFonts w:eastAsia="Cambria" w:cs="Arial"/>
                <w:color w:val="FFFFFF" w:themeColor="background1"/>
                <w:szCs w:val="18"/>
              </w:rPr>
              <w:t>inschrijver</w:t>
            </w:r>
          </w:p>
        </w:tc>
        <w:tc>
          <w:tcPr>
            <w:tcW w:w="4262" w:type="dxa"/>
          </w:tcPr>
          <w:p w:rsidRPr="00530981" w:rsidR="00581C9C" w:rsidP="00CA255B" w:rsidRDefault="00581C9C" w14:paraId="5E93DCF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10D902F1" w14:textId="77777777">
        <w:trPr>
          <w:trHeight w:val="280"/>
        </w:trPr>
        <w:tc>
          <w:tcPr>
            <w:tcW w:w="4243" w:type="dxa"/>
            <w:shd w:val="clear" w:color="auto" w:fill="003F85"/>
          </w:tcPr>
          <w:p w:rsidRPr="00530981" w:rsidR="00581C9C" w:rsidP="00CA255B" w:rsidRDefault="00581C9C" w14:paraId="784BB5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Naam vertegenwoordigingsbevoegde</w:t>
            </w:r>
          </w:p>
        </w:tc>
        <w:tc>
          <w:tcPr>
            <w:tcW w:w="4262" w:type="dxa"/>
          </w:tcPr>
          <w:p w:rsidRPr="00530981" w:rsidR="00581C9C" w:rsidP="00CA255B" w:rsidRDefault="00581C9C" w14:paraId="0B888E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663A768D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70528A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Functie</w:t>
            </w:r>
          </w:p>
        </w:tc>
        <w:tc>
          <w:tcPr>
            <w:tcW w:w="4262" w:type="dxa"/>
          </w:tcPr>
          <w:p w:rsidRPr="00530981" w:rsidR="00581C9C" w:rsidP="00CA255B" w:rsidRDefault="00581C9C" w14:paraId="29A97D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75ECD100" w14:textId="77777777">
        <w:tc>
          <w:tcPr>
            <w:tcW w:w="4243" w:type="dxa"/>
            <w:shd w:val="clear" w:color="auto" w:fill="003F85"/>
          </w:tcPr>
          <w:p w:rsidRPr="00530981" w:rsidR="00581C9C" w:rsidP="00CA255B" w:rsidRDefault="00581C9C" w14:paraId="6BE2FA6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Handtekening</w:t>
            </w:r>
          </w:p>
          <w:p w:rsidRPr="00530981" w:rsidR="00581C9C" w:rsidP="00CA255B" w:rsidRDefault="00581C9C" w14:paraId="7DAD32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  <w:p w:rsidRPr="00530981" w:rsidR="00581C9C" w:rsidP="00CA255B" w:rsidRDefault="00581C9C" w14:paraId="7887D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</w:p>
        </w:tc>
        <w:tc>
          <w:tcPr>
            <w:tcW w:w="4262" w:type="dxa"/>
          </w:tcPr>
          <w:p w:rsidRPr="00530981" w:rsidR="00581C9C" w:rsidP="00CA255B" w:rsidRDefault="00581C9C" w14:paraId="0F0A43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17BC9D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  <w:p w:rsidRPr="00530981" w:rsidR="00581C9C" w:rsidP="00CA255B" w:rsidRDefault="00581C9C" w14:paraId="39FE902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  <w:tr w:rsidRPr="00530981" w:rsidR="00581C9C" w:rsidTr="00CA255B" w14:paraId="2010F108" w14:textId="77777777"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003F85"/>
          </w:tcPr>
          <w:p w:rsidRPr="00530981" w:rsidR="00581C9C" w:rsidP="00CA255B" w:rsidRDefault="00581C9C" w14:paraId="191AECF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FFFFFF"/>
                <w:szCs w:val="18"/>
                <w:lang w:eastAsia="nl-NL"/>
              </w:rPr>
            </w:pPr>
            <w:r w:rsidRPr="00530981">
              <w:rPr>
                <w:rFonts w:eastAsia="Arial" w:cs="Arial"/>
                <w:color w:val="FFFFFF"/>
                <w:szCs w:val="18"/>
                <w:lang w:eastAsia="nl-NL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530981" w:rsidR="00581C9C" w:rsidP="00CA255B" w:rsidRDefault="00581C9C" w14:paraId="390215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Arial" w:cs="Arial"/>
                <w:color w:val="000000"/>
                <w:szCs w:val="18"/>
                <w:lang w:eastAsia="nl-NL"/>
              </w:rPr>
            </w:pPr>
          </w:p>
        </w:tc>
      </w:tr>
    </w:tbl>
    <w:p w:rsidRPr="00530981" w:rsidR="00581C9C" w:rsidP="00581C9C" w:rsidRDefault="00581C9C" w14:paraId="44FB8D02" w14:textId="77777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Arial" w:cs="Arial"/>
          <w:color w:val="000000"/>
          <w:sz w:val="19"/>
          <w:szCs w:val="19"/>
          <w:lang w:eastAsia="nl-NL"/>
        </w:rPr>
      </w:pPr>
    </w:p>
    <w:p w:rsidRPr="00530981" w:rsidR="00BD3339" w:rsidP="00530981" w:rsidRDefault="00BD3339" w14:paraId="6118FB77" w14:textId="77777777"/>
    <w:sectPr w:rsidRPr="00530981" w:rsidR="00BD3339" w:rsidSect="008F36F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orient="portrait"/>
      <w:pgMar w:top="2410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Pr="0094101B" w:rsidR="006E21FE" w:rsidP="00502A6E" w:rsidRDefault="006E21FE" w14:paraId="680F13EA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:rsidRPr="0094101B" w:rsidR="006E21FE" w:rsidP="00502A6E" w:rsidRDefault="006E21FE" w14:paraId="1E169680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:rsidR="006E21FE" w:rsidRDefault="006E21FE" w14:paraId="6B21E36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gency FB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8925236"/>
      <w:docPartObj>
        <w:docPartGallery w:val="Page Numbers (Bottom of Page)"/>
        <w:docPartUnique/>
      </w:docPartObj>
    </w:sdtPr>
    <w:sdtEndPr/>
    <w:sdtContent>
      <w:p w:rsidR="002D628C" w:rsidRDefault="002D628C" w14:paraId="01D71FE3" w14:textId="4F90BC0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Pr="00A5278A" w:rsidR="002D628C" w:rsidP="0031574F" w:rsidRDefault="002D628C" w14:paraId="083A957C" w14:textId="72F6D1A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12888097"/>
      <w:docPartObj>
        <w:docPartGallery w:val="Page Numbers (Bottom of Page)"/>
        <w:docPartUnique/>
      </w:docPartObj>
    </w:sdtPr>
    <w:sdtEndPr/>
    <w:sdtContent>
      <w:sdt>
        <w:sdtPr>
          <w:id w:val="2055654817"/>
          <w:docPartObj>
            <w:docPartGallery w:val="Page Numbers (Bottom of Page)"/>
            <w:docPartUnique/>
          </w:docPartObj>
        </w:sdtPr>
        <w:sdtEndPr/>
        <w:sdtContent>
          <w:p w:rsidR="008F36F9" w:rsidP="008F36F9" w:rsidRDefault="008F36F9" w14:paraId="27817F29" w14:textId="77777777">
            <w:pPr>
              <w:pStyle w:val="Voettekst"/>
            </w:pP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instrText xml:space="preserve"> mitSV ORGANISATIE Organisatienaam \* MERGEFORMAT </w:instrTex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t>Het Waterschapshuis</w:t>
            </w:r>
            <w:r w:rsidRPr="001D4ECA">
              <w:rPr>
                <w:b/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BezoekAdres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Stationsplein 89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3818 LE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PlaatsBA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Postadres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Postbus 2180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PostCodePA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3800 CD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PlaatsPA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Amersfoort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T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TelefoonNummer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033 460 31 00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 w:rsidRPr="00C92E41">
              <w:t xml:space="preserve">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 xml:space="preserve">F 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FaxNummer \* MERGEFORMAT </w:instrTex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t>033 460 31 01</w:t>
            </w:r>
            <w:r w:rsidRPr="001D4ECA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>
              <w:br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Email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info@hetwaterschapshuis.nl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WebSite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www.hetwaterschapshuis.nl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Rekeningnummer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IBAN NL25NWAB0636756262 BIC NWABNL2G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  <w:r w:rsidRPr="00C92E41">
              <w:t xml:space="preserve"> </w:t>
            </w:r>
            <w:r w:rsidRPr="00C92E41">
              <w:rPr>
                <w:color w:val="DA6A09"/>
              </w:rPr>
              <w:t>•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KvK-nummer</w:t>
            </w:r>
            <w:r>
              <w:t xml:space="preserve"> 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begin" w:fldLock="1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instrText xml:space="preserve"> mitSV ORGANISATIE KVKNummer \* MERGEFORMAT </w:instrTex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separate"/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t>56683464</w:t>
            </w:r>
            <w:r w:rsidRPr="003D421E">
              <w:rPr>
                <w:bCs/>
                <w:noProof/>
                <w:color w:val="2C4475"/>
                <w:sz w:val="13"/>
                <w:szCs w:val="13"/>
              </w:rPr>
              <w:fldChar w:fldCharType="end"/>
            </w:r>
          </w:p>
        </w:sdtContent>
      </w:sdt>
      <w:p w:rsidR="008F36F9" w:rsidP="008F36F9" w:rsidRDefault="006E21FE" w14:paraId="2DF80E54" w14:textId="77777777">
        <w:pPr>
          <w:pStyle w:val="Voettekst"/>
          <w:jc w:val="right"/>
        </w:pPr>
      </w:p>
    </w:sdtContent>
  </w:sdt>
  <w:p w:rsidR="008F36F9" w:rsidRDefault="008F36F9" w14:paraId="0314D1EF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Pr="0094101B" w:rsidR="006E21FE" w:rsidP="00502A6E" w:rsidRDefault="006E21FE" w14:paraId="492C78D0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:rsidRPr="0094101B" w:rsidR="006E21FE" w:rsidP="00502A6E" w:rsidRDefault="006E21FE" w14:paraId="54D898E3" w14:textId="77777777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:rsidR="006E21FE" w:rsidRDefault="006E21FE" w14:paraId="6262719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D628C" w:rsidP="00716588" w:rsidRDefault="002D628C" w14:paraId="03D806A6" w14:textId="01BA636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5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40A38E0">
      <w:rPr/>
      <w:t/>
    </w:r>
    <w:r w:rsidR="2C3ADADD">
      <w:rPr/>
      <w:t/>
    </w:r>
    <w:r w:rsidR="7EC4FCA4">
      <w:rPr/>
      <w:t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2D628C" w:rsidP="00331B9C" w:rsidRDefault="002D628C" w14:paraId="7C5FA4CD" w14:textId="6EDFFEA8">
    <w:pPr>
      <w:pStyle w:val="Koptekst"/>
      <w:jc w:val="center"/>
    </w:pPr>
    <w:r>
      <w:rPr>
        <w:noProof/>
        <w:lang w:eastAsia="nl-NL"/>
      </w:rPr>
      <w:drawing>
        <wp:anchor distT="0" distB="0" distL="114300" distR="114300" simplePos="0" relativeHeight="251660288" behindDoc="1" locked="1" layoutInCell="1" allowOverlap="1" wp14:anchorId="22396B25" wp14:editId="2E88C4D9">
          <wp:simplePos x="0" y="0"/>
          <wp:positionH relativeFrom="column">
            <wp:posOffset>3937000</wp:posOffset>
          </wp:positionH>
          <wp:positionV relativeFrom="page">
            <wp:posOffset>521970</wp:posOffset>
          </wp:positionV>
          <wp:extent cx="2160270" cy="716280"/>
          <wp:effectExtent l="0" t="0" r="0" b="7620"/>
          <wp:wrapSquare wrapText="bothSides"/>
          <wp:docPr id="7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40A38E0">
      <w:rPr/>
      <w:t/>
    </w:r>
    <w:r w:rsidR="2C3ADADD">
      <w:rPr/>
      <w:t/>
    </w:r>
    <w:r w:rsidR="7EC4FCA4">
      <w:rPr/>
      <w:t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959" style="width:50.95pt;height:50.95pt" o:bullet="t" type="#_x0000_t75">
        <v:imagedata o:title="hetwaterschapshuislogo 1 bol-kleiner-blauw" r:id="rId1"/>
      </v:shape>
    </w:pict>
  </w:numPicBullet>
  <w:numPicBullet w:numPicBulletId="1">
    <w:pict>
      <v:shape id="_x0000_i1960" style="width:50.95pt;height:50.95pt" o:bullet="t" type="#_x0000_t75">
        <v:imagedata o:title="hetwaterschapshuislogo 1 bol-kleiner-oranje" r:id="rId2"/>
      </v:shape>
    </w:pict>
  </w:numPicBullet>
  <w:numPicBullet w:numPicBulletId="2">
    <w:pict>
      <v:shape id="_x0000_i1961" style="width:50.95pt;height:50.95pt" o:bullet="t" type="#_x0000_t75">
        <v:imagedata o:title="hetwaterschapshuislogo 1 bol-kleiner-blauw-lijn" r:id="rId3"/>
      </v:shape>
    </w:pict>
  </w:numPicBullet>
  <w:numPicBullet w:numPicBulletId="3">
    <w:pict>
      <v:shape id="_x0000_i1962" style="width:50.95pt;height:50.95pt" o:bullet="t" type="#_x0000_t75">
        <v:imagedata o:title="hetwaterschapshuislogo 1 bol-kleiner-oranje-lijn" r:id="rId4"/>
      </v:shape>
    </w:pict>
  </w:numPicBullet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hint="default" w:ascii="Times New Roman" w:hAnsi="Times New Roman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hint="default" w:ascii="Times New Roman" w:hAnsi="Times New Roman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6B91037"/>
    <w:multiLevelType w:val="hybridMultilevel"/>
    <w:tmpl w:val="2120162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47FC245A">
      <w:numFmt w:val="bullet"/>
      <w:lvlText w:val="•"/>
      <w:lvlJc w:val="left"/>
      <w:pPr>
        <w:ind w:left="1425" w:hanging="705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A604295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A3157B"/>
    <w:multiLevelType w:val="hybridMultilevel"/>
    <w:tmpl w:val="6AB4107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0D9A0E30"/>
    <w:multiLevelType w:val="hybridMultilevel"/>
    <w:tmpl w:val="FD041810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0F36EB"/>
    <w:multiLevelType w:val="hybridMultilevel"/>
    <w:tmpl w:val="135E82D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hint="default" w:asciiTheme="minorHAnsi" w:hAnsiTheme="minorHAns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hint="default" w:ascii="Arial" w:hAnsi="Arial" w:cs="Times New Roman"/>
        <w:b w:val="0"/>
        <w:i w:val="0"/>
        <w:sz w:val="20"/>
      </w:rPr>
    </w:lvl>
  </w:abstractNum>
  <w:abstractNum w:abstractNumId="10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hint="default" w:ascii="Symbol" w:hAnsi="Symbol"/>
      </w:rPr>
    </w:lvl>
  </w:abstractNum>
  <w:abstractNum w:abstractNumId="11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hint="default" w:cs="Times New Roman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hint="default" w:ascii="Courier New" w:hAnsi="Courier New"/>
      </w:rPr>
    </w:lvl>
    <w:lvl w:ilvl="2" w:tplc="EFA403CA">
      <w:numFmt w:val="bullet"/>
      <w:lvlText w:val="•"/>
      <w:lvlJc w:val="left"/>
      <w:pPr>
        <w:ind w:left="1626" w:hanging="570"/>
      </w:pPr>
      <w:rPr>
        <w:rFonts w:hint="default" w:ascii="Times New Roman" w:hAnsi="Times New Roman" w:eastAsia="Times New Roman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hint="default" w:ascii="Symbol" w:hAnsi="Symbol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D83E39"/>
    <w:multiLevelType w:val="hybridMultilevel"/>
    <w:tmpl w:val="BF04792C"/>
    <w:lvl w:ilvl="0" w:tplc="A7FE41C6">
      <w:start w:val="1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44F119B"/>
    <w:multiLevelType w:val="hybridMultilevel"/>
    <w:tmpl w:val="304062C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hint="default" w:asciiTheme="minorHAnsi" w:hAnsiTheme="minorHAnsi" w:cstheme="minorHAnsi"/>
        <w:b/>
        <w:bCs/>
        <w:i w:val="0"/>
        <w:color w:val="auto"/>
        <w:sz w:val="18"/>
      </w:rPr>
    </w:lvl>
  </w:abstractNum>
  <w:abstractNum w:abstractNumId="17" w15:restartNumberingAfterBreak="0">
    <w:nsid w:val="2E1E74CB"/>
    <w:multiLevelType w:val="hybridMultilevel"/>
    <w:tmpl w:val="BB2AC534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177AA0"/>
    <w:multiLevelType w:val="hybridMultilevel"/>
    <w:tmpl w:val="4C9EA64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hint="default"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AF807F0"/>
    <w:multiLevelType w:val="hybridMultilevel"/>
    <w:tmpl w:val="61903D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E5113B"/>
    <w:multiLevelType w:val="hybridMultilevel"/>
    <w:tmpl w:val="8A7E68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hint="default" w:ascii="Symbol" w:hAnsi="Symbol"/>
      </w:rPr>
    </w:lvl>
  </w:abstractNum>
  <w:abstractNum w:abstractNumId="25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hint="default" w:asciiTheme="minorHAnsi" w:hAnsiTheme="minorHAnsi"/>
      </w:rPr>
    </w:lvl>
    <w:lvl w:ilvl="1" w:tplc="1AFC8D12">
      <w:numFmt w:val="bullet"/>
      <w:lvlText w:val="•"/>
      <w:lvlJc w:val="left"/>
      <w:pPr>
        <w:ind w:left="872" w:hanging="360"/>
      </w:pPr>
      <w:rPr>
        <w:rFonts w:hint="default" w:ascii="Arial" w:hAnsi="Arial" w:cs="Arial" w:eastAsiaTheme="minorHAnsi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hint="default" w:ascii="Symbol" w:hAnsi="Symbol" w:cs="Times New Roman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hint="default" w:ascii="Symbol" w:hAnsi="Symbol" w:cs="Times New Roman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hint="default" w:ascii="Symbol" w:hAnsi="Symbol" w:cs="Times New Roman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hint="default" w:ascii="Symbol" w:hAnsi="Symbol" w:cs="Times New Roman"/>
        <w:sz w:val="22"/>
      </w:rPr>
    </w:lvl>
  </w:abstractNum>
  <w:abstractNum w:abstractNumId="29" w15:restartNumberingAfterBreak="0">
    <w:nsid w:val="7454184F"/>
    <w:multiLevelType w:val="hybridMultilevel"/>
    <w:tmpl w:val="8370036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75EF1801"/>
    <w:multiLevelType w:val="hybridMultilevel"/>
    <w:tmpl w:val="570A7600"/>
    <w:lvl w:ilvl="0" w:tplc="9C363CBC">
      <w:start w:val="15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1" w15:restartNumberingAfterBreak="0">
    <w:nsid w:val="7613133B"/>
    <w:multiLevelType w:val="hybridMultilevel"/>
    <w:tmpl w:val="DACE9C0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7B8B63DE"/>
    <w:multiLevelType w:val="hybridMultilevel"/>
    <w:tmpl w:val="1764A79A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3" w15:restartNumberingAfterBreak="0">
    <w:nsid w:val="7D311E2C"/>
    <w:multiLevelType w:val="hybridMultilevel"/>
    <w:tmpl w:val="D1DC7CD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hint="default" w:ascii="Verdana" w:hAnsi="Verdana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hint="default" w:ascii="Verdana" w:hAnsi="Verdana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hint="default" w:ascii="Verdana" w:hAnsi="Verdana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hint="default" w:ascii="Verdana" w:hAnsi="Verdana"/>
        <w:color w:val="auto"/>
      </w:rPr>
    </w:lvl>
  </w:abstractNum>
  <w:abstractNum w:abstractNumId="36" w15:restartNumberingAfterBreak="0">
    <w:nsid w:val="7FA0760A"/>
    <w:multiLevelType w:val="hybridMultilevel"/>
    <w:tmpl w:val="390CD17C"/>
    <w:lvl w:ilvl="0" w:tplc="2910B0C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35"/>
  </w:num>
  <w:num w:numId="2">
    <w:abstractNumId w:val="34"/>
    <w:lvlOverride w:ilvl="0">
      <w:startOverride w:val="1"/>
    </w:lvlOverride>
  </w:num>
  <w:num w:numId="3">
    <w:abstractNumId w:val="13"/>
  </w:num>
  <w:num w:numId="4">
    <w:abstractNumId w:val="2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8"/>
  </w:num>
  <w:num w:numId="10">
    <w:abstractNumId w:val="26"/>
  </w:num>
  <w:num w:numId="11">
    <w:abstractNumId w:val="27"/>
  </w:num>
  <w:num w:numId="12">
    <w:abstractNumId w:val="20"/>
  </w:num>
  <w:num w:numId="13">
    <w:abstractNumId w:val="24"/>
  </w:num>
  <w:num w:numId="14">
    <w:abstractNumId w:val="1"/>
  </w:num>
  <w:num w:numId="15">
    <w:abstractNumId w:val="22"/>
  </w:num>
  <w:num w:numId="16">
    <w:abstractNumId w:val="0"/>
  </w:num>
  <w:num w:numId="17">
    <w:abstractNumId w:val="16"/>
  </w:num>
  <w:num w:numId="18">
    <w:abstractNumId w:val="19"/>
  </w:num>
  <w:num w:numId="19">
    <w:abstractNumId w:val="36"/>
  </w:num>
  <w:num w:numId="20">
    <w:abstractNumId w:val="14"/>
  </w:num>
  <w:num w:numId="21">
    <w:abstractNumId w:val="23"/>
  </w:num>
  <w:num w:numId="22">
    <w:abstractNumId w:val="30"/>
  </w:num>
  <w:num w:numId="23">
    <w:abstractNumId w:val="18"/>
  </w:num>
  <w:num w:numId="24">
    <w:abstractNumId w:val="21"/>
  </w:num>
  <w:num w:numId="25">
    <w:abstractNumId w:val="29"/>
  </w:num>
  <w:num w:numId="26">
    <w:abstractNumId w:val="3"/>
  </w:num>
  <w:num w:numId="27">
    <w:abstractNumId w:val="31"/>
  </w:num>
  <w:num w:numId="28">
    <w:abstractNumId w:val="15"/>
  </w:num>
  <w:num w:numId="29">
    <w:abstractNumId w:val="33"/>
  </w:num>
  <w:num w:numId="30">
    <w:abstractNumId w:val="5"/>
  </w:num>
  <w:num w:numId="31">
    <w:abstractNumId w:val="7"/>
  </w:num>
  <w:num w:numId="32">
    <w:abstractNumId w:val="32"/>
  </w:num>
  <w:num w:numId="33">
    <w:abstractNumId w:val="25"/>
  </w:num>
  <w:num w:numId="34">
    <w:abstractNumId w:val="6"/>
  </w:num>
  <w:num w:numId="35">
    <w:abstractNumId w:val="4"/>
  </w:num>
  <w:num w:numId="36">
    <w:abstractNumId w:val="1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60"/>
  <w:displayBackgroundShape/>
  <w:hideGrammaticalErrors/>
  <w:activeWritingStyle w:lang="nl-NL" w:vendorID="64" w:dllVersion="0" w:nlCheck="1" w:checkStyle="0" w:appName="MSWord"/>
  <w:activeWritingStyle w:lang="en-US" w:vendorID="64" w:dllVersion="0" w:nlCheck="1" w:checkStyle="0" w:appName="MSWord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3B00"/>
    <w:rsid w:val="000556A5"/>
    <w:rsid w:val="00055957"/>
    <w:rsid w:val="00056389"/>
    <w:rsid w:val="00061849"/>
    <w:rsid w:val="00062901"/>
    <w:rsid w:val="00062DB2"/>
    <w:rsid w:val="00064B5C"/>
    <w:rsid w:val="00066231"/>
    <w:rsid w:val="000701F4"/>
    <w:rsid w:val="00072E90"/>
    <w:rsid w:val="00074D12"/>
    <w:rsid w:val="000752AE"/>
    <w:rsid w:val="0007555C"/>
    <w:rsid w:val="00075D8F"/>
    <w:rsid w:val="000764D6"/>
    <w:rsid w:val="00080507"/>
    <w:rsid w:val="00080AE4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1BB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2FBB"/>
    <w:rsid w:val="00263D5B"/>
    <w:rsid w:val="0026610F"/>
    <w:rsid w:val="00273A15"/>
    <w:rsid w:val="0027469C"/>
    <w:rsid w:val="002760E0"/>
    <w:rsid w:val="00276BF5"/>
    <w:rsid w:val="00282975"/>
    <w:rsid w:val="002854DC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B5479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628C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91E"/>
    <w:rsid w:val="00313113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8E8"/>
    <w:rsid w:val="004D15E0"/>
    <w:rsid w:val="004D405F"/>
    <w:rsid w:val="004D6947"/>
    <w:rsid w:val="004D7299"/>
    <w:rsid w:val="004D753C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098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1C9C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5B2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1FE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5D95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2AC4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36F9"/>
    <w:rsid w:val="008F42D2"/>
    <w:rsid w:val="008F4B98"/>
    <w:rsid w:val="008F7C79"/>
    <w:rsid w:val="008F7F47"/>
    <w:rsid w:val="00900E69"/>
    <w:rsid w:val="0090177A"/>
    <w:rsid w:val="009024E5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577A"/>
    <w:rsid w:val="00B079AA"/>
    <w:rsid w:val="00B101AB"/>
    <w:rsid w:val="00B10674"/>
    <w:rsid w:val="00B12B23"/>
    <w:rsid w:val="00B12B4F"/>
    <w:rsid w:val="00B14ED4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23F1"/>
    <w:rsid w:val="00B43501"/>
    <w:rsid w:val="00B43D89"/>
    <w:rsid w:val="00B443B7"/>
    <w:rsid w:val="00B468C0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70E2B"/>
    <w:rsid w:val="00B71705"/>
    <w:rsid w:val="00B73935"/>
    <w:rsid w:val="00B741E6"/>
    <w:rsid w:val="00B74613"/>
    <w:rsid w:val="00B74DCC"/>
    <w:rsid w:val="00B74FB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4339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1972"/>
    <w:rsid w:val="00C021D4"/>
    <w:rsid w:val="00C063AB"/>
    <w:rsid w:val="00C06F52"/>
    <w:rsid w:val="00C078B7"/>
    <w:rsid w:val="00C113C2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37F09"/>
    <w:rsid w:val="00D40F51"/>
    <w:rsid w:val="00D42684"/>
    <w:rsid w:val="00D42E91"/>
    <w:rsid w:val="00D43102"/>
    <w:rsid w:val="00D43206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540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5CA9"/>
    <w:rsid w:val="00F86390"/>
    <w:rsid w:val="00F86665"/>
    <w:rsid w:val="00F8673C"/>
    <w:rsid w:val="00F87015"/>
    <w:rsid w:val="00F93627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0107AC66"/>
    <w:rsid w:val="23FFD7B3"/>
    <w:rsid w:val="2C3ADADD"/>
    <w:rsid w:val="397D18D1"/>
    <w:rsid w:val="472C970A"/>
    <w:rsid w:val="4EDAAA16"/>
    <w:rsid w:val="4FE296B1"/>
    <w:rsid w:val="53611EFE"/>
    <w:rsid w:val="54E6E3BA"/>
    <w:rsid w:val="5544B734"/>
    <w:rsid w:val="740A38E0"/>
    <w:rsid w:val="778DFD6A"/>
    <w:rsid w:val="7E628177"/>
    <w:rsid w:val="7EC4F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hAnsi="Verdana" w:eastAsia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locked="1" w:uiPriority="0" w:semiHidden="1" w:qFormat="1"/>
    <w:lsdException w:name="heading 6" w:locked="1" w:uiPriority="0" w:semiHidden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semiHidden="1" w:unhideWhenUsed="1"/>
    <w:lsdException w:name="index 7" w:semiHidden="1" w:unhideWhenUsed="1"/>
    <w:lsdException w:name="index 8" w:uiPriority="0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unhideWhenUsed="1"/>
    <w:lsdException w:name="toc 4" w:locked="1" w:uiPriority="0" w:semiHidden="1" w:unhideWhenUsed="1"/>
    <w:lsdException w:name="toc 5" w:locked="1" w:uiPriority="0" w:semiHidden="1" w:unhideWhenUsed="1"/>
    <w:lsdException w:name="toc 6" w:locked="1" w:uiPriority="0" w:semiHidden="1" w:unhideWhenUsed="1"/>
    <w:lsdException w:name="toc 7" w:locked="1" w:uiPriority="0" w:semiHidden="1" w:unhideWhenUsed="1"/>
    <w:lsdException w:name="toc 8" w:locked="1" w:uiPriority="0" w:semiHidden="1" w:unhideWhenUsed="1"/>
    <w:lsdException w:name="toc 9" w:locked="1" w:uiPriority="0" w:semiHidden="1" w:unhideWhenUsed="1"/>
    <w:lsdException w:name="Normal Indent" w:uiPriority="0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unhideWhenUsed="1" w:qFormat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uiPriority="0" w:semiHidden="1" w:unhideWhenUsed="1"/>
    <w:lsdException w:name="macro" w:uiPriority="0" w:semiHidden="1" w:unhideWhenUsed="1"/>
    <w:lsdException w:name="toa heading" w:uiPriority="0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iPriority="0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uiPriority w:val="9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uiPriority w:val="9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uiPriority w:val="9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hAnsi="Calibri" w:eastAsia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hAnsi="Calibri" w:eastAsia="Times New Roman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hAnsi="Calibri" w:eastAsia="Times New Roman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hAnsi="Calibri" w:eastAsia="Times New Roman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hAnsi="Cambria" w:eastAsia="Times New Roman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styleId="Kop1Char" w:customStyle="1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uiPriority w:val="9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styleId="Kop2Char" w:customStyle="1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uiPriority w:val="9"/>
    <w:rsid w:val="00F35764"/>
    <w:rPr>
      <w:rFonts w:eastAsia="Times New Roman"/>
      <w:b/>
      <w:bCs/>
      <w:color w:val="3B5C9D"/>
      <w:szCs w:val="26"/>
      <w:lang w:eastAsia="en-US"/>
    </w:rPr>
  </w:style>
  <w:style w:type="character" w:styleId="Kop3Char" w:customStyle="1">
    <w:name w:val="Kop 3 Char"/>
    <w:aliases w:val="Level 1 - 1 Char,Voorwoord Char,Sub-paragraaf Char,Subkop Char"/>
    <w:link w:val="Kop30"/>
    <w:uiPriority w:val="9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styleId="Kop4Char" w:customStyle="1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styleId="Lijstalineaongenummerd" w:customStyle="1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styleId="Lijstalineagenummerd" w:customStyle="1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color="8F9AC6" w:sz="8" w:space="0"/>
        <w:left w:val="single" w:color="8F9AC6" w:sz="8" w:space="0"/>
        <w:bottom w:val="single" w:color="8F9AC6" w:sz="8" w:space="0"/>
        <w:right w:val="single" w:color="8F9AC6" w:sz="8" w:space="0"/>
        <w:insideH w:val="single" w:color="8F9AC6" w:sz="8" w:space="0"/>
        <w:insideV w:val="single" w:color="8F9AC6" w:sz="8" w:space="0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MS Mincho" w:hAnsi="MS Mincho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MS Mincho" w:hAnsi="MS Mincho" w:eastAsia="Times New Roman" w:cs="Times New Roman"/>
        <w:b/>
        <w:bCs/>
      </w:rPr>
    </w:tblStylePr>
    <w:tblStylePr w:type="lastCol">
      <w:rPr>
        <w:rFonts w:ascii="MS Mincho" w:hAnsi="MS Mincho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1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styleId="TitelChar" w:customStyle="1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styleId="Voettekstbriefpapier" w:customStyle="1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styleId="Titelklein" w:customStyle="1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styleId="TitelkleinChar" w:customStyle="1">
    <w:name w:val="Titel klein Char"/>
    <w:link w:val="Titelklein"/>
    <w:uiPriority w:val="10"/>
    <w:rsid w:val="00A00095"/>
    <w:rPr>
      <w:rFonts w:ascii="Verdana" w:hAnsi="Verdana" w:eastAsia="Times New Roman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styleId="OndertitelChar" w:customStyle="1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rsid w:val="00F35764"/>
    <w:pPr>
      <w:spacing w:after="0" w:line="240" w:lineRule="auto"/>
    </w:pPr>
    <w:rPr>
      <w:sz w:val="16"/>
      <w:szCs w:val="20"/>
    </w:rPr>
  </w:style>
  <w:style w:type="character" w:styleId="VoetnoottekstChar" w:customStyle="1">
    <w:name w:val="Voetnoottekst Char"/>
    <w:link w:val="Voetnoottekst"/>
    <w:uiPriority w:val="99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styleId="EindnoottekstChar" w:customStyle="1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color="2C4475" w:sz="4" w:space="1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styleId="PlattetekstChar" w:customStyle="1">
    <w:name w:val="Platte tekst Char"/>
    <w:link w:val="Plattetekst"/>
    <w:rsid w:val="000333B6"/>
    <w:rPr>
      <w:rFonts w:ascii="Verdana" w:hAnsi="Verdana" w:eastAsia="Times New Roman" w:cs="Times New Roman"/>
      <w:sz w:val="17"/>
      <w:szCs w:val="20"/>
      <w:lang w:val="nl" w:eastAsia="nl-NL"/>
    </w:rPr>
  </w:style>
  <w:style w:type="paragraph" w:styleId="Veldbenaming" w:customStyle="1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styleId="Veldwaarde" w:customStyle="1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styleId="Voettekstbriefpapier1" w:customStyle="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styleId="Voettekstbriefpapier1Char" w:customStyle="1">
    <w:name w:val="Voettekst briefpapier 1 Char"/>
    <w:link w:val="Voettekstbriefpapier1"/>
    <w:uiPriority w:val="99"/>
    <w:semiHidden/>
    <w:rsid w:val="00CC1A96"/>
    <w:rPr>
      <w:rFonts w:ascii="Verdana" w:hAnsi="Verdana" w:eastAsia="Times New Roman" w:cs="Times New Roman"/>
      <w:sz w:val="2"/>
      <w:szCs w:val="20"/>
      <w:lang w:val="en-US" w:eastAsia="nl-NL"/>
    </w:rPr>
  </w:style>
  <w:style w:type="paragraph" w:styleId="Lijstalineaartikelen" w:customStyle="1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styleId="Kop5Char" w:customStyle="1">
    <w:name w:val="Kop 5 Char"/>
    <w:aliases w:val="Kop 5: Bijlage Kop Char,Level 3 - i Char,Bijlage 1 Char"/>
    <w:link w:val="Kop5"/>
    <w:rsid w:val="00F35764"/>
    <w:rPr>
      <w:rFonts w:ascii="Calibri" w:hAnsi="Calibri" w:eastAsia="Times New Roman"/>
      <w:b/>
      <w:bCs/>
      <w:i/>
      <w:iCs/>
      <w:sz w:val="26"/>
      <w:szCs w:val="26"/>
      <w:lang w:eastAsia="en-US"/>
    </w:rPr>
  </w:style>
  <w:style w:type="character" w:styleId="Kop6Char" w:customStyle="1">
    <w:name w:val="Kop 6 Char"/>
    <w:aliases w:val="Bijlage 2 Char"/>
    <w:link w:val="Kop6"/>
    <w:rsid w:val="00F35764"/>
    <w:rPr>
      <w:rFonts w:ascii="Calibri" w:hAnsi="Calibri" w:eastAsia="Times New Roman"/>
      <w:b/>
      <w:bCs/>
      <w:sz w:val="22"/>
      <w:szCs w:val="22"/>
      <w:lang w:eastAsia="en-US"/>
    </w:rPr>
  </w:style>
  <w:style w:type="character" w:styleId="Kop7Char" w:customStyle="1">
    <w:name w:val="Kop 7 Char"/>
    <w:aliases w:val="Deel Char"/>
    <w:link w:val="Kop7"/>
    <w:rsid w:val="00F35764"/>
    <w:rPr>
      <w:rFonts w:ascii="Calibri" w:hAnsi="Calibri" w:eastAsia="Times New Roman"/>
      <w:sz w:val="24"/>
      <w:szCs w:val="24"/>
      <w:lang w:eastAsia="en-US"/>
    </w:rPr>
  </w:style>
  <w:style w:type="character" w:styleId="Kop8Char" w:customStyle="1">
    <w:name w:val="Kop 8 Char"/>
    <w:aliases w:val="Bijlagestijl Char,(Kop 4 zonder titel) Char,Kop 4 zonder titel Char,Legal Level 1.1.1. Char"/>
    <w:link w:val="Kop8"/>
    <w:rsid w:val="00F35764"/>
    <w:rPr>
      <w:rFonts w:ascii="Calibri" w:hAnsi="Calibri" w:eastAsia="Times New Roman"/>
      <w:i/>
      <w:iCs/>
      <w:sz w:val="24"/>
      <w:szCs w:val="24"/>
      <w:lang w:eastAsia="en-US"/>
    </w:rPr>
  </w:style>
  <w:style w:type="character" w:styleId="Kop9Char" w:customStyle="1">
    <w:name w:val="Kop 9 Char"/>
    <w:aliases w:val="Subbijlagestijl Char,Subbijlagestijl2 Char"/>
    <w:link w:val="Kop9"/>
    <w:rsid w:val="00F35764"/>
    <w:rPr>
      <w:rFonts w:ascii="Cambria" w:hAnsi="Cambria" w:eastAsia="Times New Roman"/>
      <w:sz w:val="22"/>
      <w:szCs w:val="22"/>
      <w:lang w:eastAsia="en-US"/>
    </w:rPr>
  </w:style>
  <w:style w:type="paragraph" w:styleId="Titelvoorpagina" w:customStyle="1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styleId="Titelvervolgpagina" w:customStyle="1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styleId="TitelvervolgpaginaChar" w:customStyle="1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styleId="VerborgenKop1" w:customStyle="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styleId="Tussenkop" w:customStyle="1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hAnsi="V&amp;W Syntax (Adobe)" w:eastAsia="Times New Roman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broodtekst" w:customStyle="1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styleId="broodtekstChar" w:customStyle="1">
    <w:name w:val="broodtekst Char"/>
    <w:link w:val="broodtekst"/>
    <w:uiPriority w:val="99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styleId="TekstopmerkingChar" w:customStyle="1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styleId="Lijstalinea1" w:customStyle="1">
    <w:name w:val="Lijstalinea1"/>
    <w:basedOn w:val="Standaard"/>
    <w:rsid w:val="0015032A"/>
    <w:pPr>
      <w:ind w:left="720"/>
      <w:contextualSpacing/>
    </w:pPr>
    <w:rPr>
      <w:rFonts w:ascii="Calibri" w:hAnsi="Calibri" w:eastAsia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styleId="TekstzonderopmaakChar" w:customStyle="1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styleId="Paragraaf" w:customStyle="1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styleId="Subparagraaf" w:customStyle="1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styleId="broodtekst-italic" w:customStyle="1">
    <w:name w:val="broodtekst-italic"/>
    <w:basedOn w:val="broodtekst"/>
    <w:semiHidden/>
    <w:rsid w:val="00AC5F90"/>
    <w:rPr>
      <w:i/>
      <w:iCs/>
    </w:rPr>
  </w:style>
  <w:style w:type="paragraph" w:styleId="GenummerdHoofdstuk" w:customStyle="1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styleId="Lijstalinea11" w:customStyle="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styleId="BodyText21" w:customStyle="1">
    <w:name w:val="Body Text 21"/>
    <w:basedOn w:val="Standaard"/>
    <w:rsid w:val="008B6802"/>
    <w:pPr>
      <w:spacing w:after="0" w:line="240" w:lineRule="auto"/>
      <w:ind w:left="709"/>
    </w:pPr>
    <w:rPr>
      <w:rFonts w:ascii="Univers (PCL6)" w:hAnsi="Univers (PCL6)" w:eastAsia="Times New Roman"/>
      <w:sz w:val="21"/>
      <w:szCs w:val="20"/>
      <w:lang w:eastAsia="nl-NL"/>
    </w:rPr>
  </w:style>
  <w:style w:type="paragraph" w:styleId="TableText" w:customStyle="1">
    <w:name w:val="TableText"/>
    <w:basedOn w:val="Standaard"/>
    <w:rsid w:val="00EA178E"/>
    <w:pPr>
      <w:spacing w:after="0" w:line="240" w:lineRule="auto"/>
    </w:pPr>
    <w:rPr>
      <w:rFonts w:ascii="Arial" w:hAnsi="Arial" w:eastAsia="Times New Roman"/>
      <w:szCs w:val="20"/>
    </w:rPr>
  </w:style>
  <w:style w:type="paragraph" w:styleId="Bullet" w:customStyle="1">
    <w:name w:val="Bullet"/>
    <w:basedOn w:val="Standaard"/>
    <w:rsid w:val="008E6238"/>
    <w:pPr>
      <w:numPr>
        <w:numId w:val="4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styleId="overzicht" w:customStyle="1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styleId="1plat" w:customStyle="1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styleId="Default" w:customStyle="1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styleId="Tabelraster1" w:customStyle="1">
    <w:name w:val="Tabelraster1"/>
    <w:basedOn w:val="Standaardtabel"/>
    <w:next w:val="Tabelraster"/>
    <w:uiPriority w:val="99"/>
    <w:rsid w:val="00E20F24"/>
    <w:rPr>
      <w:rFonts w:ascii="Times New Roman" w:hAnsi="Times New Roman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jstalineaChar" w:customStyle="1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styleId="DocumentstructuurChar" w:customStyle="1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hAnsi="Times New Roman" w:eastAsia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hAnsi="Times New Roman" w:eastAsia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hAnsi="Times New Roman" w:eastAsia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hAnsi="Times New Roman" w:eastAsia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hAnsi="Times New Roman" w:eastAsia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hAnsi="Times New Roman" w:eastAsia="Times New Roman"/>
      <w:szCs w:val="20"/>
      <w:lang w:eastAsia="nl-NL"/>
    </w:rPr>
  </w:style>
  <w:style w:type="paragraph" w:styleId="BijlageTitelblad" w:customStyle="1">
    <w:name w:val="BijlageTitelblad"/>
    <w:basedOn w:val="Standaard"/>
    <w:uiPriority w:val="99"/>
    <w:rsid w:val="005F4A01"/>
    <w:pPr>
      <w:numPr>
        <w:numId w:val="5"/>
      </w:numPr>
      <w:spacing w:after="0" w:line="240" w:lineRule="atLeast"/>
      <w:jc w:val="center"/>
    </w:pPr>
    <w:rPr>
      <w:rFonts w:ascii="Arial Black" w:hAnsi="Arial Black" w:eastAsia="Times New Roman"/>
      <w:sz w:val="32"/>
      <w:szCs w:val="20"/>
      <w:lang w:eastAsia="nl-NL"/>
    </w:rPr>
  </w:style>
  <w:style w:type="paragraph" w:styleId="Headingnonumber" w:customStyle="1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styleId="Bert" w:customStyle="1">
    <w:name w:val="Bert"/>
    <w:basedOn w:val="Standaard"/>
    <w:uiPriority w:val="99"/>
    <w:rsid w:val="005F4A01"/>
    <w:pPr>
      <w:numPr>
        <w:numId w:val="6"/>
      </w:num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styleId="Kopje" w:customStyle="1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styleId="Tabel" w:customStyle="1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hAnsi="Times New Roman" w:eastAsia="Times New Roman"/>
      <w:sz w:val="22"/>
      <w:szCs w:val="20"/>
      <w:lang w:eastAsia="nl-NL"/>
    </w:rPr>
  </w:style>
  <w:style w:type="character" w:styleId="mark" w:customStyle="1">
    <w:name w:val="mark"/>
    <w:uiPriority w:val="99"/>
    <w:rsid w:val="005F4A01"/>
    <w:rPr>
      <w:i/>
    </w:rPr>
  </w:style>
  <w:style w:type="paragraph" w:styleId="TitelKop" w:customStyle="1">
    <w:name w:val="TitelKop"/>
    <w:basedOn w:val="Standaard"/>
    <w:uiPriority w:val="99"/>
    <w:rsid w:val="005F4A01"/>
    <w:pPr>
      <w:spacing w:after="0" w:line="240" w:lineRule="auto"/>
    </w:pPr>
    <w:rPr>
      <w:rFonts w:ascii="Times New Roman" w:hAnsi="Times New Roman" w:eastAsia="Times New Roman"/>
      <w:b/>
      <w:sz w:val="36"/>
      <w:szCs w:val="20"/>
      <w:lang w:eastAsia="nl-NL"/>
    </w:rPr>
  </w:style>
  <w:style w:type="paragraph" w:styleId="InfoBlok" w:customStyle="1">
    <w:name w:val="InfoBlok"/>
    <w:basedOn w:val="Standaard"/>
    <w:uiPriority w:val="99"/>
    <w:rsid w:val="005F4A01"/>
    <w:pPr>
      <w:pBdr>
        <w:top w:val="single" w:color="auto" w:sz="12" w:space="1"/>
        <w:bottom w:val="single" w:color="auto" w:sz="12" w:space="1"/>
      </w:pBdr>
      <w:tabs>
        <w:tab w:val="left" w:pos="2268"/>
        <w:tab w:val="left" w:pos="2552"/>
      </w:tabs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InfoKop" w:customStyle="1">
    <w:name w:val="InfoKop"/>
    <w:basedOn w:val="Kopje"/>
    <w:uiPriority w:val="99"/>
    <w:rsid w:val="005F4A01"/>
  </w:style>
  <w:style w:type="paragraph" w:styleId="Tijdplanning" w:customStyle="1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hAnsi="Courier New" w:eastAsia="Times New Roman"/>
      <w:sz w:val="16"/>
      <w:szCs w:val="20"/>
      <w:lang w:eastAsia="nl-NL"/>
    </w:rPr>
  </w:style>
  <w:style w:type="paragraph" w:styleId="Bijlagen" w:customStyle="1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styleId="Adres" w:customStyle="1">
    <w:name w:val="Adres"/>
    <w:basedOn w:val="Standaard"/>
    <w:uiPriority w:val="99"/>
    <w:rsid w:val="005F4A01"/>
    <w:pPr>
      <w:framePr w:w="2580" w:h="2744" w:wrap="around" w:hAnchor="page" w:v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hAnsi="Times New Roman" w:eastAsia="Times New Roman"/>
      <w:noProof/>
      <w:sz w:val="16"/>
      <w:szCs w:val="20"/>
      <w:lang w:eastAsia="nl-NL"/>
    </w:rPr>
  </w:style>
  <w:style w:type="paragraph" w:styleId="Anoniem" w:customStyle="1">
    <w:name w:val="Anoniem"/>
    <w:basedOn w:val="Standaard"/>
    <w:uiPriority w:val="99"/>
    <w:rsid w:val="005F4A01"/>
    <w:pPr>
      <w:spacing w:after="0" w:line="240" w:lineRule="auto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hAnsi="Times New Roman" w:eastAsia="Times New Roman"/>
      <w:sz w:val="24"/>
      <w:szCs w:val="24"/>
      <w:lang w:val="nl" w:eastAsia="nl-NL"/>
    </w:rPr>
  </w:style>
  <w:style w:type="character" w:styleId="Plattetekstinspringen3Char" w:customStyle="1">
    <w:name w:val="Platte tekst inspringen 3 Char"/>
    <w:basedOn w:val="Standaardalinea-lettertype"/>
    <w:link w:val="Plattetekstinspringen3"/>
    <w:rsid w:val="005F4A01"/>
    <w:rPr>
      <w:rFonts w:ascii="Times New Roman" w:hAnsi="Times New Roman" w:eastAsia="Times New Roman"/>
      <w:sz w:val="24"/>
      <w:szCs w:val="24"/>
      <w:lang w:val="nl"/>
    </w:rPr>
  </w:style>
  <w:style w:type="paragraph" w:styleId="Standaardalinea" w:customStyle="1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wrap="around" w:hAnchor="page" w:vAnchor="page" w:x="9288" w:y="1855" w:hRule="exact"/>
      <w:spacing w:after="0" w:line="220" w:lineRule="exact"/>
    </w:pPr>
    <w:rPr>
      <w:rFonts w:ascii="Arial" w:hAnsi="Arial" w:eastAsia="Times New Roman"/>
      <w:sz w:val="16"/>
      <w:szCs w:val="20"/>
      <w:lang w:eastAsia="nl-NL"/>
    </w:rPr>
  </w:style>
  <w:style w:type="character" w:styleId="Plattetekst2Char" w:customStyle="1">
    <w:name w:val="Platte tekst 2 Char"/>
    <w:basedOn w:val="Standaardalinea-lettertype"/>
    <w:link w:val="Plattetekst2"/>
    <w:rsid w:val="005F4A01"/>
    <w:rPr>
      <w:rFonts w:ascii="Arial" w:hAnsi="Arial" w:eastAsia="Times New Roman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hAnsi="Arial" w:eastAsia="Times New Roman"/>
      <w:color w:val="000000"/>
      <w:sz w:val="16"/>
      <w:szCs w:val="20"/>
      <w:lang w:val="en-GB" w:eastAsia="nl-NL"/>
    </w:rPr>
  </w:style>
  <w:style w:type="character" w:styleId="Plattetekst3Char" w:customStyle="1">
    <w:name w:val="Platte tekst 3 Char"/>
    <w:basedOn w:val="Standaardalinea-lettertype"/>
    <w:link w:val="Plattetekst3"/>
    <w:rsid w:val="005F4A01"/>
    <w:rPr>
      <w:rFonts w:ascii="Arial" w:hAnsi="Arial" w:eastAsia="Times New Roman"/>
      <w:color w:val="000000"/>
      <w:sz w:val="16"/>
      <w:lang w:val="en-GB"/>
    </w:rPr>
  </w:style>
  <w:style w:type="paragraph" w:styleId="Heading2Balk" w:customStyle="1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styleId="Onderschrift" w:customStyle="1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hAnsi="Times New Roman" w:eastAsia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hAnsi="Times New Roman" w:eastAsia="Times New Roman"/>
      <w:bCs/>
      <w:sz w:val="22"/>
      <w:szCs w:val="18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5F4A01"/>
    <w:rPr>
      <w:rFonts w:ascii="Times New Roman" w:hAnsi="Times New Roman" w:eastAsia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styleId="Subtitelrapport" w:customStyle="1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styleId="OnderwerpvanopmerkingChar1" w:customStyle="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hAnsi="Trebuchet MS" w:eastAsia="Times New Roman"/>
      <w:sz w:val="20"/>
      <w:szCs w:val="20"/>
    </w:rPr>
  </w:style>
  <w:style w:type="paragraph" w:styleId="nummering" w:customStyle="1">
    <w:name w:val="nummering"/>
    <w:basedOn w:val="Standaard"/>
    <w:uiPriority w:val="99"/>
    <w:rsid w:val="005F4A01"/>
    <w:pPr>
      <w:numPr>
        <w:numId w:val="7"/>
      </w:numPr>
      <w:tabs>
        <w:tab w:val="left" w:pos="720"/>
      </w:tabs>
      <w:spacing w:after="0" w:line="220" w:lineRule="atLeast"/>
    </w:pPr>
    <w:rPr>
      <w:rFonts w:ascii="Arial" w:hAnsi="Arial" w:eastAsia="Times New Roman"/>
      <w:noProof/>
      <w:sz w:val="20"/>
      <w:szCs w:val="20"/>
      <w:lang w:eastAsia="nl-NL"/>
    </w:rPr>
  </w:style>
  <w:style w:type="paragraph" w:styleId="Opsomming1" w:customStyle="1">
    <w:name w:val="Opsomming 1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hAnsi="Arial" w:eastAsia="Times New Roman"/>
      <w:sz w:val="20"/>
      <w:szCs w:val="20"/>
      <w:lang w:eastAsia="nl-NL"/>
    </w:rPr>
  </w:style>
  <w:style w:type="paragraph" w:styleId="Body" w:customStyle="1">
    <w:name w:val="Body"/>
    <w:basedOn w:val="Standaard"/>
    <w:uiPriority w:val="99"/>
    <w:rsid w:val="005F4A01"/>
    <w:pPr>
      <w:spacing w:after="120" w:line="240" w:lineRule="exact"/>
    </w:pPr>
    <w:rPr>
      <w:rFonts w:ascii="Times New Roman" w:hAnsi="Times New Roman" w:eastAsia="Times New Roman"/>
      <w:sz w:val="22"/>
      <w:szCs w:val="20"/>
      <w:lang w:eastAsia="nl-NL"/>
    </w:rPr>
  </w:style>
  <w:style w:type="paragraph" w:styleId="Standaard2" w:customStyle="1">
    <w:name w:val="Standaard 2"/>
    <w:basedOn w:val="Standaard"/>
    <w:uiPriority w:val="99"/>
    <w:rsid w:val="005F4A01"/>
    <w:pPr>
      <w:spacing w:after="0" w:line="240" w:lineRule="auto"/>
    </w:pPr>
    <w:rPr>
      <w:rFonts w:ascii="Arial" w:hAnsi="Arial" w:eastAsia="Times New Roman" w:cs="Arial"/>
      <w:sz w:val="20"/>
      <w:szCs w:val="20"/>
    </w:rPr>
  </w:style>
  <w:style w:type="paragraph" w:styleId="Kleineletter" w:customStyle="1">
    <w:name w:val="Kleine letter"/>
    <w:basedOn w:val="Standaard"/>
    <w:uiPriority w:val="99"/>
    <w:rsid w:val="005F4A01"/>
    <w:pPr>
      <w:framePr w:hSpace="141" w:wrap="auto" w:hAnchor="margin" w:vAnchor="text" w:y="16"/>
      <w:spacing w:after="0" w:line="240" w:lineRule="auto"/>
    </w:pPr>
    <w:rPr>
      <w:rFonts w:ascii="Arial" w:hAnsi="Arial" w:eastAsia="Times New Roman" w:cs="Arial"/>
      <w:sz w:val="16"/>
      <w:szCs w:val="24"/>
      <w:lang w:eastAsia="nl-NL"/>
    </w:rPr>
  </w:style>
  <w:style w:type="character" w:styleId="apple-converted-space" w:customStyle="1">
    <w:name w:val="apple-converted-space"/>
    <w:basedOn w:val="Standaardalinea-lettertype"/>
    <w:rsid w:val="005F4A01"/>
  </w:style>
  <w:style w:type="table" w:styleId="HWH-tabel" w:customStyle="1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rPr>
        <w:cantSplit w:val="0"/>
        <w:tblHeader/>
      </w:trPr>
      <w:tcPr>
        <w:tcBorders>
          <w:top w:val="single" w:color="8F9AC6" w:sz="8" w:space="0"/>
          <w:left w:val="single" w:color="8F9AC6" w:sz="8" w:space="0"/>
          <w:bottom w:val="single" w:color="8F9AC6" w:sz="1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lastRow">
      <w:pPr>
        <w:spacing w:before="0" w:after="0" w:line="240" w:lineRule="auto"/>
      </w:pPr>
      <w:rPr>
        <w:rFonts w:ascii="Verdana" w:hAnsi="Verdana" w:eastAsia="Times New Roman" w:cs="Times New Roman"/>
        <w:b/>
        <w:bCs/>
      </w:rPr>
      <w:tblPr/>
      <w:tcPr>
        <w:tcBorders>
          <w:top w:val="double" w:color="8F9AC6" w:sz="6" w:space="0"/>
          <w:left w:val="single" w:color="8F9AC6" w:sz="8" w:space="0"/>
          <w:bottom w:val="single" w:color="8F9AC6" w:sz="8" w:space="0"/>
          <w:right w:val="single" w:color="8F9AC6" w:sz="8" w:space="0"/>
          <w:insideH w:val="nil"/>
          <w:insideV w:val="single" w:color="8F9AC6" w:sz="8" w:space="0"/>
        </w:tcBorders>
      </w:tcPr>
    </w:tblStylePr>
    <w:tblStylePr w:type="firstCol">
      <w:rPr>
        <w:rFonts w:ascii="Verdana" w:hAnsi="Verdana" w:eastAsia="Times New Roman" w:cs="Times New Roman"/>
        <w:b/>
        <w:bCs/>
      </w:rPr>
    </w:tblStylePr>
    <w:tblStylePr w:type="lastCol">
      <w:rPr>
        <w:rFonts w:ascii="Verdana" w:hAnsi="Verdana" w:eastAsia="Times New Roman" w:cs="Times New Roman"/>
        <w:b/>
        <w:bCs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</w:tcPr>
    </w:tblStylePr>
    <w:tblStylePr w:type="band1Vert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color="8F9AC6" w:sz="8" w:space="0"/>
          <w:left w:val="single" w:color="8F9AC6" w:sz="8" w:space="0"/>
          <w:bottom w:val="single" w:color="8F9AC6" w:sz="8" w:space="0"/>
          <w:right w:val="single" w:color="8F9AC6" w:sz="8" w:space="0"/>
          <w:insideV w:val="single" w:color="8F9AC6" w:sz="8" w:space="0"/>
        </w:tcBorders>
      </w:tcPr>
    </w:tblStylePr>
  </w:style>
  <w:style w:type="paragraph" w:styleId="1Brieftekst" w:customStyle="1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hAnsiTheme="minorHAnsi" w:eastAsiaTheme="minorHAnsi" w:cstheme="minorBidi"/>
      <w:sz w:val="19"/>
      <w:szCs w:val="24"/>
    </w:rPr>
  </w:style>
  <w:style w:type="paragraph" w:styleId="9Contactgegevens" w:customStyle="1">
    <w:name w:val="9_Contactgegevens"/>
    <w:basedOn w:val="Standaard"/>
    <w:qFormat/>
    <w:rsid w:val="00526B01"/>
    <w:pPr>
      <w:spacing w:after="0" w:line="220" w:lineRule="exact"/>
    </w:pPr>
    <w:rPr>
      <w:rFonts w:asciiTheme="minorHAnsi" w:hAnsiTheme="minorHAnsi" w:eastAsiaTheme="minorHAnsi" w:cstheme="minorBidi"/>
      <w:color w:val="452777"/>
      <w:sz w:val="16"/>
      <w:szCs w:val="24"/>
    </w:rPr>
  </w:style>
  <w:style w:type="paragraph" w:styleId="2Adres" w:customStyle="1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styleId="4Kenmerk" w:customStyle="1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styleId="3KenmerkKop" w:customStyle="1">
    <w:name w:val="3_Kenmerk Kop"/>
    <w:basedOn w:val="4Kenmerk"/>
    <w:next w:val="4Kenmerk"/>
    <w:qFormat/>
    <w:rsid w:val="00526B01"/>
    <w:rPr>
      <w:b/>
    </w:rPr>
  </w:style>
  <w:style w:type="paragraph" w:styleId="5Datum" w:customStyle="1">
    <w:name w:val="5_Datum"/>
    <w:basedOn w:val="4Kenmerk"/>
    <w:next w:val="4Kenmerk"/>
    <w:qFormat/>
    <w:rsid w:val="00526B01"/>
  </w:style>
  <w:style w:type="paragraph" w:styleId="6Onderwerp" w:customStyle="1">
    <w:name w:val="6_Onderwerp"/>
    <w:basedOn w:val="4Kenmerk"/>
    <w:next w:val="4Kenmerk"/>
    <w:qFormat/>
    <w:rsid w:val="00526B01"/>
  </w:style>
  <w:style w:type="paragraph" w:styleId="7Opsomming" w:customStyle="1">
    <w:name w:val="7_Opsomming"/>
    <w:basedOn w:val="1Brieftekst"/>
    <w:qFormat/>
    <w:rsid w:val="00526B01"/>
    <w:pPr>
      <w:numPr>
        <w:numId w:val="9"/>
      </w:numPr>
    </w:pPr>
  </w:style>
  <w:style w:type="paragraph" w:styleId="8Nummering" w:customStyle="1">
    <w:name w:val="8_Nummering"/>
    <w:basedOn w:val="1Brieftekst"/>
    <w:qFormat/>
    <w:rsid w:val="00526B01"/>
    <w:pPr>
      <w:numPr>
        <w:numId w:val="10"/>
      </w:numPr>
    </w:pPr>
  </w:style>
  <w:style w:type="numbering" w:styleId="OpmaakprofielOpmaakprofielOpmaakprofielGenummerdLinks1cmVerkeerd-o" w:customStyle="1">
    <w:name w:val="Opmaakprofiel Opmaakprofiel Opmaakprofiel Genummerd Links:  1 cm Verkeerd-o..."/>
    <w:basedOn w:val="Geenlijst"/>
    <w:rsid w:val="00526B01"/>
    <w:pPr>
      <w:numPr>
        <w:numId w:val="12"/>
      </w:numPr>
    </w:pPr>
  </w:style>
  <w:style w:type="paragraph" w:styleId="Kopbasis" w:customStyle="1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hAnsi="Arial" w:eastAsia="Times New Roman"/>
      <w:spacing w:val="-4"/>
      <w:kern w:val="28"/>
      <w:sz w:val="22"/>
      <w:szCs w:val="20"/>
    </w:rPr>
  </w:style>
  <w:style w:type="paragraph" w:styleId="Voetnootbasis" w:customStyle="1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hAnsi="Times New Roman" w:eastAsia="Times New Roman"/>
      <w:szCs w:val="20"/>
    </w:rPr>
  </w:style>
  <w:style w:type="paragraph" w:styleId="Blokcitaat" w:customStyle="1">
    <w:name w:val="Blokcitaat"/>
    <w:basedOn w:val="Plattetekst"/>
    <w:rsid w:val="00526B01"/>
    <w:pPr>
      <w:keepLines/>
      <w:pBdr>
        <w:left w:val="single" w:color="808080" w:sz="36" w:space="3"/>
        <w:bottom w:val="single" w:color="FFFFFF" w:sz="48" w:space="3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styleId="Plattetekstbijeenhouden" w:customStyle="1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styleId="Figuur" w:customStyle="1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hAnsi="Times New Roman" w:eastAsia="Times New Roman"/>
      <w:sz w:val="20"/>
      <w:szCs w:val="20"/>
    </w:rPr>
  </w:style>
  <w:style w:type="paragraph" w:styleId="Documentlabel" w:customStyle="1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styleId="Koptekstbasis" w:customStyle="1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hAnsi="Arial" w:eastAsia="Times New Roman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styleId="Indexbasis" w:customStyle="1">
    <w:name w:val="Indexbasis"/>
    <w:basedOn w:val="Standaard"/>
    <w:rsid w:val="00526B01"/>
    <w:pPr>
      <w:spacing w:after="0" w:line="220" w:lineRule="atLeast"/>
      <w:ind w:left="360"/>
    </w:pPr>
    <w:rPr>
      <w:rFonts w:ascii="Times New Roman" w:hAnsi="Times New Roman" w:eastAsia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styleId="Sectiekop" w:customStyle="1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hAnsi="Courier New" w:eastAsia="Times New Roman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semiHidden/>
    <w:rsid w:val="00526B01"/>
    <w:rPr>
      <w:rFonts w:ascii="Courier New" w:hAnsi="Courier New" w:eastAsia="Times New Roman"/>
      <w:lang w:eastAsia="en-US"/>
    </w:rPr>
  </w:style>
  <w:style w:type="paragraph" w:styleId="Subtitelvoorblad" w:customStyle="1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styleId="Titelvoorblad" w:customStyle="1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styleId="Superscript" w:customStyle="1">
    <w:name w:val="Superscript"/>
    <w:rsid w:val="00526B01"/>
    <w:rPr>
      <w:b/>
      <w:vertAlign w:val="superscript"/>
    </w:rPr>
  </w:style>
  <w:style w:type="paragraph" w:styleId="Inhopgbasis" w:customStyle="1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hAnsi="Arial" w:eastAsia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styleId="Sectielabel" w:customStyle="1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Voetteksteerstepagina" w:customStyle="1">
    <w:name w:val="Voettekst eerste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evenpagina" w:customStyle="1">
    <w:name w:val="Voettekst even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Voettekstonevenpagina" w:customStyle="1">
    <w:name w:val="Voettekst oneven pagina"/>
    <w:basedOn w:val="Voettekst"/>
    <w:rsid w:val="00526B01"/>
    <w:pPr>
      <w:keepLines/>
      <w:pBdr>
        <w:bottom w:val="single" w:color="auto" w:sz="6" w:space="1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hAnsi="Arial" w:eastAsia="Times New Roman"/>
      <w:b/>
      <w:spacing w:val="-4"/>
      <w:sz w:val="20"/>
      <w:szCs w:val="20"/>
    </w:rPr>
  </w:style>
  <w:style w:type="paragraph" w:styleId="Kopteksteerstepagina" w:customStyle="1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evenpagina" w:customStyle="1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Koptekstonevenpagina" w:customStyle="1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hAnsi="Arial" w:eastAsia="Times New Roman"/>
      <w:spacing w:val="-4"/>
      <w:sz w:val="20"/>
      <w:szCs w:val="20"/>
    </w:rPr>
  </w:style>
  <w:style w:type="paragraph" w:styleId="Hoofdstuklabel" w:customStyle="1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styleId="Hoofdstuktitel" w:customStyle="1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Hoofdstuksubtitel" w:customStyle="1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styleId="Adresafzender" w:customStyle="1">
    <w:name w:val="Adres afzender"/>
    <w:basedOn w:val="Standaard"/>
    <w:rsid w:val="00526B01"/>
    <w:pPr>
      <w:keepLines/>
      <w:framePr w:w="2160" w:h="1200" w:wrap="notBeside" w:hAnchor="page" w:vAnchor="page" w:x="9241" w:y="673" w:anchorLock="1"/>
      <w:spacing w:after="0" w:line="220" w:lineRule="atLeast"/>
    </w:pPr>
    <w:rPr>
      <w:rFonts w:ascii="Times New Roman" w:hAnsi="Times New Roman" w:eastAsia="Times New Roman"/>
      <w:sz w:val="16"/>
      <w:szCs w:val="20"/>
    </w:rPr>
  </w:style>
  <w:style w:type="character" w:styleId="Slogan" w:customStyle="1">
    <w:name w:val="Slogan"/>
    <w:rsid w:val="00526B01"/>
    <w:rPr>
      <w:i/>
      <w:spacing w:val="-6"/>
      <w:sz w:val="24"/>
    </w:rPr>
  </w:style>
  <w:style w:type="paragraph" w:styleId="Bedrijfsnaam" w:customStyle="1">
    <w:name w:val="Bedrijfsnaam"/>
    <w:basedOn w:val="Documentlabel"/>
    <w:rsid w:val="00526B01"/>
    <w:pPr>
      <w:spacing w:before="0"/>
    </w:pPr>
  </w:style>
  <w:style w:type="paragraph" w:styleId="Onderdeellabel" w:customStyle="1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styleId="Onderdeelsubtitel" w:customStyle="1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hAnsi="Times New Roman" w:eastAsia="Times New Roman"/>
      <w:i/>
      <w:spacing w:val="-14"/>
      <w:kern w:val="28"/>
      <w:sz w:val="34"/>
      <w:szCs w:val="20"/>
    </w:rPr>
  </w:style>
  <w:style w:type="paragraph" w:styleId="Onderdeeltitel" w:customStyle="1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hAnsi="Times New Roman" w:eastAsia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hAnsi="Arial" w:eastAsia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styleId="BerichtkopChar" w:customStyle="1">
    <w:name w:val="Berichtkop Char"/>
    <w:basedOn w:val="Standaardalinea-lettertype"/>
    <w:link w:val="Berichtkop"/>
    <w:rsid w:val="00526B01"/>
    <w:rPr>
      <w:rFonts w:ascii="Arial" w:hAnsi="Arial" w:eastAsia="Times New Roman"/>
      <w:sz w:val="22"/>
      <w:lang w:val="x-none" w:eastAsia="en-US"/>
    </w:rPr>
  </w:style>
  <w:style w:type="character" w:styleId="Nadrukinleiding" w:customStyle="1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eastAsia="Times New Roman"/>
      <w:sz w:val="24"/>
      <w:szCs w:val="20"/>
    </w:rPr>
  </w:style>
  <w:style w:type="character" w:styleId="Plattetekstinspringen2Char" w:customStyle="1">
    <w:name w:val="Platte tekst inspringen 2 Char"/>
    <w:basedOn w:val="Standaardalinea-lettertype"/>
    <w:link w:val="Plattetekstinspringen2"/>
    <w:rsid w:val="00526B01"/>
    <w:rPr>
      <w:rFonts w:ascii="Times New Roman" w:hAnsi="Times New Roman" w:eastAsia="Times New Roman"/>
      <w:sz w:val="24"/>
      <w:lang w:eastAsia="en-US"/>
    </w:rPr>
  </w:style>
  <w:style w:type="paragraph" w:styleId="AlineaNum" w:customStyle="1">
    <w:name w:val="AlineaNum"/>
    <w:basedOn w:val="Standaard"/>
    <w:rsid w:val="00526B01"/>
    <w:pPr>
      <w:keepLines/>
      <w:numPr>
        <w:ilvl w:val="4"/>
        <w:numId w:val="13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BijlageNum" w:customStyle="1">
    <w:name w:val="AliBijlageNum"/>
    <w:basedOn w:val="Standaard"/>
    <w:rsid w:val="00526B01"/>
    <w:pPr>
      <w:keepLines/>
      <w:numPr>
        <w:ilvl w:val="5"/>
        <w:numId w:val="13"/>
      </w:numPr>
      <w:spacing w:before="260"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AliNormalNum" w:customStyle="1">
    <w:name w:val="AliNormalNum"/>
    <w:basedOn w:val="Standaard"/>
    <w:rsid w:val="00526B01"/>
    <w:pPr>
      <w:keepLines/>
      <w:numPr>
        <w:ilvl w:val="3"/>
        <w:numId w:val="13"/>
      </w:numPr>
      <w:spacing w:before="240" w:after="0" w:line="28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2" w:customStyle="1">
    <w:name w:val="Bullet 2"/>
    <w:basedOn w:val="Standaard"/>
    <w:rsid w:val="00526B01"/>
    <w:pPr>
      <w:numPr>
        <w:ilvl w:val="7"/>
        <w:numId w:val="11"/>
      </w:numPr>
      <w:tabs>
        <w:tab w:val="left" w:pos="-1980"/>
        <w:tab w:val="left" w:pos="1440"/>
      </w:tabs>
      <w:spacing w:after="0" w:line="290" w:lineRule="atLeast"/>
    </w:pPr>
    <w:rPr>
      <w:rFonts w:ascii="Arial" w:hAnsi="Arial" w:eastAsia="Times New Roman"/>
      <w:sz w:val="24"/>
      <w:szCs w:val="20"/>
      <w:lang w:val="en-GB"/>
    </w:rPr>
  </w:style>
  <w:style w:type="paragraph" w:styleId="Bullet3" w:customStyle="1">
    <w:name w:val="Bullet 3"/>
    <w:basedOn w:val="Standaard"/>
    <w:rsid w:val="00526B01"/>
    <w:pPr>
      <w:numPr>
        <w:ilvl w:val="7"/>
        <w:numId w:val="13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hAnsi="Arial" w:eastAsia="Times New Roman"/>
      <w:sz w:val="24"/>
      <w:szCs w:val="20"/>
      <w:lang w:val="en-GB"/>
    </w:rPr>
  </w:style>
  <w:style w:type="paragraph" w:styleId="iSubopsomming" w:customStyle="1">
    <w:name w:val="(i) Sub opsomming"/>
    <w:basedOn w:val="Standaard"/>
    <w:rsid w:val="00526B01"/>
    <w:pPr>
      <w:numPr>
        <w:ilvl w:val="8"/>
        <w:numId w:val="13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hAnsi="Arial" w:eastAsia="Times New Roman"/>
      <w:sz w:val="24"/>
      <w:szCs w:val="20"/>
    </w:rPr>
  </w:style>
  <w:style w:type="paragraph" w:styleId="TableBullet3" w:customStyle="1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hAnsi="Arial" w:eastAsia="Times New Roman"/>
      <w:sz w:val="20"/>
      <w:szCs w:val="20"/>
      <w:lang w:eastAsia="nl-NL"/>
    </w:rPr>
  </w:style>
  <w:style w:type="paragraph" w:styleId="DefinitionTerm" w:customStyle="1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hAnsi="Times New Roman" w:eastAsia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styleId="rocvatekst" w:customStyle="1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styleId="rocvakop1" w:customStyle="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styleId="rocvakop2" w:customStyle="1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styleId="rocvaintrotekst" w:customStyle="1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styleId="Opmaakprofiel2" w:customStyle="1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hAnsi="Arial" w:eastAsia="Times New Roman"/>
      <w:smallCaps/>
      <w:noProof/>
      <w:sz w:val="20"/>
      <w:szCs w:val="20"/>
    </w:rPr>
  </w:style>
  <w:style w:type="paragraph" w:styleId="Bullet1" w:customStyle="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hAnsi="Arial" w:eastAsia="Times New Roman"/>
      <w:sz w:val="24"/>
      <w:szCs w:val="20"/>
      <w:lang w:val="en-GB" w:eastAsia="nl-NL"/>
    </w:rPr>
  </w:style>
  <w:style w:type="paragraph" w:styleId="subkopje" w:customStyle="1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hAnsi="I Frutiger Italic" w:eastAsia="Times New Roman"/>
      <w:sz w:val="20"/>
      <w:szCs w:val="20"/>
      <w:lang w:eastAsia="nl-NL"/>
    </w:rPr>
  </w:style>
  <w:style w:type="paragraph" w:styleId="OpmaakprofielKop3" w:customStyle="1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styleId="rocvaTekst0" w:customStyle="1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styleId="rocvaIntroTekst0" w:customStyle="1">
    <w:name w:val="rocva_IntroTekst"/>
    <w:next w:val="Standaard"/>
    <w:rsid w:val="00526B01"/>
    <w:pPr>
      <w:jc w:val="both"/>
    </w:pPr>
    <w:rPr>
      <w:rFonts w:ascii="Arial" w:hAnsi="Arial" w:eastAsia="Times New Roman"/>
      <w:b/>
      <w:color w:val="000000"/>
      <w:lang w:val="en-US"/>
    </w:rPr>
  </w:style>
  <w:style w:type="paragraph" w:styleId="OpmaakprofielKop1" w:customStyle="1">
    <w:name w:val="Opmaakprofiel Kop 1"/>
    <w:aliases w:val="hoofdstuk + Times New Roman"/>
    <w:basedOn w:val="Kop1"/>
    <w:rsid w:val="00526B01"/>
    <w:pPr>
      <w:keepLines w:val="0"/>
      <w:pageBreakBefore/>
      <w:numPr>
        <w:numId w:val="14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styleId="contract2" w:customStyle="1">
    <w:name w:val="contract 2"/>
    <w:basedOn w:val="Standaard"/>
    <w:rsid w:val="00526B01"/>
    <w:pPr>
      <w:numPr>
        <w:ilvl w:val="1"/>
        <w:numId w:val="14"/>
      </w:numPr>
      <w:spacing w:after="0" w:line="240" w:lineRule="auto"/>
    </w:pPr>
    <w:rPr>
      <w:rFonts w:ascii="Times New Roman" w:hAnsi="Times New Roman" w:eastAsia="Times New Roman"/>
      <w:sz w:val="20"/>
      <w:szCs w:val="20"/>
    </w:rPr>
  </w:style>
  <w:style w:type="character" w:styleId="Char" w:customStyle="1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hAnsi="Times New Roman" w:eastAsia="Times New Roman"/>
      <w:sz w:val="20"/>
      <w:szCs w:val="20"/>
    </w:rPr>
  </w:style>
  <w:style w:type="character" w:styleId="i" w:customStyle="1">
    <w:name w:val="i"/>
    <w:rsid w:val="00526B01"/>
    <w:rPr>
      <w:b/>
      <w:vanish/>
      <w:color w:val="0000FF"/>
      <w:sz w:val="18"/>
    </w:rPr>
  </w:style>
  <w:style w:type="character" w:styleId="TekstzonderopmaakChar1" w:customStyle="1">
    <w:name w:val="Tekst zonder opmaak Char1"/>
    <w:rsid w:val="00526B01"/>
    <w:rPr>
      <w:rFonts w:ascii="Courier New" w:hAnsi="Courier New" w:eastAsia="Times New Roman" w:cs="Times New Roman"/>
      <w:sz w:val="20"/>
      <w:szCs w:val="20"/>
      <w:lang w:val="x-none" w:eastAsia="x-none"/>
    </w:rPr>
  </w:style>
  <w:style w:type="paragraph" w:styleId="zzEWV" w:customStyle="1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styleId="Lijstopsomteken1" w:customStyle="1">
    <w:name w:val="Lijst opsom.teken1"/>
    <w:basedOn w:val="Standaard"/>
    <w:rsid w:val="00526B01"/>
    <w:pPr>
      <w:numPr>
        <w:numId w:val="16"/>
      </w:numPr>
      <w:suppressAutoHyphens/>
      <w:spacing w:after="0" w:line="300" w:lineRule="atLeast"/>
    </w:pPr>
    <w:rPr>
      <w:rFonts w:ascii="Arial" w:hAnsi="Arial" w:eastAsia="Times New Roman"/>
      <w:szCs w:val="20"/>
      <w:lang w:eastAsia="ar-SA"/>
    </w:rPr>
  </w:style>
  <w:style w:type="paragraph" w:styleId="Tabelcel" w:customStyle="1">
    <w:name w:val="Tabelcel"/>
    <w:basedOn w:val="Standaard"/>
    <w:rsid w:val="00526B01"/>
    <w:pPr>
      <w:keepNext/>
      <w:keepLines/>
      <w:spacing w:after="20" w:line="260" w:lineRule="atLeast"/>
    </w:pPr>
    <w:rPr>
      <w:rFonts w:ascii="Arial" w:hAnsi="Arial" w:eastAsia="Times New Roman"/>
      <w:szCs w:val="20"/>
      <w:lang w:eastAsia="nl-NL"/>
    </w:rPr>
  </w:style>
  <w:style w:type="paragraph" w:styleId="kop3" w:customStyle="1">
    <w:name w:val="kop 3"/>
    <w:basedOn w:val="Kop30"/>
    <w:link w:val="kop3Char0"/>
    <w:rsid w:val="00526B01"/>
    <w:pPr>
      <w:numPr>
        <w:ilvl w:val="2"/>
        <w:numId w:val="15"/>
      </w:numPr>
      <w:tabs>
        <w:tab w:val="num" w:pos="567"/>
      </w:tabs>
      <w:spacing w:before="0" w:line="23" w:lineRule="atLeast"/>
      <w:ind w:left="567" w:hanging="567"/>
    </w:pPr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</w:rPr>
  </w:style>
  <w:style w:type="paragraph" w:styleId="kop40" w:customStyle="1">
    <w:name w:val="kop 4"/>
    <w:basedOn w:val="kop3"/>
    <w:link w:val="kop4Char0"/>
    <w:rsid w:val="00526B01"/>
    <w:rPr>
      <w:color w:val="314E2C"/>
    </w:rPr>
  </w:style>
  <w:style w:type="character" w:styleId="kop3Char0" w:customStyle="1">
    <w:name w:val="kop 3 Char"/>
    <w:basedOn w:val="Kop3Char"/>
    <w:link w:val="kop3"/>
    <w:rsid w:val="00526B01"/>
    <w:rPr>
      <w:rFonts w:asciiTheme="minorHAnsi" w:hAnsiTheme="minorHAnsi" w:eastAsiaTheme="majorEastAsia" w:cstheme="minorHAnsi"/>
      <w:b w:val="0"/>
      <w:bCs w:val="0"/>
      <w:i/>
      <w:color w:val="3A6335"/>
      <w:sz w:val="19"/>
      <w:szCs w:val="19"/>
      <w:lang w:eastAsia="en-US"/>
    </w:rPr>
  </w:style>
  <w:style w:type="character" w:styleId="kop4Char0" w:customStyle="1">
    <w:name w:val="kop 4 Char"/>
    <w:basedOn w:val="kop3Char0"/>
    <w:link w:val="kop40"/>
    <w:rsid w:val="00526B01"/>
    <w:rPr>
      <w:rFonts w:asciiTheme="minorHAnsi" w:hAnsiTheme="minorHAnsi" w:eastAsiaTheme="majorEastAsia" w:cstheme="minorHAnsi"/>
      <w:b w:val="0"/>
      <w:bCs w:val="0"/>
      <w:i/>
      <w:color w:val="314E2C"/>
      <w:sz w:val="19"/>
      <w:szCs w:val="19"/>
      <w:lang w:eastAsia="en-US"/>
    </w:rPr>
  </w:style>
  <w:style w:type="paragraph" w:styleId="Kop3a" w:customStyle="1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styleId="Kop3aChar" w:customStyle="1">
    <w:name w:val="Kop 3a Char"/>
    <w:basedOn w:val="Kop3Char"/>
    <w:link w:val="Kop3a"/>
    <w:rsid w:val="00526B01"/>
    <w:rPr>
      <w:rFonts w:eastAsia="Times New Roman" w:asciiTheme="majorHAnsi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styleId="Standard" w:customStyle="1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hAnsi="Times New Roman" w:eastAsia="Times New Roman"/>
      <w:kern w:val="3"/>
      <w:sz w:val="24"/>
      <w:szCs w:val="24"/>
      <w:lang w:eastAsia="zh-CN"/>
    </w:rPr>
  </w:style>
  <w:style w:type="table" w:styleId="TenderPeople" w:customStyle="1">
    <w:name w:val="Tender People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enderPeople1" w:customStyle="1">
    <w:name w:val="Tender People1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2" w:customStyle="1">
    <w:name w:val="Tender People2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TenderPeople3" w:customStyle="1">
    <w:name w:val="Tender People3"/>
    <w:basedOn w:val="Standaardtabel"/>
    <w:uiPriority w:val="99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004983" w:sz="4" w:space="0"/>
        <w:left w:val="single" w:color="004983" w:sz="4" w:space="0"/>
        <w:bottom w:val="single" w:color="004983" w:sz="4" w:space="0"/>
        <w:right w:val="single" w:color="004983" w:sz="4" w:space="0"/>
        <w:insideH w:val="single" w:color="004983" w:sz="4" w:space="0"/>
        <w:insideV w:val="single" w:color="004983" w:sz="4" w:space="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color="004983" w:sz="4" w:space="0"/>
          <w:left w:val="single" w:color="004983" w:sz="4" w:space="0"/>
          <w:bottom w:val="single" w:color="004983" w:sz="4" w:space="0"/>
          <w:right w:val="single" w:color="004983" w:sz="4" w:space="0"/>
          <w:insideH w:val="single" w:color="004983" w:sz="4" w:space="0"/>
          <w:insideV w:val="single" w:color="004983" w:sz="4" w:space="0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color="4F81BD" w:sz="4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styleId="Wensen" w:customStyle="1">
    <w:name w:val="Wensen"/>
    <w:basedOn w:val="Standaard"/>
    <w:rsid w:val="00526B01"/>
    <w:pPr>
      <w:numPr>
        <w:numId w:val="17"/>
      </w:numPr>
      <w:spacing w:before="120" w:after="120" w:line="276" w:lineRule="auto"/>
    </w:pPr>
    <w:rPr>
      <w:rFonts w:eastAsia="Times New Roman" w:cs="Lucida Sans Unicode" w:asciiTheme="minorHAnsi" w:hAnsiTheme="minorHAnsi"/>
      <w:bCs/>
      <w:sz w:val="20"/>
      <w:szCs w:val="20"/>
      <w:lang w:eastAsia="nl-NL"/>
    </w:rPr>
  </w:style>
  <w:style w:type="table" w:styleId="Lijsttabel3-Accent11" w:customStyle="1">
    <w:name w:val="Lijsttabel 3 - Accent 11"/>
    <w:basedOn w:val="Standaardtabel"/>
    <w:uiPriority w:val="48"/>
    <w:rsid w:val="00526B01"/>
    <w:rPr>
      <w:rFonts w:ascii="Times New Roman" w:hAnsi="Times New Roman" w:eastAsia="Times New Roma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color="4F81BD" w:sz="4" w:space="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color="4F81BD" w:sz="4" w:space="0"/>
          <w:right w:val="single" w:color="4F81BD" w:sz="4" w:space="0"/>
        </w:tcBorders>
      </w:tcPr>
    </w:tblStylePr>
    <w:tblStylePr w:type="band1Horz">
      <w:tblPr/>
      <w:tcPr>
        <w:tcBorders>
          <w:top w:val="single" w:color="4F81BD" w:sz="4" w:space="0"/>
          <w:bottom w:val="single" w:color="4F81BD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4F81BD" w:sz="4" w:space="0"/>
          <w:left w:val="nil"/>
        </w:tcBorders>
      </w:tcPr>
    </w:tblStylePr>
    <w:tblStylePr w:type="swCell">
      <w:tblPr/>
      <w:tcPr>
        <w:tcBorders>
          <w:top w:val="double" w:color="4F81BD" w:sz="4" w:space="0"/>
          <w:right w:val="nil"/>
        </w:tcBorders>
      </w:tcPr>
    </w:tblStylePr>
  </w:style>
  <w:style w:type="paragraph" w:styleId="lid" w:customStyle="1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paragraph" w:styleId="labeled" w:customStyle="1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nl-NL"/>
    </w:rPr>
  </w:style>
  <w:style w:type="character" w:styleId="ol" w:customStyle="1">
    <w:name w:val="ol"/>
    <w:basedOn w:val="Standaardalinea-lettertype"/>
    <w:rsid w:val="00526B01"/>
  </w:style>
  <w:style w:type="paragraph" w:styleId="VBControls" w:customStyle="1">
    <w:name w:val="VB Controls"/>
    <w:basedOn w:val="Standaard"/>
    <w:rsid w:val="00526B01"/>
    <w:pPr>
      <w:numPr>
        <w:numId w:val="18"/>
      </w:numPr>
      <w:tabs>
        <w:tab w:val="clear" w:pos="2981"/>
      </w:tabs>
      <w:spacing w:after="0" w:line="260" w:lineRule="atLeast"/>
      <w:ind w:left="0" w:firstLine="0"/>
    </w:pPr>
    <w:rPr>
      <w:rFonts w:ascii="V&amp;W Syntax (Adobe)" w:hAnsi="V&amp;W Syntax (Adobe)" w:eastAsia="Times New Roman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styleId="OpsNiv1Inspr" w:customStyle="1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hAnsi="Arial" w:eastAsia="Times New Roman"/>
      <w:sz w:val="20"/>
      <w:szCs w:val="20"/>
    </w:rPr>
  </w:style>
  <w:style w:type="character" w:styleId="Onopgelostemelding1" w:customStyle="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styleId="Stijl1" w:customStyle="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styleId="Stijl1Char" w:customStyle="1">
    <w:name w:val="Stijl1 Char"/>
    <w:basedOn w:val="kop4Char0"/>
    <w:link w:val="Stijl1"/>
    <w:rsid w:val="00526B01"/>
    <w:rPr>
      <w:rFonts w:asciiTheme="minorHAnsi" w:hAnsiTheme="minorHAnsi" w:eastAsiaTheme="majorEastAsia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styleId="Tabelraster2" w:customStyle="1">
    <w:name w:val="Tabelraster2"/>
    <w:basedOn w:val="Standaardtabel"/>
    <w:next w:val="Tabelraster"/>
    <w:uiPriority w:val="39"/>
    <w:rsid w:val="003D02E2"/>
    <w:rPr>
      <w:rFonts w:ascii="Arial" w:hAnsi="Arial" w:eastAsia="Arial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numbering" w:styleId="Geenlijst1" w:customStyle="1">
    <w:name w:val="Geen lijst1"/>
    <w:next w:val="Geenlijst"/>
    <w:uiPriority w:val="99"/>
    <w:semiHidden/>
    <w:unhideWhenUsed/>
    <w:rsid w:val="002D628C"/>
  </w:style>
  <w:style w:type="table" w:styleId="Tabelraster3" w:customStyle="1">
    <w:name w:val="Tabelraster3"/>
    <w:basedOn w:val="Standaardtabel"/>
    <w:next w:val="Tabelraster"/>
    <w:uiPriority w:val="39"/>
    <w:rsid w:val="002D628C"/>
    <w:rPr>
      <w:rFonts w:ascii="Arial" w:hAnsi="Arial" w:eastAsia="Arial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melding1" w:customStyle="1">
    <w:name w:val="Vermelding1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  <w:style w:type="character" w:styleId="Vermelding">
    <w:name w:val="Mention"/>
    <w:basedOn w:val="Standaardalinea-lettertype"/>
    <w:uiPriority w:val="99"/>
    <w:semiHidden/>
    <w:unhideWhenUsed/>
    <w:rsid w:val="002D628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glossaryDocument" Target="/word/glossary/document.xml" Id="R68595ae305d54da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9e59f-4488-4142-aca4-3636e4cf411e}"/>
      </w:docPartPr>
      <w:docPartBody>
        <w:p w14:paraId="0B04076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E6BB39FC874A9942245404474B76" ma:contentTypeVersion="7" ma:contentTypeDescription="Een nieuw document maken." ma:contentTypeScope="" ma:versionID="eea95575ea4be3bb38d269c9e1b9f8d8">
  <xsd:schema xmlns:xsd="http://www.w3.org/2001/XMLSchema" xmlns:xs="http://www.w3.org/2001/XMLSchema" xmlns:p="http://schemas.microsoft.com/office/2006/metadata/properties" xmlns:ns2="9720a23c-88ff-4e32-aa1c-b1304a5a026f" xmlns:ns3="e1bc9410-fa07-4846-b638-dee8f396c373" targetNamespace="http://schemas.microsoft.com/office/2006/metadata/properties" ma:root="true" ma:fieldsID="2edc130d7d754a6fac4d6e954455ae8a" ns2:_="" ns3:_="">
    <xsd:import namespace="9720a23c-88ff-4e32-aa1c-b1304a5a026f"/>
    <xsd:import namespace="e1bc9410-fa07-4846-b638-dee8f396c3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Flow_SignoffStatu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0a23c-88ff-4e32-aa1c-b1304a5a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c9410-fa07-4846-b638-dee8f396c373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0" nillable="true" ma:displayName="Afmeldingsstatus" ma:internalName="Afmeldingsstatus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1bc9410-fa07-4846-b638-dee8f396c373" xsi:nil="true"/>
  </documentManagement>
</p:properties>
</file>

<file path=customXml/itemProps1.xml><?xml version="1.0" encoding="utf-8"?>
<ds:datastoreItem xmlns:ds="http://schemas.openxmlformats.org/officeDocument/2006/customXml" ds:itemID="{A3E094F2-CA1B-4CEB-BE25-9EDEBCEFF4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D55E8-F5C1-4E3B-BFAF-C8A1574FA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0a23c-88ff-4e32-aa1c-b1304a5a026f"/>
    <ds:schemaRef ds:uri="e1bc9410-fa07-4846-b638-dee8f396c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5AD877-4E8A-4C66-9FF1-603CD30178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e1bc9410-fa07-4846-b638-dee8f396c37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 - iWriter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Lorem Ipsum</dc:subject>
  <dc:creator>Miriam de Best</dc:creator>
  <keywords/>
  <lastModifiedBy>Erik Nobbe</lastModifiedBy>
  <revision>6</revision>
  <lastPrinted>2018-07-31T12:27:00.0000000Z</lastPrinted>
  <dcterms:created xsi:type="dcterms:W3CDTF">2020-06-23T09:08:00.0000000Z</dcterms:created>
  <dcterms:modified xsi:type="dcterms:W3CDTF">2020-07-07T10:39:34.5020353Z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0x010100ED04E6BB39FC874A9942245404474B76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</Properties>
</file>