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bookmarkStart w:id="0" w:name="_GoBack"/>
      <w:bookmarkEnd w:id="0"/>
    </w:p>
    <w:p w:rsidR="00D53708" w:rsidRPr="00CE51DB" w:rsidRDefault="00D53708" w:rsidP="00D53708">
      <w:pPr>
        <w:tabs>
          <w:tab w:val="left" w:pos="851"/>
        </w:tabs>
        <w:spacing w:line="240" w:lineRule="exact"/>
        <w:ind w:left="1416" w:right="426" w:hanging="426"/>
        <w:rPr>
          <w:rFonts w:ascii="Trebuchet MS" w:hAnsi="Trebuchet MS"/>
          <w:b/>
          <w:bCs/>
          <w:sz w:val="24"/>
          <w:szCs w:val="24"/>
        </w:rPr>
      </w:pPr>
      <w:r w:rsidRPr="00CE51DB">
        <w:rPr>
          <w:rFonts w:ascii="Trebuchet MS" w:hAnsi="Trebuchet MS"/>
          <w:b/>
          <w:bCs/>
          <w:sz w:val="24"/>
          <w:szCs w:val="24"/>
        </w:rPr>
        <w:t xml:space="preserve">     Bijlage</w:t>
      </w:r>
      <w:r w:rsidR="00474E32">
        <w:rPr>
          <w:rFonts w:ascii="Trebuchet MS" w:hAnsi="Trebuchet MS"/>
          <w:b/>
          <w:bCs/>
          <w:sz w:val="24"/>
          <w:szCs w:val="24"/>
        </w:rPr>
        <w:t>:</w:t>
      </w:r>
      <w:r w:rsidRPr="00CE51DB">
        <w:rPr>
          <w:rFonts w:ascii="Trebuchet MS" w:hAnsi="Trebuchet MS"/>
          <w:b/>
          <w:bCs/>
          <w:sz w:val="24"/>
          <w:szCs w:val="24"/>
        </w:rPr>
        <w:t xml:space="preserve"> CONCEPT WACHTKAMEROVEREENKOMST </w:t>
      </w:r>
    </w:p>
    <w:p w:rsidR="00873D6C" w:rsidRPr="00B7418E" w:rsidRDefault="00F1090D" w:rsidP="00873D6C">
      <w:pPr>
        <w:suppressAutoHyphens/>
        <w:ind w:right="-1"/>
        <w:rPr>
          <w:rFonts w:ascii="Trebuchet MS" w:hAnsi="Trebuchet MS" w:cs="Arial"/>
          <w:b/>
          <w:lang w:val="nl"/>
        </w:rPr>
      </w:pPr>
      <w:r w:rsidRPr="00CE51DB">
        <w:rPr>
          <w:rFonts w:ascii="Trebuchet MS" w:eastAsiaTheme="minorHAnsi" w:hAnsi="Trebuchet MS" w:cs="Calibri"/>
          <w:b/>
          <w:bCs/>
          <w:kern w:val="0"/>
          <w:lang w:eastAsia="en-US"/>
        </w:rPr>
        <w:br/>
      </w:r>
      <w:r>
        <w:rPr>
          <w:rFonts w:ascii="Trebuchet MS" w:eastAsiaTheme="minorHAnsi" w:hAnsi="Trebuchet MS" w:cs="Calibri"/>
          <w:b/>
          <w:bCs/>
          <w:color w:val="000000"/>
          <w:kern w:val="0"/>
          <w:lang w:eastAsia="en-US"/>
        </w:rPr>
        <w:br/>
      </w:r>
      <w:r w:rsidR="00873D6C" w:rsidRPr="00B7418E">
        <w:rPr>
          <w:rFonts w:ascii="Trebuchet MS" w:hAnsi="Trebuchet MS" w:cs="Arial"/>
          <w:b/>
          <w:lang w:val="nl"/>
        </w:rPr>
        <w:t>De ondergetekenden:</w:t>
      </w:r>
    </w:p>
    <w:p w:rsidR="00873D6C" w:rsidRPr="00B7418E" w:rsidRDefault="00873D6C" w:rsidP="00873D6C">
      <w:pPr>
        <w:suppressAutoHyphens/>
        <w:ind w:right="-1"/>
        <w:rPr>
          <w:rFonts w:ascii="Trebuchet MS" w:hAnsi="Trebuchet MS" w:cs="Arial"/>
          <w:lang w:val="nl"/>
        </w:rPr>
      </w:pPr>
      <w:r w:rsidRPr="00B7418E">
        <w:rPr>
          <w:rFonts w:ascii="Trebuchet MS" w:hAnsi="Trebuchet MS" w:cs="Arial"/>
          <w:lang w:val="nl"/>
        </w:rPr>
        <w:t xml:space="preserve"> </w:t>
      </w:r>
    </w:p>
    <w:p w:rsidR="00873D6C" w:rsidRPr="00B7418E" w:rsidRDefault="00873D6C" w:rsidP="00873D6C">
      <w:pPr>
        <w:spacing w:line="240" w:lineRule="exact"/>
        <w:ind w:left="426" w:right="426" w:hanging="426"/>
        <w:rPr>
          <w:rFonts w:ascii="Trebuchet MS" w:hAnsi="Trebuchet MS" w:cs="Arial"/>
          <w:lang w:val="nl"/>
        </w:rPr>
      </w:pPr>
      <w:r w:rsidRPr="00B7418E">
        <w:rPr>
          <w:rFonts w:ascii="Trebuchet MS" w:hAnsi="Trebuchet MS" w:cs="Arial"/>
          <w:lang w:val="nl"/>
        </w:rPr>
        <w:t xml:space="preserve">1. </w:t>
      </w:r>
      <w:r w:rsidRPr="00B7418E">
        <w:rPr>
          <w:rFonts w:ascii="Trebuchet MS" w:hAnsi="Trebuchet MS" w:cs="Arial"/>
          <w:lang w:val="nl"/>
        </w:rPr>
        <w:tab/>
      </w:r>
      <w:r w:rsidRPr="00D9676C">
        <w:rPr>
          <w:rFonts w:ascii="Trebuchet MS" w:hAnsi="Trebuchet MS" w:cs="Arial"/>
          <w:lang w:val="nl"/>
        </w:rPr>
        <w:t xml:space="preserve">De publiekrechtelijke rechtspersoon provincie Flevoland, </w:t>
      </w:r>
      <w:r w:rsidRPr="00B7418E">
        <w:rPr>
          <w:rFonts w:ascii="Trebuchet MS" w:hAnsi="Trebuchet MS"/>
        </w:rPr>
        <w:t xml:space="preserve">gevestigd aan de Visarenddreef 1, </w:t>
      </w:r>
      <w:r>
        <w:rPr>
          <w:rFonts w:ascii="Trebuchet MS" w:hAnsi="Trebuchet MS"/>
        </w:rPr>
        <w:br/>
        <w:t>8232 PH</w:t>
      </w:r>
      <w:r w:rsidRPr="00B7418E">
        <w:rPr>
          <w:rFonts w:ascii="Trebuchet MS" w:hAnsi="Trebuchet MS"/>
        </w:rPr>
        <w:t xml:space="preserve"> te Lelystad</w:t>
      </w:r>
      <w:r>
        <w:rPr>
          <w:rFonts w:ascii="Trebuchet MS" w:hAnsi="Trebuchet MS"/>
        </w:rPr>
        <w:t>,</w:t>
      </w:r>
      <w:r w:rsidRPr="00D9676C">
        <w:rPr>
          <w:rFonts w:ascii="Trebuchet MS" w:hAnsi="Trebuchet MS" w:cs="Arial"/>
          <w:lang w:val="nl"/>
        </w:rPr>
        <w:t xml:space="preserve"> op grond van een door de Commissaris van de Koning in de provincie Flevoland krachtens artikel 176, tweede lid van de Provinciewet op 14 maart 2017, kenmerk 2018030</w:t>
      </w:r>
      <w:r>
        <w:rPr>
          <w:rFonts w:ascii="Trebuchet MS" w:hAnsi="Trebuchet MS" w:cs="Arial"/>
          <w:lang w:val="nl"/>
        </w:rPr>
        <w:t>,</w:t>
      </w:r>
      <w:r w:rsidRPr="00D9676C">
        <w:rPr>
          <w:rFonts w:ascii="Trebuchet MS" w:hAnsi="Trebuchet MS" w:cs="Arial"/>
          <w:lang w:val="nl"/>
        </w:rPr>
        <w:t xml:space="preserve"> verleende volmacht behorende bij het Algemeen mandaatbesluit Flevoland 2017, hierbij rechtsgeldig vertegenwoordigd door</w:t>
      </w:r>
      <w:r>
        <w:rPr>
          <w:rFonts w:ascii="Trebuchet MS" w:hAnsi="Trebuchet MS" w:cs="Arial"/>
          <w:lang w:val="nl"/>
        </w:rPr>
        <w:t>, &lt;de heer/mevrouw …&gt;</w:t>
      </w:r>
      <w:r w:rsidRPr="00D9676C">
        <w:rPr>
          <w:rFonts w:ascii="Trebuchet MS" w:hAnsi="Trebuchet MS" w:cs="Arial"/>
          <w:lang w:val="nl"/>
        </w:rPr>
        <w:t xml:space="preserve">, </w:t>
      </w:r>
      <w:r>
        <w:rPr>
          <w:rFonts w:ascii="Trebuchet MS" w:hAnsi="Trebuchet MS" w:cs="Arial"/>
          <w:lang w:val="nl"/>
        </w:rPr>
        <w:t>&lt;functienaam&gt;</w:t>
      </w:r>
      <w:r w:rsidRPr="00D9676C">
        <w:rPr>
          <w:rFonts w:ascii="Trebuchet MS" w:hAnsi="Trebuchet MS" w:cs="Arial"/>
          <w:lang w:val="nl"/>
        </w:rPr>
        <w:t xml:space="preserve">, handelend ter uitvoering van het door hem in </w:t>
      </w:r>
      <w:r>
        <w:rPr>
          <w:rFonts w:ascii="Trebuchet MS" w:hAnsi="Trebuchet MS" w:cs="Arial"/>
          <w:lang w:val="nl"/>
        </w:rPr>
        <w:t>mandaat namens het College van Gedeputeerde S</w:t>
      </w:r>
      <w:r w:rsidRPr="00D9676C">
        <w:rPr>
          <w:rFonts w:ascii="Trebuchet MS" w:hAnsi="Trebuchet MS" w:cs="Arial"/>
          <w:lang w:val="nl"/>
        </w:rPr>
        <w:t xml:space="preserve">taten genomen besluit met kenmerk 2170059, </w:t>
      </w:r>
      <w:r>
        <w:rPr>
          <w:rFonts w:ascii="Trebuchet MS" w:hAnsi="Trebuchet MS" w:cs="Arial"/>
          <w:lang w:val="nl"/>
        </w:rPr>
        <w:br/>
      </w:r>
      <w:r w:rsidRPr="00D9676C">
        <w:rPr>
          <w:rFonts w:ascii="Trebuchet MS" w:hAnsi="Trebuchet MS" w:cs="Arial"/>
          <w:lang w:val="nl"/>
        </w:rPr>
        <w:t>hierna te noemen</w:t>
      </w:r>
      <w:r w:rsidRPr="008635DF">
        <w:rPr>
          <w:rFonts w:ascii="Trebuchet MS" w:hAnsi="Trebuchet MS" w:cs="Arial"/>
          <w:lang w:val="nl"/>
        </w:rPr>
        <w:t xml:space="preserve">: </w:t>
      </w:r>
      <w:r w:rsidRPr="008635DF">
        <w:rPr>
          <w:rFonts w:ascii="Trebuchet MS" w:hAnsi="Trebuchet MS"/>
        </w:rPr>
        <w:t>“de Provincie” of “</w:t>
      </w:r>
      <w:r w:rsidRPr="008635DF">
        <w:rPr>
          <w:rFonts w:ascii="Trebuchet MS" w:hAnsi="Trebuchet MS" w:cs="Arial"/>
          <w:lang w:val="nl"/>
        </w:rPr>
        <w:t>Opdrachtgever</w:t>
      </w:r>
      <w:r w:rsidRPr="00B7418E">
        <w:rPr>
          <w:rFonts w:ascii="Trebuchet MS" w:hAnsi="Trebuchet MS" w:cs="Arial"/>
          <w:lang w:val="nl"/>
        </w:rPr>
        <w:t>”</w:t>
      </w:r>
      <w:r>
        <w:rPr>
          <w:rFonts w:ascii="Trebuchet MS" w:hAnsi="Trebuchet MS" w:cs="Arial"/>
          <w:lang w:val="nl"/>
        </w:rPr>
        <w:t>;</w:t>
      </w:r>
      <w:r>
        <w:rPr>
          <w:rFonts w:ascii="Trebuchet MS" w:hAnsi="Trebuchet MS" w:cs="Arial"/>
          <w:lang w:val="nl"/>
        </w:rPr>
        <w:br/>
      </w:r>
    </w:p>
    <w:p w:rsidR="00873D6C" w:rsidRPr="00B7418E" w:rsidRDefault="00873D6C" w:rsidP="00873D6C">
      <w:pPr>
        <w:suppressAutoHyphens/>
        <w:ind w:right="-1"/>
        <w:rPr>
          <w:rFonts w:ascii="Trebuchet MS" w:hAnsi="Trebuchet MS" w:cs="Arial"/>
          <w:lang w:val="nl"/>
        </w:rPr>
      </w:pPr>
      <w:r w:rsidRPr="00B7418E">
        <w:rPr>
          <w:rFonts w:ascii="Trebuchet MS" w:hAnsi="Trebuchet MS" w:cs="Arial"/>
          <w:lang w:val="nl"/>
        </w:rPr>
        <w:t>en</w:t>
      </w:r>
    </w:p>
    <w:p w:rsidR="00873D6C" w:rsidRPr="00B7418E" w:rsidRDefault="00873D6C" w:rsidP="00873D6C">
      <w:pPr>
        <w:suppressAutoHyphens/>
        <w:ind w:right="-1"/>
        <w:rPr>
          <w:rFonts w:ascii="Trebuchet MS" w:hAnsi="Trebuchet MS" w:cs="Arial"/>
          <w:lang w:val="nl"/>
        </w:rPr>
      </w:pPr>
    </w:p>
    <w:p w:rsidR="00873D6C" w:rsidRPr="00B7418E" w:rsidRDefault="00873D6C" w:rsidP="00873D6C">
      <w:pPr>
        <w:ind w:left="426" w:hanging="426"/>
        <w:rPr>
          <w:rFonts w:ascii="Trebuchet MS" w:hAnsi="Trebuchet MS" w:cs="Arial"/>
        </w:rPr>
      </w:pPr>
      <w:r w:rsidRPr="00B7418E">
        <w:rPr>
          <w:rFonts w:ascii="Trebuchet MS" w:hAnsi="Trebuchet MS" w:cs="Arial"/>
          <w:lang w:val="nl"/>
        </w:rPr>
        <w:t xml:space="preserve">2. </w:t>
      </w:r>
      <w:r w:rsidRPr="00B7418E">
        <w:rPr>
          <w:rFonts w:ascii="Trebuchet MS" w:hAnsi="Trebuchet MS" w:cs="Arial"/>
          <w:lang w:val="nl"/>
        </w:rPr>
        <w:tab/>
      </w:r>
      <w:r>
        <w:rPr>
          <w:rFonts w:ascii="Trebuchet MS" w:hAnsi="Trebuchet MS" w:cs="Arial"/>
          <w:lang w:val="nl"/>
        </w:rPr>
        <w:t>&lt;naam opdrachtnemer&gt;, s</w:t>
      </w:r>
      <w:r w:rsidRPr="00B7418E">
        <w:rPr>
          <w:rFonts w:ascii="Trebuchet MS" w:hAnsi="Trebuchet MS" w:cs="Arial"/>
          <w:lang w:val="nl"/>
        </w:rPr>
        <w:t xml:space="preserve">tatutair gevestigd te </w:t>
      </w:r>
      <w:r>
        <w:rPr>
          <w:rFonts w:ascii="Trebuchet MS" w:hAnsi="Trebuchet MS" w:cs="Arial"/>
          <w:lang w:val="nl"/>
        </w:rPr>
        <w:t>&lt;plaatsnaam&gt;</w:t>
      </w:r>
      <w:r w:rsidRPr="00B7418E">
        <w:rPr>
          <w:rFonts w:ascii="Trebuchet MS" w:hAnsi="Trebuchet MS" w:cs="Arial"/>
          <w:lang w:val="nl"/>
        </w:rPr>
        <w:t xml:space="preserve">, zaakvoerende aan de </w:t>
      </w:r>
      <w:r>
        <w:rPr>
          <w:rFonts w:ascii="Trebuchet MS" w:hAnsi="Trebuchet MS" w:cs="Arial"/>
        </w:rPr>
        <w:t>&lt;straatnaam en huisnummer&gt;</w:t>
      </w:r>
      <w:r w:rsidRPr="00B7418E">
        <w:rPr>
          <w:rFonts w:ascii="Trebuchet MS" w:hAnsi="Trebuchet MS" w:cs="Arial"/>
        </w:rPr>
        <w:t xml:space="preserve"> te </w:t>
      </w:r>
      <w:r>
        <w:rPr>
          <w:rFonts w:ascii="Trebuchet MS" w:hAnsi="Trebuchet MS" w:cs="Arial"/>
        </w:rPr>
        <w:t>&lt;postcode en plaatsnaam&gt;</w:t>
      </w:r>
      <w:r w:rsidRPr="00B7418E">
        <w:rPr>
          <w:rFonts w:ascii="Trebuchet MS" w:hAnsi="Trebuchet MS" w:cs="Arial"/>
        </w:rPr>
        <w:t xml:space="preserve">, ten deze vertegenwoordigd door </w:t>
      </w:r>
      <w:r>
        <w:rPr>
          <w:rFonts w:ascii="Trebuchet MS" w:hAnsi="Trebuchet MS" w:cs="Arial"/>
        </w:rPr>
        <w:t>&lt;de heer/mevrouw … &gt;</w:t>
      </w:r>
      <w:r w:rsidRPr="00B7418E">
        <w:rPr>
          <w:rFonts w:ascii="Trebuchet MS" w:hAnsi="Trebuchet MS" w:cs="Arial"/>
        </w:rPr>
        <w:t>, tot welke handelingen hij verklaart volledig bevoegd te zijn,</w:t>
      </w:r>
    </w:p>
    <w:p w:rsidR="00873D6C" w:rsidRPr="00B7418E" w:rsidRDefault="00873D6C" w:rsidP="00873D6C">
      <w:pPr>
        <w:ind w:firstLine="426"/>
        <w:rPr>
          <w:rFonts w:ascii="Trebuchet MS" w:hAnsi="Trebuchet MS" w:cs="Arial"/>
        </w:rPr>
      </w:pPr>
      <w:r w:rsidRPr="00B7418E">
        <w:rPr>
          <w:rFonts w:ascii="Trebuchet MS" w:hAnsi="Trebuchet MS" w:cs="Arial"/>
        </w:rPr>
        <w:t>hierna te noemen: “de Opdrachtnemer”,</w:t>
      </w:r>
    </w:p>
    <w:p w:rsidR="00873D6C" w:rsidRPr="00B7418E" w:rsidRDefault="00873D6C" w:rsidP="00873D6C">
      <w:pPr>
        <w:rPr>
          <w:rFonts w:ascii="Trebuchet MS" w:hAnsi="Trebuchet MS" w:cs="Arial"/>
        </w:rPr>
      </w:pPr>
    </w:p>
    <w:p w:rsidR="00873D6C" w:rsidRPr="00B7418E" w:rsidRDefault="00873D6C" w:rsidP="00873D6C">
      <w:pPr>
        <w:ind w:firstLine="426"/>
        <w:rPr>
          <w:rFonts w:ascii="Trebuchet MS" w:hAnsi="Trebuchet MS"/>
        </w:rPr>
      </w:pPr>
      <w:r w:rsidRPr="00B7418E">
        <w:rPr>
          <w:rFonts w:ascii="Trebuchet MS" w:hAnsi="Trebuchet MS" w:cs="Arial"/>
        </w:rPr>
        <w:t>en hierna gezamenlijk te noemen: “Partijen”;</w:t>
      </w:r>
    </w:p>
    <w:p w:rsidR="00873D6C" w:rsidRDefault="00873D6C" w:rsidP="00873D6C">
      <w:pPr>
        <w:keepLines w:val="0"/>
        <w:autoSpaceDE w:val="0"/>
        <w:autoSpaceDN w:val="0"/>
        <w:adjustRightInd w:val="0"/>
        <w:rPr>
          <w:rFonts w:ascii="Trebuchet MS" w:eastAsiaTheme="minorHAnsi" w:hAnsi="Trebuchet MS" w:cs="Calibri"/>
          <w:b/>
          <w:bCs/>
          <w:color w:val="000000"/>
          <w:kern w:val="0"/>
          <w:lang w:eastAsia="en-US"/>
        </w:rPr>
      </w:pPr>
    </w:p>
    <w:p w:rsidR="00873D6C" w:rsidRDefault="00873D6C" w:rsidP="00873D6C">
      <w:pPr>
        <w:keepLines w:val="0"/>
        <w:autoSpaceDE w:val="0"/>
        <w:autoSpaceDN w:val="0"/>
        <w:adjustRightInd w:val="0"/>
        <w:rPr>
          <w:rFonts w:ascii="Trebuchet MS" w:eastAsiaTheme="minorHAnsi" w:hAnsi="Trebuchet MS" w:cs="Calibri"/>
          <w:b/>
          <w:bCs/>
          <w:color w:val="000000"/>
          <w:kern w:val="0"/>
          <w:lang w:eastAsia="en-US"/>
        </w:rPr>
      </w:pPr>
    </w:p>
    <w:p w:rsidR="00873D6C" w:rsidRDefault="00873D6C" w:rsidP="00873D6C">
      <w:pPr>
        <w:keepLines w:val="0"/>
        <w:autoSpaceDE w:val="0"/>
        <w:autoSpaceDN w:val="0"/>
        <w:adjustRightInd w:val="0"/>
        <w:rPr>
          <w:rFonts w:ascii="Trebuchet MS" w:eastAsiaTheme="minorHAnsi" w:hAnsi="Trebuchet MS" w:cs="Calibri"/>
          <w:b/>
          <w:bCs/>
          <w:color w:val="000000"/>
          <w:kern w:val="0"/>
          <w:lang w:eastAsia="en-US"/>
        </w:rPr>
      </w:pPr>
    </w:p>
    <w:p w:rsidR="00F1090D" w:rsidRDefault="00F1090D" w:rsidP="00F1090D">
      <w:pPr>
        <w:keepLines w:val="0"/>
        <w:autoSpaceDE w:val="0"/>
        <w:autoSpaceDN w:val="0"/>
        <w:adjustRightInd w:val="0"/>
        <w:rPr>
          <w:rFonts w:ascii="Trebuchet MS" w:eastAsiaTheme="minorHAnsi" w:hAnsi="Trebuchet MS" w:cs="Calibri"/>
          <w:b/>
          <w:bCs/>
          <w:color w:val="000000"/>
          <w:kern w:val="0"/>
          <w:lang w:eastAsia="en-US"/>
        </w:rPr>
      </w:pPr>
      <w:r w:rsidRPr="00F1090D">
        <w:rPr>
          <w:rFonts w:ascii="Trebuchet MS" w:eastAsiaTheme="minorHAnsi" w:hAnsi="Trebuchet MS" w:cs="Calibri"/>
          <w:b/>
          <w:bCs/>
          <w:color w:val="000000"/>
          <w:kern w:val="0"/>
          <w:lang w:eastAsia="en-US"/>
        </w:rPr>
        <w:t xml:space="preserve">Nemen in aanmerking dat: </w:t>
      </w: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r w:rsidRPr="00F1090D">
        <w:rPr>
          <w:rFonts w:ascii="Trebuchet MS" w:eastAsiaTheme="minorHAnsi" w:hAnsi="Trebuchet MS"/>
          <w:color w:val="000000"/>
          <w:kern w:val="0"/>
          <w:lang w:eastAsia="en-US"/>
        </w:rPr>
        <w:t xml:space="preserve">- </w:t>
      </w:r>
      <w:r>
        <w:rPr>
          <w:rFonts w:ascii="Trebuchet MS" w:eastAsiaTheme="minorHAnsi" w:hAnsi="Trebuchet MS" w:cs="Calibri"/>
          <w:color w:val="000000"/>
          <w:kern w:val="0"/>
          <w:lang w:eastAsia="en-US"/>
        </w:rPr>
        <w:t xml:space="preserve">Opdrachtgever een </w:t>
      </w:r>
      <w:r w:rsidR="00CE51DB">
        <w:rPr>
          <w:rFonts w:ascii="Trebuchet MS" w:eastAsiaTheme="minorHAnsi" w:hAnsi="Trebuchet MS" w:cs="Calibri"/>
          <w:color w:val="000000"/>
          <w:kern w:val="0"/>
          <w:lang w:eastAsia="en-US"/>
        </w:rPr>
        <w:t>O</w:t>
      </w:r>
      <w:r w:rsidRPr="00F1090D">
        <w:rPr>
          <w:rFonts w:ascii="Trebuchet MS" w:eastAsiaTheme="minorHAnsi" w:hAnsi="Trebuchet MS" w:cs="Calibri"/>
          <w:color w:val="000000"/>
          <w:kern w:val="0"/>
          <w:lang w:eastAsia="en-US"/>
        </w:rPr>
        <w:t xml:space="preserve">vereenkomst voor </w:t>
      </w:r>
      <w:r w:rsidR="00CE51DB">
        <w:rPr>
          <w:rFonts w:ascii="Trebuchet MS" w:eastAsiaTheme="minorHAnsi" w:hAnsi="Trebuchet MS" w:cs="Calibri"/>
          <w:color w:val="000000"/>
          <w:kern w:val="0"/>
          <w:lang w:eastAsia="en-US"/>
        </w:rPr>
        <w:t>levering, installatie en onderhoud Audiovisuele apparatuur en aanvullende dienstverlening,</w:t>
      </w:r>
      <w:r w:rsidRPr="00F1090D">
        <w:rPr>
          <w:rFonts w:ascii="Trebuchet MS" w:eastAsiaTheme="minorHAnsi" w:hAnsi="Trebuchet MS" w:cs="Calibri"/>
          <w:color w:val="000000"/>
          <w:kern w:val="0"/>
          <w:lang w:eastAsia="en-US"/>
        </w:rPr>
        <w:t xml:space="preserve"> heeft willen </w:t>
      </w:r>
      <w:r>
        <w:rPr>
          <w:rFonts w:ascii="Trebuchet MS" w:eastAsiaTheme="minorHAnsi" w:hAnsi="Trebuchet MS" w:cs="Calibri"/>
          <w:color w:val="000000"/>
          <w:kern w:val="0"/>
          <w:lang w:eastAsia="en-US"/>
        </w:rPr>
        <w:t>aangaan</w:t>
      </w:r>
      <w:r w:rsidRPr="00F1090D">
        <w:rPr>
          <w:rFonts w:ascii="Trebuchet MS" w:eastAsiaTheme="minorHAnsi" w:hAnsi="Trebuchet MS" w:cs="Calibri"/>
          <w:color w:val="000000"/>
          <w:kern w:val="0"/>
          <w:lang w:eastAsia="en-US"/>
        </w:rPr>
        <w:t xml:space="preserve"> met één </w:t>
      </w:r>
      <w:r>
        <w:rPr>
          <w:rFonts w:ascii="Trebuchet MS" w:eastAsiaTheme="minorHAnsi" w:hAnsi="Trebuchet MS" w:cs="Calibri"/>
          <w:color w:val="000000"/>
          <w:kern w:val="0"/>
          <w:lang w:eastAsia="en-US"/>
        </w:rPr>
        <w:t>Opdrachtnemer</w:t>
      </w:r>
      <w:r w:rsidRPr="00F1090D">
        <w:rPr>
          <w:rFonts w:ascii="Trebuchet MS" w:eastAsiaTheme="minorHAnsi" w:hAnsi="Trebuchet MS" w:cs="Calibri"/>
          <w:color w:val="000000"/>
          <w:kern w:val="0"/>
          <w:lang w:eastAsia="en-US"/>
        </w:rPr>
        <w:t xml:space="preserve">. </w:t>
      </w: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r w:rsidRPr="00F1090D">
        <w:rPr>
          <w:rFonts w:ascii="Trebuchet MS" w:eastAsiaTheme="minorHAnsi" w:hAnsi="Trebuchet MS"/>
          <w:color w:val="000000"/>
          <w:kern w:val="0"/>
          <w:lang w:eastAsia="en-US"/>
        </w:rPr>
        <w:t xml:space="preserve">- </w:t>
      </w:r>
      <w:r w:rsidRPr="00F1090D">
        <w:rPr>
          <w:rFonts w:ascii="Trebuchet MS" w:eastAsiaTheme="minorHAnsi" w:hAnsi="Trebuchet MS" w:cs="Calibri"/>
          <w:color w:val="000000"/>
          <w:kern w:val="0"/>
          <w:lang w:eastAsia="en-US"/>
        </w:rPr>
        <w:t>Opdrachtgever hiertoe een Europese aan</w:t>
      </w:r>
      <w:r>
        <w:rPr>
          <w:rFonts w:ascii="Trebuchet MS" w:eastAsiaTheme="minorHAnsi" w:hAnsi="Trebuchet MS" w:cs="Calibri"/>
          <w:color w:val="000000"/>
          <w:kern w:val="0"/>
          <w:lang w:eastAsia="en-US"/>
        </w:rPr>
        <w:t>besteding heeft uitgeschreven</w:t>
      </w:r>
      <w:r w:rsidRPr="00F1090D">
        <w:rPr>
          <w:rFonts w:ascii="Trebuchet MS" w:eastAsiaTheme="minorHAnsi" w:hAnsi="Trebuchet MS" w:cs="Calibri"/>
          <w:color w:val="000000"/>
          <w:kern w:val="0"/>
          <w:lang w:eastAsia="en-US"/>
        </w:rPr>
        <w:t xml:space="preserve">; </w:t>
      </w: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r w:rsidRPr="00F1090D">
        <w:rPr>
          <w:rFonts w:ascii="Trebuchet MS" w:eastAsiaTheme="minorHAnsi" w:hAnsi="Trebuchet MS"/>
          <w:color w:val="000000"/>
          <w:kern w:val="0"/>
          <w:lang w:eastAsia="en-US"/>
        </w:rPr>
        <w:t xml:space="preserve">- </w:t>
      </w:r>
      <w:r w:rsidRPr="00F1090D">
        <w:rPr>
          <w:rFonts w:ascii="Trebuchet MS" w:eastAsiaTheme="minorHAnsi" w:hAnsi="Trebuchet MS" w:cs="Calibri"/>
          <w:color w:val="000000"/>
          <w:kern w:val="0"/>
          <w:lang w:eastAsia="en-US"/>
        </w:rPr>
        <w:t xml:space="preserve">Opdrachtnemer op grond van zijn Inschrijving als tweede in rang is geëindigd; </w:t>
      </w: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r w:rsidRPr="00F1090D">
        <w:rPr>
          <w:rFonts w:ascii="Trebuchet MS" w:eastAsiaTheme="minorHAnsi" w:hAnsi="Trebuchet MS"/>
          <w:color w:val="000000"/>
          <w:kern w:val="0"/>
          <w:lang w:eastAsia="en-US"/>
        </w:rPr>
        <w:t xml:space="preserve">- </w:t>
      </w:r>
      <w:r w:rsidRPr="00F1090D">
        <w:rPr>
          <w:rFonts w:ascii="Trebuchet MS" w:eastAsiaTheme="minorHAnsi" w:hAnsi="Trebuchet MS" w:cs="Calibri"/>
          <w:color w:val="000000"/>
          <w:kern w:val="0"/>
          <w:lang w:eastAsia="en-US"/>
        </w:rPr>
        <w:t xml:space="preserve">Opdrachtgever de Opdracht gegund heeft aan &lt;naam winnaar aanbesteding&gt; met ontbindende voorwaarden bij niet presteren. De ingangsdatum van de </w:t>
      </w:r>
      <w:r w:rsidR="00402FE0">
        <w:rPr>
          <w:rFonts w:ascii="Trebuchet MS" w:eastAsiaTheme="minorHAnsi" w:hAnsi="Trebuchet MS" w:cs="Calibri"/>
          <w:color w:val="000000"/>
          <w:kern w:val="0"/>
          <w:lang w:eastAsia="en-US"/>
        </w:rPr>
        <w:t>O</w:t>
      </w:r>
      <w:r w:rsidRPr="00F1090D">
        <w:rPr>
          <w:rFonts w:ascii="Trebuchet MS" w:eastAsiaTheme="minorHAnsi" w:hAnsi="Trebuchet MS" w:cs="Calibri"/>
          <w:color w:val="000000"/>
          <w:kern w:val="0"/>
          <w:lang w:eastAsia="en-US"/>
        </w:rPr>
        <w:t xml:space="preserve">vereenkomst is &lt;ingangsdatum&gt;. </w:t>
      </w: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r w:rsidRPr="00F1090D">
        <w:rPr>
          <w:rFonts w:ascii="Trebuchet MS" w:eastAsiaTheme="minorHAnsi" w:hAnsi="Trebuchet MS"/>
          <w:color w:val="000000"/>
          <w:kern w:val="0"/>
          <w:lang w:eastAsia="en-US"/>
        </w:rPr>
        <w:t xml:space="preserve">- </w:t>
      </w:r>
      <w:r w:rsidRPr="00F1090D">
        <w:rPr>
          <w:rFonts w:ascii="Trebuchet MS" w:eastAsiaTheme="minorHAnsi" w:hAnsi="Trebuchet MS" w:cs="Calibri"/>
          <w:color w:val="000000"/>
          <w:kern w:val="0"/>
          <w:lang w:eastAsia="en-US"/>
        </w:rPr>
        <w:t xml:space="preserve">Opdrachtgever voor het geval dat de situatie zich voordoet als omschreven in artikel 1, eerste lid, zich het recht voorbehoudt om, zonder tot een nieuwe aanbesteding genoodzaakt te zijn, de Opdracht uit te laten voeren door de partij die als tweede in rang is geëindigd (Opdrachtnemer). </w:t>
      </w: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r w:rsidRPr="00F1090D">
        <w:rPr>
          <w:rFonts w:ascii="Trebuchet MS" w:eastAsiaTheme="minorHAnsi" w:hAnsi="Trebuchet MS"/>
          <w:color w:val="000000"/>
          <w:kern w:val="0"/>
          <w:lang w:eastAsia="en-US"/>
        </w:rPr>
        <w:t xml:space="preserve">- </w:t>
      </w:r>
      <w:r w:rsidRPr="00F1090D">
        <w:rPr>
          <w:rFonts w:ascii="Trebuchet MS" w:eastAsiaTheme="minorHAnsi" w:hAnsi="Trebuchet MS" w:cs="Calibri"/>
          <w:color w:val="000000"/>
          <w:kern w:val="0"/>
          <w:lang w:eastAsia="en-US"/>
        </w:rPr>
        <w:t>Partijen tege</w:t>
      </w:r>
      <w:r>
        <w:rPr>
          <w:rFonts w:ascii="Trebuchet MS" w:eastAsiaTheme="minorHAnsi" w:hAnsi="Trebuchet MS" w:cs="Calibri"/>
          <w:color w:val="000000"/>
          <w:kern w:val="0"/>
          <w:lang w:eastAsia="en-US"/>
        </w:rPr>
        <w:t>n deze achtergrond onderhavige W</w:t>
      </w:r>
      <w:r w:rsidRPr="00F1090D">
        <w:rPr>
          <w:rFonts w:ascii="Trebuchet MS" w:eastAsiaTheme="minorHAnsi" w:hAnsi="Trebuchet MS" w:cs="Calibri"/>
          <w:color w:val="000000"/>
          <w:kern w:val="0"/>
          <w:lang w:eastAsia="en-US"/>
        </w:rPr>
        <w:t xml:space="preserve">achtkamerovereenkomst met elkaar aangaan, onder de navolgende voorwaarden en bedingen. </w:t>
      </w: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F1090D" w:rsidRPr="00F1090D" w:rsidRDefault="00F1090D" w:rsidP="00F1090D">
      <w:pPr>
        <w:keepLines w:val="0"/>
        <w:pageBreakBefore/>
        <w:autoSpaceDE w:val="0"/>
        <w:autoSpaceDN w:val="0"/>
        <w:adjustRightInd w:val="0"/>
        <w:rPr>
          <w:rFonts w:ascii="Trebuchet MS" w:eastAsiaTheme="minorHAnsi" w:hAnsi="Trebuchet MS" w:cs="Calibri"/>
          <w:color w:val="000000"/>
          <w:kern w:val="0"/>
          <w:lang w:eastAsia="en-US"/>
        </w:rPr>
      </w:pPr>
      <w:r w:rsidRPr="00F1090D">
        <w:rPr>
          <w:rFonts w:ascii="Trebuchet MS" w:eastAsiaTheme="minorHAnsi" w:hAnsi="Trebuchet MS" w:cs="Calibri"/>
          <w:b/>
          <w:bCs/>
          <w:color w:val="000000"/>
          <w:kern w:val="0"/>
          <w:lang w:eastAsia="en-US"/>
        </w:rPr>
        <w:lastRenderedPageBreak/>
        <w:t xml:space="preserve">Verklaren te zijn overeengekomen als volgt: </w:t>
      </w:r>
      <w:r>
        <w:rPr>
          <w:rFonts w:ascii="Trebuchet MS" w:eastAsiaTheme="minorHAnsi" w:hAnsi="Trebuchet MS" w:cs="Calibri"/>
          <w:b/>
          <w:bCs/>
          <w:color w:val="000000"/>
          <w:kern w:val="0"/>
          <w:lang w:eastAsia="en-US"/>
        </w:rPr>
        <w:br/>
      </w:r>
    </w:p>
    <w:p w:rsidR="00F1090D" w:rsidRDefault="00F1090D" w:rsidP="00F1090D">
      <w:pPr>
        <w:keepLines w:val="0"/>
        <w:autoSpaceDE w:val="0"/>
        <w:autoSpaceDN w:val="0"/>
        <w:adjustRightInd w:val="0"/>
        <w:rPr>
          <w:rFonts w:ascii="Trebuchet MS" w:eastAsiaTheme="minorHAnsi" w:hAnsi="Trebuchet MS" w:cs="Calibri"/>
          <w:b/>
          <w:bCs/>
          <w:color w:val="000000"/>
          <w:kern w:val="0"/>
          <w:lang w:eastAsia="en-US"/>
        </w:rPr>
      </w:pPr>
      <w:r w:rsidRPr="00F1090D">
        <w:rPr>
          <w:rFonts w:ascii="Trebuchet MS" w:eastAsiaTheme="minorHAnsi" w:hAnsi="Trebuchet MS" w:cs="Calibri"/>
          <w:b/>
          <w:bCs/>
          <w:color w:val="000000"/>
          <w:kern w:val="0"/>
          <w:lang w:eastAsia="en-US"/>
        </w:rPr>
        <w:t xml:space="preserve">Artikel 1 Inwerkingtreding </w:t>
      </w: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r w:rsidRPr="00F1090D">
        <w:rPr>
          <w:rFonts w:ascii="Trebuchet MS" w:eastAsiaTheme="minorHAnsi" w:hAnsi="Trebuchet MS" w:cs="Calibri"/>
          <w:color w:val="000000"/>
          <w:kern w:val="0"/>
          <w:lang w:eastAsia="en-US"/>
        </w:rPr>
        <w:t>1. Opdra</w:t>
      </w:r>
      <w:r>
        <w:rPr>
          <w:rFonts w:ascii="Trebuchet MS" w:eastAsiaTheme="minorHAnsi" w:hAnsi="Trebuchet MS" w:cs="Calibri"/>
          <w:color w:val="000000"/>
          <w:kern w:val="0"/>
          <w:lang w:eastAsia="en-US"/>
        </w:rPr>
        <w:t xml:space="preserve">chtgever heeft het recht om de </w:t>
      </w:r>
      <w:r w:rsidR="00CE51DB">
        <w:rPr>
          <w:rFonts w:ascii="Trebuchet MS" w:eastAsiaTheme="minorHAnsi" w:hAnsi="Trebuchet MS" w:cs="Calibri"/>
          <w:color w:val="000000"/>
          <w:kern w:val="0"/>
          <w:lang w:eastAsia="en-US"/>
        </w:rPr>
        <w:t>O</w:t>
      </w:r>
      <w:r w:rsidRPr="00F1090D">
        <w:rPr>
          <w:rFonts w:ascii="Trebuchet MS" w:eastAsiaTheme="minorHAnsi" w:hAnsi="Trebuchet MS" w:cs="Calibri"/>
          <w:color w:val="000000"/>
          <w:kern w:val="0"/>
          <w:lang w:eastAsia="en-US"/>
        </w:rPr>
        <w:t>vereenkomst met &lt;naam winnaar aanbesteding&gt; tussentijds te beëindigen in de gevallen beschreven - en onder de voo</w:t>
      </w:r>
      <w:r>
        <w:rPr>
          <w:rFonts w:ascii="Trebuchet MS" w:eastAsiaTheme="minorHAnsi" w:hAnsi="Trebuchet MS" w:cs="Calibri"/>
          <w:color w:val="000000"/>
          <w:kern w:val="0"/>
          <w:lang w:eastAsia="en-US"/>
        </w:rPr>
        <w:t xml:space="preserve">rwaarden zoals opgenomen in de </w:t>
      </w:r>
      <w:r w:rsidR="00CE51DB">
        <w:rPr>
          <w:rFonts w:ascii="Trebuchet MS" w:eastAsiaTheme="minorHAnsi" w:hAnsi="Trebuchet MS" w:cs="Calibri"/>
          <w:color w:val="000000"/>
          <w:kern w:val="0"/>
          <w:lang w:eastAsia="en-US"/>
        </w:rPr>
        <w:t>O</w:t>
      </w:r>
      <w:r w:rsidRPr="00F1090D">
        <w:rPr>
          <w:rFonts w:ascii="Trebuchet MS" w:eastAsiaTheme="minorHAnsi" w:hAnsi="Trebuchet MS" w:cs="Calibri"/>
          <w:color w:val="000000"/>
          <w:kern w:val="0"/>
          <w:lang w:eastAsia="en-US"/>
        </w:rPr>
        <w:t xml:space="preserve">vereenkomst. </w:t>
      </w: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r w:rsidRPr="00F1090D">
        <w:rPr>
          <w:rFonts w:ascii="Trebuchet MS" w:eastAsiaTheme="minorHAnsi" w:hAnsi="Trebuchet MS" w:cs="Calibri"/>
          <w:color w:val="000000"/>
          <w:kern w:val="0"/>
          <w:lang w:eastAsia="en-US"/>
        </w:rPr>
        <w:t>2. Opdrachtnemer doet zijn Inschrijving gedurende de eerste 12 maa</w:t>
      </w:r>
      <w:r>
        <w:rPr>
          <w:rFonts w:ascii="Trebuchet MS" w:eastAsiaTheme="minorHAnsi" w:hAnsi="Trebuchet MS" w:cs="Calibri"/>
          <w:color w:val="000000"/>
          <w:kern w:val="0"/>
          <w:lang w:eastAsia="en-US"/>
        </w:rPr>
        <w:t xml:space="preserve">nden na de ingangsdatum van de </w:t>
      </w:r>
      <w:r w:rsidR="00CE51DB">
        <w:rPr>
          <w:rFonts w:ascii="Trebuchet MS" w:eastAsiaTheme="minorHAnsi" w:hAnsi="Trebuchet MS" w:cs="Calibri"/>
          <w:color w:val="000000"/>
          <w:kern w:val="0"/>
          <w:lang w:eastAsia="en-US"/>
        </w:rPr>
        <w:t>O</w:t>
      </w:r>
      <w:r w:rsidRPr="00F1090D">
        <w:rPr>
          <w:rFonts w:ascii="Trebuchet MS" w:eastAsiaTheme="minorHAnsi" w:hAnsi="Trebuchet MS" w:cs="Calibri"/>
          <w:color w:val="000000"/>
          <w:kern w:val="0"/>
          <w:lang w:eastAsia="en-US"/>
        </w:rPr>
        <w:t xml:space="preserve">vereenkomst gestand. De op grond van de Aanbestedingsstukken toegestane en overeengekomen indexering mag overeenkomstig het daarover bepaalde worden doorgevoerd. </w:t>
      </w: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r w:rsidRPr="00F1090D">
        <w:rPr>
          <w:rFonts w:ascii="Trebuchet MS" w:eastAsiaTheme="minorHAnsi" w:hAnsi="Trebuchet MS" w:cs="Calibri"/>
          <w:color w:val="000000"/>
          <w:kern w:val="0"/>
          <w:lang w:eastAsia="en-US"/>
        </w:rPr>
        <w:t xml:space="preserve">3. Eventuele kostenstijgingen die niet uitdrukkelijk zijn genoemd in de Aanbestedingsstukken komen volledig voor rekening van Opdrachtnemer zonder enige vorm van compensatie. </w:t>
      </w: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r w:rsidRPr="00F1090D">
        <w:rPr>
          <w:rFonts w:ascii="Trebuchet MS" w:eastAsiaTheme="minorHAnsi" w:hAnsi="Trebuchet MS" w:cs="Calibri"/>
          <w:color w:val="000000"/>
          <w:kern w:val="0"/>
          <w:lang w:eastAsia="en-US"/>
        </w:rPr>
        <w:t>4. O</w:t>
      </w:r>
      <w:r>
        <w:rPr>
          <w:rFonts w:ascii="Trebuchet MS" w:eastAsiaTheme="minorHAnsi" w:hAnsi="Trebuchet MS" w:cs="Calibri"/>
          <w:color w:val="000000"/>
          <w:kern w:val="0"/>
          <w:lang w:eastAsia="en-US"/>
        </w:rPr>
        <w:t>pdrachtnemer is bereid om deze W</w:t>
      </w:r>
      <w:r w:rsidRPr="00F1090D">
        <w:rPr>
          <w:rFonts w:ascii="Trebuchet MS" w:eastAsiaTheme="minorHAnsi" w:hAnsi="Trebuchet MS" w:cs="Calibri"/>
          <w:color w:val="000000"/>
          <w:kern w:val="0"/>
          <w:lang w:eastAsia="en-US"/>
        </w:rPr>
        <w:t xml:space="preserve">achtkamerovereenkomst uit te voeren. </w:t>
      </w: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r>
        <w:rPr>
          <w:rFonts w:ascii="Trebuchet MS" w:eastAsiaTheme="minorHAnsi" w:hAnsi="Trebuchet MS" w:cs="Calibri"/>
          <w:color w:val="000000"/>
          <w:kern w:val="0"/>
          <w:lang w:eastAsia="en-US"/>
        </w:rPr>
        <w:t>5. Indien er van de W</w:t>
      </w:r>
      <w:r w:rsidRPr="00F1090D">
        <w:rPr>
          <w:rFonts w:ascii="Trebuchet MS" w:eastAsiaTheme="minorHAnsi" w:hAnsi="Trebuchet MS" w:cs="Calibri"/>
          <w:color w:val="000000"/>
          <w:kern w:val="0"/>
          <w:lang w:eastAsia="en-US"/>
        </w:rPr>
        <w:t>achtkamerovereenkomst gebruik w</w:t>
      </w:r>
      <w:r>
        <w:rPr>
          <w:rFonts w:ascii="Trebuchet MS" w:eastAsiaTheme="minorHAnsi" w:hAnsi="Trebuchet MS" w:cs="Calibri"/>
          <w:color w:val="000000"/>
          <w:kern w:val="0"/>
          <w:lang w:eastAsia="en-US"/>
        </w:rPr>
        <w:t xml:space="preserve">ordt gemaakt, wordt een nieuwe </w:t>
      </w:r>
      <w:r w:rsidR="00CE51DB">
        <w:rPr>
          <w:rFonts w:ascii="Trebuchet MS" w:eastAsiaTheme="minorHAnsi" w:hAnsi="Trebuchet MS" w:cs="Calibri"/>
          <w:color w:val="000000"/>
          <w:kern w:val="0"/>
          <w:lang w:eastAsia="en-US"/>
        </w:rPr>
        <w:t>O</w:t>
      </w:r>
      <w:r w:rsidRPr="00F1090D">
        <w:rPr>
          <w:rFonts w:ascii="Trebuchet MS" w:eastAsiaTheme="minorHAnsi" w:hAnsi="Trebuchet MS" w:cs="Calibri"/>
          <w:color w:val="000000"/>
          <w:kern w:val="0"/>
          <w:lang w:eastAsia="en-US"/>
        </w:rPr>
        <w:t xml:space="preserve">vereenkomst opgesteld, gelijk aan de </w:t>
      </w:r>
      <w:r w:rsidR="00873D6C">
        <w:rPr>
          <w:rFonts w:ascii="Trebuchet MS" w:eastAsiaTheme="minorHAnsi" w:hAnsi="Trebuchet MS" w:cs="Calibri"/>
          <w:color w:val="000000"/>
          <w:kern w:val="0"/>
          <w:lang w:eastAsia="en-US"/>
        </w:rPr>
        <w:t xml:space="preserve">concept </w:t>
      </w:r>
      <w:r w:rsidR="00CE51DB">
        <w:rPr>
          <w:rFonts w:ascii="Trebuchet MS" w:eastAsiaTheme="minorHAnsi" w:hAnsi="Trebuchet MS" w:cs="Calibri"/>
          <w:color w:val="000000"/>
          <w:kern w:val="0"/>
          <w:lang w:eastAsia="en-US"/>
        </w:rPr>
        <w:t>O</w:t>
      </w:r>
      <w:r w:rsidRPr="00F1090D">
        <w:rPr>
          <w:rFonts w:ascii="Trebuchet MS" w:eastAsiaTheme="minorHAnsi" w:hAnsi="Trebuchet MS" w:cs="Calibri"/>
          <w:color w:val="000000"/>
          <w:kern w:val="0"/>
          <w:lang w:eastAsia="en-US"/>
        </w:rPr>
        <w:t>vereenkomst</w:t>
      </w:r>
      <w:r w:rsidR="00873D6C">
        <w:rPr>
          <w:rFonts w:ascii="Trebuchet MS" w:eastAsiaTheme="minorHAnsi" w:hAnsi="Trebuchet MS" w:cs="Calibri"/>
          <w:color w:val="000000"/>
          <w:kern w:val="0"/>
          <w:lang w:eastAsia="en-US"/>
        </w:rPr>
        <w:t xml:space="preserve"> die bij de aanbestedingsstukken als bijlage bij de aanbesteding is gepubliceerd</w:t>
      </w:r>
      <w:r w:rsidRPr="00F1090D">
        <w:rPr>
          <w:rFonts w:ascii="Trebuchet MS" w:eastAsiaTheme="minorHAnsi" w:hAnsi="Trebuchet MS" w:cs="Calibri"/>
          <w:color w:val="000000"/>
          <w:kern w:val="0"/>
          <w:lang w:eastAsia="en-US"/>
        </w:rPr>
        <w:t xml:space="preserve">, voor de resterende duur van de (oorspronkelijke) contractperiode. </w:t>
      </w:r>
    </w:p>
    <w:p w:rsid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D53708" w:rsidRDefault="00D53708" w:rsidP="00D53708">
      <w:pPr>
        <w:rPr>
          <w:rFonts w:ascii="Trebuchet MS" w:hAnsi="Trebuchet MS" w:cs="Arial"/>
        </w:rPr>
      </w:pPr>
    </w:p>
    <w:p w:rsidR="00F1090D" w:rsidRDefault="00D53708" w:rsidP="00F1090D">
      <w:pPr>
        <w:keepLines w:val="0"/>
        <w:autoSpaceDE w:val="0"/>
        <w:autoSpaceDN w:val="0"/>
        <w:adjustRightInd w:val="0"/>
        <w:rPr>
          <w:rFonts w:ascii="Trebuchet MS" w:eastAsiaTheme="minorHAnsi" w:hAnsi="Trebuchet MS" w:cs="Calibri"/>
          <w:b/>
          <w:bCs/>
          <w:color w:val="000000"/>
          <w:kern w:val="0"/>
          <w:lang w:eastAsia="en-US"/>
        </w:rPr>
      </w:pPr>
      <w:r>
        <w:rPr>
          <w:rFonts w:ascii="Trebuchet MS" w:eastAsiaTheme="minorHAnsi" w:hAnsi="Trebuchet MS" w:cs="Calibri"/>
          <w:b/>
          <w:bCs/>
          <w:color w:val="000000"/>
          <w:kern w:val="0"/>
          <w:lang w:eastAsia="en-US"/>
        </w:rPr>
        <w:t>Artikel 2 Geldigheidsduur Wachtkamero</w:t>
      </w:r>
      <w:r w:rsidR="00F1090D" w:rsidRPr="00F1090D">
        <w:rPr>
          <w:rFonts w:ascii="Trebuchet MS" w:eastAsiaTheme="minorHAnsi" w:hAnsi="Trebuchet MS" w:cs="Calibri"/>
          <w:b/>
          <w:bCs/>
          <w:color w:val="000000"/>
          <w:kern w:val="0"/>
          <w:lang w:eastAsia="en-US"/>
        </w:rPr>
        <w:t xml:space="preserve">vereenkomst </w:t>
      </w: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F1090D" w:rsidRDefault="00873D6C" w:rsidP="00F1090D">
      <w:pPr>
        <w:keepLines w:val="0"/>
        <w:autoSpaceDE w:val="0"/>
        <w:autoSpaceDN w:val="0"/>
        <w:adjustRightInd w:val="0"/>
        <w:rPr>
          <w:rFonts w:ascii="Trebuchet MS" w:eastAsiaTheme="minorHAnsi" w:hAnsi="Trebuchet MS" w:cs="Calibri"/>
          <w:color w:val="000000"/>
          <w:kern w:val="0"/>
          <w:lang w:eastAsia="en-US"/>
        </w:rPr>
      </w:pPr>
      <w:r>
        <w:rPr>
          <w:rFonts w:ascii="Trebuchet MS" w:eastAsiaTheme="minorHAnsi" w:hAnsi="Trebuchet MS" w:cs="Calibri"/>
          <w:color w:val="000000"/>
          <w:kern w:val="0"/>
          <w:lang w:eastAsia="en-US"/>
        </w:rPr>
        <w:t>1. Deze W</w:t>
      </w:r>
      <w:r w:rsidR="00F1090D" w:rsidRPr="00F1090D">
        <w:rPr>
          <w:rFonts w:ascii="Trebuchet MS" w:eastAsiaTheme="minorHAnsi" w:hAnsi="Trebuchet MS" w:cs="Calibri"/>
          <w:color w:val="000000"/>
          <w:kern w:val="0"/>
          <w:lang w:eastAsia="en-US"/>
        </w:rPr>
        <w:t xml:space="preserve">achtkamerovereenkomst wordt aangegaan voor de duur van 12 maanden en gaat in op […startdatum Overeenkomst met de winnaar…]. </w:t>
      </w: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F1090D" w:rsidRDefault="00873D6C" w:rsidP="00F1090D">
      <w:pPr>
        <w:keepLines w:val="0"/>
        <w:autoSpaceDE w:val="0"/>
        <w:autoSpaceDN w:val="0"/>
        <w:adjustRightInd w:val="0"/>
        <w:rPr>
          <w:rFonts w:ascii="Trebuchet MS" w:eastAsiaTheme="minorHAnsi" w:hAnsi="Trebuchet MS" w:cs="Calibri"/>
          <w:color w:val="000000"/>
          <w:kern w:val="0"/>
          <w:lang w:eastAsia="en-US"/>
        </w:rPr>
      </w:pPr>
      <w:r>
        <w:rPr>
          <w:rFonts w:ascii="Trebuchet MS" w:eastAsiaTheme="minorHAnsi" w:hAnsi="Trebuchet MS" w:cs="Calibri"/>
          <w:color w:val="000000"/>
          <w:kern w:val="0"/>
          <w:lang w:eastAsia="en-US"/>
        </w:rPr>
        <w:t>2. Deze W</w:t>
      </w:r>
      <w:r w:rsidR="00F1090D" w:rsidRPr="00F1090D">
        <w:rPr>
          <w:rFonts w:ascii="Trebuchet MS" w:eastAsiaTheme="minorHAnsi" w:hAnsi="Trebuchet MS" w:cs="Calibri"/>
          <w:color w:val="000000"/>
          <w:kern w:val="0"/>
          <w:lang w:eastAsia="en-US"/>
        </w:rPr>
        <w:t xml:space="preserve">achtkamerovereenkomst eindigt van rechtswege na het verstrijken van de in het eerste lid genoemde periode zonder dat opzegging is vereist. </w:t>
      </w:r>
    </w:p>
    <w:p w:rsid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F1090D" w:rsidRDefault="00F1090D" w:rsidP="00F1090D">
      <w:pPr>
        <w:keepLines w:val="0"/>
        <w:autoSpaceDE w:val="0"/>
        <w:autoSpaceDN w:val="0"/>
        <w:adjustRightInd w:val="0"/>
        <w:rPr>
          <w:rFonts w:ascii="Trebuchet MS" w:eastAsiaTheme="minorHAnsi" w:hAnsi="Trebuchet MS" w:cs="Calibri"/>
          <w:b/>
          <w:bCs/>
          <w:color w:val="000000"/>
          <w:kern w:val="0"/>
          <w:lang w:eastAsia="en-US"/>
        </w:rPr>
      </w:pPr>
      <w:r w:rsidRPr="00F1090D">
        <w:rPr>
          <w:rFonts w:ascii="Trebuchet MS" w:eastAsiaTheme="minorHAnsi" w:hAnsi="Trebuchet MS" w:cs="Calibri"/>
          <w:b/>
          <w:bCs/>
          <w:color w:val="000000"/>
          <w:kern w:val="0"/>
          <w:lang w:eastAsia="en-US"/>
        </w:rPr>
        <w:t xml:space="preserve">Artikel 3 Communicatie </w:t>
      </w: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F1090D" w:rsidRDefault="00F1090D" w:rsidP="00F1090D">
      <w:pPr>
        <w:keepLines w:val="0"/>
        <w:autoSpaceDE w:val="0"/>
        <w:autoSpaceDN w:val="0"/>
        <w:adjustRightInd w:val="0"/>
        <w:rPr>
          <w:rFonts w:ascii="Trebuchet MS" w:eastAsiaTheme="minorHAnsi" w:hAnsi="Trebuchet MS" w:cs="Calibri"/>
          <w:color w:val="000000"/>
          <w:kern w:val="0"/>
          <w:lang w:eastAsia="en-US"/>
        </w:rPr>
      </w:pPr>
      <w:r w:rsidRPr="00F1090D">
        <w:rPr>
          <w:rFonts w:ascii="Trebuchet MS" w:eastAsiaTheme="minorHAnsi" w:hAnsi="Trebuchet MS" w:cs="Calibri"/>
          <w:color w:val="000000"/>
          <w:kern w:val="0"/>
          <w:lang w:eastAsia="en-US"/>
        </w:rPr>
        <w:t>Opdrachtgever en Opdrachtnemer zullen een contactpersoon aanwijze</w:t>
      </w:r>
      <w:r w:rsidR="00873D6C">
        <w:rPr>
          <w:rFonts w:ascii="Trebuchet MS" w:eastAsiaTheme="minorHAnsi" w:hAnsi="Trebuchet MS" w:cs="Calibri"/>
          <w:color w:val="000000"/>
          <w:kern w:val="0"/>
          <w:lang w:eastAsia="en-US"/>
        </w:rPr>
        <w:t>n die tijdens de duur van deze Wachtkamero</w:t>
      </w:r>
      <w:r w:rsidRPr="00F1090D">
        <w:rPr>
          <w:rFonts w:ascii="Trebuchet MS" w:eastAsiaTheme="minorHAnsi" w:hAnsi="Trebuchet MS" w:cs="Calibri"/>
          <w:color w:val="000000"/>
          <w:kern w:val="0"/>
          <w:lang w:eastAsia="en-US"/>
        </w:rPr>
        <w:t xml:space="preserve">vereenkomst de contacten zullen onderhouden indien hiertoe aanleiding is. </w:t>
      </w: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F1090D" w:rsidRPr="00F1090D" w:rsidRDefault="00F1090D" w:rsidP="00F1090D">
      <w:pPr>
        <w:keepLines w:val="0"/>
        <w:autoSpaceDE w:val="0"/>
        <w:autoSpaceDN w:val="0"/>
        <w:adjustRightInd w:val="0"/>
        <w:rPr>
          <w:rFonts w:ascii="Trebuchet MS" w:eastAsiaTheme="minorHAnsi" w:hAnsi="Trebuchet MS" w:cs="Calibri"/>
          <w:color w:val="000000"/>
          <w:kern w:val="0"/>
          <w:lang w:eastAsia="en-US"/>
        </w:rPr>
      </w:pPr>
    </w:p>
    <w:p w:rsidR="00873D6C" w:rsidRPr="00B7418E" w:rsidRDefault="00873D6C" w:rsidP="00873D6C">
      <w:pPr>
        <w:tabs>
          <w:tab w:val="left" w:pos="4536"/>
        </w:tabs>
        <w:suppressAutoHyphens/>
        <w:ind w:right="-1"/>
        <w:rPr>
          <w:rFonts w:ascii="Trebuchet MS" w:hAnsi="Trebuchet MS" w:cs="Arial"/>
          <w:lang w:val="nl"/>
        </w:rPr>
      </w:pPr>
      <w:r w:rsidRPr="00B7418E">
        <w:rPr>
          <w:rFonts w:ascii="Trebuchet MS" w:hAnsi="Trebuchet MS" w:cs="Arial"/>
          <w:lang w:val="nl"/>
        </w:rPr>
        <w:t>Aldus op de laatste van de twee hierna genoemde data overeengekomen en in tweevoud ondertekend,</w:t>
      </w:r>
    </w:p>
    <w:p w:rsidR="00873D6C" w:rsidRPr="00B7418E" w:rsidRDefault="00873D6C" w:rsidP="00873D6C">
      <w:pPr>
        <w:tabs>
          <w:tab w:val="left" w:pos="4536"/>
        </w:tabs>
        <w:suppressAutoHyphens/>
        <w:ind w:right="-1"/>
        <w:rPr>
          <w:rFonts w:ascii="Trebuchet MS" w:hAnsi="Trebuchet MS" w:cs="Arial"/>
          <w:lang w:val="nl"/>
        </w:rPr>
      </w:pPr>
      <w:r>
        <w:rPr>
          <w:rFonts w:ascii="Trebuchet MS" w:hAnsi="Trebuchet MS" w:cs="Arial"/>
          <w:lang w:val="nl"/>
        </w:rPr>
        <w:br/>
      </w:r>
    </w:p>
    <w:p w:rsidR="00873D6C" w:rsidRPr="00B7418E" w:rsidRDefault="00873D6C" w:rsidP="00873D6C">
      <w:pPr>
        <w:tabs>
          <w:tab w:val="left" w:pos="4536"/>
        </w:tabs>
        <w:suppressAutoHyphens/>
        <w:spacing w:line="280" w:lineRule="atLeast"/>
        <w:ind w:right="-1"/>
        <w:rPr>
          <w:rFonts w:ascii="Trebuchet MS" w:hAnsi="Trebuchet MS" w:cs="Arial"/>
          <w:lang w:val="nl"/>
        </w:rPr>
      </w:pPr>
      <w:r w:rsidRPr="00B7418E">
        <w:rPr>
          <w:rFonts w:ascii="Trebuchet MS" w:hAnsi="Trebuchet MS" w:cs="Arial"/>
          <w:lang w:val="nl"/>
        </w:rPr>
        <w:t>[Plaats], [datum]</w:t>
      </w:r>
      <w:r>
        <w:rPr>
          <w:rFonts w:ascii="Trebuchet MS" w:hAnsi="Trebuchet MS" w:cs="Arial"/>
          <w:lang w:val="nl"/>
        </w:rPr>
        <w:tab/>
      </w:r>
      <w:r>
        <w:rPr>
          <w:rFonts w:ascii="Trebuchet MS" w:hAnsi="Trebuchet MS" w:cs="Arial"/>
          <w:lang w:val="nl"/>
        </w:rPr>
        <w:tab/>
      </w:r>
      <w:r>
        <w:rPr>
          <w:rFonts w:ascii="Trebuchet MS" w:hAnsi="Trebuchet MS" w:cs="Arial"/>
          <w:lang w:val="nl"/>
        </w:rPr>
        <w:tab/>
      </w:r>
      <w:r w:rsidRPr="00B7418E">
        <w:rPr>
          <w:rFonts w:ascii="Trebuchet MS" w:hAnsi="Trebuchet MS" w:cs="Arial"/>
          <w:lang w:val="nl"/>
        </w:rPr>
        <w:t>[Plaats], [datum]</w:t>
      </w:r>
    </w:p>
    <w:p w:rsidR="00873D6C" w:rsidRPr="00B7418E" w:rsidRDefault="00873D6C" w:rsidP="00873D6C">
      <w:pPr>
        <w:tabs>
          <w:tab w:val="left" w:pos="4536"/>
        </w:tabs>
        <w:suppressAutoHyphens/>
        <w:spacing w:line="280" w:lineRule="atLeast"/>
        <w:ind w:right="-1"/>
        <w:rPr>
          <w:rFonts w:ascii="Trebuchet MS" w:hAnsi="Trebuchet MS" w:cs="Arial"/>
          <w:lang w:val="nl"/>
        </w:rPr>
      </w:pPr>
    </w:p>
    <w:p w:rsidR="00873D6C" w:rsidRPr="00B7418E" w:rsidRDefault="00873D6C" w:rsidP="00873D6C">
      <w:pPr>
        <w:tabs>
          <w:tab w:val="left" w:pos="4536"/>
        </w:tabs>
        <w:suppressAutoHyphens/>
        <w:spacing w:line="280" w:lineRule="atLeast"/>
        <w:ind w:right="-1"/>
        <w:rPr>
          <w:rFonts w:ascii="Trebuchet MS" w:hAnsi="Trebuchet MS" w:cs="Arial"/>
          <w:lang w:val="nl"/>
        </w:rPr>
      </w:pPr>
    </w:p>
    <w:p w:rsidR="00873D6C" w:rsidRPr="00B7418E" w:rsidRDefault="00873D6C" w:rsidP="00873D6C">
      <w:pPr>
        <w:tabs>
          <w:tab w:val="left" w:pos="4536"/>
        </w:tabs>
        <w:suppressAutoHyphens/>
        <w:spacing w:line="280" w:lineRule="atLeast"/>
        <w:rPr>
          <w:rFonts w:ascii="Trebuchet MS" w:hAnsi="Trebuchet MS" w:cs="Arial"/>
          <w:lang w:val="nl"/>
        </w:rPr>
      </w:pPr>
    </w:p>
    <w:p w:rsidR="00873D6C" w:rsidRPr="009760E3" w:rsidRDefault="00873D6C" w:rsidP="00873D6C">
      <w:pPr>
        <w:tabs>
          <w:tab w:val="left" w:pos="4536"/>
        </w:tabs>
        <w:suppressAutoHyphens/>
        <w:spacing w:line="280" w:lineRule="atLeast"/>
        <w:rPr>
          <w:rFonts w:ascii="Trebuchet MS" w:hAnsi="Trebuchet MS" w:cs="Arial"/>
        </w:rPr>
      </w:pPr>
      <w:r w:rsidRPr="009760E3">
        <w:rPr>
          <w:rFonts w:ascii="Trebuchet MS" w:hAnsi="Trebuchet MS" w:cs="Arial"/>
        </w:rPr>
        <w:t>Provincie Flevoland</w:t>
      </w:r>
      <w:r w:rsidRPr="009760E3">
        <w:rPr>
          <w:rFonts w:ascii="Trebuchet MS" w:hAnsi="Trebuchet MS" w:cs="Arial"/>
        </w:rPr>
        <w:tab/>
        <w:t xml:space="preserve">        </w:t>
      </w:r>
      <w:r w:rsidRPr="009760E3">
        <w:rPr>
          <w:rFonts w:ascii="Trebuchet MS" w:hAnsi="Trebuchet MS" w:cs="Arial"/>
        </w:rPr>
        <w:tab/>
        <w:t>&lt;Naam Opdrachtnemer&gt;</w:t>
      </w:r>
      <w:r w:rsidRPr="009760E3">
        <w:rPr>
          <w:rFonts w:ascii="Trebuchet MS" w:hAnsi="Trebuchet MS" w:cs="Arial"/>
        </w:rPr>
        <w:tab/>
        <w:t xml:space="preserve">         </w:t>
      </w:r>
    </w:p>
    <w:p w:rsidR="00873D6C" w:rsidRPr="009760E3" w:rsidRDefault="00873D6C" w:rsidP="00873D6C">
      <w:pPr>
        <w:tabs>
          <w:tab w:val="left" w:pos="4536"/>
        </w:tabs>
        <w:suppressAutoHyphens/>
        <w:spacing w:line="280" w:lineRule="atLeast"/>
        <w:ind w:right="-1"/>
        <w:rPr>
          <w:rFonts w:ascii="Trebuchet MS" w:hAnsi="Trebuchet MS" w:cs="Arial"/>
        </w:rPr>
      </w:pPr>
    </w:p>
    <w:p w:rsidR="00873D6C" w:rsidRPr="009760E3" w:rsidRDefault="00873D6C" w:rsidP="00873D6C">
      <w:pPr>
        <w:tabs>
          <w:tab w:val="left" w:pos="4536"/>
        </w:tabs>
        <w:suppressAutoHyphens/>
        <w:spacing w:line="280" w:lineRule="atLeast"/>
        <w:ind w:right="-1"/>
        <w:rPr>
          <w:rFonts w:ascii="Trebuchet MS" w:hAnsi="Trebuchet MS" w:cs="Arial"/>
        </w:rPr>
      </w:pPr>
    </w:p>
    <w:p w:rsidR="00873D6C" w:rsidRPr="00B7418E" w:rsidRDefault="00873D6C" w:rsidP="00873D6C">
      <w:pPr>
        <w:tabs>
          <w:tab w:val="left" w:pos="4536"/>
        </w:tabs>
        <w:suppressAutoHyphens/>
        <w:spacing w:line="280" w:lineRule="atLeast"/>
        <w:ind w:right="-1"/>
        <w:rPr>
          <w:rFonts w:ascii="Trebuchet MS" w:hAnsi="Trebuchet MS" w:cs="Arial"/>
          <w:lang w:val="nl"/>
        </w:rPr>
      </w:pPr>
      <w:r w:rsidRPr="00B7418E">
        <w:rPr>
          <w:rFonts w:ascii="Trebuchet MS" w:hAnsi="Trebuchet MS" w:cs="Arial"/>
          <w:lang w:val="nl"/>
        </w:rPr>
        <w:t>namens deze,</w:t>
      </w:r>
      <w:r>
        <w:rPr>
          <w:rFonts w:ascii="Trebuchet MS" w:hAnsi="Trebuchet MS" w:cs="Arial"/>
          <w:lang w:val="nl"/>
        </w:rPr>
        <w:tab/>
      </w:r>
      <w:r>
        <w:rPr>
          <w:rFonts w:ascii="Trebuchet MS" w:hAnsi="Trebuchet MS" w:cs="Arial"/>
          <w:lang w:val="nl"/>
        </w:rPr>
        <w:tab/>
      </w:r>
      <w:r>
        <w:rPr>
          <w:rFonts w:ascii="Trebuchet MS" w:hAnsi="Trebuchet MS" w:cs="Arial"/>
          <w:lang w:val="nl"/>
        </w:rPr>
        <w:tab/>
        <w:t>namens deze,</w:t>
      </w:r>
    </w:p>
    <w:p w:rsidR="00873D6C" w:rsidRPr="00B7418E" w:rsidRDefault="00873D6C" w:rsidP="00873D6C">
      <w:pPr>
        <w:tabs>
          <w:tab w:val="left" w:pos="4536"/>
        </w:tabs>
        <w:suppressAutoHyphens/>
        <w:spacing w:line="280" w:lineRule="atLeast"/>
        <w:ind w:right="-1"/>
        <w:rPr>
          <w:rFonts w:ascii="Trebuchet MS" w:hAnsi="Trebuchet MS" w:cs="Arial"/>
          <w:lang w:val="nl"/>
        </w:rPr>
      </w:pPr>
      <w:r>
        <w:rPr>
          <w:rFonts w:ascii="Trebuchet MS" w:hAnsi="Trebuchet MS" w:cs="Arial"/>
          <w:lang w:val="nl"/>
        </w:rPr>
        <w:t>&lt;functienaam&gt;</w:t>
      </w:r>
      <w:r>
        <w:rPr>
          <w:rFonts w:ascii="Trebuchet MS" w:hAnsi="Trebuchet MS" w:cs="Arial"/>
          <w:lang w:val="nl"/>
        </w:rPr>
        <w:tab/>
      </w:r>
      <w:r>
        <w:rPr>
          <w:rFonts w:ascii="Trebuchet MS" w:hAnsi="Trebuchet MS" w:cs="Arial"/>
          <w:lang w:val="nl"/>
        </w:rPr>
        <w:tab/>
      </w:r>
      <w:r>
        <w:rPr>
          <w:rFonts w:ascii="Trebuchet MS" w:hAnsi="Trebuchet MS" w:cs="Arial"/>
          <w:lang w:val="nl"/>
        </w:rPr>
        <w:tab/>
        <w:t>&lt;functienaam&gt;</w:t>
      </w:r>
    </w:p>
    <w:p w:rsidR="00873D6C" w:rsidRPr="00B7418E" w:rsidRDefault="00873D6C" w:rsidP="00873D6C">
      <w:pPr>
        <w:tabs>
          <w:tab w:val="left" w:pos="4536"/>
        </w:tabs>
        <w:suppressAutoHyphens/>
        <w:spacing w:line="280" w:lineRule="atLeast"/>
        <w:ind w:right="-1"/>
        <w:rPr>
          <w:rFonts w:ascii="Trebuchet MS" w:hAnsi="Trebuchet MS" w:cs="Arial"/>
          <w:lang w:val="nl"/>
        </w:rPr>
      </w:pPr>
    </w:p>
    <w:p w:rsidR="00873D6C" w:rsidRPr="00B7418E" w:rsidRDefault="00873D6C" w:rsidP="00873D6C">
      <w:pPr>
        <w:tabs>
          <w:tab w:val="left" w:pos="4536"/>
        </w:tabs>
        <w:suppressAutoHyphens/>
        <w:spacing w:line="280" w:lineRule="atLeast"/>
        <w:ind w:right="-1"/>
        <w:rPr>
          <w:rFonts w:ascii="Trebuchet MS" w:hAnsi="Trebuchet MS" w:cs="Arial"/>
          <w:lang w:val="nl"/>
        </w:rPr>
      </w:pPr>
    </w:p>
    <w:p w:rsidR="00873D6C" w:rsidRPr="00B7418E" w:rsidRDefault="00873D6C" w:rsidP="00873D6C">
      <w:pPr>
        <w:tabs>
          <w:tab w:val="left" w:pos="4536"/>
        </w:tabs>
        <w:suppressAutoHyphens/>
        <w:spacing w:line="280" w:lineRule="atLeast"/>
        <w:rPr>
          <w:rFonts w:ascii="Trebuchet MS" w:hAnsi="Trebuchet MS" w:cs="Arial"/>
          <w:lang w:val="nl"/>
        </w:rPr>
      </w:pPr>
    </w:p>
    <w:p w:rsidR="00873D6C" w:rsidRDefault="00873D6C" w:rsidP="00873D6C">
      <w:pPr>
        <w:tabs>
          <w:tab w:val="left" w:pos="4536"/>
        </w:tabs>
        <w:suppressAutoHyphens/>
        <w:spacing w:line="280" w:lineRule="atLeast"/>
        <w:rPr>
          <w:rFonts w:ascii="Trebuchet MS" w:hAnsi="Trebuchet MS" w:cs="Arial"/>
          <w:lang w:val="nl"/>
        </w:rPr>
      </w:pPr>
    </w:p>
    <w:p w:rsidR="00873D6C" w:rsidRPr="00B7418E" w:rsidRDefault="00873D6C" w:rsidP="00873D6C">
      <w:pPr>
        <w:tabs>
          <w:tab w:val="left" w:pos="4536"/>
        </w:tabs>
        <w:suppressAutoHyphens/>
        <w:spacing w:line="280" w:lineRule="atLeast"/>
        <w:rPr>
          <w:rFonts w:ascii="Trebuchet MS" w:hAnsi="Trebuchet MS" w:cs="Arial"/>
          <w:lang w:val="nl"/>
        </w:rPr>
      </w:pPr>
    </w:p>
    <w:p w:rsidR="00873D6C" w:rsidRPr="00B7418E" w:rsidRDefault="00873D6C" w:rsidP="00873D6C">
      <w:pPr>
        <w:tabs>
          <w:tab w:val="left" w:pos="480"/>
          <w:tab w:val="left" w:pos="600"/>
          <w:tab w:val="left" w:pos="960"/>
          <w:tab w:val="left" w:pos="2040"/>
          <w:tab w:val="left" w:pos="4320"/>
          <w:tab w:val="left" w:pos="5670"/>
        </w:tabs>
        <w:suppressAutoHyphens/>
        <w:spacing w:line="280" w:lineRule="atLeast"/>
        <w:rPr>
          <w:rFonts w:ascii="Trebuchet MS" w:hAnsi="Trebuchet MS" w:cs="Arial"/>
          <w:lang w:val="nl"/>
        </w:rPr>
      </w:pPr>
      <w:r>
        <w:rPr>
          <w:rFonts w:ascii="Trebuchet MS" w:hAnsi="Trebuchet MS" w:cs="Arial"/>
          <w:lang w:val="nl"/>
        </w:rPr>
        <w:t>&lt;meneer/mevrouw …&gt;</w:t>
      </w:r>
      <w:r>
        <w:rPr>
          <w:rFonts w:ascii="Trebuchet MS" w:hAnsi="Trebuchet MS" w:cs="Arial"/>
          <w:lang w:val="nl"/>
        </w:rPr>
        <w:tab/>
      </w:r>
      <w:r>
        <w:rPr>
          <w:rFonts w:ascii="Trebuchet MS" w:hAnsi="Trebuchet MS" w:cs="Arial"/>
          <w:lang w:val="nl"/>
        </w:rPr>
        <w:tab/>
      </w:r>
      <w:r>
        <w:rPr>
          <w:rFonts w:ascii="Trebuchet MS" w:hAnsi="Trebuchet MS" w:cs="Arial"/>
          <w:lang w:val="nl"/>
        </w:rPr>
        <w:tab/>
        <w:t>&lt;meneer/mevrouw …&gt;</w:t>
      </w:r>
      <w:r>
        <w:rPr>
          <w:rFonts w:ascii="Trebuchet MS" w:hAnsi="Trebuchet MS" w:cs="Arial"/>
          <w:lang w:val="nl"/>
        </w:rPr>
        <w:tab/>
      </w:r>
    </w:p>
    <w:p w:rsidR="00F2713C" w:rsidRPr="00F1090D" w:rsidRDefault="00F2713C" w:rsidP="00873D6C">
      <w:pPr>
        <w:keepLines w:val="0"/>
        <w:autoSpaceDE w:val="0"/>
        <w:autoSpaceDN w:val="0"/>
        <w:adjustRightInd w:val="0"/>
        <w:rPr>
          <w:rFonts w:ascii="Trebuchet MS" w:hAnsi="Trebuchet MS"/>
        </w:rPr>
      </w:pPr>
    </w:p>
    <w:sectPr w:rsidR="00F2713C" w:rsidRPr="00F1090D" w:rsidSect="00E552E4">
      <w:headerReference w:type="default" r:id="rId9"/>
      <w:footerReference w:type="default" r:id="rId10"/>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021" w:rsidRDefault="00132021" w:rsidP="007C17AF">
      <w:r>
        <w:separator/>
      </w:r>
    </w:p>
  </w:endnote>
  <w:endnote w:type="continuationSeparator" w:id="0">
    <w:p w:rsidR="00132021" w:rsidRDefault="00132021" w:rsidP="007C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C Rotis Serif">
    <w:altName w:val="Times New Roman"/>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grofont">
    <w:charset w:val="00"/>
    <w:family w:val="swiss"/>
    <w:pitch w:val="variable"/>
    <w:sig w:usb0="800000A7" w:usb1="00000040" w:usb2="00000000" w:usb3="00000000" w:csb0="00000001" w:csb1="00000000"/>
  </w:font>
  <w:font w:name="OCW Swift">
    <w:altName w:val="Courier New"/>
    <w:charset w:val="00"/>
    <w:family w:val="auto"/>
    <w:pitch w:val="variable"/>
    <w:sig w:usb0="800000A7" w:usb1="00000000" w:usb2="00000000" w:usb3="00000000" w:csb0="00000001"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021" w:rsidRPr="00CE51DB" w:rsidRDefault="00132021" w:rsidP="00E552E4">
    <w:pPr>
      <w:pStyle w:val="Voettekst"/>
      <w:rPr>
        <w:rFonts w:ascii="Verdana" w:hAnsi="Verdana"/>
        <w:sz w:val="16"/>
        <w:szCs w:val="16"/>
      </w:rPr>
    </w:pPr>
  </w:p>
  <w:p w:rsidR="00132021" w:rsidRPr="00CE51DB" w:rsidRDefault="00132021">
    <w:pPr>
      <w:pStyle w:val="Voettekst"/>
    </w:pPr>
  </w:p>
  <w:p w:rsidR="00132021" w:rsidRPr="00CE51DB" w:rsidRDefault="0013202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021" w:rsidRDefault="00132021" w:rsidP="007C17AF">
      <w:r>
        <w:separator/>
      </w:r>
    </w:p>
  </w:footnote>
  <w:footnote w:type="continuationSeparator" w:id="0">
    <w:p w:rsidR="00132021" w:rsidRDefault="00132021" w:rsidP="007C17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021" w:rsidRPr="00DD648C" w:rsidRDefault="00132021" w:rsidP="00262009">
    <w:pPr>
      <w:pStyle w:val="Koptekst"/>
      <w:jc w:val="center"/>
      <w:rPr>
        <w:rFonts w:ascii="Courier New" w:hAnsi="Courier New" w:cs="Courier New"/>
        <w:color w:val="7F7F7F" w:themeColor="text1" w:themeTint="80"/>
        <w:sz w:val="18"/>
        <w:szCs w:val="18"/>
      </w:rPr>
    </w:pPr>
  </w:p>
  <w:p w:rsidR="00132021" w:rsidRDefault="0013202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78420EF2"/>
    <w:lvl w:ilvl="0">
      <w:start w:val="1"/>
      <w:numFmt w:val="bullet"/>
      <w:pStyle w:val="Lijstopsomteken2"/>
      <w:lvlText w:val=""/>
      <w:lvlJc w:val="left"/>
      <w:pPr>
        <w:tabs>
          <w:tab w:val="num" w:pos="643"/>
        </w:tabs>
        <w:ind w:left="643" w:hanging="360"/>
      </w:pPr>
      <w:rPr>
        <w:rFonts w:ascii="Symbol" w:hAnsi="Symbol" w:hint="default"/>
      </w:rPr>
    </w:lvl>
  </w:abstractNum>
  <w:abstractNum w:abstractNumId="1">
    <w:nsid w:val="03F33B7F"/>
    <w:multiLevelType w:val="hybridMultilevel"/>
    <w:tmpl w:val="F614F0F2"/>
    <w:lvl w:ilvl="0" w:tplc="FBFA575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nsid w:val="06E52794"/>
    <w:multiLevelType w:val="multilevel"/>
    <w:tmpl w:val="044C2104"/>
    <w:styleLink w:val="Opmaakprofiel1"/>
    <w:lvl w:ilvl="0">
      <w:start w:val="2"/>
      <w:numFmt w:val="decimal"/>
      <w:lvlText w:val="%1."/>
      <w:lvlJc w:val="left"/>
      <w:pPr>
        <w:ind w:left="360" w:hanging="360"/>
      </w:pPr>
      <w:rPr>
        <w:rFonts w:ascii="Arial" w:hAnsi="Arial" w:hint="default"/>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
    <w:nsid w:val="0FBE20DE"/>
    <w:multiLevelType w:val="multilevel"/>
    <w:tmpl w:val="3B327EC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pStyle w:val="Kop3"/>
      <w:lvlText w:val="%1.%2.%3"/>
      <w:lvlJc w:val="left"/>
      <w:pPr>
        <w:ind w:left="1004" w:hanging="720"/>
      </w:pPr>
      <w:rPr>
        <w:rFonts w:hint="default"/>
      </w:rPr>
    </w:lvl>
    <w:lvl w:ilvl="3">
      <w:start w:val="1"/>
      <w:numFmt w:val="decimal"/>
      <w:pStyle w:val="Kop4"/>
      <w:lvlText w:val="%1.%2.%3.%4"/>
      <w:lvlJc w:val="left"/>
      <w:pPr>
        <w:ind w:left="1146" w:hanging="720"/>
      </w:pPr>
      <w:rPr>
        <w:rFonts w:hint="default"/>
      </w:rPr>
    </w:lvl>
    <w:lvl w:ilvl="4">
      <w:start w:val="1"/>
      <w:numFmt w:val="decimal"/>
      <w:pStyle w:val="Kop5"/>
      <w:lvlText w:val="%1.%2.%3.%4.%5"/>
      <w:lvlJc w:val="left"/>
      <w:pPr>
        <w:ind w:left="1648" w:hanging="1080"/>
      </w:pPr>
      <w:rPr>
        <w:rFonts w:hint="default"/>
      </w:rPr>
    </w:lvl>
    <w:lvl w:ilvl="5">
      <w:start w:val="1"/>
      <w:numFmt w:val="decimal"/>
      <w:pStyle w:val="Kop6"/>
      <w:lvlText w:val="%1.%2.%3.%4.%5.%6"/>
      <w:lvlJc w:val="left"/>
      <w:pPr>
        <w:ind w:left="1790" w:hanging="1080"/>
      </w:pPr>
      <w:rPr>
        <w:rFonts w:hint="default"/>
      </w:rPr>
    </w:lvl>
    <w:lvl w:ilvl="6">
      <w:start w:val="1"/>
      <w:numFmt w:val="decimal"/>
      <w:pStyle w:val="Kop7"/>
      <w:lvlText w:val="%1.%2.%3.%4.%5.%6.%7"/>
      <w:lvlJc w:val="left"/>
      <w:pPr>
        <w:ind w:left="2292" w:hanging="1440"/>
      </w:pPr>
      <w:rPr>
        <w:rFonts w:hint="default"/>
      </w:rPr>
    </w:lvl>
    <w:lvl w:ilvl="7">
      <w:start w:val="1"/>
      <w:numFmt w:val="decimal"/>
      <w:pStyle w:val="Kop8"/>
      <w:lvlText w:val="%1.%2.%3.%4.%5.%6.%7.%8"/>
      <w:lvlJc w:val="left"/>
      <w:pPr>
        <w:ind w:left="2434" w:hanging="1440"/>
      </w:pPr>
      <w:rPr>
        <w:rFonts w:hint="default"/>
      </w:rPr>
    </w:lvl>
    <w:lvl w:ilvl="8">
      <w:start w:val="1"/>
      <w:numFmt w:val="decimal"/>
      <w:pStyle w:val="Kop9"/>
      <w:lvlText w:val="%1.%2.%3.%4.%5.%6.%7.%8.%9"/>
      <w:lvlJc w:val="left"/>
      <w:pPr>
        <w:ind w:left="2936" w:hanging="1800"/>
      </w:pPr>
      <w:rPr>
        <w:rFonts w:hint="default"/>
      </w:rPr>
    </w:lvl>
  </w:abstractNum>
  <w:abstractNum w:abstractNumId="4">
    <w:nsid w:val="1C03491C"/>
    <w:multiLevelType w:val="multilevel"/>
    <w:tmpl w:val="3E6E899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ECB1366"/>
    <w:multiLevelType w:val="hybridMultilevel"/>
    <w:tmpl w:val="A27635F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49D48F6"/>
    <w:multiLevelType w:val="hybridMultilevel"/>
    <w:tmpl w:val="83582BAA"/>
    <w:lvl w:ilvl="0" w:tplc="FFFFFFFF">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nsid w:val="2C671EB4"/>
    <w:multiLevelType w:val="hybridMultilevel"/>
    <w:tmpl w:val="920C4690"/>
    <w:lvl w:ilvl="0" w:tplc="810E5C40">
      <w:start w:val="1"/>
      <w:numFmt w:val="lowerLetter"/>
      <w:lvlText w:val="%1."/>
      <w:lvlJc w:val="left"/>
      <w:pPr>
        <w:ind w:left="1020" w:hanging="360"/>
      </w:pPr>
      <w:rPr>
        <w:rFonts w:hint="default"/>
        <w:strike w:val="0"/>
        <w:color w:val="000000" w:themeColor="text1"/>
      </w:rPr>
    </w:lvl>
    <w:lvl w:ilvl="1" w:tplc="04130019" w:tentative="1">
      <w:start w:val="1"/>
      <w:numFmt w:val="lowerLetter"/>
      <w:lvlText w:val="%2."/>
      <w:lvlJc w:val="left"/>
      <w:pPr>
        <w:ind w:left="1740" w:hanging="360"/>
      </w:pPr>
    </w:lvl>
    <w:lvl w:ilvl="2" w:tplc="0413001B" w:tentative="1">
      <w:start w:val="1"/>
      <w:numFmt w:val="lowerRoman"/>
      <w:lvlText w:val="%3."/>
      <w:lvlJc w:val="right"/>
      <w:pPr>
        <w:ind w:left="2460" w:hanging="180"/>
      </w:pPr>
    </w:lvl>
    <w:lvl w:ilvl="3" w:tplc="0413000F" w:tentative="1">
      <w:start w:val="1"/>
      <w:numFmt w:val="decimal"/>
      <w:lvlText w:val="%4."/>
      <w:lvlJc w:val="left"/>
      <w:pPr>
        <w:ind w:left="3180" w:hanging="360"/>
      </w:pPr>
    </w:lvl>
    <w:lvl w:ilvl="4" w:tplc="04130019" w:tentative="1">
      <w:start w:val="1"/>
      <w:numFmt w:val="lowerLetter"/>
      <w:lvlText w:val="%5."/>
      <w:lvlJc w:val="left"/>
      <w:pPr>
        <w:ind w:left="3900" w:hanging="360"/>
      </w:pPr>
    </w:lvl>
    <w:lvl w:ilvl="5" w:tplc="0413001B" w:tentative="1">
      <w:start w:val="1"/>
      <w:numFmt w:val="lowerRoman"/>
      <w:lvlText w:val="%6."/>
      <w:lvlJc w:val="right"/>
      <w:pPr>
        <w:ind w:left="4620" w:hanging="180"/>
      </w:pPr>
    </w:lvl>
    <w:lvl w:ilvl="6" w:tplc="0413000F" w:tentative="1">
      <w:start w:val="1"/>
      <w:numFmt w:val="decimal"/>
      <w:lvlText w:val="%7."/>
      <w:lvlJc w:val="left"/>
      <w:pPr>
        <w:ind w:left="5340" w:hanging="360"/>
      </w:pPr>
    </w:lvl>
    <w:lvl w:ilvl="7" w:tplc="04130019" w:tentative="1">
      <w:start w:val="1"/>
      <w:numFmt w:val="lowerLetter"/>
      <w:lvlText w:val="%8."/>
      <w:lvlJc w:val="left"/>
      <w:pPr>
        <w:ind w:left="6060" w:hanging="360"/>
      </w:pPr>
    </w:lvl>
    <w:lvl w:ilvl="8" w:tplc="0413001B" w:tentative="1">
      <w:start w:val="1"/>
      <w:numFmt w:val="lowerRoman"/>
      <w:lvlText w:val="%9."/>
      <w:lvlJc w:val="right"/>
      <w:pPr>
        <w:ind w:left="6780" w:hanging="180"/>
      </w:pPr>
    </w:lvl>
  </w:abstractNum>
  <w:abstractNum w:abstractNumId="8">
    <w:nsid w:val="2CEE6503"/>
    <w:multiLevelType w:val="hybridMultilevel"/>
    <w:tmpl w:val="1D689C9C"/>
    <w:lvl w:ilvl="0" w:tplc="571A09BE">
      <w:numFmt w:val="bullet"/>
      <w:lvlText w:val="-"/>
      <w:lvlJc w:val="left"/>
      <w:pPr>
        <w:ind w:left="720" w:hanging="360"/>
      </w:pPr>
      <w:rPr>
        <w:rFonts w:ascii="Helvetica" w:eastAsia="Times New Roman" w:hAnsi="Helvetic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97A2AFE"/>
    <w:multiLevelType w:val="singleLevel"/>
    <w:tmpl w:val="E960CD70"/>
    <w:lvl w:ilvl="0">
      <w:start w:val="1"/>
      <w:numFmt w:val="bullet"/>
      <w:pStyle w:val="Bullet4"/>
      <w:lvlText w:val=""/>
      <w:lvlJc w:val="left"/>
      <w:pPr>
        <w:tabs>
          <w:tab w:val="num" w:pos="2880"/>
        </w:tabs>
        <w:ind w:left="2880" w:hanging="720"/>
      </w:pPr>
      <w:rPr>
        <w:rFonts w:ascii="Wingdings" w:hAnsi="Wingdings" w:hint="default"/>
        <w:sz w:val="16"/>
      </w:rPr>
    </w:lvl>
  </w:abstractNum>
  <w:abstractNum w:abstractNumId="10">
    <w:nsid w:val="3B754903"/>
    <w:multiLevelType w:val="hybridMultilevel"/>
    <w:tmpl w:val="B290BB76"/>
    <w:lvl w:ilvl="0" w:tplc="2098B1A0">
      <w:start w:val="10"/>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1">
    <w:nsid w:val="414B1897"/>
    <w:multiLevelType w:val="hybridMultilevel"/>
    <w:tmpl w:val="454CD302"/>
    <w:lvl w:ilvl="0" w:tplc="04130001">
      <w:start w:val="1"/>
      <w:numFmt w:val="bullet"/>
      <w:lvlText w:val=""/>
      <w:lvlJc w:val="left"/>
      <w:pPr>
        <w:ind w:left="5397" w:hanging="360"/>
      </w:pPr>
      <w:rPr>
        <w:rFonts w:ascii="Symbol" w:hAnsi="Symbol" w:hint="default"/>
      </w:rPr>
    </w:lvl>
    <w:lvl w:ilvl="1" w:tplc="04130019">
      <w:start w:val="1"/>
      <w:numFmt w:val="lowerLetter"/>
      <w:lvlText w:val="%2."/>
      <w:lvlJc w:val="left"/>
      <w:pPr>
        <w:ind w:left="6117" w:hanging="360"/>
      </w:pPr>
    </w:lvl>
    <w:lvl w:ilvl="2" w:tplc="0413001B" w:tentative="1">
      <w:start w:val="1"/>
      <w:numFmt w:val="lowerRoman"/>
      <w:lvlText w:val="%3."/>
      <w:lvlJc w:val="right"/>
      <w:pPr>
        <w:ind w:left="6837" w:hanging="180"/>
      </w:pPr>
    </w:lvl>
    <w:lvl w:ilvl="3" w:tplc="0413000F" w:tentative="1">
      <w:start w:val="1"/>
      <w:numFmt w:val="decimal"/>
      <w:lvlText w:val="%4."/>
      <w:lvlJc w:val="left"/>
      <w:pPr>
        <w:ind w:left="7557" w:hanging="360"/>
      </w:pPr>
    </w:lvl>
    <w:lvl w:ilvl="4" w:tplc="04130019" w:tentative="1">
      <w:start w:val="1"/>
      <w:numFmt w:val="lowerLetter"/>
      <w:lvlText w:val="%5."/>
      <w:lvlJc w:val="left"/>
      <w:pPr>
        <w:ind w:left="8277" w:hanging="360"/>
      </w:pPr>
    </w:lvl>
    <w:lvl w:ilvl="5" w:tplc="0413001B" w:tentative="1">
      <w:start w:val="1"/>
      <w:numFmt w:val="lowerRoman"/>
      <w:lvlText w:val="%6."/>
      <w:lvlJc w:val="right"/>
      <w:pPr>
        <w:ind w:left="8997" w:hanging="180"/>
      </w:pPr>
    </w:lvl>
    <w:lvl w:ilvl="6" w:tplc="0413000F" w:tentative="1">
      <w:start w:val="1"/>
      <w:numFmt w:val="decimal"/>
      <w:lvlText w:val="%7."/>
      <w:lvlJc w:val="left"/>
      <w:pPr>
        <w:ind w:left="9717" w:hanging="360"/>
      </w:pPr>
    </w:lvl>
    <w:lvl w:ilvl="7" w:tplc="04130019" w:tentative="1">
      <w:start w:val="1"/>
      <w:numFmt w:val="lowerLetter"/>
      <w:lvlText w:val="%8."/>
      <w:lvlJc w:val="left"/>
      <w:pPr>
        <w:ind w:left="10437" w:hanging="360"/>
      </w:pPr>
    </w:lvl>
    <w:lvl w:ilvl="8" w:tplc="0413001B" w:tentative="1">
      <w:start w:val="1"/>
      <w:numFmt w:val="lowerRoman"/>
      <w:lvlText w:val="%9."/>
      <w:lvlJc w:val="right"/>
      <w:pPr>
        <w:ind w:left="11157" w:hanging="180"/>
      </w:pPr>
    </w:lvl>
  </w:abstractNum>
  <w:abstractNum w:abstractNumId="12">
    <w:nsid w:val="44D862CC"/>
    <w:multiLevelType w:val="multilevel"/>
    <w:tmpl w:val="146E4290"/>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6626828"/>
    <w:multiLevelType w:val="multilevel"/>
    <w:tmpl w:val="22F46646"/>
    <w:lvl w:ilvl="0">
      <w:start w:val="1"/>
      <w:numFmt w:val="decimal"/>
      <w:lvlText w:val="%1."/>
      <w:lvlJc w:val="left"/>
      <w:pPr>
        <w:ind w:left="862" w:hanging="360"/>
      </w:pPr>
      <w:rPr>
        <w:rFonts w:hint="default"/>
        <w:i w:val="0"/>
      </w:rPr>
    </w:lvl>
    <w:lvl w:ilvl="1">
      <w:start w:val="1"/>
      <w:numFmt w:val="decimal"/>
      <w:isLgl/>
      <w:lvlText w:val="%1.%2."/>
      <w:lvlJc w:val="left"/>
      <w:pPr>
        <w:ind w:left="927"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842" w:hanging="1080"/>
      </w:pPr>
      <w:rPr>
        <w:rFonts w:hint="default"/>
      </w:rPr>
    </w:lvl>
    <w:lvl w:ilvl="5">
      <w:start w:val="1"/>
      <w:numFmt w:val="decimal"/>
      <w:isLgl/>
      <w:lvlText w:val="%1.%2.%3.%4.%5.%6."/>
      <w:lvlJc w:val="left"/>
      <w:pPr>
        <w:ind w:left="1907"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97" w:hanging="1440"/>
      </w:pPr>
      <w:rPr>
        <w:rFonts w:hint="default"/>
      </w:rPr>
    </w:lvl>
    <w:lvl w:ilvl="8">
      <w:start w:val="1"/>
      <w:numFmt w:val="decimal"/>
      <w:isLgl/>
      <w:lvlText w:val="%1.%2.%3.%4.%5.%6.%7.%8.%9."/>
      <w:lvlJc w:val="left"/>
      <w:pPr>
        <w:ind w:left="2822" w:hanging="1800"/>
      </w:pPr>
      <w:rPr>
        <w:rFonts w:hint="default"/>
      </w:rPr>
    </w:lvl>
  </w:abstractNum>
  <w:abstractNum w:abstractNumId="14">
    <w:nsid w:val="564C5D6D"/>
    <w:multiLevelType w:val="hybridMultilevel"/>
    <w:tmpl w:val="70A630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7AD373B"/>
    <w:multiLevelType w:val="hybridMultilevel"/>
    <w:tmpl w:val="61CC32C0"/>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6">
    <w:nsid w:val="7E2C25B3"/>
    <w:multiLevelType w:val="hybridMultilevel"/>
    <w:tmpl w:val="20A81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9"/>
  </w:num>
  <w:num w:numId="3">
    <w:abstractNumId w:val="2"/>
  </w:num>
  <w:num w:numId="4">
    <w:abstractNumId w:val="11"/>
  </w:num>
  <w:num w:numId="5">
    <w:abstractNumId w:val="3"/>
  </w:num>
  <w:num w:numId="6">
    <w:abstractNumId w:val="13"/>
  </w:num>
  <w:num w:numId="7">
    <w:abstractNumId w:val="12"/>
  </w:num>
  <w:num w:numId="8">
    <w:abstractNumId w:val="1"/>
  </w:num>
  <w:num w:numId="9">
    <w:abstractNumId w:val="6"/>
  </w:num>
  <w:num w:numId="10">
    <w:abstractNumId w:val="7"/>
  </w:num>
  <w:num w:numId="11">
    <w:abstractNumId w:val="4"/>
  </w:num>
  <w:num w:numId="12">
    <w:abstractNumId w:val="8"/>
  </w:num>
  <w:num w:numId="13">
    <w:abstractNumId w:val="10"/>
  </w:num>
  <w:num w:numId="14">
    <w:abstractNumId w:val="5"/>
  </w:num>
  <w:num w:numId="15">
    <w:abstractNumId w:val="15"/>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7AF"/>
    <w:rsid w:val="000003F9"/>
    <w:rsid w:val="000007BD"/>
    <w:rsid w:val="0000129D"/>
    <w:rsid w:val="00001CA4"/>
    <w:rsid w:val="0000347C"/>
    <w:rsid w:val="00004670"/>
    <w:rsid w:val="00004692"/>
    <w:rsid w:val="00005A56"/>
    <w:rsid w:val="00006A17"/>
    <w:rsid w:val="00007074"/>
    <w:rsid w:val="00007D6C"/>
    <w:rsid w:val="00007F9E"/>
    <w:rsid w:val="00013073"/>
    <w:rsid w:val="00013624"/>
    <w:rsid w:val="00014018"/>
    <w:rsid w:val="000144C0"/>
    <w:rsid w:val="00015220"/>
    <w:rsid w:val="000158AD"/>
    <w:rsid w:val="000159B5"/>
    <w:rsid w:val="00015CFB"/>
    <w:rsid w:val="00016930"/>
    <w:rsid w:val="00021724"/>
    <w:rsid w:val="00023F37"/>
    <w:rsid w:val="0002434A"/>
    <w:rsid w:val="00024C3E"/>
    <w:rsid w:val="00024EE0"/>
    <w:rsid w:val="0002631D"/>
    <w:rsid w:val="00027F3A"/>
    <w:rsid w:val="0003171F"/>
    <w:rsid w:val="00031F71"/>
    <w:rsid w:val="000320DF"/>
    <w:rsid w:val="00034FD8"/>
    <w:rsid w:val="00036B00"/>
    <w:rsid w:val="00036ED3"/>
    <w:rsid w:val="00037C49"/>
    <w:rsid w:val="00040E39"/>
    <w:rsid w:val="00041BCA"/>
    <w:rsid w:val="0004384C"/>
    <w:rsid w:val="0004587F"/>
    <w:rsid w:val="00047018"/>
    <w:rsid w:val="00050092"/>
    <w:rsid w:val="000525AE"/>
    <w:rsid w:val="00052C56"/>
    <w:rsid w:val="000546D9"/>
    <w:rsid w:val="00055095"/>
    <w:rsid w:val="0005732B"/>
    <w:rsid w:val="0005761F"/>
    <w:rsid w:val="00057C87"/>
    <w:rsid w:val="00057E2E"/>
    <w:rsid w:val="00060EBB"/>
    <w:rsid w:val="00061CFA"/>
    <w:rsid w:val="00061F42"/>
    <w:rsid w:val="000622E3"/>
    <w:rsid w:val="00062393"/>
    <w:rsid w:val="00063210"/>
    <w:rsid w:val="00066157"/>
    <w:rsid w:val="0006685F"/>
    <w:rsid w:val="000706B1"/>
    <w:rsid w:val="00071194"/>
    <w:rsid w:val="000719F3"/>
    <w:rsid w:val="00073892"/>
    <w:rsid w:val="000738CC"/>
    <w:rsid w:val="0007590C"/>
    <w:rsid w:val="0007624F"/>
    <w:rsid w:val="00076B1E"/>
    <w:rsid w:val="000773C0"/>
    <w:rsid w:val="0007778A"/>
    <w:rsid w:val="0008211A"/>
    <w:rsid w:val="00083536"/>
    <w:rsid w:val="0008593E"/>
    <w:rsid w:val="00090CDF"/>
    <w:rsid w:val="00092342"/>
    <w:rsid w:val="00093422"/>
    <w:rsid w:val="000941EB"/>
    <w:rsid w:val="000954D6"/>
    <w:rsid w:val="00096BF1"/>
    <w:rsid w:val="000A20BE"/>
    <w:rsid w:val="000A36AC"/>
    <w:rsid w:val="000A4774"/>
    <w:rsid w:val="000A47B2"/>
    <w:rsid w:val="000A5E4C"/>
    <w:rsid w:val="000A6C0C"/>
    <w:rsid w:val="000A7E1F"/>
    <w:rsid w:val="000A7F9F"/>
    <w:rsid w:val="000B0F9C"/>
    <w:rsid w:val="000B36DA"/>
    <w:rsid w:val="000B56D1"/>
    <w:rsid w:val="000C2919"/>
    <w:rsid w:val="000C4AEF"/>
    <w:rsid w:val="000C4DC7"/>
    <w:rsid w:val="000C4DD7"/>
    <w:rsid w:val="000C5034"/>
    <w:rsid w:val="000D0D53"/>
    <w:rsid w:val="000D3215"/>
    <w:rsid w:val="000D3AA5"/>
    <w:rsid w:val="000D4129"/>
    <w:rsid w:val="000D42B9"/>
    <w:rsid w:val="000D5F34"/>
    <w:rsid w:val="000E0678"/>
    <w:rsid w:val="000E1DA3"/>
    <w:rsid w:val="000E2DE8"/>
    <w:rsid w:val="000E620F"/>
    <w:rsid w:val="000E6632"/>
    <w:rsid w:val="000E6915"/>
    <w:rsid w:val="000E6F2D"/>
    <w:rsid w:val="000E7BE9"/>
    <w:rsid w:val="000E7E9A"/>
    <w:rsid w:val="000F1BE7"/>
    <w:rsid w:val="000F1DA4"/>
    <w:rsid w:val="000F6870"/>
    <w:rsid w:val="001000AD"/>
    <w:rsid w:val="001012B3"/>
    <w:rsid w:val="00102BB6"/>
    <w:rsid w:val="00102D96"/>
    <w:rsid w:val="0010358A"/>
    <w:rsid w:val="001060ED"/>
    <w:rsid w:val="0011129B"/>
    <w:rsid w:val="0011208B"/>
    <w:rsid w:val="00112E81"/>
    <w:rsid w:val="001176CF"/>
    <w:rsid w:val="00122077"/>
    <w:rsid w:val="00122D02"/>
    <w:rsid w:val="00123823"/>
    <w:rsid w:val="00125293"/>
    <w:rsid w:val="00127E9C"/>
    <w:rsid w:val="00131386"/>
    <w:rsid w:val="00131BF9"/>
    <w:rsid w:val="00132021"/>
    <w:rsid w:val="001324E7"/>
    <w:rsid w:val="00132A2B"/>
    <w:rsid w:val="00132BAF"/>
    <w:rsid w:val="00133256"/>
    <w:rsid w:val="00133954"/>
    <w:rsid w:val="00133A0B"/>
    <w:rsid w:val="00134891"/>
    <w:rsid w:val="0013582B"/>
    <w:rsid w:val="00135B14"/>
    <w:rsid w:val="00140145"/>
    <w:rsid w:val="00140258"/>
    <w:rsid w:val="00140A23"/>
    <w:rsid w:val="0014281C"/>
    <w:rsid w:val="00143C78"/>
    <w:rsid w:val="00145BE6"/>
    <w:rsid w:val="00146207"/>
    <w:rsid w:val="001463EA"/>
    <w:rsid w:val="00146729"/>
    <w:rsid w:val="001474B1"/>
    <w:rsid w:val="00147AA8"/>
    <w:rsid w:val="0015105D"/>
    <w:rsid w:val="0015130F"/>
    <w:rsid w:val="001514E1"/>
    <w:rsid w:val="00152419"/>
    <w:rsid w:val="00152D7E"/>
    <w:rsid w:val="001530CC"/>
    <w:rsid w:val="00153DF2"/>
    <w:rsid w:val="001543D5"/>
    <w:rsid w:val="00155434"/>
    <w:rsid w:val="00156647"/>
    <w:rsid w:val="00160B48"/>
    <w:rsid w:val="0016143B"/>
    <w:rsid w:val="001617C8"/>
    <w:rsid w:val="00162322"/>
    <w:rsid w:val="001628DA"/>
    <w:rsid w:val="00163FE0"/>
    <w:rsid w:val="00164835"/>
    <w:rsid w:val="00164A17"/>
    <w:rsid w:val="0016763F"/>
    <w:rsid w:val="00167D30"/>
    <w:rsid w:val="00170C18"/>
    <w:rsid w:val="001731B2"/>
    <w:rsid w:val="0017443E"/>
    <w:rsid w:val="00176337"/>
    <w:rsid w:val="00177F01"/>
    <w:rsid w:val="001804F4"/>
    <w:rsid w:val="0018224C"/>
    <w:rsid w:val="00182366"/>
    <w:rsid w:val="001864C6"/>
    <w:rsid w:val="00187512"/>
    <w:rsid w:val="00190668"/>
    <w:rsid w:val="0019117D"/>
    <w:rsid w:val="00192AFF"/>
    <w:rsid w:val="00194C94"/>
    <w:rsid w:val="0019544D"/>
    <w:rsid w:val="001A0AE5"/>
    <w:rsid w:val="001A224E"/>
    <w:rsid w:val="001A3C37"/>
    <w:rsid w:val="001B0284"/>
    <w:rsid w:val="001B0699"/>
    <w:rsid w:val="001B07CD"/>
    <w:rsid w:val="001B3062"/>
    <w:rsid w:val="001B3134"/>
    <w:rsid w:val="001B34A0"/>
    <w:rsid w:val="001B4A13"/>
    <w:rsid w:val="001B5C94"/>
    <w:rsid w:val="001B7879"/>
    <w:rsid w:val="001B7F86"/>
    <w:rsid w:val="001C0E66"/>
    <w:rsid w:val="001C2F1B"/>
    <w:rsid w:val="001C50B5"/>
    <w:rsid w:val="001C5456"/>
    <w:rsid w:val="001C59C1"/>
    <w:rsid w:val="001C7C4A"/>
    <w:rsid w:val="001D00AD"/>
    <w:rsid w:val="001D07CD"/>
    <w:rsid w:val="001D24DF"/>
    <w:rsid w:val="001D279E"/>
    <w:rsid w:val="001D2B70"/>
    <w:rsid w:val="001D326D"/>
    <w:rsid w:val="001D3902"/>
    <w:rsid w:val="001D4483"/>
    <w:rsid w:val="001E09FF"/>
    <w:rsid w:val="001E201E"/>
    <w:rsid w:val="001E262F"/>
    <w:rsid w:val="001E3A1B"/>
    <w:rsid w:val="001E3D61"/>
    <w:rsid w:val="001E4ED1"/>
    <w:rsid w:val="001E5BCD"/>
    <w:rsid w:val="001E600D"/>
    <w:rsid w:val="001E6725"/>
    <w:rsid w:val="001E7DBD"/>
    <w:rsid w:val="001F157A"/>
    <w:rsid w:val="001F19B2"/>
    <w:rsid w:val="001F1A65"/>
    <w:rsid w:val="001F1FF9"/>
    <w:rsid w:val="001F22ED"/>
    <w:rsid w:val="001F2462"/>
    <w:rsid w:val="001F31EE"/>
    <w:rsid w:val="001F388C"/>
    <w:rsid w:val="001F3FF1"/>
    <w:rsid w:val="001F51CA"/>
    <w:rsid w:val="001F597A"/>
    <w:rsid w:val="001F5DB4"/>
    <w:rsid w:val="001F63B9"/>
    <w:rsid w:val="001F6ED5"/>
    <w:rsid w:val="001F7373"/>
    <w:rsid w:val="00201D81"/>
    <w:rsid w:val="002047CB"/>
    <w:rsid w:val="00204A0B"/>
    <w:rsid w:val="00204F90"/>
    <w:rsid w:val="0020708A"/>
    <w:rsid w:val="00207F18"/>
    <w:rsid w:val="0021012A"/>
    <w:rsid w:val="0021123D"/>
    <w:rsid w:val="00212683"/>
    <w:rsid w:val="0021355D"/>
    <w:rsid w:val="00214A3B"/>
    <w:rsid w:val="002158AE"/>
    <w:rsid w:val="002166C0"/>
    <w:rsid w:val="0021729E"/>
    <w:rsid w:val="002173C8"/>
    <w:rsid w:val="002213F2"/>
    <w:rsid w:val="002223F3"/>
    <w:rsid w:val="0022258C"/>
    <w:rsid w:val="002227DD"/>
    <w:rsid w:val="00232C1D"/>
    <w:rsid w:val="00234057"/>
    <w:rsid w:val="00234133"/>
    <w:rsid w:val="00234B6C"/>
    <w:rsid w:val="00234C60"/>
    <w:rsid w:val="00235C9E"/>
    <w:rsid w:val="0024006F"/>
    <w:rsid w:val="00240187"/>
    <w:rsid w:val="002416CC"/>
    <w:rsid w:val="00242959"/>
    <w:rsid w:val="00242A66"/>
    <w:rsid w:val="002433CF"/>
    <w:rsid w:val="00244F50"/>
    <w:rsid w:val="0024566B"/>
    <w:rsid w:val="00245FAF"/>
    <w:rsid w:val="00247427"/>
    <w:rsid w:val="002526C2"/>
    <w:rsid w:val="00252F4A"/>
    <w:rsid w:val="0025343F"/>
    <w:rsid w:val="00253704"/>
    <w:rsid w:val="0025386A"/>
    <w:rsid w:val="00254188"/>
    <w:rsid w:val="002543D6"/>
    <w:rsid w:val="0025540B"/>
    <w:rsid w:val="0025663B"/>
    <w:rsid w:val="00262009"/>
    <w:rsid w:val="0026268B"/>
    <w:rsid w:val="00262EB0"/>
    <w:rsid w:val="00264FB8"/>
    <w:rsid w:val="002663EC"/>
    <w:rsid w:val="0026687B"/>
    <w:rsid w:val="00270ECA"/>
    <w:rsid w:val="002711A1"/>
    <w:rsid w:val="0027147F"/>
    <w:rsid w:val="00271EBB"/>
    <w:rsid w:val="00272565"/>
    <w:rsid w:val="00272899"/>
    <w:rsid w:val="00272BEB"/>
    <w:rsid w:val="00274EE6"/>
    <w:rsid w:val="00275002"/>
    <w:rsid w:val="002755A6"/>
    <w:rsid w:val="0027671C"/>
    <w:rsid w:val="00277BA9"/>
    <w:rsid w:val="00280B87"/>
    <w:rsid w:val="0028102D"/>
    <w:rsid w:val="002817BA"/>
    <w:rsid w:val="00282263"/>
    <w:rsid w:val="00283DCF"/>
    <w:rsid w:val="00285E82"/>
    <w:rsid w:val="00286CCD"/>
    <w:rsid w:val="0029267F"/>
    <w:rsid w:val="00293AB1"/>
    <w:rsid w:val="00293BAE"/>
    <w:rsid w:val="0029652E"/>
    <w:rsid w:val="002A1AB1"/>
    <w:rsid w:val="002A54CF"/>
    <w:rsid w:val="002A66A4"/>
    <w:rsid w:val="002A68C8"/>
    <w:rsid w:val="002A68CE"/>
    <w:rsid w:val="002A76C5"/>
    <w:rsid w:val="002B022C"/>
    <w:rsid w:val="002B12A2"/>
    <w:rsid w:val="002B1396"/>
    <w:rsid w:val="002B1600"/>
    <w:rsid w:val="002B26B3"/>
    <w:rsid w:val="002B61BD"/>
    <w:rsid w:val="002C0B4E"/>
    <w:rsid w:val="002C2343"/>
    <w:rsid w:val="002C26C4"/>
    <w:rsid w:val="002C2759"/>
    <w:rsid w:val="002C3A8C"/>
    <w:rsid w:val="002C4482"/>
    <w:rsid w:val="002C49B0"/>
    <w:rsid w:val="002C50E7"/>
    <w:rsid w:val="002C7326"/>
    <w:rsid w:val="002D2CE8"/>
    <w:rsid w:val="002D2F79"/>
    <w:rsid w:val="002D4138"/>
    <w:rsid w:val="002D4A95"/>
    <w:rsid w:val="002D7410"/>
    <w:rsid w:val="002D7ED9"/>
    <w:rsid w:val="002D7F8C"/>
    <w:rsid w:val="002E14B3"/>
    <w:rsid w:val="002E4B3B"/>
    <w:rsid w:val="002E6AB2"/>
    <w:rsid w:val="002E74A5"/>
    <w:rsid w:val="002E7F9C"/>
    <w:rsid w:val="002F147C"/>
    <w:rsid w:val="002F187B"/>
    <w:rsid w:val="002F2DAE"/>
    <w:rsid w:val="002F35DE"/>
    <w:rsid w:val="002F3665"/>
    <w:rsid w:val="002F470B"/>
    <w:rsid w:val="002F5359"/>
    <w:rsid w:val="002F54D3"/>
    <w:rsid w:val="002F59E2"/>
    <w:rsid w:val="002F5C3C"/>
    <w:rsid w:val="002F6B63"/>
    <w:rsid w:val="002F722D"/>
    <w:rsid w:val="00300989"/>
    <w:rsid w:val="003021B8"/>
    <w:rsid w:val="003026CD"/>
    <w:rsid w:val="00302965"/>
    <w:rsid w:val="00302D6B"/>
    <w:rsid w:val="00302FE8"/>
    <w:rsid w:val="00304C93"/>
    <w:rsid w:val="00305518"/>
    <w:rsid w:val="003063E9"/>
    <w:rsid w:val="00307AAA"/>
    <w:rsid w:val="00310CD3"/>
    <w:rsid w:val="00312ED8"/>
    <w:rsid w:val="0031576C"/>
    <w:rsid w:val="00315FEC"/>
    <w:rsid w:val="00316B34"/>
    <w:rsid w:val="00316F97"/>
    <w:rsid w:val="00320331"/>
    <w:rsid w:val="00320366"/>
    <w:rsid w:val="00320A29"/>
    <w:rsid w:val="00321098"/>
    <w:rsid w:val="00322CFC"/>
    <w:rsid w:val="00322D2E"/>
    <w:rsid w:val="00325760"/>
    <w:rsid w:val="00327C1C"/>
    <w:rsid w:val="00330154"/>
    <w:rsid w:val="003301BE"/>
    <w:rsid w:val="00330B62"/>
    <w:rsid w:val="00331019"/>
    <w:rsid w:val="0033179C"/>
    <w:rsid w:val="00337EF9"/>
    <w:rsid w:val="00337F2E"/>
    <w:rsid w:val="00340161"/>
    <w:rsid w:val="003419EE"/>
    <w:rsid w:val="00342D6E"/>
    <w:rsid w:val="0034322B"/>
    <w:rsid w:val="00343539"/>
    <w:rsid w:val="00344D46"/>
    <w:rsid w:val="003450FC"/>
    <w:rsid w:val="00345225"/>
    <w:rsid w:val="00345C2E"/>
    <w:rsid w:val="00345EE2"/>
    <w:rsid w:val="00346D29"/>
    <w:rsid w:val="00347A1F"/>
    <w:rsid w:val="0035136C"/>
    <w:rsid w:val="00353034"/>
    <w:rsid w:val="003534A0"/>
    <w:rsid w:val="003536F7"/>
    <w:rsid w:val="00357FB6"/>
    <w:rsid w:val="003610F0"/>
    <w:rsid w:val="00362A05"/>
    <w:rsid w:val="003636F1"/>
    <w:rsid w:val="003638BA"/>
    <w:rsid w:val="00364FAC"/>
    <w:rsid w:val="003654E5"/>
    <w:rsid w:val="00365CE5"/>
    <w:rsid w:val="00365D1E"/>
    <w:rsid w:val="00365FC0"/>
    <w:rsid w:val="003663F1"/>
    <w:rsid w:val="00366EE9"/>
    <w:rsid w:val="00367005"/>
    <w:rsid w:val="00367F3D"/>
    <w:rsid w:val="00371F9F"/>
    <w:rsid w:val="00374E31"/>
    <w:rsid w:val="00375048"/>
    <w:rsid w:val="003763CB"/>
    <w:rsid w:val="00376F24"/>
    <w:rsid w:val="00377316"/>
    <w:rsid w:val="003777A3"/>
    <w:rsid w:val="00377C28"/>
    <w:rsid w:val="00377F72"/>
    <w:rsid w:val="00380462"/>
    <w:rsid w:val="003816E3"/>
    <w:rsid w:val="003818F1"/>
    <w:rsid w:val="00382B9D"/>
    <w:rsid w:val="003831F5"/>
    <w:rsid w:val="0038447B"/>
    <w:rsid w:val="00384E53"/>
    <w:rsid w:val="00390BEB"/>
    <w:rsid w:val="00392318"/>
    <w:rsid w:val="00393784"/>
    <w:rsid w:val="00393A5A"/>
    <w:rsid w:val="00393E4C"/>
    <w:rsid w:val="00396729"/>
    <w:rsid w:val="00396A1C"/>
    <w:rsid w:val="00397BFE"/>
    <w:rsid w:val="003A00E3"/>
    <w:rsid w:val="003A14B4"/>
    <w:rsid w:val="003A156E"/>
    <w:rsid w:val="003A1ADC"/>
    <w:rsid w:val="003A208F"/>
    <w:rsid w:val="003A2E2F"/>
    <w:rsid w:val="003A3827"/>
    <w:rsid w:val="003A6B00"/>
    <w:rsid w:val="003A6EDA"/>
    <w:rsid w:val="003A7C04"/>
    <w:rsid w:val="003A7C24"/>
    <w:rsid w:val="003A7E2E"/>
    <w:rsid w:val="003B0E87"/>
    <w:rsid w:val="003B1330"/>
    <w:rsid w:val="003B134D"/>
    <w:rsid w:val="003B29E7"/>
    <w:rsid w:val="003B2C5F"/>
    <w:rsid w:val="003B3446"/>
    <w:rsid w:val="003B3F6B"/>
    <w:rsid w:val="003B4888"/>
    <w:rsid w:val="003B5296"/>
    <w:rsid w:val="003B608F"/>
    <w:rsid w:val="003B716F"/>
    <w:rsid w:val="003B7889"/>
    <w:rsid w:val="003C031A"/>
    <w:rsid w:val="003C443D"/>
    <w:rsid w:val="003C4CC7"/>
    <w:rsid w:val="003C5EA9"/>
    <w:rsid w:val="003C6AA7"/>
    <w:rsid w:val="003C7239"/>
    <w:rsid w:val="003C7F98"/>
    <w:rsid w:val="003D3B45"/>
    <w:rsid w:val="003D45CE"/>
    <w:rsid w:val="003D4779"/>
    <w:rsid w:val="003D4DDA"/>
    <w:rsid w:val="003D62F0"/>
    <w:rsid w:val="003D6A94"/>
    <w:rsid w:val="003D6C54"/>
    <w:rsid w:val="003E0275"/>
    <w:rsid w:val="003E1D78"/>
    <w:rsid w:val="003E49DD"/>
    <w:rsid w:val="003E4CAE"/>
    <w:rsid w:val="003E5252"/>
    <w:rsid w:val="003E5768"/>
    <w:rsid w:val="003E61A2"/>
    <w:rsid w:val="003E6D74"/>
    <w:rsid w:val="003E6F60"/>
    <w:rsid w:val="003E7732"/>
    <w:rsid w:val="003E7C35"/>
    <w:rsid w:val="003F0991"/>
    <w:rsid w:val="003F1E89"/>
    <w:rsid w:val="003F27F0"/>
    <w:rsid w:val="003F2B05"/>
    <w:rsid w:val="003F370D"/>
    <w:rsid w:val="003F45C2"/>
    <w:rsid w:val="003F5A9E"/>
    <w:rsid w:val="003F6669"/>
    <w:rsid w:val="003F6F44"/>
    <w:rsid w:val="003F7E13"/>
    <w:rsid w:val="003F7F46"/>
    <w:rsid w:val="00401C5B"/>
    <w:rsid w:val="00402268"/>
    <w:rsid w:val="00402FE0"/>
    <w:rsid w:val="004079FA"/>
    <w:rsid w:val="00407A67"/>
    <w:rsid w:val="00407C4E"/>
    <w:rsid w:val="004122A6"/>
    <w:rsid w:val="004128C9"/>
    <w:rsid w:val="0041299A"/>
    <w:rsid w:val="0041522C"/>
    <w:rsid w:val="0041731C"/>
    <w:rsid w:val="004247BC"/>
    <w:rsid w:val="004272DF"/>
    <w:rsid w:val="0042791C"/>
    <w:rsid w:val="004313F7"/>
    <w:rsid w:val="00433653"/>
    <w:rsid w:val="00434154"/>
    <w:rsid w:val="004347BD"/>
    <w:rsid w:val="004348E3"/>
    <w:rsid w:val="00434E44"/>
    <w:rsid w:val="00435CE6"/>
    <w:rsid w:val="00435DF6"/>
    <w:rsid w:val="004365E3"/>
    <w:rsid w:val="0044062A"/>
    <w:rsid w:val="00441242"/>
    <w:rsid w:val="00444F77"/>
    <w:rsid w:val="0044530D"/>
    <w:rsid w:val="00446C9F"/>
    <w:rsid w:val="00447CF3"/>
    <w:rsid w:val="004519E2"/>
    <w:rsid w:val="00452F7B"/>
    <w:rsid w:val="00454371"/>
    <w:rsid w:val="004574B6"/>
    <w:rsid w:val="00462B1E"/>
    <w:rsid w:val="00463DFE"/>
    <w:rsid w:val="0046410D"/>
    <w:rsid w:val="00464C34"/>
    <w:rsid w:val="00466753"/>
    <w:rsid w:val="00466C93"/>
    <w:rsid w:val="00467535"/>
    <w:rsid w:val="0047080E"/>
    <w:rsid w:val="00470F8F"/>
    <w:rsid w:val="00470FB7"/>
    <w:rsid w:val="00471696"/>
    <w:rsid w:val="004737B9"/>
    <w:rsid w:val="004741B3"/>
    <w:rsid w:val="00474413"/>
    <w:rsid w:val="00474E32"/>
    <w:rsid w:val="004759C6"/>
    <w:rsid w:val="00477278"/>
    <w:rsid w:val="00482463"/>
    <w:rsid w:val="00482B91"/>
    <w:rsid w:val="00483ADE"/>
    <w:rsid w:val="0048563F"/>
    <w:rsid w:val="00485EFA"/>
    <w:rsid w:val="00486779"/>
    <w:rsid w:val="00491A5A"/>
    <w:rsid w:val="00492A90"/>
    <w:rsid w:val="00493299"/>
    <w:rsid w:val="00493EE7"/>
    <w:rsid w:val="00495AF9"/>
    <w:rsid w:val="00495D29"/>
    <w:rsid w:val="004962B4"/>
    <w:rsid w:val="004967B6"/>
    <w:rsid w:val="00496B8E"/>
    <w:rsid w:val="004A09DE"/>
    <w:rsid w:val="004A1BA9"/>
    <w:rsid w:val="004A1C2A"/>
    <w:rsid w:val="004A1F79"/>
    <w:rsid w:val="004A2816"/>
    <w:rsid w:val="004A38A6"/>
    <w:rsid w:val="004A46A2"/>
    <w:rsid w:val="004A4D9B"/>
    <w:rsid w:val="004A5A06"/>
    <w:rsid w:val="004A5EB7"/>
    <w:rsid w:val="004A660D"/>
    <w:rsid w:val="004A7D97"/>
    <w:rsid w:val="004A7E62"/>
    <w:rsid w:val="004B3A78"/>
    <w:rsid w:val="004B3A8D"/>
    <w:rsid w:val="004B47C4"/>
    <w:rsid w:val="004B4F63"/>
    <w:rsid w:val="004B7F77"/>
    <w:rsid w:val="004C0543"/>
    <w:rsid w:val="004C0A63"/>
    <w:rsid w:val="004C23B1"/>
    <w:rsid w:val="004C27DC"/>
    <w:rsid w:val="004C399E"/>
    <w:rsid w:val="004C3ADD"/>
    <w:rsid w:val="004C5FFF"/>
    <w:rsid w:val="004C6B41"/>
    <w:rsid w:val="004C703E"/>
    <w:rsid w:val="004C7A13"/>
    <w:rsid w:val="004D03AC"/>
    <w:rsid w:val="004D1F98"/>
    <w:rsid w:val="004D5795"/>
    <w:rsid w:val="004D6665"/>
    <w:rsid w:val="004E08B6"/>
    <w:rsid w:val="004E1ACD"/>
    <w:rsid w:val="004E3B99"/>
    <w:rsid w:val="004E6A87"/>
    <w:rsid w:val="004F0F3B"/>
    <w:rsid w:val="004F33CC"/>
    <w:rsid w:val="004F34DC"/>
    <w:rsid w:val="004F4C95"/>
    <w:rsid w:val="004F541B"/>
    <w:rsid w:val="004F58F9"/>
    <w:rsid w:val="004F7C84"/>
    <w:rsid w:val="00501E67"/>
    <w:rsid w:val="00502025"/>
    <w:rsid w:val="005022B0"/>
    <w:rsid w:val="00503C6C"/>
    <w:rsid w:val="005053A2"/>
    <w:rsid w:val="0050622E"/>
    <w:rsid w:val="00506961"/>
    <w:rsid w:val="00506C7B"/>
    <w:rsid w:val="0051027E"/>
    <w:rsid w:val="00510AFD"/>
    <w:rsid w:val="00511DA5"/>
    <w:rsid w:val="005122BB"/>
    <w:rsid w:val="00513FD2"/>
    <w:rsid w:val="00516042"/>
    <w:rsid w:val="00516C1C"/>
    <w:rsid w:val="005200A3"/>
    <w:rsid w:val="00520BF7"/>
    <w:rsid w:val="00520CA9"/>
    <w:rsid w:val="0052110E"/>
    <w:rsid w:val="00521455"/>
    <w:rsid w:val="005233A9"/>
    <w:rsid w:val="005277EE"/>
    <w:rsid w:val="005317ED"/>
    <w:rsid w:val="0053445C"/>
    <w:rsid w:val="005357EC"/>
    <w:rsid w:val="00535CAE"/>
    <w:rsid w:val="00536649"/>
    <w:rsid w:val="00541743"/>
    <w:rsid w:val="00541975"/>
    <w:rsid w:val="0054287F"/>
    <w:rsid w:val="00543A95"/>
    <w:rsid w:val="00547A49"/>
    <w:rsid w:val="00551D1D"/>
    <w:rsid w:val="005526EC"/>
    <w:rsid w:val="00552A60"/>
    <w:rsid w:val="00552E3D"/>
    <w:rsid w:val="0055464F"/>
    <w:rsid w:val="00554824"/>
    <w:rsid w:val="00555354"/>
    <w:rsid w:val="005575B7"/>
    <w:rsid w:val="00557753"/>
    <w:rsid w:val="00560C99"/>
    <w:rsid w:val="00560CE8"/>
    <w:rsid w:val="005624D3"/>
    <w:rsid w:val="00563669"/>
    <w:rsid w:val="00563FCF"/>
    <w:rsid w:val="00564241"/>
    <w:rsid w:val="0056462C"/>
    <w:rsid w:val="00564B98"/>
    <w:rsid w:val="005700BA"/>
    <w:rsid w:val="00572977"/>
    <w:rsid w:val="00572A50"/>
    <w:rsid w:val="0057340A"/>
    <w:rsid w:val="00573DEB"/>
    <w:rsid w:val="0057628F"/>
    <w:rsid w:val="0057705F"/>
    <w:rsid w:val="005770EA"/>
    <w:rsid w:val="00577C81"/>
    <w:rsid w:val="005818B3"/>
    <w:rsid w:val="00582168"/>
    <w:rsid w:val="00583198"/>
    <w:rsid w:val="0058431C"/>
    <w:rsid w:val="005853BD"/>
    <w:rsid w:val="005854F1"/>
    <w:rsid w:val="00590799"/>
    <w:rsid w:val="0059083B"/>
    <w:rsid w:val="005935C1"/>
    <w:rsid w:val="00595806"/>
    <w:rsid w:val="00595B69"/>
    <w:rsid w:val="005966EC"/>
    <w:rsid w:val="00597921"/>
    <w:rsid w:val="005A0046"/>
    <w:rsid w:val="005A00FE"/>
    <w:rsid w:val="005A05B4"/>
    <w:rsid w:val="005A3367"/>
    <w:rsid w:val="005A362D"/>
    <w:rsid w:val="005A370F"/>
    <w:rsid w:val="005A47A8"/>
    <w:rsid w:val="005A49E2"/>
    <w:rsid w:val="005B07BD"/>
    <w:rsid w:val="005B0A4E"/>
    <w:rsid w:val="005B2018"/>
    <w:rsid w:val="005B2FDC"/>
    <w:rsid w:val="005B41CE"/>
    <w:rsid w:val="005B430F"/>
    <w:rsid w:val="005B4888"/>
    <w:rsid w:val="005B5798"/>
    <w:rsid w:val="005B69C8"/>
    <w:rsid w:val="005B7100"/>
    <w:rsid w:val="005C16E1"/>
    <w:rsid w:val="005C1CCF"/>
    <w:rsid w:val="005C5895"/>
    <w:rsid w:val="005C5F49"/>
    <w:rsid w:val="005C6477"/>
    <w:rsid w:val="005C6DDE"/>
    <w:rsid w:val="005D2211"/>
    <w:rsid w:val="005D286C"/>
    <w:rsid w:val="005D28DF"/>
    <w:rsid w:val="005D37B2"/>
    <w:rsid w:val="005D3DA1"/>
    <w:rsid w:val="005D440A"/>
    <w:rsid w:val="005D733D"/>
    <w:rsid w:val="005E12F9"/>
    <w:rsid w:val="005E1DAF"/>
    <w:rsid w:val="005E30BE"/>
    <w:rsid w:val="005E3591"/>
    <w:rsid w:val="005E428C"/>
    <w:rsid w:val="005E47A7"/>
    <w:rsid w:val="005E50AC"/>
    <w:rsid w:val="005E51BB"/>
    <w:rsid w:val="005E56EC"/>
    <w:rsid w:val="005E5946"/>
    <w:rsid w:val="005E5D67"/>
    <w:rsid w:val="005E65FD"/>
    <w:rsid w:val="005E72F7"/>
    <w:rsid w:val="005F05E9"/>
    <w:rsid w:val="005F22E1"/>
    <w:rsid w:val="005F3779"/>
    <w:rsid w:val="005F5B33"/>
    <w:rsid w:val="005F6496"/>
    <w:rsid w:val="005F6CA4"/>
    <w:rsid w:val="005F728F"/>
    <w:rsid w:val="006014B9"/>
    <w:rsid w:val="00602971"/>
    <w:rsid w:val="00603127"/>
    <w:rsid w:val="0060396E"/>
    <w:rsid w:val="006040E3"/>
    <w:rsid w:val="006064AB"/>
    <w:rsid w:val="00607937"/>
    <w:rsid w:val="00611049"/>
    <w:rsid w:val="0061233B"/>
    <w:rsid w:val="006128A5"/>
    <w:rsid w:val="00614CE7"/>
    <w:rsid w:val="006163CE"/>
    <w:rsid w:val="00616C28"/>
    <w:rsid w:val="0062590A"/>
    <w:rsid w:val="006265B2"/>
    <w:rsid w:val="006275F2"/>
    <w:rsid w:val="006319AE"/>
    <w:rsid w:val="00632B4C"/>
    <w:rsid w:val="00632CE2"/>
    <w:rsid w:val="006333F3"/>
    <w:rsid w:val="00634340"/>
    <w:rsid w:val="00635057"/>
    <w:rsid w:val="00635272"/>
    <w:rsid w:val="00635B83"/>
    <w:rsid w:val="006374D4"/>
    <w:rsid w:val="006379D6"/>
    <w:rsid w:val="00640A0A"/>
    <w:rsid w:val="006425F8"/>
    <w:rsid w:val="00643F1C"/>
    <w:rsid w:val="006446AC"/>
    <w:rsid w:val="00645130"/>
    <w:rsid w:val="00645BE8"/>
    <w:rsid w:val="00646690"/>
    <w:rsid w:val="00650252"/>
    <w:rsid w:val="00650C19"/>
    <w:rsid w:val="00653732"/>
    <w:rsid w:val="00653DBB"/>
    <w:rsid w:val="006541C1"/>
    <w:rsid w:val="00655224"/>
    <w:rsid w:val="0065735D"/>
    <w:rsid w:val="00657D3B"/>
    <w:rsid w:val="00660187"/>
    <w:rsid w:val="00660539"/>
    <w:rsid w:val="00662667"/>
    <w:rsid w:val="006636FA"/>
    <w:rsid w:val="0066380A"/>
    <w:rsid w:val="0066436B"/>
    <w:rsid w:val="0066445E"/>
    <w:rsid w:val="00665AAB"/>
    <w:rsid w:val="00667E67"/>
    <w:rsid w:val="00670A2C"/>
    <w:rsid w:val="006712EC"/>
    <w:rsid w:val="00671C8A"/>
    <w:rsid w:val="00677BC6"/>
    <w:rsid w:val="00677F19"/>
    <w:rsid w:val="006803FD"/>
    <w:rsid w:val="006812B5"/>
    <w:rsid w:val="00683A32"/>
    <w:rsid w:val="006842EE"/>
    <w:rsid w:val="00685100"/>
    <w:rsid w:val="00685705"/>
    <w:rsid w:val="00685C6A"/>
    <w:rsid w:val="00687C9F"/>
    <w:rsid w:val="0069110C"/>
    <w:rsid w:val="00691560"/>
    <w:rsid w:val="00693D73"/>
    <w:rsid w:val="00694E70"/>
    <w:rsid w:val="00695507"/>
    <w:rsid w:val="00695CD4"/>
    <w:rsid w:val="00696CED"/>
    <w:rsid w:val="006A12EE"/>
    <w:rsid w:val="006A16E8"/>
    <w:rsid w:val="006A1CA6"/>
    <w:rsid w:val="006A2BA4"/>
    <w:rsid w:val="006A5F0B"/>
    <w:rsid w:val="006A6223"/>
    <w:rsid w:val="006B054C"/>
    <w:rsid w:val="006B1384"/>
    <w:rsid w:val="006B1616"/>
    <w:rsid w:val="006B2085"/>
    <w:rsid w:val="006B37CA"/>
    <w:rsid w:val="006B46C5"/>
    <w:rsid w:val="006B5383"/>
    <w:rsid w:val="006B5D40"/>
    <w:rsid w:val="006B64F0"/>
    <w:rsid w:val="006B6897"/>
    <w:rsid w:val="006B6D2E"/>
    <w:rsid w:val="006B7406"/>
    <w:rsid w:val="006C051B"/>
    <w:rsid w:val="006C3734"/>
    <w:rsid w:val="006C3848"/>
    <w:rsid w:val="006C55CE"/>
    <w:rsid w:val="006C69FA"/>
    <w:rsid w:val="006D186D"/>
    <w:rsid w:val="006D1EF8"/>
    <w:rsid w:val="006D215E"/>
    <w:rsid w:val="006D2432"/>
    <w:rsid w:val="006D2DCF"/>
    <w:rsid w:val="006D3A6D"/>
    <w:rsid w:val="006D4ABF"/>
    <w:rsid w:val="006D5AAB"/>
    <w:rsid w:val="006D71B9"/>
    <w:rsid w:val="006D7832"/>
    <w:rsid w:val="006E125A"/>
    <w:rsid w:val="006E16BB"/>
    <w:rsid w:val="006E1E43"/>
    <w:rsid w:val="006E2F3A"/>
    <w:rsid w:val="006E46D0"/>
    <w:rsid w:val="006E5474"/>
    <w:rsid w:val="006F03DA"/>
    <w:rsid w:val="006F3910"/>
    <w:rsid w:val="006F3E53"/>
    <w:rsid w:val="006F5757"/>
    <w:rsid w:val="006F5D65"/>
    <w:rsid w:val="006F76E7"/>
    <w:rsid w:val="006F78BD"/>
    <w:rsid w:val="006F7A14"/>
    <w:rsid w:val="0070002D"/>
    <w:rsid w:val="0070219B"/>
    <w:rsid w:val="0070447F"/>
    <w:rsid w:val="007053E3"/>
    <w:rsid w:val="007057AC"/>
    <w:rsid w:val="00705E4C"/>
    <w:rsid w:val="007065F8"/>
    <w:rsid w:val="00707034"/>
    <w:rsid w:val="007073F1"/>
    <w:rsid w:val="00707469"/>
    <w:rsid w:val="00710B54"/>
    <w:rsid w:val="0071182D"/>
    <w:rsid w:val="00714514"/>
    <w:rsid w:val="0071487C"/>
    <w:rsid w:val="0071591B"/>
    <w:rsid w:val="00720065"/>
    <w:rsid w:val="00720884"/>
    <w:rsid w:val="007208CD"/>
    <w:rsid w:val="00723713"/>
    <w:rsid w:val="00724A64"/>
    <w:rsid w:val="00725A51"/>
    <w:rsid w:val="007268B6"/>
    <w:rsid w:val="00726DC3"/>
    <w:rsid w:val="00727100"/>
    <w:rsid w:val="007300E3"/>
    <w:rsid w:val="0073010A"/>
    <w:rsid w:val="00730A19"/>
    <w:rsid w:val="00730BA4"/>
    <w:rsid w:val="00731DCF"/>
    <w:rsid w:val="00732817"/>
    <w:rsid w:val="00732932"/>
    <w:rsid w:val="00733698"/>
    <w:rsid w:val="00733F1F"/>
    <w:rsid w:val="00734034"/>
    <w:rsid w:val="007360D1"/>
    <w:rsid w:val="0073736B"/>
    <w:rsid w:val="00737784"/>
    <w:rsid w:val="00737CF0"/>
    <w:rsid w:val="00740C04"/>
    <w:rsid w:val="00741E2B"/>
    <w:rsid w:val="0074327F"/>
    <w:rsid w:val="00745042"/>
    <w:rsid w:val="00745147"/>
    <w:rsid w:val="007452FA"/>
    <w:rsid w:val="00745E6C"/>
    <w:rsid w:val="00746FC3"/>
    <w:rsid w:val="007473BA"/>
    <w:rsid w:val="00750353"/>
    <w:rsid w:val="00750BCC"/>
    <w:rsid w:val="00751DC5"/>
    <w:rsid w:val="00752CD0"/>
    <w:rsid w:val="0075402B"/>
    <w:rsid w:val="00756971"/>
    <w:rsid w:val="00757165"/>
    <w:rsid w:val="00763C01"/>
    <w:rsid w:val="00765407"/>
    <w:rsid w:val="00767758"/>
    <w:rsid w:val="00767859"/>
    <w:rsid w:val="00767DC1"/>
    <w:rsid w:val="00767FE1"/>
    <w:rsid w:val="007704C9"/>
    <w:rsid w:val="00773169"/>
    <w:rsid w:val="00773909"/>
    <w:rsid w:val="00773CE1"/>
    <w:rsid w:val="00774880"/>
    <w:rsid w:val="0077536A"/>
    <w:rsid w:val="00777319"/>
    <w:rsid w:val="00777503"/>
    <w:rsid w:val="0078035A"/>
    <w:rsid w:val="0078186B"/>
    <w:rsid w:val="00784563"/>
    <w:rsid w:val="0078462D"/>
    <w:rsid w:val="00784A10"/>
    <w:rsid w:val="00786C45"/>
    <w:rsid w:val="00786F1B"/>
    <w:rsid w:val="00791D8D"/>
    <w:rsid w:val="00792A9C"/>
    <w:rsid w:val="00794474"/>
    <w:rsid w:val="007961EC"/>
    <w:rsid w:val="00796300"/>
    <w:rsid w:val="00796432"/>
    <w:rsid w:val="007969F9"/>
    <w:rsid w:val="00796B33"/>
    <w:rsid w:val="007A1D00"/>
    <w:rsid w:val="007A2A1C"/>
    <w:rsid w:val="007A3003"/>
    <w:rsid w:val="007A3B5B"/>
    <w:rsid w:val="007A4043"/>
    <w:rsid w:val="007A4FFD"/>
    <w:rsid w:val="007A526D"/>
    <w:rsid w:val="007A569E"/>
    <w:rsid w:val="007A5C4D"/>
    <w:rsid w:val="007A6022"/>
    <w:rsid w:val="007B1E40"/>
    <w:rsid w:val="007B2DBB"/>
    <w:rsid w:val="007B4A41"/>
    <w:rsid w:val="007B4F0A"/>
    <w:rsid w:val="007B5C97"/>
    <w:rsid w:val="007B64A9"/>
    <w:rsid w:val="007B68EB"/>
    <w:rsid w:val="007C0ADE"/>
    <w:rsid w:val="007C17AF"/>
    <w:rsid w:val="007C189C"/>
    <w:rsid w:val="007C2D40"/>
    <w:rsid w:val="007C2E06"/>
    <w:rsid w:val="007C48EF"/>
    <w:rsid w:val="007C7CEE"/>
    <w:rsid w:val="007D1F86"/>
    <w:rsid w:val="007D228D"/>
    <w:rsid w:val="007D426A"/>
    <w:rsid w:val="007D4D99"/>
    <w:rsid w:val="007D6E89"/>
    <w:rsid w:val="007D7B1B"/>
    <w:rsid w:val="007E029C"/>
    <w:rsid w:val="007E1242"/>
    <w:rsid w:val="007E17B3"/>
    <w:rsid w:val="007E1BC7"/>
    <w:rsid w:val="007E2380"/>
    <w:rsid w:val="007E39F8"/>
    <w:rsid w:val="007E407B"/>
    <w:rsid w:val="007E4D7A"/>
    <w:rsid w:val="007E5263"/>
    <w:rsid w:val="007F128B"/>
    <w:rsid w:val="007F2996"/>
    <w:rsid w:val="007F6392"/>
    <w:rsid w:val="007F7339"/>
    <w:rsid w:val="00800B25"/>
    <w:rsid w:val="00801B93"/>
    <w:rsid w:val="00801F70"/>
    <w:rsid w:val="008036D1"/>
    <w:rsid w:val="008050E1"/>
    <w:rsid w:val="00805C43"/>
    <w:rsid w:val="008060A7"/>
    <w:rsid w:val="00806798"/>
    <w:rsid w:val="0080691D"/>
    <w:rsid w:val="00806C24"/>
    <w:rsid w:val="00810FB1"/>
    <w:rsid w:val="00812A0C"/>
    <w:rsid w:val="0081313E"/>
    <w:rsid w:val="00813621"/>
    <w:rsid w:val="00815A08"/>
    <w:rsid w:val="00815B88"/>
    <w:rsid w:val="0081655B"/>
    <w:rsid w:val="00816AD2"/>
    <w:rsid w:val="0081769D"/>
    <w:rsid w:val="00817C08"/>
    <w:rsid w:val="00821049"/>
    <w:rsid w:val="0082268A"/>
    <w:rsid w:val="00825839"/>
    <w:rsid w:val="00825D9E"/>
    <w:rsid w:val="00826B0E"/>
    <w:rsid w:val="00830DAC"/>
    <w:rsid w:val="0083260C"/>
    <w:rsid w:val="0083431A"/>
    <w:rsid w:val="00834800"/>
    <w:rsid w:val="00834A11"/>
    <w:rsid w:val="00834E0B"/>
    <w:rsid w:val="008369E4"/>
    <w:rsid w:val="00836CA7"/>
    <w:rsid w:val="00836D88"/>
    <w:rsid w:val="00836FBF"/>
    <w:rsid w:val="00837A23"/>
    <w:rsid w:val="00840A9B"/>
    <w:rsid w:val="008417CC"/>
    <w:rsid w:val="0084310F"/>
    <w:rsid w:val="00843A8F"/>
    <w:rsid w:val="00844FCA"/>
    <w:rsid w:val="00845628"/>
    <w:rsid w:val="00845C54"/>
    <w:rsid w:val="0084628C"/>
    <w:rsid w:val="00847CBE"/>
    <w:rsid w:val="00850431"/>
    <w:rsid w:val="0085162B"/>
    <w:rsid w:val="00852C4C"/>
    <w:rsid w:val="00854712"/>
    <w:rsid w:val="008547C9"/>
    <w:rsid w:val="00856057"/>
    <w:rsid w:val="0085611B"/>
    <w:rsid w:val="00857CCE"/>
    <w:rsid w:val="00860D78"/>
    <w:rsid w:val="008615F2"/>
    <w:rsid w:val="00863778"/>
    <w:rsid w:val="00867F07"/>
    <w:rsid w:val="00871856"/>
    <w:rsid w:val="008729BE"/>
    <w:rsid w:val="00872A87"/>
    <w:rsid w:val="00873D6C"/>
    <w:rsid w:val="00875377"/>
    <w:rsid w:val="00875844"/>
    <w:rsid w:val="00880662"/>
    <w:rsid w:val="00883FB5"/>
    <w:rsid w:val="00885C67"/>
    <w:rsid w:val="00886BAB"/>
    <w:rsid w:val="00886DBC"/>
    <w:rsid w:val="00887914"/>
    <w:rsid w:val="008919BA"/>
    <w:rsid w:val="00892E7A"/>
    <w:rsid w:val="00893498"/>
    <w:rsid w:val="008945AB"/>
    <w:rsid w:val="008951CC"/>
    <w:rsid w:val="008954FB"/>
    <w:rsid w:val="008963A3"/>
    <w:rsid w:val="008A1B37"/>
    <w:rsid w:val="008A35C9"/>
    <w:rsid w:val="008A36E7"/>
    <w:rsid w:val="008A51D1"/>
    <w:rsid w:val="008A5784"/>
    <w:rsid w:val="008A6E22"/>
    <w:rsid w:val="008A7DD1"/>
    <w:rsid w:val="008B05D7"/>
    <w:rsid w:val="008B0841"/>
    <w:rsid w:val="008B2B31"/>
    <w:rsid w:val="008B2BBF"/>
    <w:rsid w:val="008B3E5E"/>
    <w:rsid w:val="008B422C"/>
    <w:rsid w:val="008B43AE"/>
    <w:rsid w:val="008B5279"/>
    <w:rsid w:val="008C0316"/>
    <w:rsid w:val="008C1357"/>
    <w:rsid w:val="008C5AB3"/>
    <w:rsid w:val="008C5BFC"/>
    <w:rsid w:val="008C79C5"/>
    <w:rsid w:val="008C79DA"/>
    <w:rsid w:val="008D05E3"/>
    <w:rsid w:val="008D0F71"/>
    <w:rsid w:val="008D263E"/>
    <w:rsid w:val="008D269D"/>
    <w:rsid w:val="008D2D1E"/>
    <w:rsid w:val="008D31CA"/>
    <w:rsid w:val="008D3329"/>
    <w:rsid w:val="008D420D"/>
    <w:rsid w:val="008D4FF5"/>
    <w:rsid w:val="008D72FE"/>
    <w:rsid w:val="008D7490"/>
    <w:rsid w:val="008E0003"/>
    <w:rsid w:val="008E066A"/>
    <w:rsid w:val="008E258E"/>
    <w:rsid w:val="008E2611"/>
    <w:rsid w:val="008E2E3D"/>
    <w:rsid w:val="008E3A3A"/>
    <w:rsid w:val="008E533C"/>
    <w:rsid w:val="008E55A1"/>
    <w:rsid w:val="008E6339"/>
    <w:rsid w:val="008E6F88"/>
    <w:rsid w:val="008F0531"/>
    <w:rsid w:val="008F25D3"/>
    <w:rsid w:val="008F2B26"/>
    <w:rsid w:val="008F3C10"/>
    <w:rsid w:val="008F4669"/>
    <w:rsid w:val="008F5D61"/>
    <w:rsid w:val="008F7673"/>
    <w:rsid w:val="0090023A"/>
    <w:rsid w:val="009006A4"/>
    <w:rsid w:val="00901A4E"/>
    <w:rsid w:val="00902566"/>
    <w:rsid w:val="009103FE"/>
    <w:rsid w:val="0091268E"/>
    <w:rsid w:val="0091293D"/>
    <w:rsid w:val="00912E74"/>
    <w:rsid w:val="009136C8"/>
    <w:rsid w:val="00913FF1"/>
    <w:rsid w:val="00914423"/>
    <w:rsid w:val="009149EC"/>
    <w:rsid w:val="0091742B"/>
    <w:rsid w:val="00917C13"/>
    <w:rsid w:val="00920114"/>
    <w:rsid w:val="00920416"/>
    <w:rsid w:val="009224E9"/>
    <w:rsid w:val="00923F50"/>
    <w:rsid w:val="009244FA"/>
    <w:rsid w:val="009253D7"/>
    <w:rsid w:val="009255D7"/>
    <w:rsid w:val="00925616"/>
    <w:rsid w:val="00925797"/>
    <w:rsid w:val="009272A8"/>
    <w:rsid w:val="0093100D"/>
    <w:rsid w:val="00934E04"/>
    <w:rsid w:val="00936032"/>
    <w:rsid w:val="00936E6B"/>
    <w:rsid w:val="00937F76"/>
    <w:rsid w:val="00940254"/>
    <w:rsid w:val="0094036C"/>
    <w:rsid w:val="0094109F"/>
    <w:rsid w:val="00942620"/>
    <w:rsid w:val="00944307"/>
    <w:rsid w:val="00945FF1"/>
    <w:rsid w:val="0094656E"/>
    <w:rsid w:val="0095063F"/>
    <w:rsid w:val="00950CCD"/>
    <w:rsid w:val="00951913"/>
    <w:rsid w:val="0095242C"/>
    <w:rsid w:val="0095327B"/>
    <w:rsid w:val="0095451A"/>
    <w:rsid w:val="00957BC5"/>
    <w:rsid w:val="0096003F"/>
    <w:rsid w:val="009622A1"/>
    <w:rsid w:val="0096249E"/>
    <w:rsid w:val="00964270"/>
    <w:rsid w:val="009657C9"/>
    <w:rsid w:val="009728BC"/>
    <w:rsid w:val="009729B9"/>
    <w:rsid w:val="00980417"/>
    <w:rsid w:val="009829E0"/>
    <w:rsid w:val="009839F8"/>
    <w:rsid w:val="00986036"/>
    <w:rsid w:val="00986B10"/>
    <w:rsid w:val="00987490"/>
    <w:rsid w:val="00987CC6"/>
    <w:rsid w:val="00987D8C"/>
    <w:rsid w:val="00987F5B"/>
    <w:rsid w:val="009917A8"/>
    <w:rsid w:val="00991A81"/>
    <w:rsid w:val="00993EE8"/>
    <w:rsid w:val="009946C9"/>
    <w:rsid w:val="009952FC"/>
    <w:rsid w:val="00995325"/>
    <w:rsid w:val="00995402"/>
    <w:rsid w:val="00995B8A"/>
    <w:rsid w:val="00996783"/>
    <w:rsid w:val="009A099F"/>
    <w:rsid w:val="009A2675"/>
    <w:rsid w:val="009A38E9"/>
    <w:rsid w:val="009A52B4"/>
    <w:rsid w:val="009A6616"/>
    <w:rsid w:val="009A6DBC"/>
    <w:rsid w:val="009B02BC"/>
    <w:rsid w:val="009B15B4"/>
    <w:rsid w:val="009B5967"/>
    <w:rsid w:val="009B662C"/>
    <w:rsid w:val="009B66D2"/>
    <w:rsid w:val="009B68B0"/>
    <w:rsid w:val="009B754D"/>
    <w:rsid w:val="009B7BAD"/>
    <w:rsid w:val="009C15C0"/>
    <w:rsid w:val="009C1E99"/>
    <w:rsid w:val="009C32C5"/>
    <w:rsid w:val="009C33CD"/>
    <w:rsid w:val="009C7543"/>
    <w:rsid w:val="009D24B3"/>
    <w:rsid w:val="009D32E7"/>
    <w:rsid w:val="009D55AA"/>
    <w:rsid w:val="009D59C6"/>
    <w:rsid w:val="009D74FB"/>
    <w:rsid w:val="009D7D20"/>
    <w:rsid w:val="009E1774"/>
    <w:rsid w:val="009E35CC"/>
    <w:rsid w:val="009E3F15"/>
    <w:rsid w:val="009E402D"/>
    <w:rsid w:val="009E42EC"/>
    <w:rsid w:val="009E5979"/>
    <w:rsid w:val="009E65AD"/>
    <w:rsid w:val="009E77EB"/>
    <w:rsid w:val="009E7DF7"/>
    <w:rsid w:val="009F11BF"/>
    <w:rsid w:val="009F48E1"/>
    <w:rsid w:val="009F511E"/>
    <w:rsid w:val="009F6958"/>
    <w:rsid w:val="009F6D67"/>
    <w:rsid w:val="009F72BC"/>
    <w:rsid w:val="00A00B19"/>
    <w:rsid w:val="00A00CE5"/>
    <w:rsid w:val="00A0142A"/>
    <w:rsid w:val="00A01774"/>
    <w:rsid w:val="00A03800"/>
    <w:rsid w:val="00A04838"/>
    <w:rsid w:val="00A04856"/>
    <w:rsid w:val="00A0499E"/>
    <w:rsid w:val="00A07C48"/>
    <w:rsid w:val="00A12B07"/>
    <w:rsid w:val="00A12CAC"/>
    <w:rsid w:val="00A13252"/>
    <w:rsid w:val="00A1544E"/>
    <w:rsid w:val="00A17C6E"/>
    <w:rsid w:val="00A20E2D"/>
    <w:rsid w:val="00A21A9B"/>
    <w:rsid w:val="00A2252A"/>
    <w:rsid w:val="00A2450F"/>
    <w:rsid w:val="00A30370"/>
    <w:rsid w:val="00A30D30"/>
    <w:rsid w:val="00A3110C"/>
    <w:rsid w:val="00A32A50"/>
    <w:rsid w:val="00A32B60"/>
    <w:rsid w:val="00A32D80"/>
    <w:rsid w:val="00A333BB"/>
    <w:rsid w:val="00A35C13"/>
    <w:rsid w:val="00A36EC1"/>
    <w:rsid w:val="00A37704"/>
    <w:rsid w:val="00A40D7B"/>
    <w:rsid w:val="00A40DC0"/>
    <w:rsid w:val="00A41017"/>
    <w:rsid w:val="00A44DE3"/>
    <w:rsid w:val="00A4509F"/>
    <w:rsid w:val="00A453FB"/>
    <w:rsid w:val="00A47628"/>
    <w:rsid w:val="00A4783A"/>
    <w:rsid w:val="00A47A78"/>
    <w:rsid w:val="00A47B2D"/>
    <w:rsid w:val="00A508B6"/>
    <w:rsid w:val="00A50D9B"/>
    <w:rsid w:val="00A50E32"/>
    <w:rsid w:val="00A52814"/>
    <w:rsid w:val="00A5313F"/>
    <w:rsid w:val="00A531F3"/>
    <w:rsid w:val="00A546E9"/>
    <w:rsid w:val="00A5610E"/>
    <w:rsid w:val="00A57CCC"/>
    <w:rsid w:val="00A60105"/>
    <w:rsid w:val="00A60B45"/>
    <w:rsid w:val="00A623D7"/>
    <w:rsid w:val="00A66B8A"/>
    <w:rsid w:val="00A72B58"/>
    <w:rsid w:val="00A7311B"/>
    <w:rsid w:val="00A74C1A"/>
    <w:rsid w:val="00A75385"/>
    <w:rsid w:val="00A777FB"/>
    <w:rsid w:val="00A831AF"/>
    <w:rsid w:val="00A8412E"/>
    <w:rsid w:val="00A84417"/>
    <w:rsid w:val="00A85997"/>
    <w:rsid w:val="00A85DA2"/>
    <w:rsid w:val="00A86354"/>
    <w:rsid w:val="00A86AE8"/>
    <w:rsid w:val="00A87A67"/>
    <w:rsid w:val="00A87FAF"/>
    <w:rsid w:val="00A93102"/>
    <w:rsid w:val="00A9416D"/>
    <w:rsid w:val="00A955C5"/>
    <w:rsid w:val="00A955F0"/>
    <w:rsid w:val="00A970CD"/>
    <w:rsid w:val="00A9745F"/>
    <w:rsid w:val="00A97736"/>
    <w:rsid w:val="00AA0076"/>
    <w:rsid w:val="00AA0783"/>
    <w:rsid w:val="00AA0B2D"/>
    <w:rsid w:val="00AA2A92"/>
    <w:rsid w:val="00AA2F46"/>
    <w:rsid w:val="00AA35AF"/>
    <w:rsid w:val="00AA49C5"/>
    <w:rsid w:val="00AA4F3A"/>
    <w:rsid w:val="00AA5DCC"/>
    <w:rsid w:val="00AA7A4A"/>
    <w:rsid w:val="00AB0D9F"/>
    <w:rsid w:val="00AB1074"/>
    <w:rsid w:val="00AB14BA"/>
    <w:rsid w:val="00AB150A"/>
    <w:rsid w:val="00AB1C16"/>
    <w:rsid w:val="00AB40AF"/>
    <w:rsid w:val="00AB50B5"/>
    <w:rsid w:val="00AB547F"/>
    <w:rsid w:val="00AC0573"/>
    <w:rsid w:val="00AC0FBD"/>
    <w:rsid w:val="00AC1B19"/>
    <w:rsid w:val="00AC245C"/>
    <w:rsid w:val="00AC28A5"/>
    <w:rsid w:val="00AC31D1"/>
    <w:rsid w:val="00AC3CC3"/>
    <w:rsid w:val="00AC46E9"/>
    <w:rsid w:val="00AC5035"/>
    <w:rsid w:val="00AC53D0"/>
    <w:rsid w:val="00AC75D0"/>
    <w:rsid w:val="00AD1DE5"/>
    <w:rsid w:val="00AD2151"/>
    <w:rsid w:val="00AD221E"/>
    <w:rsid w:val="00AD24D5"/>
    <w:rsid w:val="00AD3C14"/>
    <w:rsid w:val="00AD3F75"/>
    <w:rsid w:val="00AD541C"/>
    <w:rsid w:val="00AD5635"/>
    <w:rsid w:val="00AD5977"/>
    <w:rsid w:val="00AD6624"/>
    <w:rsid w:val="00AD662D"/>
    <w:rsid w:val="00AD701C"/>
    <w:rsid w:val="00AE07F2"/>
    <w:rsid w:val="00AE0F43"/>
    <w:rsid w:val="00AE3501"/>
    <w:rsid w:val="00AE35E5"/>
    <w:rsid w:val="00AE37AB"/>
    <w:rsid w:val="00AE45BF"/>
    <w:rsid w:val="00AE60F3"/>
    <w:rsid w:val="00AE6651"/>
    <w:rsid w:val="00AE6AA5"/>
    <w:rsid w:val="00AE716B"/>
    <w:rsid w:val="00AF01F9"/>
    <w:rsid w:val="00AF22BA"/>
    <w:rsid w:val="00AF237A"/>
    <w:rsid w:val="00AF2B4C"/>
    <w:rsid w:val="00AF4BCF"/>
    <w:rsid w:val="00AF4E33"/>
    <w:rsid w:val="00AF5FD5"/>
    <w:rsid w:val="00AF6B51"/>
    <w:rsid w:val="00B053EB"/>
    <w:rsid w:val="00B05E95"/>
    <w:rsid w:val="00B06987"/>
    <w:rsid w:val="00B10A94"/>
    <w:rsid w:val="00B110FF"/>
    <w:rsid w:val="00B11733"/>
    <w:rsid w:val="00B128D8"/>
    <w:rsid w:val="00B15F79"/>
    <w:rsid w:val="00B16707"/>
    <w:rsid w:val="00B20E99"/>
    <w:rsid w:val="00B24936"/>
    <w:rsid w:val="00B254FF"/>
    <w:rsid w:val="00B25643"/>
    <w:rsid w:val="00B26522"/>
    <w:rsid w:val="00B265BD"/>
    <w:rsid w:val="00B272E7"/>
    <w:rsid w:val="00B3383B"/>
    <w:rsid w:val="00B3578C"/>
    <w:rsid w:val="00B362CF"/>
    <w:rsid w:val="00B368DB"/>
    <w:rsid w:val="00B36D72"/>
    <w:rsid w:val="00B3794D"/>
    <w:rsid w:val="00B37A0C"/>
    <w:rsid w:val="00B37A10"/>
    <w:rsid w:val="00B37BE4"/>
    <w:rsid w:val="00B40334"/>
    <w:rsid w:val="00B40B69"/>
    <w:rsid w:val="00B420EC"/>
    <w:rsid w:val="00B438E8"/>
    <w:rsid w:val="00B43F82"/>
    <w:rsid w:val="00B44610"/>
    <w:rsid w:val="00B44882"/>
    <w:rsid w:val="00B467C0"/>
    <w:rsid w:val="00B4727A"/>
    <w:rsid w:val="00B512AA"/>
    <w:rsid w:val="00B513BE"/>
    <w:rsid w:val="00B5154C"/>
    <w:rsid w:val="00B545EC"/>
    <w:rsid w:val="00B6041E"/>
    <w:rsid w:val="00B605C6"/>
    <w:rsid w:val="00B618E6"/>
    <w:rsid w:val="00B61957"/>
    <w:rsid w:val="00B61A8D"/>
    <w:rsid w:val="00B61C65"/>
    <w:rsid w:val="00B62D9B"/>
    <w:rsid w:val="00B634DF"/>
    <w:rsid w:val="00B6390B"/>
    <w:rsid w:val="00B6405F"/>
    <w:rsid w:val="00B64EE9"/>
    <w:rsid w:val="00B65B0D"/>
    <w:rsid w:val="00B65DF3"/>
    <w:rsid w:val="00B67A5F"/>
    <w:rsid w:val="00B71DDD"/>
    <w:rsid w:val="00B72BD4"/>
    <w:rsid w:val="00B75B50"/>
    <w:rsid w:val="00B764BF"/>
    <w:rsid w:val="00B77D45"/>
    <w:rsid w:val="00B806D6"/>
    <w:rsid w:val="00B827A6"/>
    <w:rsid w:val="00B85256"/>
    <w:rsid w:val="00B854FA"/>
    <w:rsid w:val="00B85951"/>
    <w:rsid w:val="00B86B97"/>
    <w:rsid w:val="00B92E4A"/>
    <w:rsid w:val="00B9412C"/>
    <w:rsid w:val="00B95FED"/>
    <w:rsid w:val="00B9606E"/>
    <w:rsid w:val="00B96BBC"/>
    <w:rsid w:val="00B96FEF"/>
    <w:rsid w:val="00B974DF"/>
    <w:rsid w:val="00BA158A"/>
    <w:rsid w:val="00BA158D"/>
    <w:rsid w:val="00BA2A6E"/>
    <w:rsid w:val="00BA6B67"/>
    <w:rsid w:val="00BA7FD7"/>
    <w:rsid w:val="00BB16AA"/>
    <w:rsid w:val="00BB6B62"/>
    <w:rsid w:val="00BB71CE"/>
    <w:rsid w:val="00BC0051"/>
    <w:rsid w:val="00BC0069"/>
    <w:rsid w:val="00BC1E05"/>
    <w:rsid w:val="00BC261F"/>
    <w:rsid w:val="00BC38C2"/>
    <w:rsid w:val="00BC54EA"/>
    <w:rsid w:val="00BD0BCD"/>
    <w:rsid w:val="00BD0F5B"/>
    <w:rsid w:val="00BD1A37"/>
    <w:rsid w:val="00BD2185"/>
    <w:rsid w:val="00BD37CA"/>
    <w:rsid w:val="00BD445A"/>
    <w:rsid w:val="00BD5138"/>
    <w:rsid w:val="00BD5BC0"/>
    <w:rsid w:val="00BD6400"/>
    <w:rsid w:val="00BD6718"/>
    <w:rsid w:val="00BE02BF"/>
    <w:rsid w:val="00BE0425"/>
    <w:rsid w:val="00BE2370"/>
    <w:rsid w:val="00BE2FB1"/>
    <w:rsid w:val="00BE3AE9"/>
    <w:rsid w:val="00BE4C1C"/>
    <w:rsid w:val="00BE529F"/>
    <w:rsid w:val="00BE6ED8"/>
    <w:rsid w:val="00BE784D"/>
    <w:rsid w:val="00BF0CED"/>
    <w:rsid w:val="00BF2966"/>
    <w:rsid w:val="00BF6A57"/>
    <w:rsid w:val="00BF7509"/>
    <w:rsid w:val="00C0090F"/>
    <w:rsid w:val="00C01BE5"/>
    <w:rsid w:val="00C01F80"/>
    <w:rsid w:val="00C02481"/>
    <w:rsid w:val="00C0453F"/>
    <w:rsid w:val="00C05A85"/>
    <w:rsid w:val="00C05C3E"/>
    <w:rsid w:val="00C06242"/>
    <w:rsid w:val="00C10A25"/>
    <w:rsid w:val="00C10B73"/>
    <w:rsid w:val="00C13064"/>
    <w:rsid w:val="00C1480C"/>
    <w:rsid w:val="00C14FBE"/>
    <w:rsid w:val="00C153C7"/>
    <w:rsid w:val="00C15444"/>
    <w:rsid w:val="00C15BB3"/>
    <w:rsid w:val="00C15DE3"/>
    <w:rsid w:val="00C17264"/>
    <w:rsid w:val="00C205B9"/>
    <w:rsid w:val="00C20780"/>
    <w:rsid w:val="00C21D20"/>
    <w:rsid w:val="00C22822"/>
    <w:rsid w:val="00C24133"/>
    <w:rsid w:val="00C245D5"/>
    <w:rsid w:val="00C24F99"/>
    <w:rsid w:val="00C25D89"/>
    <w:rsid w:val="00C26D81"/>
    <w:rsid w:val="00C279D4"/>
    <w:rsid w:val="00C3002D"/>
    <w:rsid w:val="00C3196D"/>
    <w:rsid w:val="00C33014"/>
    <w:rsid w:val="00C34677"/>
    <w:rsid w:val="00C353CD"/>
    <w:rsid w:val="00C35692"/>
    <w:rsid w:val="00C35FFA"/>
    <w:rsid w:val="00C36C93"/>
    <w:rsid w:val="00C36CCC"/>
    <w:rsid w:val="00C37566"/>
    <w:rsid w:val="00C377C8"/>
    <w:rsid w:val="00C37B01"/>
    <w:rsid w:val="00C402E0"/>
    <w:rsid w:val="00C41694"/>
    <w:rsid w:val="00C42732"/>
    <w:rsid w:val="00C42B7D"/>
    <w:rsid w:val="00C43CEC"/>
    <w:rsid w:val="00C43E4F"/>
    <w:rsid w:val="00C452C1"/>
    <w:rsid w:val="00C45542"/>
    <w:rsid w:val="00C4665C"/>
    <w:rsid w:val="00C46B18"/>
    <w:rsid w:val="00C473DD"/>
    <w:rsid w:val="00C477DF"/>
    <w:rsid w:val="00C50A3F"/>
    <w:rsid w:val="00C5107D"/>
    <w:rsid w:val="00C530FF"/>
    <w:rsid w:val="00C531EB"/>
    <w:rsid w:val="00C53466"/>
    <w:rsid w:val="00C55BFC"/>
    <w:rsid w:val="00C55FAC"/>
    <w:rsid w:val="00C56176"/>
    <w:rsid w:val="00C56EAC"/>
    <w:rsid w:val="00C5773F"/>
    <w:rsid w:val="00C60104"/>
    <w:rsid w:val="00C60146"/>
    <w:rsid w:val="00C60C5E"/>
    <w:rsid w:val="00C61798"/>
    <w:rsid w:val="00C6193E"/>
    <w:rsid w:val="00C637E4"/>
    <w:rsid w:val="00C64386"/>
    <w:rsid w:val="00C65162"/>
    <w:rsid w:val="00C6654C"/>
    <w:rsid w:val="00C66764"/>
    <w:rsid w:val="00C67642"/>
    <w:rsid w:val="00C7025D"/>
    <w:rsid w:val="00C70C63"/>
    <w:rsid w:val="00C7120F"/>
    <w:rsid w:val="00C71361"/>
    <w:rsid w:val="00C723B6"/>
    <w:rsid w:val="00C72A8C"/>
    <w:rsid w:val="00C73E18"/>
    <w:rsid w:val="00C75277"/>
    <w:rsid w:val="00C75AAE"/>
    <w:rsid w:val="00C77E66"/>
    <w:rsid w:val="00C80586"/>
    <w:rsid w:val="00C81CA1"/>
    <w:rsid w:val="00C83298"/>
    <w:rsid w:val="00C839E9"/>
    <w:rsid w:val="00C840B3"/>
    <w:rsid w:val="00C848B0"/>
    <w:rsid w:val="00C92B52"/>
    <w:rsid w:val="00C92F23"/>
    <w:rsid w:val="00C93CA3"/>
    <w:rsid w:val="00C93DBB"/>
    <w:rsid w:val="00C956E8"/>
    <w:rsid w:val="00C963CA"/>
    <w:rsid w:val="00C979B9"/>
    <w:rsid w:val="00CA03DA"/>
    <w:rsid w:val="00CA0CD7"/>
    <w:rsid w:val="00CA1153"/>
    <w:rsid w:val="00CA4A8A"/>
    <w:rsid w:val="00CA5CC1"/>
    <w:rsid w:val="00CA6304"/>
    <w:rsid w:val="00CA73EF"/>
    <w:rsid w:val="00CA7481"/>
    <w:rsid w:val="00CB0A72"/>
    <w:rsid w:val="00CB133D"/>
    <w:rsid w:val="00CB24DF"/>
    <w:rsid w:val="00CB26EC"/>
    <w:rsid w:val="00CB2A0E"/>
    <w:rsid w:val="00CB36F4"/>
    <w:rsid w:val="00CB3DA2"/>
    <w:rsid w:val="00CB41A6"/>
    <w:rsid w:val="00CB6D77"/>
    <w:rsid w:val="00CB7730"/>
    <w:rsid w:val="00CC09A0"/>
    <w:rsid w:val="00CC4CBC"/>
    <w:rsid w:val="00CD2078"/>
    <w:rsid w:val="00CD2295"/>
    <w:rsid w:val="00CD2441"/>
    <w:rsid w:val="00CD2933"/>
    <w:rsid w:val="00CD2E2B"/>
    <w:rsid w:val="00CD4C82"/>
    <w:rsid w:val="00CD6489"/>
    <w:rsid w:val="00CD6A6B"/>
    <w:rsid w:val="00CE16EC"/>
    <w:rsid w:val="00CE1B06"/>
    <w:rsid w:val="00CE2F96"/>
    <w:rsid w:val="00CE3498"/>
    <w:rsid w:val="00CE4D4F"/>
    <w:rsid w:val="00CE4F71"/>
    <w:rsid w:val="00CE51DB"/>
    <w:rsid w:val="00CE55CF"/>
    <w:rsid w:val="00CE55DA"/>
    <w:rsid w:val="00CE6A87"/>
    <w:rsid w:val="00CE7480"/>
    <w:rsid w:val="00CE79E9"/>
    <w:rsid w:val="00CF01F1"/>
    <w:rsid w:val="00CF1F4E"/>
    <w:rsid w:val="00CF25C1"/>
    <w:rsid w:val="00CF467E"/>
    <w:rsid w:val="00CF5CA6"/>
    <w:rsid w:val="00CF6112"/>
    <w:rsid w:val="00CF6149"/>
    <w:rsid w:val="00CF614C"/>
    <w:rsid w:val="00CF65AB"/>
    <w:rsid w:val="00D024D5"/>
    <w:rsid w:val="00D03236"/>
    <w:rsid w:val="00D044E0"/>
    <w:rsid w:val="00D1117D"/>
    <w:rsid w:val="00D113FB"/>
    <w:rsid w:val="00D12538"/>
    <w:rsid w:val="00D141A2"/>
    <w:rsid w:val="00D16C13"/>
    <w:rsid w:val="00D179CA"/>
    <w:rsid w:val="00D17E43"/>
    <w:rsid w:val="00D2080A"/>
    <w:rsid w:val="00D21450"/>
    <w:rsid w:val="00D21528"/>
    <w:rsid w:val="00D22284"/>
    <w:rsid w:val="00D22F59"/>
    <w:rsid w:val="00D2547D"/>
    <w:rsid w:val="00D26313"/>
    <w:rsid w:val="00D3419C"/>
    <w:rsid w:val="00D3588A"/>
    <w:rsid w:val="00D35AA8"/>
    <w:rsid w:val="00D35F4A"/>
    <w:rsid w:val="00D367B7"/>
    <w:rsid w:val="00D36B12"/>
    <w:rsid w:val="00D401CB"/>
    <w:rsid w:val="00D41ADA"/>
    <w:rsid w:val="00D41C82"/>
    <w:rsid w:val="00D41D0E"/>
    <w:rsid w:val="00D41DEE"/>
    <w:rsid w:val="00D426E2"/>
    <w:rsid w:val="00D44896"/>
    <w:rsid w:val="00D45C89"/>
    <w:rsid w:val="00D4711C"/>
    <w:rsid w:val="00D52F90"/>
    <w:rsid w:val="00D5328C"/>
    <w:rsid w:val="00D53708"/>
    <w:rsid w:val="00D542FA"/>
    <w:rsid w:val="00D55684"/>
    <w:rsid w:val="00D55E17"/>
    <w:rsid w:val="00D5721B"/>
    <w:rsid w:val="00D57C75"/>
    <w:rsid w:val="00D607CA"/>
    <w:rsid w:val="00D61181"/>
    <w:rsid w:val="00D62D44"/>
    <w:rsid w:val="00D63054"/>
    <w:rsid w:val="00D65BE7"/>
    <w:rsid w:val="00D665AD"/>
    <w:rsid w:val="00D66982"/>
    <w:rsid w:val="00D67F0B"/>
    <w:rsid w:val="00D716DE"/>
    <w:rsid w:val="00D71923"/>
    <w:rsid w:val="00D72434"/>
    <w:rsid w:val="00D72733"/>
    <w:rsid w:val="00D73114"/>
    <w:rsid w:val="00D73BDF"/>
    <w:rsid w:val="00D73FA1"/>
    <w:rsid w:val="00D74712"/>
    <w:rsid w:val="00D7554C"/>
    <w:rsid w:val="00D76D77"/>
    <w:rsid w:val="00D77216"/>
    <w:rsid w:val="00D7736D"/>
    <w:rsid w:val="00D773FB"/>
    <w:rsid w:val="00D806A7"/>
    <w:rsid w:val="00D81046"/>
    <w:rsid w:val="00D81624"/>
    <w:rsid w:val="00D845A4"/>
    <w:rsid w:val="00D84890"/>
    <w:rsid w:val="00D852DB"/>
    <w:rsid w:val="00D860DE"/>
    <w:rsid w:val="00D87600"/>
    <w:rsid w:val="00D9092E"/>
    <w:rsid w:val="00D90A6A"/>
    <w:rsid w:val="00D92103"/>
    <w:rsid w:val="00D9256F"/>
    <w:rsid w:val="00D945AF"/>
    <w:rsid w:val="00D957CB"/>
    <w:rsid w:val="00D9592F"/>
    <w:rsid w:val="00D9721D"/>
    <w:rsid w:val="00D9741E"/>
    <w:rsid w:val="00D97B66"/>
    <w:rsid w:val="00D97C05"/>
    <w:rsid w:val="00D97E9B"/>
    <w:rsid w:val="00DA0641"/>
    <w:rsid w:val="00DA0D97"/>
    <w:rsid w:val="00DA3491"/>
    <w:rsid w:val="00DA4012"/>
    <w:rsid w:val="00DA493B"/>
    <w:rsid w:val="00DA59B6"/>
    <w:rsid w:val="00DA692D"/>
    <w:rsid w:val="00DB0271"/>
    <w:rsid w:val="00DB05D6"/>
    <w:rsid w:val="00DB0761"/>
    <w:rsid w:val="00DB0AE3"/>
    <w:rsid w:val="00DB1E3E"/>
    <w:rsid w:val="00DB2576"/>
    <w:rsid w:val="00DB40DF"/>
    <w:rsid w:val="00DB4FC2"/>
    <w:rsid w:val="00DB55F9"/>
    <w:rsid w:val="00DB7A6B"/>
    <w:rsid w:val="00DB7D8E"/>
    <w:rsid w:val="00DB7FF4"/>
    <w:rsid w:val="00DC07C8"/>
    <w:rsid w:val="00DC08C9"/>
    <w:rsid w:val="00DC14EA"/>
    <w:rsid w:val="00DC19D0"/>
    <w:rsid w:val="00DC21CA"/>
    <w:rsid w:val="00DC24AC"/>
    <w:rsid w:val="00DC5710"/>
    <w:rsid w:val="00DC6FEF"/>
    <w:rsid w:val="00DC72BD"/>
    <w:rsid w:val="00DC77F6"/>
    <w:rsid w:val="00DD01B8"/>
    <w:rsid w:val="00DD27AB"/>
    <w:rsid w:val="00DD34AC"/>
    <w:rsid w:val="00DD3B3E"/>
    <w:rsid w:val="00DD648C"/>
    <w:rsid w:val="00DD6819"/>
    <w:rsid w:val="00DE00D5"/>
    <w:rsid w:val="00DE117D"/>
    <w:rsid w:val="00DE39A6"/>
    <w:rsid w:val="00DE4680"/>
    <w:rsid w:val="00DE63D7"/>
    <w:rsid w:val="00DE6D0C"/>
    <w:rsid w:val="00DE6D77"/>
    <w:rsid w:val="00DF0413"/>
    <w:rsid w:val="00DF0566"/>
    <w:rsid w:val="00DF5903"/>
    <w:rsid w:val="00DF7404"/>
    <w:rsid w:val="00DF7A78"/>
    <w:rsid w:val="00E00017"/>
    <w:rsid w:val="00E01033"/>
    <w:rsid w:val="00E015E4"/>
    <w:rsid w:val="00E024F9"/>
    <w:rsid w:val="00E03758"/>
    <w:rsid w:val="00E03C28"/>
    <w:rsid w:val="00E03FAF"/>
    <w:rsid w:val="00E04AF5"/>
    <w:rsid w:val="00E04B06"/>
    <w:rsid w:val="00E0645F"/>
    <w:rsid w:val="00E065C6"/>
    <w:rsid w:val="00E0791A"/>
    <w:rsid w:val="00E102DB"/>
    <w:rsid w:val="00E11439"/>
    <w:rsid w:val="00E11583"/>
    <w:rsid w:val="00E11BDB"/>
    <w:rsid w:val="00E1222C"/>
    <w:rsid w:val="00E123D2"/>
    <w:rsid w:val="00E14A73"/>
    <w:rsid w:val="00E15D6B"/>
    <w:rsid w:val="00E15EC8"/>
    <w:rsid w:val="00E162D5"/>
    <w:rsid w:val="00E20F78"/>
    <w:rsid w:val="00E21019"/>
    <w:rsid w:val="00E22C0C"/>
    <w:rsid w:val="00E22E81"/>
    <w:rsid w:val="00E24E77"/>
    <w:rsid w:val="00E27203"/>
    <w:rsid w:val="00E30CB5"/>
    <w:rsid w:val="00E31160"/>
    <w:rsid w:val="00E3396B"/>
    <w:rsid w:val="00E34A93"/>
    <w:rsid w:val="00E37304"/>
    <w:rsid w:val="00E37340"/>
    <w:rsid w:val="00E37AD9"/>
    <w:rsid w:val="00E41C3A"/>
    <w:rsid w:val="00E42457"/>
    <w:rsid w:val="00E438BE"/>
    <w:rsid w:val="00E45F8D"/>
    <w:rsid w:val="00E50C7E"/>
    <w:rsid w:val="00E51B62"/>
    <w:rsid w:val="00E532B5"/>
    <w:rsid w:val="00E552E4"/>
    <w:rsid w:val="00E5562B"/>
    <w:rsid w:val="00E55929"/>
    <w:rsid w:val="00E571C8"/>
    <w:rsid w:val="00E577C8"/>
    <w:rsid w:val="00E60448"/>
    <w:rsid w:val="00E604DD"/>
    <w:rsid w:val="00E60BE2"/>
    <w:rsid w:val="00E614EC"/>
    <w:rsid w:val="00E6175E"/>
    <w:rsid w:val="00E61E3F"/>
    <w:rsid w:val="00E62ED9"/>
    <w:rsid w:val="00E66A6F"/>
    <w:rsid w:val="00E706D9"/>
    <w:rsid w:val="00E70F63"/>
    <w:rsid w:val="00E72702"/>
    <w:rsid w:val="00E72D3A"/>
    <w:rsid w:val="00E746BF"/>
    <w:rsid w:val="00E768F5"/>
    <w:rsid w:val="00E80734"/>
    <w:rsid w:val="00E81E8E"/>
    <w:rsid w:val="00E83413"/>
    <w:rsid w:val="00E83824"/>
    <w:rsid w:val="00E83EF9"/>
    <w:rsid w:val="00E855D1"/>
    <w:rsid w:val="00E8614D"/>
    <w:rsid w:val="00E90B8E"/>
    <w:rsid w:val="00E92255"/>
    <w:rsid w:val="00E931CB"/>
    <w:rsid w:val="00E9336D"/>
    <w:rsid w:val="00E94118"/>
    <w:rsid w:val="00E947A3"/>
    <w:rsid w:val="00E94F6B"/>
    <w:rsid w:val="00E954BF"/>
    <w:rsid w:val="00E95B65"/>
    <w:rsid w:val="00EA014F"/>
    <w:rsid w:val="00EA0977"/>
    <w:rsid w:val="00EA1D39"/>
    <w:rsid w:val="00EA5357"/>
    <w:rsid w:val="00EA56D6"/>
    <w:rsid w:val="00EA5BEA"/>
    <w:rsid w:val="00EA6A92"/>
    <w:rsid w:val="00EA7266"/>
    <w:rsid w:val="00EA7350"/>
    <w:rsid w:val="00EB3857"/>
    <w:rsid w:val="00EB60D2"/>
    <w:rsid w:val="00EB6841"/>
    <w:rsid w:val="00EB7447"/>
    <w:rsid w:val="00EB76C5"/>
    <w:rsid w:val="00EC0017"/>
    <w:rsid w:val="00EC02DC"/>
    <w:rsid w:val="00EC0BE9"/>
    <w:rsid w:val="00EC2B2A"/>
    <w:rsid w:val="00EC3F44"/>
    <w:rsid w:val="00EC4C4B"/>
    <w:rsid w:val="00EC552D"/>
    <w:rsid w:val="00EC5530"/>
    <w:rsid w:val="00EC5C06"/>
    <w:rsid w:val="00EC6292"/>
    <w:rsid w:val="00EC6A1E"/>
    <w:rsid w:val="00EC6C8E"/>
    <w:rsid w:val="00EC7865"/>
    <w:rsid w:val="00ED0ADF"/>
    <w:rsid w:val="00ED1032"/>
    <w:rsid w:val="00ED2B1D"/>
    <w:rsid w:val="00ED4D04"/>
    <w:rsid w:val="00ED5FF5"/>
    <w:rsid w:val="00ED6FB3"/>
    <w:rsid w:val="00ED72FD"/>
    <w:rsid w:val="00EE1D45"/>
    <w:rsid w:val="00EE4235"/>
    <w:rsid w:val="00EE4259"/>
    <w:rsid w:val="00EE43BA"/>
    <w:rsid w:val="00EE65BE"/>
    <w:rsid w:val="00EE66AF"/>
    <w:rsid w:val="00EF136C"/>
    <w:rsid w:val="00EF2E9F"/>
    <w:rsid w:val="00EF46D6"/>
    <w:rsid w:val="00EF5958"/>
    <w:rsid w:val="00EF6617"/>
    <w:rsid w:val="00EF6C2E"/>
    <w:rsid w:val="00F00D14"/>
    <w:rsid w:val="00F00DB4"/>
    <w:rsid w:val="00F01A6F"/>
    <w:rsid w:val="00F0271A"/>
    <w:rsid w:val="00F02810"/>
    <w:rsid w:val="00F035ED"/>
    <w:rsid w:val="00F06B78"/>
    <w:rsid w:val="00F06F5B"/>
    <w:rsid w:val="00F1090D"/>
    <w:rsid w:val="00F11965"/>
    <w:rsid w:val="00F12D25"/>
    <w:rsid w:val="00F12FB3"/>
    <w:rsid w:val="00F13A6B"/>
    <w:rsid w:val="00F148BB"/>
    <w:rsid w:val="00F14CD1"/>
    <w:rsid w:val="00F15419"/>
    <w:rsid w:val="00F175C1"/>
    <w:rsid w:val="00F17C4A"/>
    <w:rsid w:val="00F216E4"/>
    <w:rsid w:val="00F220F6"/>
    <w:rsid w:val="00F22CDC"/>
    <w:rsid w:val="00F23F89"/>
    <w:rsid w:val="00F23FC1"/>
    <w:rsid w:val="00F248BC"/>
    <w:rsid w:val="00F25458"/>
    <w:rsid w:val="00F255A2"/>
    <w:rsid w:val="00F2669A"/>
    <w:rsid w:val="00F2713C"/>
    <w:rsid w:val="00F2777E"/>
    <w:rsid w:val="00F31ED6"/>
    <w:rsid w:val="00F32737"/>
    <w:rsid w:val="00F32E28"/>
    <w:rsid w:val="00F33E50"/>
    <w:rsid w:val="00F34552"/>
    <w:rsid w:val="00F3514F"/>
    <w:rsid w:val="00F351E6"/>
    <w:rsid w:val="00F35446"/>
    <w:rsid w:val="00F3680F"/>
    <w:rsid w:val="00F4048D"/>
    <w:rsid w:val="00F4284B"/>
    <w:rsid w:val="00F4322E"/>
    <w:rsid w:val="00F43281"/>
    <w:rsid w:val="00F43882"/>
    <w:rsid w:val="00F453A5"/>
    <w:rsid w:val="00F458E4"/>
    <w:rsid w:val="00F460AA"/>
    <w:rsid w:val="00F46B02"/>
    <w:rsid w:val="00F50067"/>
    <w:rsid w:val="00F51131"/>
    <w:rsid w:val="00F51C1B"/>
    <w:rsid w:val="00F529FF"/>
    <w:rsid w:val="00F5423E"/>
    <w:rsid w:val="00F563A8"/>
    <w:rsid w:val="00F5703E"/>
    <w:rsid w:val="00F57DCC"/>
    <w:rsid w:val="00F604A5"/>
    <w:rsid w:val="00F60B96"/>
    <w:rsid w:val="00F62717"/>
    <w:rsid w:val="00F63398"/>
    <w:rsid w:val="00F637E1"/>
    <w:rsid w:val="00F63C3E"/>
    <w:rsid w:val="00F63C43"/>
    <w:rsid w:val="00F64511"/>
    <w:rsid w:val="00F71020"/>
    <w:rsid w:val="00F71D46"/>
    <w:rsid w:val="00F737F7"/>
    <w:rsid w:val="00F75E44"/>
    <w:rsid w:val="00F767D7"/>
    <w:rsid w:val="00F76A4D"/>
    <w:rsid w:val="00F800F9"/>
    <w:rsid w:val="00F80228"/>
    <w:rsid w:val="00F8053F"/>
    <w:rsid w:val="00F80DAA"/>
    <w:rsid w:val="00F81092"/>
    <w:rsid w:val="00F81204"/>
    <w:rsid w:val="00F813FA"/>
    <w:rsid w:val="00F81E22"/>
    <w:rsid w:val="00F81FD6"/>
    <w:rsid w:val="00F82950"/>
    <w:rsid w:val="00F843D5"/>
    <w:rsid w:val="00F844D7"/>
    <w:rsid w:val="00F90AD8"/>
    <w:rsid w:val="00F91830"/>
    <w:rsid w:val="00F91BDB"/>
    <w:rsid w:val="00F93A06"/>
    <w:rsid w:val="00F93EC1"/>
    <w:rsid w:val="00F977D4"/>
    <w:rsid w:val="00F97F74"/>
    <w:rsid w:val="00FA1FD8"/>
    <w:rsid w:val="00FA298A"/>
    <w:rsid w:val="00FA3B56"/>
    <w:rsid w:val="00FA4F5F"/>
    <w:rsid w:val="00FA519A"/>
    <w:rsid w:val="00FA55B2"/>
    <w:rsid w:val="00FB0271"/>
    <w:rsid w:val="00FB160F"/>
    <w:rsid w:val="00FB2F24"/>
    <w:rsid w:val="00FB40B0"/>
    <w:rsid w:val="00FB7C82"/>
    <w:rsid w:val="00FC0761"/>
    <w:rsid w:val="00FC10EA"/>
    <w:rsid w:val="00FC1423"/>
    <w:rsid w:val="00FC33D2"/>
    <w:rsid w:val="00FC41EF"/>
    <w:rsid w:val="00FC4F4E"/>
    <w:rsid w:val="00FC6427"/>
    <w:rsid w:val="00FC6A9E"/>
    <w:rsid w:val="00FD229E"/>
    <w:rsid w:val="00FD3289"/>
    <w:rsid w:val="00FD5610"/>
    <w:rsid w:val="00FD7059"/>
    <w:rsid w:val="00FD769F"/>
    <w:rsid w:val="00FD7E33"/>
    <w:rsid w:val="00FE50A3"/>
    <w:rsid w:val="00FE50D1"/>
    <w:rsid w:val="00FE5D65"/>
    <w:rsid w:val="00FE7C08"/>
    <w:rsid w:val="00FF14D9"/>
    <w:rsid w:val="00FF17D9"/>
    <w:rsid w:val="00FF206E"/>
    <w:rsid w:val="00FF34B1"/>
    <w:rsid w:val="00FF3F60"/>
    <w:rsid w:val="00FF5473"/>
    <w:rsid w:val="00FF582D"/>
    <w:rsid w:val="00FF60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52814"/>
    <w:pPr>
      <w:keepLines/>
      <w:spacing w:after="0" w:line="240" w:lineRule="auto"/>
    </w:pPr>
    <w:rPr>
      <w:rFonts w:ascii="Arial" w:eastAsia="Times New Roman" w:hAnsi="Arial" w:cs="Times New Roman"/>
      <w:kern w:val="2"/>
      <w:sz w:val="20"/>
      <w:szCs w:val="20"/>
      <w:lang w:eastAsia="nl-NL"/>
    </w:rPr>
  </w:style>
  <w:style w:type="paragraph" w:styleId="Kop1">
    <w:name w:val="heading 1"/>
    <w:aliases w:val="Section Heading,Hoofdstuk,Kop 1 Document,sectionHeading"/>
    <w:basedOn w:val="Standaard"/>
    <w:next w:val="Standaardinspringing"/>
    <w:link w:val="Kop1Char"/>
    <w:qFormat/>
    <w:rsid w:val="00635272"/>
    <w:pPr>
      <w:keepNext/>
      <w:spacing w:before="240" w:after="120"/>
      <w:outlineLvl w:val="0"/>
    </w:pPr>
    <w:rPr>
      <w:b/>
      <w:sz w:val="24"/>
    </w:rPr>
  </w:style>
  <w:style w:type="paragraph" w:styleId="Kop2">
    <w:name w:val="heading 2"/>
    <w:aliases w:val="Reset numbering,Bijlage,Paragraaf,2scr"/>
    <w:basedOn w:val="Standaard"/>
    <w:next w:val="Standaardinspringing"/>
    <w:link w:val="Kop2Char"/>
    <w:autoRedefine/>
    <w:rsid w:val="00C55FAC"/>
    <w:pPr>
      <w:outlineLvl w:val="1"/>
    </w:pPr>
  </w:style>
  <w:style w:type="paragraph" w:styleId="Kop3">
    <w:name w:val="heading 3"/>
    <w:aliases w:val="Level 1 - 1,Voorwoord,Sub-paragraaf"/>
    <w:basedOn w:val="Kop2"/>
    <w:next w:val="Standaardinspringing"/>
    <w:link w:val="Kop3Char"/>
    <w:qFormat/>
    <w:rsid w:val="007C17AF"/>
    <w:pPr>
      <w:numPr>
        <w:ilvl w:val="2"/>
        <w:numId w:val="5"/>
      </w:numPr>
      <w:spacing w:before="120"/>
      <w:outlineLvl w:val="2"/>
    </w:pPr>
    <w:rPr>
      <w:rFonts w:eastAsia="MS Mincho"/>
    </w:rPr>
  </w:style>
  <w:style w:type="paragraph" w:styleId="Kop4">
    <w:name w:val="heading 4"/>
    <w:aliases w:val="Level 2 - a"/>
    <w:basedOn w:val="Kop2"/>
    <w:next w:val="Standaardinspringing"/>
    <w:link w:val="Kop4Char"/>
    <w:qFormat/>
    <w:rsid w:val="007C17AF"/>
    <w:pPr>
      <w:numPr>
        <w:ilvl w:val="3"/>
        <w:numId w:val="5"/>
      </w:numPr>
      <w:tabs>
        <w:tab w:val="left" w:pos="992"/>
      </w:tabs>
      <w:outlineLvl w:val="3"/>
    </w:pPr>
  </w:style>
  <w:style w:type="paragraph" w:styleId="Kop5">
    <w:name w:val="heading 5"/>
    <w:aliases w:val="Level 3 - i"/>
    <w:basedOn w:val="Kop4"/>
    <w:next w:val="Standaard"/>
    <w:link w:val="Kop5Char"/>
    <w:qFormat/>
    <w:rsid w:val="007C17AF"/>
    <w:pPr>
      <w:numPr>
        <w:ilvl w:val="4"/>
      </w:numPr>
      <w:outlineLvl w:val="4"/>
    </w:pPr>
  </w:style>
  <w:style w:type="paragraph" w:styleId="Kop6">
    <w:name w:val="heading 6"/>
    <w:aliases w:val="Legal Level 1."/>
    <w:basedOn w:val="Kop4"/>
    <w:next w:val="Standaard"/>
    <w:link w:val="Kop6Char"/>
    <w:qFormat/>
    <w:rsid w:val="007C17AF"/>
    <w:pPr>
      <w:numPr>
        <w:ilvl w:val="5"/>
      </w:numPr>
      <w:outlineLvl w:val="5"/>
    </w:pPr>
  </w:style>
  <w:style w:type="paragraph" w:styleId="Kop7">
    <w:name w:val="heading 7"/>
    <w:aliases w:val="Legal Level 1.1."/>
    <w:basedOn w:val="Kop4"/>
    <w:next w:val="Standaard"/>
    <w:link w:val="Kop7Char"/>
    <w:qFormat/>
    <w:rsid w:val="007C17AF"/>
    <w:pPr>
      <w:numPr>
        <w:ilvl w:val="6"/>
      </w:numPr>
      <w:tabs>
        <w:tab w:val="clear" w:pos="992"/>
      </w:tabs>
      <w:outlineLvl w:val="6"/>
    </w:pPr>
  </w:style>
  <w:style w:type="paragraph" w:styleId="Kop8">
    <w:name w:val="heading 8"/>
    <w:aliases w:val="Legal Level 1.1.1.,Kop 4 zonder titel"/>
    <w:basedOn w:val="Kop7"/>
    <w:next w:val="Standaard"/>
    <w:link w:val="Kop8Char"/>
    <w:qFormat/>
    <w:rsid w:val="007C17AF"/>
    <w:pPr>
      <w:numPr>
        <w:ilvl w:val="7"/>
      </w:numPr>
      <w:outlineLvl w:val="7"/>
    </w:pPr>
  </w:style>
  <w:style w:type="paragraph" w:styleId="Kop9">
    <w:name w:val="heading 9"/>
    <w:aliases w:val="Legal Level 1.1.1.1.,(appendix)"/>
    <w:basedOn w:val="Kop7"/>
    <w:next w:val="Standaard"/>
    <w:link w:val="Kop9Char"/>
    <w:qFormat/>
    <w:rsid w:val="007C17AF"/>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C17AF"/>
    <w:pPr>
      <w:tabs>
        <w:tab w:val="center" w:pos="4536"/>
        <w:tab w:val="right" w:pos="9072"/>
      </w:tabs>
    </w:pPr>
  </w:style>
  <w:style w:type="character" w:customStyle="1" w:styleId="KoptekstChar">
    <w:name w:val="Koptekst Char"/>
    <w:basedOn w:val="Standaardalinea-lettertype"/>
    <w:link w:val="Koptekst"/>
    <w:uiPriority w:val="99"/>
    <w:rsid w:val="007C17AF"/>
  </w:style>
  <w:style w:type="paragraph" w:styleId="Voettekst">
    <w:name w:val="footer"/>
    <w:basedOn w:val="Standaard"/>
    <w:link w:val="VoettekstChar"/>
    <w:unhideWhenUsed/>
    <w:rsid w:val="007C17AF"/>
    <w:pPr>
      <w:tabs>
        <w:tab w:val="center" w:pos="4536"/>
        <w:tab w:val="right" w:pos="9072"/>
      </w:tabs>
    </w:pPr>
  </w:style>
  <w:style w:type="character" w:customStyle="1" w:styleId="VoettekstChar">
    <w:name w:val="Voettekst Char"/>
    <w:basedOn w:val="Standaardalinea-lettertype"/>
    <w:link w:val="Voettekst"/>
    <w:rsid w:val="007C17AF"/>
  </w:style>
  <w:style w:type="character" w:customStyle="1" w:styleId="Kop1Char">
    <w:name w:val="Kop 1 Char"/>
    <w:aliases w:val="Section Heading Char,Hoofdstuk Char,Kop 1 Document Char,sectionHeading Char"/>
    <w:basedOn w:val="Standaardalinea-lettertype"/>
    <w:link w:val="Kop1"/>
    <w:rsid w:val="00635272"/>
    <w:rPr>
      <w:rFonts w:ascii="Arial" w:eastAsia="Times New Roman" w:hAnsi="Arial" w:cs="Times New Roman"/>
      <w:b/>
      <w:kern w:val="2"/>
      <w:sz w:val="24"/>
      <w:szCs w:val="20"/>
      <w:lang w:eastAsia="nl-NL"/>
    </w:rPr>
  </w:style>
  <w:style w:type="character" w:customStyle="1" w:styleId="Kop2Char">
    <w:name w:val="Kop 2 Char"/>
    <w:aliases w:val="Reset numbering Char,Bijlage Char,Paragraaf Char,2scr Char"/>
    <w:basedOn w:val="Standaardalinea-lettertype"/>
    <w:link w:val="Kop2"/>
    <w:rsid w:val="00C55FAC"/>
    <w:rPr>
      <w:rFonts w:ascii="Arial" w:eastAsia="Times New Roman" w:hAnsi="Arial" w:cs="Times New Roman"/>
      <w:kern w:val="2"/>
      <w:sz w:val="20"/>
      <w:szCs w:val="20"/>
      <w:lang w:eastAsia="nl-NL"/>
    </w:rPr>
  </w:style>
  <w:style w:type="character" w:customStyle="1" w:styleId="Kop3Char">
    <w:name w:val="Kop 3 Char"/>
    <w:aliases w:val="Level 1 - 1 Char,Voorwoord Char,Sub-paragraaf Char"/>
    <w:basedOn w:val="Standaardalinea-lettertype"/>
    <w:link w:val="Kop3"/>
    <w:rsid w:val="007C17AF"/>
    <w:rPr>
      <w:rFonts w:ascii="Arial" w:eastAsia="MS Mincho" w:hAnsi="Arial" w:cs="Times New Roman"/>
      <w:strike/>
      <w:kern w:val="2"/>
      <w:sz w:val="20"/>
      <w:szCs w:val="20"/>
      <w:lang w:eastAsia="nl-NL"/>
    </w:rPr>
  </w:style>
  <w:style w:type="character" w:customStyle="1" w:styleId="Kop4Char">
    <w:name w:val="Kop 4 Char"/>
    <w:aliases w:val="Level 2 - a Char"/>
    <w:basedOn w:val="Standaardalinea-lettertype"/>
    <w:link w:val="Kop4"/>
    <w:rsid w:val="007C17AF"/>
    <w:rPr>
      <w:rFonts w:ascii="Arial" w:eastAsia="Times New Roman" w:hAnsi="Arial" w:cs="Times New Roman"/>
      <w:strike/>
      <w:kern w:val="2"/>
      <w:sz w:val="20"/>
      <w:szCs w:val="20"/>
      <w:lang w:eastAsia="nl-NL"/>
    </w:rPr>
  </w:style>
  <w:style w:type="character" w:customStyle="1" w:styleId="Kop5Char">
    <w:name w:val="Kop 5 Char"/>
    <w:aliases w:val="Level 3 - i Char"/>
    <w:basedOn w:val="Standaardalinea-lettertype"/>
    <w:link w:val="Kop5"/>
    <w:rsid w:val="007C17AF"/>
    <w:rPr>
      <w:rFonts w:ascii="Arial" w:eastAsia="Times New Roman" w:hAnsi="Arial" w:cs="Times New Roman"/>
      <w:strike/>
      <w:kern w:val="2"/>
      <w:sz w:val="20"/>
      <w:szCs w:val="20"/>
      <w:lang w:eastAsia="nl-NL"/>
    </w:rPr>
  </w:style>
  <w:style w:type="character" w:customStyle="1" w:styleId="Kop6Char">
    <w:name w:val="Kop 6 Char"/>
    <w:aliases w:val="Legal Level 1. Char"/>
    <w:basedOn w:val="Standaardalinea-lettertype"/>
    <w:link w:val="Kop6"/>
    <w:rsid w:val="007C17AF"/>
    <w:rPr>
      <w:rFonts w:ascii="Arial" w:eastAsia="Times New Roman" w:hAnsi="Arial" w:cs="Times New Roman"/>
      <w:strike/>
      <w:kern w:val="2"/>
      <w:sz w:val="20"/>
      <w:szCs w:val="20"/>
      <w:lang w:eastAsia="nl-NL"/>
    </w:rPr>
  </w:style>
  <w:style w:type="character" w:customStyle="1" w:styleId="Kop7Char">
    <w:name w:val="Kop 7 Char"/>
    <w:aliases w:val="Legal Level 1.1. Char"/>
    <w:basedOn w:val="Standaardalinea-lettertype"/>
    <w:link w:val="Kop7"/>
    <w:rsid w:val="007C17AF"/>
    <w:rPr>
      <w:rFonts w:ascii="Arial" w:eastAsia="Times New Roman" w:hAnsi="Arial" w:cs="Times New Roman"/>
      <w:strike/>
      <w:kern w:val="2"/>
      <w:sz w:val="20"/>
      <w:szCs w:val="20"/>
      <w:lang w:eastAsia="nl-NL"/>
    </w:rPr>
  </w:style>
  <w:style w:type="character" w:customStyle="1" w:styleId="Kop8Char">
    <w:name w:val="Kop 8 Char"/>
    <w:aliases w:val="Legal Level 1.1.1. Char,Kop 4 zonder titel Char"/>
    <w:basedOn w:val="Standaardalinea-lettertype"/>
    <w:link w:val="Kop8"/>
    <w:rsid w:val="007C17AF"/>
    <w:rPr>
      <w:rFonts w:ascii="Arial" w:eastAsia="Times New Roman" w:hAnsi="Arial" w:cs="Times New Roman"/>
      <w:strike/>
      <w:kern w:val="2"/>
      <w:sz w:val="20"/>
      <w:szCs w:val="20"/>
      <w:lang w:eastAsia="nl-NL"/>
    </w:rPr>
  </w:style>
  <w:style w:type="character" w:customStyle="1" w:styleId="Kop9Char">
    <w:name w:val="Kop 9 Char"/>
    <w:aliases w:val="Legal Level 1.1.1.1. Char,(appendix) Char"/>
    <w:basedOn w:val="Standaardalinea-lettertype"/>
    <w:link w:val="Kop9"/>
    <w:rsid w:val="007C17AF"/>
    <w:rPr>
      <w:rFonts w:ascii="Arial" w:eastAsia="Times New Roman" w:hAnsi="Arial" w:cs="Times New Roman"/>
      <w:strike/>
      <w:kern w:val="2"/>
      <w:sz w:val="20"/>
      <w:szCs w:val="20"/>
      <w:lang w:eastAsia="nl-NL"/>
    </w:rPr>
  </w:style>
  <w:style w:type="paragraph" w:styleId="Standaardinspringing">
    <w:name w:val="Normal Indent"/>
    <w:basedOn w:val="Standaard"/>
    <w:uiPriority w:val="99"/>
    <w:rsid w:val="007C17AF"/>
    <w:pPr>
      <w:ind w:left="709"/>
    </w:pPr>
  </w:style>
  <w:style w:type="paragraph" w:styleId="Inhopg1">
    <w:name w:val="toc 1"/>
    <w:basedOn w:val="Standaard"/>
    <w:next w:val="Standaard"/>
    <w:autoRedefine/>
    <w:semiHidden/>
    <w:rsid w:val="007C17AF"/>
    <w:pPr>
      <w:spacing w:before="240"/>
      <w:ind w:left="709" w:hanging="709"/>
    </w:pPr>
    <w:rPr>
      <w:noProof/>
    </w:rPr>
  </w:style>
  <w:style w:type="paragraph" w:styleId="Inhopg2">
    <w:name w:val="toc 2"/>
    <w:basedOn w:val="Standaard"/>
    <w:next w:val="Standaard"/>
    <w:autoRedefine/>
    <w:semiHidden/>
    <w:rsid w:val="007C17AF"/>
    <w:pPr>
      <w:ind w:left="200"/>
    </w:pPr>
  </w:style>
  <w:style w:type="paragraph" w:styleId="Inhopg3">
    <w:name w:val="toc 3"/>
    <w:basedOn w:val="Standaard"/>
    <w:next w:val="Standaard"/>
    <w:autoRedefine/>
    <w:semiHidden/>
    <w:rsid w:val="007C17AF"/>
    <w:pPr>
      <w:ind w:left="400"/>
    </w:pPr>
  </w:style>
  <w:style w:type="paragraph" w:styleId="Inhopg4">
    <w:name w:val="toc 4"/>
    <w:basedOn w:val="Standaard"/>
    <w:next w:val="Standaard"/>
    <w:autoRedefine/>
    <w:semiHidden/>
    <w:rsid w:val="007C17AF"/>
    <w:pPr>
      <w:ind w:left="600"/>
    </w:pPr>
  </w:style>
  <w:style w:type="paragraph" w:styleId="Inhopg5">
    <w:name w:val="toc 5"/>
    <w:basedOn w:val="Standaard"/>
    <w:next w:val="Standaard"/>
    <w:autoRedefine/>
    <w:semiHidden/>
    <w:rsid w:val="007C17AF"/>
    <w:pPr>
      <w:ind w:left="800"/>
    </w:pPr>
  </w:style>
  <w:style w:type="paragraph" w:styleId="Inhopg6">
    <w:name w:val="toc 6"/>
    <w:basedOn w:val="Standaard"/>
    <w:next w:val="Standaard"/>
    <w:autoRedefine/>
    <w:semiHidden/>
    <w:rsid w:val="007C17AF"/>
    <w:pPr>
      <w:ind w:left="1000"/>
    </w:pPr>
  </w:style>
  <w:style w:type="paragraph" w:styleId="Inhopg7">
    <w:name w:val="toc 7"/>
    <w:basedOn w:val="Standaard"/>
    <w:next w:val="Standaard"/>
    <w:autoRedefine/>
    <w:semiHidden/>
    <w:rsid w:val="007C17AF"/>
    <w:pPr>
      <w:ind w:left="1200"/>
    </w:pPr>
  </w:style>
  <w:style w:type="paragraph" w:styleId="Inhopg8">
    <w:name w:val="toc 8"/>
    <w:basedOn w:val="Standaard"/>
    <w:next w:val="Standaard"/>
    <w:autoRedefine/>
    <w:semiHidden/>
    <w:rsid w:val="007C17AF"/>
    <w:pPr>
      <w:ind w:left="1400"/>
    </w:pPr>
  </w:style>
  <w:style w:type="paragraph" w:styleId="Inhopg9">
    <w:name w:val="toc 9"/>
    <w:basedOn w:val="Standaard"/>
    <w:next w:val="Standaard"/>
    <w:autoRedefine/>
    <w:semiHidden/>
    <w:rsid w:val="007C17AF"/>
    <w:pPr>
      <w:ind w:left="1600"/>
    </w:pPr>
  </w:style>
  <w:style w:type="character" w:styleId="Paginanummer">
    <w:name w:val="page number"/>
    <w:basedOn w:val="Standaardalinea-lettertype"/>
    <w:rsid w:val="007C17AF"/>
  </w:style>
  <w:style w:type="paragraph" w:customStyle="1" w:styleId="Bullet4">
    <w:name w:val="Bullet 4"/>
    <w:basedOn w:val="Standaard"/>
    <w:rsid w:val="007C17AF"/>
    <w:pPr>
      <w:keepLines w:val="0"/>
      <w:numPr>
        <w:numId w:val="2"/>
      </w:numPr>
    </w:pPr>
    <w:rPr>
      <w:kern w:val="0"/>
      <w:sz w:val="19"/>
      <w:lang w:val="en-GB"/>
    </w:rPr>
  </w:style>
  <w:style w:type="paragraph" w:customStyle="1" w:styleId="iSubopsomming">
    <w:name w:val="(i) Sub opsomming"/>
    <w:basedOn w:val="Kop2"/>
    <w:rsid w:val="00A52814"/>
    <w:pPr>
      <w:spacing w:line="276" w:lineRule="auto"/>
    </w:pPr>
    <w:rPr>
      <w:lang w:val="nl"/>
    </w:rPr>
  </w:style>
  <w:style w:type="paragraph" w:styleId="Lijstopsomteken2">
    <w:name w:val="List Bullet 2"/>
    <w:basedOn w:val="Standaard"/>
    <w:autoRedefine/>
    <w:rsid w:val="007C17AF"/>
    <w:pPr>
      <w:keepLines w:val="0"/>
      <w:numPr>
        <w:numId w:val="1"/>
      </w:numPr>
      <w:tabs>
        <w:tab w:val="clear" w:pos="643"/>
        <w:tab w:val="num" w:pos="845"/>
      </w:tabs>
      <w:spacing w:line="282" w:lineRule="exact"/>
      <w:ind w:left="845" w:hanging="423"/>
    </w:pPr>
    <w:rPr>
      <w:rFonts w:ascii="GC Rotis Serif" w:hAnsi="GC Rotis Serif"/>
      <w:kern w:val="0"/>
    </w:rPr>
  </w:style>
  <w:style w:type="paragraph" w:customStyle="1" w:styleId="123">
    <w:name w:val="1.2.3"/>
    <w:basedOn w:val="Koptekst"/>
    <w:rsid w:val="00FD229E"/>
    <w:pPr>
      <w:keepLines w:val="0"/>
      <w:widowControl w:val="0"/>
    </w:pPr>
    <w:rPr>
      <w:b/>
      <w:snapToGrid w:val="0"/>
      <w:kern w:val="0"/>
      <w:lang w:eastAsia="en-US"/>
    </w:rPr>
  </w:style>
  <w:style w:type="paragraph" w:styleId="Plattetekstinspringen">
    <w:name w:val="Body Text Indent"/>
    <w:basedOn w:val="Standaard"/>
    <w:link w:val="PlattetekstinspringenChar"/>
    <w:rsid w:val="007C17AF"/>
    <w:pPr>
      <w:ind w:left="708"/>
    </w:pPr>
  </w:style>
  <w:style w:type="character" w:customStyle="1" w:styleId="PlattetekstinspringenChar">
    <w:name w:val="Platte tekst inspringen Char"/>
    <w:basedOn w:val="Standaardalinea-lettertype"/>
    <w:link w:val="Plattetekstinspringen"/>
    <w:rsid w:val="007C17AF"/>
    <w:rPr>
      <w:rFonts w:ascii="Arial" w:eastAsia="Times New Roman" w:hAnsi="Arial" w:cs="Times New Roman"/>
      <w:kern w:val="2"/>
      <w:sz w:val="20"/>
      <w:szCs w:val="20"/>
      <w:lang w:eastAsia="nl-NL"/>
    </w:rPr>
  </w:style>
  <w:style w:type="paragraph" w:styleId="Plattetekstinspringen2">
    <w:name w:val="Body Text Indent 2"/>
    <w:basedOn w:val="Standaard"/>
    <w:link w:val="Plattetekstinspringen2Char"/>
    <w:rsid w:val="007C17AF"/>
    <w:pPr>
      <w:ind w:left="567"/>
    </w:pPr>
  </w:style>
  <w:style w:type="character" w:customStyle="1" w:styleId="Plattetekstinspringen2Char">
    <w:name w:val="Platte tekst inspringen 2 Char"/>
    <w:basedOn w:val="Standaardalinea-lettertype"/>
    <w:link w:val="Plattetekstinspringen2"/>
    <w:rsid w:val="007C17AF"/>
    <w:rPr>
      <w:rFonts w:ascii="Arial" w:eastAsia="Times New Roman" w:hAnsi="Arial" w:cs="Times New Roman"/>
      <w:kern w:val="2"/>
      <w:sz w:val="20"/>
      <w:szCs w:val="20"/>
      <w:lang w:eastAsia="nl-NL"/>
    </w:rPr>
  </w:style>
  <w:style w:type="paragraph" w:styleId="Plattetekstinspringen3">
    <w:name w:val="Body Text Indent 3"/>
    <w:basedOn w:val="Standaard"/>
    <w:link w:val="Plattetekstinspringen3Char"/>
    <w:rsid w:val="007C17AF"/>
    <w:pPr>
      <w:keepLines w:val="0"/>
      <w:ind w:left="720"/>
    </w:pPr>
    <w:rPr>
      <w:kern w:val="0"/>
      <w:sz w:val="19"/>
    </w:rPr>
  </w:style>
  <w:style w:type="character" w:customStyle="1" w:styleId="Plattetekstinspringen3Char">
    <w:name w:val="Platte tekst inspringen 3 Char"/>
    <w:basedOn w:val="Standaardalinea-lettertype"/>
    <w:link w:val="Plattetekstinspringen3"/>
    <w:rsid w:val="007C17AF"/>
    <w:rPr>
      <w:rFonts w:ascii="Arial" w:eastAsia="Times New Roman" w:hAnsi="Arial" w:cs="Times New Roman"/>
      <w:sz w:val="19"/>
      <w:szCs w:val="20"/>
      <w:lang w:eastAsia="nl-NL"/>
    </w:rPr>
  </w:style>
  <w:style w:type="paragraph" w:styleId="Plattetekst">
    <w:name w:val="Body Text"/>
    <w:basedOn w:val="Standaard"/>
    <w:link w:val="PlattetekstChar"/>
    <w:rsid w:val="007C17AF"/>
    <w:pPr>
      <w:keepLines w:val="0"/>
    </w:pPr>
    <w:rPr>
      <w:rFonts w:cs="Arial"/>
      <w:kern w:val="0"/>
      <w:szCs w:val="24"/>
    </w:rPr>
  </w:style>
  <w:style w:type="character" w:customStyle="1" w:styleId="PlattetekstChar">
    <w:name w:val="Platte tekst Char"/>
    <w:basedOn w:val="Standaardalinea-lettertype"/>
    <w:link w:val="Plattetekst"/>
    <w:rsid w:val="007C17AF"/>
    <w:rPr>
      <w:rFonts w:ascii="Arial" w:eastAsia="Times New Roman" w:hAnsi="Arial" w:cs="Arial"/>
      <w:sz w:val="20"/>
      <w:szCs w:val="24"/>
      <w:lang w:eastAsia="nl-NL"/>
    </w:rPr>
  </w:style>
  <w:style w:type="paragraph" w:styleId="Tekstzonderopmaak">
    <w:name w:val="Plain Text"/>
    <w:basedOn w:val="Standaard"/>
    <w:link w:val="TekstzonderopmaakChar"/>
    <w:rsid w:val="007C17AF"/>
    <w:pPr>
      <w:keepLines w:val="0"/>
    </w:pPr>
    <w:rPr>
      <w:rFonts w:ascii="MS Mincho" w:hAnsi="MS Mincho" w:cs="GC Rotis Serif"/>
      <w:kern w:val="0"/>
    </w:rPr>
  </w:style>
  <w:style w:type="character" w:customStyle="1" w:styleId="TekstzonderopmaakChar">
    <w:name w:val="Tekst zonder opmaak Char"/>
    <w:basedOn w:val="Standaardalinea-lettertype"/>
    <w:link w:val="Tekstzonderopmaak"/>
    <w:rsid w:val="007C17AF"/>
    <w:rPr>
      <w:rFonts w:ascii="MS Mincho" w:eastAsia="Times New Roman" w:hAnsi="MS Mincho" w:cs="GC Rotis Serif"/>
      <w:sz w:val="20"/>
      <w:szCs w:val="20"/>
      <w:lang w:eastAsia="nl-NL"/>
    </w:rPr>
  </w:style>
  <w:style w:type="paragraph" w:styleId="Plattetekst2">
    <w:name w:val="Body Text 2"/>
    <w:basedOn w:val="Standaard"/>
    <w:link w:val="Plattetekst2Char"/>
    <w:rsid w:val="007C17AF"/>
    <w:rPr>
      <w:sz w:val="16"/>
    </w:rPr>
  </w:style>
  <w:style w:type="character" w:customStyle="1" w:styleId="Plattetekst2Char">
    <w:name w:val="Platte tekst 2 Char"/>
    <w:basedOn w:val="Standaardalinea-lettertype"/>
    <w:link w:val="Plattetekst2"/>
    <w:rsid w:val="007C17AF"/>
    <w:rPr>
      <w:rFonts w:ascii="Arial" w:eastAsia="Times New Roman" w:hAnsi="Arial" w:cs="Times New Roman"/>
      <w:kern w:val="2"/>
      <w:sz w:val="16"/>
      <w:szCs w:val="20"/>
      <w:lang w:eastAsia="nl-NL"/>
    </w:rPr>
  </w:style>
  <w:style w:type="paragraph" w:styleId="Plattetekst3">
    <w:name w:val="Body Text 3"/>
    <w:basedOn w:val="Standaard"/>
    <w:link w:val="Plattetekst3Char"/>
    <w:rsid w:val="007C17AF"/>
    <w:rPr>
      <w:rFonts w:ascii="Helv" w:hAnsi="Helv"/>
      <w:i/>
      <w:snapToGrid w:val="0"/>
      <w:color w:val="000000"/>
    </w:rPr>
  </w:style>
  <w:style w:type="character" w:customStyle="1" w:styleId="Plattetekst3Char">
    <w:name w:val="Platte tekst 3 Char"/>
    <w:basedOn w:val="Standaardalinea-lettertype"/>
    <w:link w:val="Plattetekst3"/>
    <w:rsid w:val="007C17AF"/>
    <w:rPr>
      <w:rFonts w:ascii="Helv" w:eastAsia="Times New Roman" w:hAnsi="Helv" w:cs="Times New Roman"/>
      <w:i/>
      <w:snapToGrid w:val="0"/>
      <w:color w:val="000000"/>
      <w:kern w:val="2"/>
      <w:sz w:val="20"/>
      <w:szCs w:val="20"/>
      <w:lang w:eastAsia="nl-NL"/>
    </w:rPr>
  </w:style>
  <w:style w:type="character" w:styleId="Hyperlink">
    <w:name w:val="Hyperlink"/>
    <w:uiPriority w:val="99"/>
    <w:rsid w:val="007C17AF"/>
    <w:rPr>
      <w:color w:val="0000FF"/>
      <w:u w:val="single"/>
    </w:rPr>
  </w:style>
  <w:style w:type="paragraph" w:styleId="Ballontekst">
    <w:name w:val="Balloon Text"/>
    <w:basedOn w:val="Standaard"/>
    <w:link w:val="BallontekstChar"/>
    <w:semiHidden/>
    <w:rsid w:val="007C17AF"/>
    <w:rPr>
      <w:rFonts w:ascii="Tahoma" w:hAnsi="Tahoma" w:cs="Tahoma"/>
      <w:sz w:val="16"/>
      <w:szCs w:val="16"/>
    </w:rPr>
  </w:style>
  <w:style w:type="character" w:customStyle="1" w:styleId="BallontekstChar">
    <w:name w:val="Ballontekst Char"/>
    <w:basedOn w:val="Standaardalinea-lettertype"/>
    <w:link w:val="Ballontekst"/>
    <w:semiHidden/>
    <w:rsid w:val="007C17AF"/>
    <w:rPr>
      <w:rFonts w:ascii="Tahoma" w:eastAsia="Times New Roman" w:hAnsi="Tahoma" w:cs="Tahoma"/>
      <w:kern w:val="2"/>
      <w:sz w:val="16"/>
      <w:szCs w:val="16"/>
      <w:lang w:eastAsia="nl-NL"/>
    </w:rPr>
  </w:style>
  <w:style w:type="paragraph" w:customStyle="1" w:styleId="Lijstopsomteken41">
    <w:name w:val="Lijst opsom.teken 41"/>
    <w:basedOn w:val="Standaard"/>
    <w:rsid w:val="007C17AF"/>
    <w:pPr>
      <w:keepLines w:val="0"/>
      <w:tabs>
        <w:tab w:val="left" w:pos="720"/>
      </w:tabs>
      <w:ind w:left="720" w:hanging="360"/>
    </w:pPr>
    <w:rPr>
      <w:rFonts w:ascii="Times New Roman" w:hAnsi="Times New Roman"/>
      <w:kern w:val="0"/>
      <w:sz w:val="24"/>
      <w:lang w:val="en-US"/>
    </w:rPr>
  </w:style>
  <w:style w:type="character" w:styleId="Verwijzingopmerking">
    <w:name w:val="annotation reference"/>
    <w:semiHidden/>
    <w:rsid w:val="007C17AF"/>
    <w:rPr>
      <w:sz w:val="16"/>
      <w:szCs w:val="16"/>
    </w:rPr>
  </w:style>
  <w:style w:type="paragraph" w:styleId="Tekstopmerking">
    <w:name w:val="annotation text"/>
    <w:basedOn w:val="Standaard"/>
    <w:link w:val="TekstopmerkingChar"/>
    <w:semiHidden/>
    <w:rsid w:val="007C17AF"/>
  </w:style>
  <w:style w:type="character" w:customStyle="1" w:styleId="TekstopmerkingChar">
    <w:name w:val="Tekst opmerking Char"/>
    <w:basedOn w:val="Standaardalinea-lettertype"/>
    <w:link w:val="Tekstopmerking"/>
    <w:semiHidden/>
    <w:rsid w:val="007C17AF"/>
    <w:rPr>
      <w:rFonts w:ascii="Arial" w:eastAsia="Times New Roman" w:hAnsi="Arial" w:cs="Times New Roman"/>
      <w:kern w:val="2"/>
      <w:sz w:val="20"/>
      <w:szCs w:val="20"/>
      <w:lang w:eastAsia="nl-NL"/>
    </w:rPr>
  </w:style>
  <w:style w:type="paragraph" w:styleId="Onderwerpvanopmerking">
    <w:name w:val="annotation subject"/>
    <w:basedOn w:val="Tekstopmerking"/>
    <w:next w:val="Tekstopmerking"/>
    <w:link w:val="OnderwerpvanopmerkingChar"/>
    <w:semiHidden/>
    <w:rsid w:val="007C17AF"/>
    <w:rPr>
      <w:b/>
      <w:bCs/>
    </w:rPr>
  </w:style>
  <w:style w:type="character" w:customStyle="1" w:styleId="OnderwerpvanopmerkingChar">
    <w:name w:val="Onderwerp van opmerking Char"/>
    <w:basedOn w:val="TekstopmerkingChar"/>
    <w:link w:val="Onderwerpvanopmerking"/>
    <w:semiHidden/>
    <w:rsid w:val="007C17AF"/>
    <w:rPr>
      <w:rFonts w:ascii="Arial" w:eastAsia="Times New Roman" w:hAnsi="Arial" w:cs="Times New Roman"/>
      <w:b/>
      <w:bCs/>
      <w:kern w:val="2"/>
      <w:sz w:val="20"/>
      <w:szCs w:val="20"/>
      <w:lang w:eastAsia="nl-NL"/>
    </w:rPr>
  </w:style>
  <w:style w:type="paragraph" w:customStyle="1" w:styleId="CharCharChar">
    <w:name w:val="Char Char Char"/>
    <w:basedOn w:val="Standaard"/>
    <w:rsid w:val="007C17AF"/>
    <w:pPr>
      <w:keepLines w:val="0"/>
      <w:widowControl w:val="0"/>
      <w:adjustRightInd w:val="0"/>
      <w:spacing w:after="160" w:line="240" w:lineRule="exact"/>
      <w:jc w:val="both"/>
      <w:textAlignment w:val="baseline"/>
    </w:pPr>
    <w:rPr>
      <w:rFonts w:ascii="Tahoma" w:hAnsi="Tahoma"/>
      <w:kern w:val="0"/>
      <w:lang w:val="en-US" w:eastAsia="en-US"/>
    </w:rPr>
  </w:style>
  <w:style w:type="paragraph" w:customStyle="1" w:styleId="Niveau1">
    <w:name w:val="Niveau 1"/>
    <w:basedOn w:val="Standaard"/>
    <w:rsid w:val="007C17AF"/>
    <w:pPr>
      <w:keepLines w:val="0"/>
      <w:widowControl w:val="0"/>
      <w:spacing w:line="240" w:lineRule="atLeast"/>
    </w:pPr>
    <w:rPr>
      <w:spacing w:val="5"/>
      <w:kern w:val="0"/>
      <w:sz w:val="19"/>
    </w:rPr>
  </w:style>
  <w:style w:type="paragraph" w:customStyle="1" w:styleId="TableContents">
    <w:name w:val="Table Contents"/>
    <w:basedOn w:val="Plattetekst"/>
    <w:rsid w:val="007C17AF"/>
    <w:pPr>
      <w:widowControl w:val="0"/>
      <w:suppressAutoHyphens/>
    </w:pPr>
    <w:rPr>
      <w:rFonts w:ascii="Times New Roman" w:hAnsi="Times New Roman" w:cs="Times New Roman"/>
      <w:sz w:val="24"/>
      <w:szCs w:val="20"/>
      <w:lang w:val="en-US"/>
    </w:rPr>
  </w:style>
  <w:style w:type="paragraph" w:customStyle="1" w:styleId="CharChar3CharCharChar1">
    <w:name w:val="Char Char3 Char Char Char1"/>
    <w:basedOn w:val="Standaard"/>
    <w:rsid w:val="007C17AF"/>
    <w:pPr>
      <w:keepLines w:val="0"/>
      <w:spacing w:after="160" w:line="240" w:lineRule="exact"/>
    </w:pPr>
    <w:rPr>
      <w:rFonts w:ascii="Tahoma" w:hAnsi="Tahoma"/>
      <w:kern w:val="0"/>
      <w:lang w:val="en-US" w:eastAsia="en-US"/>
    </w:rPr>
  </w:style>
  <w:style w:type="paragraph" w:styleId="Normaalweb">
    <w:name w:val="Normal (Web)"/>
    <w:basedOn w:val="Standaard"/>
    <w:rsid w:val="007C17AF"/>
    <w:pPr>
      <w:keepLines w:val="0"/>
      <w:spacing w:line="240" w:lineRule="atLeast"/>
    </w:pPr>
    <w:rPr>
      <w:rFonts w:ascii="Verdana" w:hAnsi="Verdana"/>
      <w:kern w:val="0"/>
      <w:sz w:val="18"/>
      <w:szCs w:val="24"/>
    </w:rPr>
  </w:style>
  <w:style w:type="table" w:styleId="Tabelraster">
    <w:name w:val="Table Grid"/>
    <w:basedOn w:val="Standaardtabel"/>
    <w:rsid w:val="007C17AF"/>
    <w:pPr>
      <w:keepLines/>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zondernummering">
    <w:name w:val="Kop zonder nummering"/>
    <w:basedOn w:val="Standaard"/>
    <w:next w:val="Standaard"/>
    <w:rsid w:val="007C17AF"/>
    <w:pPr>
      <w:keepLines w:val="0"/>
      <w:spacing w:after="700" w:line="300" w:lineRule="atLeast"/>
      <w:contextualSpacing/>
      <w:outlineLvl w:val="0"/>
    </w:pPr>
    <w:rPr>
      <w:rFonts w:ascii="Verdana" w:hAnsi="Verdana"/>
      <w:kern w:val="0"/>
      <w:sz w:val="24"/>
      <w:szCs w:val="24"/>
    </w:rPr>
  </w:style>
  <w:style w:type="paragraph" w:customStyle="1" w:styleId="Normaalweb1">
    <w:name w:val="Normaal (web)1"/>
    <w:basedOn w:val="Standaard"/>
    <w:rsid w:val="007C17AF"/>
    <w:pPr>
      <w:keepLines w:val="0"/>
      <w:spacing w:before="90" w:after="75"/>
    </w:pPr>
    <w:rPr>
      <w:rFonts w:ascii="Times New Roman" w:hAnsi="Times New Roman"/>
      <w:kern w:val="0"/>
      <w:sz w:val="24"/>
      <w:szCs w:val="24"/>
    </w:rPr>
  </w:style>
  <w:style w:type="character" w:customStyle="1" w:styleId="plattetekstChar0">
    <w:name w:val="platte tekst Char"/>
    <w:rsid w:val="007C17AF"/>
    <w:rPr>
      <w:rFonts w:ascii="Arial" w:hAnsi="Arial" w:cs="Arial"/>
      <w:noProof w:val="0"/>
      <w:sz w:val="22"/>
      <w:szCs w:val="24"/>
      <w:lang w:val="nl-NL" w:eastAsia="nl-NL" w:bidi="ar-SA"/>
    </w:rPr>
  </w:style>
  <w:style w:type="paragraph" w:styleId="Voetnoottekst">
    <w:name w:val="footnote text"/>
    <w:basedOn w:val="Standaard"/>
    <w:link w:val="VoetnoottekstChar"/>
    <w:autoRedefine/>
    <w:semiHidden/>
    <w:rsid w:val="007C17AF"/>
    <w:pPr>
      <w:keepLines w:val="0"/>
      <w:spacing w:line="260" w:lineRule="atLeast"/>
    </w:pPr>
    <w:rPr>
      <w:rFonts w:ascii="Verdana" w:eastAsia="MS Mincho" w:hAnsi="Verdana"/>
      <w:kern w:val="14"/>
      <w:sz w:val="16"/>
      <w:lang w:eastAsia="en-US"/>
    </w:rPr>
  </w:style>
  <w:style w:type="character" w:customStyle="1" w:styleId="VoetnoottekstChar">
    <w:name w:val="Voetnoottekst Char"/>
    <w:basedOn w:val="Standaardalinea-lettertype"/>
    <w:link w:val="Voetnoottekst"/>
    <w:semiHidden/>
    <w:rsid w:val="007C17AF"/>
    <w:rPr>
      <w:rFonts w:ascii="Verdana" w:eastAsia="MS Mincho" w:hAnsi="Verdana" w:cs="Times New Roman"/>
      <w:kern w:val="14"/>
      <w:sz w:val="16"/>
      <w:szCs w:val="20"/>
    </w:rPr>
  </w:style>
  <w:style w:type="character" w:styleId="Voetnootmarkering">
    <w:name w:val="footnote reference"/>
    <w:semiHidden/>
    <w:rsid w:val="007C17AF"/>
    <w:rPr>
      <w:rFonts w:ascii="Verdana" w:hAnsi="Verdana"/>
      <w:sz w:val="18"/>
      <w:vertAlign w:val="superscript"/>
      <w:lang w:val="en-US" w:eastAsia="en-US" w:bidi="ar-SA"/>
    </w:rPr>
  </w:style>
  <w:style w:type="paragraph" w:customStyle="1" w:styleId="Titel12pt">
    <w:name w:val="Titel + 12 pt"/>
    <w:basedOn w:val="Standaard"/>
    <w:rsid w:val="007C17AF"/>
    <w:pPr>
      <w:keepLines w:val="0"/>
      <w:spacing w:line="240" w:lineRule="atLeast"/>
      <w:ind w:left="3232"/>
    </w:pPr>
    <w:rPr>
      <w:rFonts w:ascii="Verdana" w:eastAsia="MS Mincho" w:hAnsi="Verdana"/>
      <w:b/>
      <w:bCs/>
      <w:kern w:val="0"/>
      <w:sz w:val="24"/>
      <w:szCs w:val="24"/>
    </w:rPr>
  </w:style>
  <w:style w:type="character" w:customStyle="1" w:styleId="OpmaakprofielVetChar">
    <w:name w:val="Opmaakprofiel Vet Char"/>
    <w:link w:val="OpmaakprofielVet"/>
    <w:rsid w:val="007C17AF"/>
    <w:rPr>
      <w:rFonts w:ascii="Verdana" w:hAnsi="Verdana"/>
      <w:b/>
      <w:bCs/>
      <w:kern w:val="24"/>
      <w:sz w:val="18"/>
    </w:rPr>
  </w:style>
  <w:style w:type="paragraph" w:customStyle="1" w:styleId="OpmaakprofielVet">
    <w:name w:val="Opmaakprofiel Vet"/>
    <w:basedOn w:val="Standaard"/>
    <w:link w:val="OpmaakprofielVetChar"/>
    <w:rsid w:val="007C17AF"/>
    <w:pPr>
      <w:keepLines w:val="0"/>
      <w:spacing w:line="233" w:lineRule="auto"/>
    </w:pPr>
    <w:rPr>
      <w:rFonts w:ascii="Verdana" w:eastAsiaTheme="minorHAnsi" w:hAnsi="Verdana" w:cstheme="minorBidi"/>
      <w:b/>
      <w:bCs/>
      <w:kern w:val="24"/>
      <w:sz w:val="18"/>
      <w:szCs w:val="22"/>
      <w:lang w:eastAsia="en-US"/>
    </w:rPr>
  </w:style>
  <w:style w:type="paragraph" w:customStyle="1" w:styleId="Adres">
    <w:name w:val="Adres"/>
    <w:basedOn w:val="Standaard"/>
    <w:rsid w:val="007C17AF"/>
    <w:pPr>
      <w:keepLines w:val="0"/>
      <w:spacing w:line="260" w:lineRule="atLeast"/>
    </w:pPr>
    <w:rPr>
      <w:rFonts w:ascii="Agrofont" w:hAnsi="Agrofont"/>
      <w:noProof/>
      <w:kern w:val="0"/>
    </w:rPr>
  </w:style>
  <w:style w:type="paragraph" w:styleId="Bloktekst">
    <w:name w:val="Block Text"/>
    <w:basedOn w:val="Standaard"/>
    <w:rsid w:val="007C17AF"/>
    <w:pPr>
      <w:keepLines w:val="0"/>
      <w:spacing w:line="0" w:lineRule="atLeast"/>
      <w:ind w:left="567" w:right="335"/>
    </w:pPr>
    <w:rPr>
      <w:rFonts w:ascii="Agrofont" w:hAnsi="Agrofont"/>
      <w:kern w:val="0"/>
      <w:szCs w:val="24"/>
    </w:rPr>
  </w:style>
  <w:style w:type="paragraph" w:styleId="Lijstalinea">
    <w:name w:val="List Paragraph"/>
    <w:basedOn w:val="Standaard"/>
    <w:uiPriority w:val="34"/>
    <w:qFormat/>
    <w:rsid w:val="007C17AF"/>
    <w:pPr>
      <w:ind w:left="708"/>
    </w:pPr>
  </w:style>
  <w:style w:type="paragraph" w:customStyle="1" w:styleId="CharCharCharCharCharCharCharCharCharChar">
    <w:name w:val="Char Char Char Char Char Char Char Char Char Char"/>
    <w:basedOn w:val="Standaard"/>
    <w:rsid w:val="007C17AF"/>
    <w:pPr>
      <w:keepLines w:val="0"/>
      <w:spacing w:after="160" w:line="240" w:lineRule="exact"/>
    </w:pPr>
    <w:rPr>
      <w:rFonts w:ascii="Tahoma" w:hAnsi="Tahoma"/>
      <w:snapToGrid w:val="0"/>
      <w:kern w:val="0"/>
      <w:lang w:val="en-US" w:eastAsia="en-US"/>
    </w:rPr>
  </w:style>
  <w:style w:type="paragraph" w:customStyle="1" w:styleId="CharCharCharCharCharCharCharCharCharChar2">
    <w:name w:val="Char Char Char Char Char Char Char Char Char Char2"/>
    <w:basedOn w:val="Standaard"/>
    <w:rsid w:val="00E552E4"/>
    <w:pPr>
      <w:keepLines w:val="0"/>
      <w:spacing w:after="160" w:line="240" w:lineRule="exact"/>
    </w:pPr>
    <w:rPr>
      <w:rFonts w:ascii="Tahoma" w:hAnsi="Tahoma"/>
      <w:snapToGrid w:val="0"/>
      <w:kern w:val="0"/>
      <w:lang w:val="en-US" w:eastAsia="en-US"/>
    </w:rPr>
  </w:style>
  <w:style w:type="paragraph" w:customStyle="1" w:styleId="CharCharCharCharCharCharCharCharCharChar1">
    <w:name w:val="Char Char Char Char Char Char Char Char Char Char1"/>
    <w:basedOn w:val="Standaard"/>
    <w:rsid w:val="00F4284B"/>
    <w:pPr>
      <w:keepLines w:val="0"/>
      <w:spacing w:after="160" w:line="240" w:lineRule="exact"/>
    </w:pPr>
    <w:rPr>
      <w:rFonts w:ascii="Tahoma" w:hAnsi="Tahoma"/>
      <w:snapToGrid w:val="0"/>
      <w:kern w:val="0"/>
      <w:lang w:val="en-US" w:eastAsia="en-US"/>
    </w:rPr>
  </w:style>
  <w:style w:type="numbering" w:customStyle="1" w:styleId="Opmaakprofiel1">
    <w:name w:val="Opmaakprofiel1"/>
    <w:uiPriority w:val="99"/>
    <w:rsid w:val="00995402"/>
    <w:pPr>
      <w:numPr>
        <w:numId w:val="3"/>
      </w:numPr>
    </w:pPr>
  </w:style>
  <w:style w:type="character" w:styleId="Zwaar">
    <w:name w:val="Strong"/>
    <w:basedOn w:val="Standaardalinea-lettertype"/>
    <w:uiPriority w:val="22"/>
    <w:qFormat/>
    <w:rsid w:val="00C46B18"/>
    <w:rPr>
      <w:b/>
      <w:bCs/>
    </w:rPr>
  </w:style>
  <w:style w:type="character" w:styleId="GevolgdeHyperlink">
    <w:name w:val="FollowedHyperlink"/>
    <w:basedOn w:val="Standaardalinea-lettertype"/>
    <w:uiPriority w:val="99"/>
    <w:semiHidden/>
    <w:unhideWhenUsed/>
    <w:rsid w:val="0051027E"/>
    <w:rPr>
      <w:color w:val="800080" w:themeColor="followedHyperlink"/>
      <w:u w:val="single"/>
    </w:rPr>
  </w:style>
  <w:style w:type="character" w:styleId="Nadruk">
    <w:name w:val="Emphasis"/>
    <w:basedOn w:val="Standaardalinea-lettertype"/>
    <w:uiPriority w:val="20"/>
    <w:qFormat/>
    <w:rsid w:val="00662667"/>
    <w:rPr>
      <w:i/>
      <w:iCs/>
    </w:rPr>
  </w:style>
  <w:style w:type="paragraph" w:styleId="Geenafstand">
    <w:name w:val="No Spacing"/>
    <w:basedOn w:val="Standaard"/>
    <w:uiPriority w:val="1"/>
    <w:qFormat/>
    <w:rsid w:val="003E5252"/>
    <w:pPr>
      <w:keepLines w:val="0"/>
    </w:pPr>
    <w:rPr>
      <w:rFonts w:ascii="Calibri" w:eastAsiaTheme="minorHAnsi" w:hAnsi="Calibri" w:cs="Calibri"/>
      <w:kern w:val="0"/>
      <w:sz w:val="22"/>
      <w:szCs w:val="22"/>
    </w:rPr>
  </w:style>
  <w:style w:type="paragraph" w:styleId="Revisie">
    <w:name w:val="Revision"/>
    <w:hidden/>
    <w:uiPriority w:val="99"/>
    <w:semiHidden/>
    <w:rsid w:val="002D4A95"/>
    <w:pPr>
      <w:spacing w:after="0" w:line="240" w:lineRule="auto"/>
    </w:pPr>
    <w:rPr>
      <w:rFonts w:ascii="Arial" w:eastAsia="Times New Roman" w:hAnsi="Arial" w:cs="Times New Roman"/>
      <w:kern w:val="2"/>
      <w:sz w:val="20"/>
      <w:szCs w:val="20"/>
      <w:lang w:eastAsia="nl-NL"/>
    </w:rPr>
  </w:style>
  <w:style w:type="paragraph" w:styleId="Lijst">
    <w:name w:val="List"/>
    <w:basedOn w:val="Standaard"/>
    <w:rsid w:val="005D3DA1"/>
    <w:pPr>
      <w:keepLines w:val="0"/>
      <w:ind w:left="283" w:hanging="283"/>
    </w:pPr>
    <w:rPr>
      <w:kern w:val="0"/>
    </w:rPr>
  </w:style>
  <w:style w:type="paragraph" w:styleId="Platteteksteersteinspringing2">
    <w:name w:val="Body Text First Indent 2"/>
    <w:basedOn w:val="Plattetekstinspringen"/>
    <w:link w:val="Platteteksteersteinspringing2Char"/>
    <w:rsid w:val="005D3DA1"/>
    <w:pPr>
      <w:keepLines w:val="0"/>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120"/>
      <w:ind w:left="283" w:firstLine="210"/>
    </w:pPr>
    <w:rPr>
      <w:rFonts w:ascii="OCW Swift" w:hAnsi="OCW Swift"/>
      <w:kern w:val="0"/>
      <w:sz w:val="19"/>
    </w:rPr>
  </w:style>
  <w:style w:type="character" w:customStyle="1" w:styleId="Platteteksteersteinspringing2Char">
    <w:name w:val="Platte tekst eerste inspringing 2 Char"/>
    <w:basedOn w:val="PlattetekstinspringenChar"/>
    <w:link w:val="Platteteksteersteinspringing2"/>
    <w:rsid w:val="005D3DA1"/>
    <w:rPr>
      <w:rFonts w:ascii="OCW Swift" w:eastAsia="Times New Roman" w:hAnsi="OCW Swift" w:cs="Times New Roman"/>
      <w:kern w:val="2"/>
      <w:sz w:val="19"/>
      <w:szCs w:val="20"/>
      <w:lang w:eastAsia="nl-NL"/>
    </w:rPr>
  </w:style>
  <w:style w:type="paragraph" w:customStyle="1" w:styleId="Default">
    <w:name w:val="Default"/>
    <w:rsid w:val="00132021"/>
    <w:pPr>
      <w:widowControl w:val="0"/>
      <w:autoSpaceDE w:val="0"/>
      <w:autoSpaceDN w:val="0"/>
      <w:adjustRightInd w:val="0"/>
      <w:spacing w:after="0" w:line="240" w:lineRule="auto"/>
    </w:pPr>
    <w:rPr>
      <w:rFonts w:ascii="Verdana" w:eastAsia="Times New Roman" w:hAnsi="Verdana" w:cs="Verdana"/>
      <w:color w:val="000000"/>
      <w:sz w:val="24"/>
      <w:szCs w:val="24"/>
      <w:lang w:val="en-US"/>
    </w:rPr>
  </w:style>
  <w:style w:type="character" w:customStyle="1" w:styleId="FontStyle24">
    <w:name w:val="Font Style24"/>
    <w:uiPriority w:val="99"/>
    <w:rsid w:val="0054287F"/>
    <w:rPr>
      <w:rFonts w:ascii="Arial" w:hAnsi="Arial"/>
      <w:color w:val="000000"/>
      <w:sz w:val="18"/>
    </w:rPr>
  </w:style>
  <w:style w:type="paragraph" w:customStyle="1" w:styleId="Style5">
    <w:name w:val="Style5"/>
    <w:basedOn w:val="Standaard"/>
    <w:uiPriority w:val="99"/>
    <w:rsid w:val="0054287F"/>
    <w:pPr>
      <w:keepLines w:val="0"/>
      <w:widowControl w:val="0"/>
      <w:autoSpaceDE w:val="0"/>
      <w:autoSpaceDN w:val="0"/>
      <w:adjustRightInd w:val="0"/>
      <w:spacing w:line="282" w:lineRule="exact"/>
      <w:ind w:hanging="326"/>
    </w:pPr>
    <w:rPr>
      <w:rFonts w:cs="Arial"/>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52814"/>
    <w:pPr>
      <w:keepLines/>
      <w:spacing w:after="0" w:line="240" w:lineRule="auto"/>
    </w:pPr>
    <w:rPr>
      <w:rFonts w:ascii="Arial" w:eastAsia="Times New Roman" w:hAnsi="Arial" w:cs="Times New Roman"/>
      <w:kern w:val="2"/>
      <w:sz w:val="20"/>
      <w:szCs w:val="20"/>
      <w:lang w:eastAsia="nl-NL"/>
    </w:rPr>
  </w:style>
  <w:style w:type="paragraph" w:styleId="Kop1">
    <w:name w:val="heading 1"/>
    <w:aliases w:val="Section Heading,Hoofdstuk,Kop 1 Document,sectionHeading"/>
    <w:basedOn w:val="Standaard"/>
    <w:next w:val="Standaardinspringing"/>
    <w:link w:val="Kop1Char"/>
    <w:qFormat/>
    <w:rsid w:val="00635272"/>
    <w:pPr>
      <w:keepNext/>
      <w:spacing w:before="240" w:after="120"/>
      <w:outlineLvl w:val="0"/>
    </w:pPr>
    <w:rPr>
      <w:b/>
      <w:sz w:val="24"/>
    </w:rPr>
  </w:style>
  <w:style w:type="paragraph" w:styleId="Kop2">
    <w:name w:val="heading 2"/>
    <w:aliases w:val="Reset numbering,Bijlage,Paragraaf,2scr"/>
    <w:basedOn w:val="Standaard"/>
    <w:next w:val="Standaardinspringing"/>
    <w:link w:val="Kop2Char"/>
    <w:autoRedefine/>
    <w:rsid w:val="00C55FAC"/>
    <w:pPr>
      <w:outlineLvl w:val="1"/>
    </w:pPr>
  </w:style>
  <w:style w:type="paragraph" w:styleId="Kop3">
    <w:name w:val="heading 3"/>
    <w:aliases w:val="Level 1 - 1,Voorwoord,Sub-paragraaf"/>
    <w:basedOn w:val="Kop2"/>
    <w:next w:val="Standaardinspringing"/>
    <w:link w:val="Kop3Char"/>
    <w:qFormat/>
    <w:rsid w:val="007C17AF"/>
    <w:pPr>
      <w:numPr>
        <w:ilvl w:val="2"/>
        <w:numId w:val="5"/>
      </w:numPr>
      <w:spacing w:before="120"/>
      <w:outlineLvl w:val="2"/>
    </w:pPr>
    <w:rPr>
      <w:rFonts w:eastAsia="MS Mincho"/>
    </w:rPr>
  </w:style>
  <w:style w:type="paragraph" w:styleId="Kop4">
    <w:name w:val="heading 4"/>
    <w:aliases w:val="Level 2 - a"/>
    <w:basedOn w:val="Kop2"/>
    <w:next w:val="Standaardinspringing"/>
    <w:link w:val="Kop4Char"/>
    <w:qFormat/>
    <w:rsid w:val="007C17AF"/>
    <w:pPr>
      <w:numPr>
        <w:ilvl w:val="3"/>
        <w:numId w:val="5"/>
      </w:numPr>
      <w:tabs>
        <w:tab w:val="left" w:pos="992"/>
      </w:tabs>
      <w:outlineLvl w:val="3"/>
    </w:pPr>
  </w:style>
  <w:style w:type="paragraph" w:styleId="Kop5">
    <w:name w:val="heading 5"/>
    <w:aliases w:val="Level 3 - i"/>
    <w:basedOn w:val="Kop4"/>
    <w:next w:val="Standaard"/>
    <w:link w:val="Kop5Char"/>
    <w:qFormat/>
    <w:rsid w:val="007C17AF"/>
    <w:pPr>
      <w:numPr>
        <w:ilvl w:val="4"/>
      </w:numPr>
      <w:outlineLvl w:val="4"/>
    </w:pPr>
  </w:style>
  <w:style w:type="paragraph" w:styleId="Kop6">
    <w:name w:val="heading 6"/>
    <w:aliases w:val="Legal Level 1."/>
    <w:basedOn w:val="Kop4"/>
    <w:next w:val="Standaard"/>
    <w:link w:val="Kop6Char"/>
    <w:qFormat/>
    <w:rsid w:val="007C17AF"/>
    <w:pPr>
      <w:numPr>
        <w:ilvl w:val="5"/>
      </w:numPr>
      <w:outlineLvl w:val="5"/>
    </w:pPr>
  </w:style>
  <w:style w:type="paragraph" w:styleId="Kop7">
    <w:name w:val="heading 7"/>
    <w:aliases w:val="Legal Level 1.1."/>
    <w:basedOn w:val="Kop4"/>
    <w:next w:val="Standaard"/>
    <w:link w:val="Kop7Char"/>
    <w:qFormat/>
    <w:rsid w:val="007C17AF"/>
    <w:pPr>
      <w:numPr>
        <w:ilvl w:val="6"/>
      </w:numPr>
      <w:tabs>
        <w:tab w:val="clear" w:pos="992"/>
      </w:tabs>
      <w:outlineLvl w:val="6"/>
    </w:pPr>
  </w:style>
  <w:style w:type="paragraph" w:styleId="Kop8">
    <w:name w:val="heading 8"/>
    <w:aliases w:val="Legal Level 1.1.1.,Kop 4 zonder titel"/>
    <w:basedOn w:val="Kop7"/>
    <w:next w:val="Standaard"/>
    <w:link w:val="Kop8Char"/>
    <w:qFormat/>
    <w:rsid w:val="007C17AF"/>
    <w:pPr>
      <w:numPr>
        <w:ilvl w:val="7"/>
      </w:numPr>
      <w:outlineLvl w:val="7"/>
    </w:pPr>
  </w:style>
  <w:style w:type="paragraph" w:styleId="Kop9">
    <w:name w:val="heading 9"/>
    <w:aliases w:val="Legal Level 1.1.1.1.,(appendix)"/>
    <w:basedOn w:val="Kop7"/>
    <w:next w:val="Standaard"/>
    <w:link w:val="Kop9Char"/>
    <w:qFormat/>
    <w:rsid w:val="007C17AF"/>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C17AF"/>
    <w:pPr>
      <w:tabs>
        <w:tab w:val="center" w:pos="4536"/>
        <w:tab w:val="right" w:pos="9072"/>
      </w:tabs>
    </w:pPr>
  </w:style>
  <w:style w:type="character" w:customStyle="1" w:styleId="KoptekstChar">
    <w:name w:val="Koptekst Char"/>
    <w:basedOn w:val="Standaardalinea-lettertype"/>
    <w:link w:val="Koptekst"/>
    <w:uiPriority w:val="99"/>
    <w:rsid w:val="007C17AF"/>
  </w:style>
  <w:style w:type="paragraph" w:styleId="Voettekst">
    <w:name w:val="footer"/>
    <w:basedOn w:val="Standaard"/>
    <w:link w:val="VoettekstChar"/>
    <w:unhideWhenUsed/>
    <w:rsid w:val="007C17AF"/>
    <w:pPr>
      <w:tabs>
        <w:tab w:val="center" w:pos="4536"/>
        <w:tab w:val="right" w:pos="9072"/>
      </w:tabs>
    </w:pPr>
  </w:style>
  <w:style w:type="character" w:customStyle="1" w:styleId="VoettekstChar">
    <w:name w:val="Voettekst Char"/>
    <w:basedOn w:val="Standaardalinea-lettertype"/>
    <w:link w:val="Voettekst"/>
    <w:rsid w:val="007C17AF"/>
  </w:style>
  <w:style w:type="character" w:customStyle="1" w:styleId="Kop1Char">
    <w:name w:val="Kop 1 Char"/>
    <w:aliases w:val="Section Heading Char,Hoofdstuk Char,Kop 1 Document Char,sectionHeading Char"/>
    <w:basedOn w:val="Standaardalinea-lettertype"/>
    <w:link w:val="Kop1"/>
    <w:rsid w:val="00635272"/>
    <w:rPr>
      <w:rFonts w:ascii="Arial" w:eastAsia="Times New Roman" w:hAnsi="Arial" w:cs="Times New Roman"/>
      <w:b/>
      <w:kern w:val="2"/>
      <w:sz w:val="24"/>
      <w:szCs w:val="20"/>
      <w:lang w:eastAsia="nl-NL"/>
    </w:rPr>
  </w:style>
  <w:style w:type="character" w:customStyle="1" w:styleId="Kop2Char">
    <w:name w:val="Kop 2 Char"/>
    <w:aliases w:val="Reset numbering Char,Bijlage Char,Paragraaf Char,2scr Char"/>
    <w:basedOn w:val="Standaardalinea-lettertype"/>
    <w:link w:val="Kop2"/>
    <w:rsid w:val="00C55FAC"/>
    <w:rPr>
      <w:rFonts w:ascii="Arial" w:eastAsia="Times New Roman" w:hAnsi="Arial" w:cs="Times New Roman"/>
      <w:kern w:val="2"/>
      <w:sz w:val="20"/>
      <w:szCs w:val="20"/>
      <w:lang w:eastAsia="nl-NL"/>
    </w:rPr>
  </w:style>
  <w:style w:type="character" w:customStyle="1" w:styleId="Kop3Char">
    <w:name w:val="Kop 3 Char"/>
    <w:aliases w:val="Level 1 - 1 Char,Voorwoord Char,Sub-paragraaf Char"/>
    <w:basedOn w:val="Standaardalinea-lettertype"/>
    <w:link w:val="Kop3"/>
    <w:rsid w:val="007C17AF"/>
    <w:rPr>
      <w:rFonts w:ascii="Arial" w:eastAsia="MS Mincho" w:hAnsi="Arial" w:cs="Times New Roman"/>
      <w:strike/>
      <w:kern w:val="2"/>
      <w:sz w:val="20"/>
      <w:szCs w:val="20"/>
      <w:lang w:eastAsia="nl-NL"/>
    </w:rPr>
  </w:style>
  <w:style w:type="character" w:customStyle="1" w:styleId="Kop4Char">
    <w:name w:val="Kop 4 Char"/>
    <w:aliases w:val="Level 2 - a Char"/>
    <w:basedOn w:val="Standaardalinea-lettertype"/>
    <w:link w:val="Kop4"/>
    <w:rsid w:val="007C17AF"/>
    <w:rPr>
      <w:rFonts w:ascii="Arial" w:eastAsia="Times New Roman" w:hAnsi="Arial" w:cs="Times New Roman"/>
      <w:strike/>
      <w:kern w:val="2"/>
      <w:sz w:val="20"/>
      <w:szCs w:val="20"/>
      <w:lang w:eastAsia="nl-NL"/>
    </w:rPr>
  </w:style>
  <w:style w:type="character" w:customStyle="1" w:styleId="Kop5Char">
    <w:name w:val="Kop 5 Char"/>
    <w:aliases w:val="Level 3 - i Char"/>
    <w:basedOn w:val="Standaardalinea-lettertype"/>
    <w:link w:val="Kop5"/>
    <w:rsid w:val="007C17AF"/>
    <w:rPr>
      <w:rFonts w:ascii="Arial" w:eastAsia="Times New Roman" w:hAnsi="Arial" w:cs="Times New Roman"/>
      <w:strike/>
      <w:kern w:val="2"/>
      <w:sz w:val="20"/>
      <w:szCs w:val="20"/>
      <w:lang w:eastAsia="nl-NL"/>
    </w:rPr>
  </w:style>
  <w:style w:type="character" w:customStyle="1" w:styleId="Kop6Char">
    <w:name w:val="Kop 6 Char"/>
    <w:aliases w:val="Legal Level 1. Char"/>
    <w:basedOn w:val="Standaardalinea-lettertype"/>
    <w:link w:val="Kop6"/>
    <w:rsid w:val="007C17AF"/>
    <w:rPr>
      <w:rFonts w:ascii="Arial" w:eastAsia="Times New Roman" w:hAnsi="Arial" w:cs="Times New Roman"/>
      <w:strike/>
      <w:kern w:val="2"/>
      <w:sz w:val="20"/>
      <w:szCs w:val="20"/>
      <w:lang w:eastAsia="nl-NL"/>
    </w:rPr>
  </w:style>
  <w:style w:type="character" w:customStyle="1" w:styleId="Kop7Char">
    <w:name w:val="Kop 7 Char"/>
    <w:aliases w:val="Legal Level 1.1. Char"/>
    <w:basedOn w:val="Standaardalinea-lettertype"/>
    <w:link w:val="Kop7"/>
    <w:rsid w:val="007C17AF"/>
    <w:rPr>
      <w:rFonts w:ascii="Arial" w:eastAsia="Times New Roman" w:hAnsi="Arial" w:cs="Times New Roman"/>
      <w:strike/>
      <w:kern w:val="2"/>
      <w:sz w:val="20"/>
      <w:szCs w:val="20"/>
      <w:lang w:eastAsia="nl-NL"/>
    </w:rPr>
  </w:style>
  <w:style w:type="character" w:customStyle="1" w:styleId="Kop8Char">
    <w:name w:val="Kop 8 Char"/>
    <w:aliases w:val="Legal Level 1.1.1. Char,Kop 4 zonder titel Char"/>
    <w:basedOn w:val="Standaardalinea-lettertype"/>
    <w:link w:val="Kop8"/>
    <w:rsid w:val="007C17AF"/>
    <w:rPr>
      <w:rFonts w:ascii="Arial" w:eastAsia="Times New Roman" w:hAnsi="Arial" w:cs="Times New Roman"/>
      <w:strike/>
      <w:kern w:val="2"/>
      <w:sz w:val="20"/>
      <w:szCs w:val="20"/>
      <w:lang w:eastAsia="nl-NL"/>
    </w:rPr>
  </w:style>
  <w:style w:type="character" w:customStyle="1" w:styleId="Kop9Char">
    <w:name w:val="Kop 9 Char"/>
    <w:aliases w:val="Legal Level 1.1.1.1. Char,(appendix) Char"/>
    <w:basedOn w:val="Standaardalinea-lettertype"/>
    <w:link w:val="Kop9"/>
    <w:rsid w:val="007C17AF"/>
    <w:rPr>
      <w:rFonts w:ascii="Arial" w:eastAsia="Times New Roman" w:hAnsi="Arial" w:cs="Times New Roman"/>
      <w:strike/>
      <w:kern w:val="2"/>
      <w:sz w:val="20"/>
      <w:szCs w:val="20"/>
      <w:lang w:eastAsia="nl-NL"/>
    </w:rPr>
  </w:style>
  <w:style w:type="paragraph" w:styleId="Standaardinspringing">
    <w:name w:val="Normal Indent"/>
    <w:basedOn w:val="Standaard"/>
    <w:uiPriority w:val="99"/>
    <w:rsid w:val="007C17AF"/>
    <w:pPr>
      <w:ind w:left="709"/>
    </w:pPr>
  </w:style>
  <w:style w:type="paragraph" w:styleId="Inhopg1">
    <w:name w:val="toc 1"/>
    <w:basedOn w:val="Standaard"/>
    <w:next w:val="Standaard"/>
    <w:autoRedefine/>
    <w:semiHidden/>
    <w:rsid w:val="007C17AF"/>
    <w:pPr>
      <w:spacing w:before="240"/>
      <w:ind w:left="709" w:hanging="709"/>
    </w:pPr>
    <w:rPr>
      <w:noProof/>
    </w:rPr>
  </w:style>
  <w:style w:type="paragraph" w:styleId="Inhopg2">
    <w:name w:val="toc 2"/>
    <w:basedOn w:val="Standaard"/>
    <w:next w:val="Standaard"/>
    <w:autoRedefine/>
    <w:semiHidden/>
    <w:rsid w:val="007C17AF"/>
    <w:pPr>
      <w:ind w:left="200"/>
    </w:pPr>
  </w:style>
  <w:style w:type="paragraph" w:styleId="Inhopg3">
    <w:name w:val="toc 3"/>
    <w:basedOn w:val="Standaard"/>
    <w:next w:val="Standaard"/>
    <w:autoRedefine/>
    <w:semiHidden/>
    <w:rsid w:val="007C17AF"/>
    <w:pPr>
      <w:ind w:left="400"/>
    </w:pPr>
  </w:style>
  <w:style w:type="paragraph" w:styleId="Inhopg4">
    <w:name w:val="toc 4"/>
    <w:basedOn w:val="Standaard"/>
    <w:next w:val="Standaard"/>
    <w:autoRedefine/>
    <w:semiHidden/>
    <w:rsid w:val="007C17AF"/>
    <w:pPr>
      <w:ind w:left="600"/>
    </w:pPr>
  </w:style>
  <w:style w:type="paragraph" w:styleId="Inhopg5">
    <w:name w:val="toc 5"/>
    <w:basedOn w:val="Standaard"/>
    <w:next w:val="Standaard"/>
    <w:autoRedefine/>
    <w:semiHidden/>
    <w:rsid w:val="007C17AF"/>
    <w:pPr>
      <w:ind w:left="800"/>
    </w:pPr>
  </w:style>
  <w:style w:type="paragraph" w:styleId="Inhopg6">
    <w:name w:val="toc 6"/>
    <w:basedOn w:val="Standaard"/>
    <w:next w:val="Standaard"/>
    <w:autoRedefine/>
    <w:semiHidden/>
    <w:rsid w:val="007C17AF"/>
    <w:pPr>
      <w:ind w:left="1000"/>
    </w:pPr>
  </w:style>
  <w:style w:type="paragraph" w:styleId="Inhopg7">
    <w:name w:val="toc 7"/>
    <w:basedOn w:val="Standaard"/>
    <w:next w:val="Standaard"/>
    <w:autoRedefine/>
    <w:semiHidden/>
    <w:rsid w:val="007C17AF"/>
    <w:pPr>
      <w:ind w:left="1200"/>
    </w:pPr>
  </w:style>
  <w:style w:type="paragraph" w:styleId="Inhopg8">
    <w:name w:val="toc 8"/>
    <w:basedOn w:val="Standaard"/>
    <w:next w:val="Standaard"/>
    <w:autoRedefine/>
    <w:semiHidden/>
    <w:rsid w:val="007C17AF"/>
    <w:pPr>
      <w:ind w:left="1400"/>
    </w:pPr>
  </w:style>
  <w:style w:type="paragraph" w:styleId="Inhopg9">
    <w:name w:val="toc 9"/>
    <w:basedOn w:val="Standaard"/>
    <w:next w:val="Standaard"/>
    <w:autoRedefine/>
    <w:semiHidden/>
    <w:rsid w:val="007C17AF"/>
    <w:pPr>
      <w:ind w:left="1600"/>
    </w:pPr>
  </w:style>
  <w:style w:type="character" w:styleId="Paginanummer">
    <w:name w:val="page number"/>
    <w:basedOn w:val="Standaardalinea-lettertype"/>
    <w:rsid w:val="007C17AF"/>
  </w:style>
  <w:style w:type="paragraph" w:customStyle="1" w:styleId="Bullet4">
    <w:name w:val="Bullet 4"/>
    <w:basedOn w:val="Standaard"/>
    <w:rsid w:val="007C17AF"/>
    <w:pPr>
      <w:keepLines w:val="0"/>
      <w:numPr>
        <w:numId w:val="2"/>
      </w:numPr>
    </w:pPr>
    <w:rPr>
      <w:kern w:val="0"/>
      <w:sz w:val="19"/>
      <w:lang w:val="en-GB"/>
    </w:rPr>
  </w:style>
  <w:style w:type="paragraph" w:customStyle="1" w:styleId="iSubopsomming">
    <w:name w:val="(i) Sub opsomming"/>
    <w:basedOn w:val="Kop2"/>
    <w:rsid w:val="00A52814"/>
    <w:pPr>
      <w:spacing w:line="276" w:lineRule="auto"/>
    </w:pPr>
    <w:rPr>
      <w:lang w:val="nl"/>
    </w:rPr>
  </w:style>
  <w:style w:type="paragraph" w:styleId="Lijstopsomteken2">
    <w:name w:val="List Bullet 2"/>
    <w:basedOn w:val="Standaard"/>
    <w:autoRedefine/>
    <w:rsid w:val="007C17AF"/>
    <w:pPr>
      <w:keepLines w:val="0"/>
      <w:numPr>
        <w:numId w:val="1"/>
      </w:numPr>
      <w:tabs>
        <w:tab w:val="clear" w:pos="643"/>
        <w:tab w:val="num" w:pos="845"/>
      </w:tabs>
      <w:spacing w:line="282" w:lineRule="exact"/>
      <w:ind w:left="845" w:hanging="423"/>
    </w:pPr>
    <w:rPr>
      <w:rFonts w:ascii="GC Rotis Serif" w:hAnsi="GC Rotis Serif"/>
      <w:kern w:val="0"/>
    </w:rPr>
  </w:style>
  <w:style w:type="paragraph" w:customStyle="1" w:styleId="123">
    <w:name w:val="1.2.3"/>
    <w:basedOn w:val="Koptekst"/>
    <w:rsid w:val="00FD229E"/>
    <w:pPr>
      <w:keepLines w:val="0"/>
      <w:widowControl w:val="0"/>
    </w:pPr>
    <w:rPr>
      <w:b/>
      <w:snapToGrid w:val="0"/>
      <w:kern w:val="0"/>
      <w:lang w:eastAsia="en-US"/>
    </w:rPr>
  </w:style>
  <w:style w:type="paragraph" w:styleId="Plattetekstinspringen">
    <w:name w:val="Body Text Indent"/>
    <w:basedOn w:val="Standaard"/>
    <w:link w:val="PlattetekstinspringenChar"/>
    <w:rsid w:val="007C17AF"/>
    <w:pPr>
      <w:ind w:left="708"/>
    </w:pPr>
  </w:style>
  <w:style w:type="character" w:customStyle="1" w:styleId="PlattetekstinspringenChar">
    <w:name w:val="Platte tekst inspringen Char"/>
    <w:basedOn w:val="Standaardalinea-lettertype"/>
    <w:link w:val="Plattetekstinspringen"/>
    <w:rsid w:val="007C17AF"/>
    <w:rPr>
      <w:rFonts w:ascii="Arial" w:eastAsia="Times New Roman" w:hAnsi="Arial" w:cs="Times New Roman"/>
      <w:kern w:val="2"/>
      <w:sz w:val="20"/>
      <w:szCs w:val="20"/>
      <w:lang w:eastAsia="nl-NL"/>
    </w:rPr>
  </w:style>
  <w:style w:type="paragraph" w:styleId="Plattetekstinspringen2">
    <w:name w:val="Body Text Indent 2"/>
    <w:basedOn w:val="Standaard"/>
    <w:link w:val="Plattetekstinspringen2Char"/>
    <w:rsid w:val="007C17AF"/>
    <w:pPr>
      <w:ind w:left="567"/>
    </w:pPr>
  </w:style>
  <w:style w:type="character" w:customStyle="1" w:styleId="Plattetekstinspringen2Char">
    <w:name w:val="Platte tekst inspringen 2 Char"/>
    <w:basedOn w:val="Standaardalinea-lettertype"/>
    <w:link w:val="Plattetekstinspringen2"/>
    <w:rsid w:val="007C17AF"/>
    <w:rPr>
      <w:rFonts w:ascii="Arial" w:eastAsia="Times New Roman" w:hAnsi="Arial" w:cs="Times New Roman"/>
      <w:kern w:val="2"/>
      <w:sz w:val="20"/>
      <w:szCs w:val="20"/>
      <w:lang w:eastAsia="nl-NL"/>
    </w:rPr>
  </w:style>
  <w:style w:type="paragraph" w:styleId="Plattetekstinspringen3">
    <w:name w:val="Body Text Indent 3"/>
    <w:basedOn w:val="Standaard"/>
    <w:link w:val="Plattetekstinspringen3Char"/>
    <w:rsid w:val="007C17AF"/>
    <w:pPr>
      <w:keepLines w:val="0"/>
      <w:ind w:left="720"/>
    </w:pPr>
    <w:rPr>
      <w:kern w:val="0"/>
      <w:sz w:val="19"/>
    </w:rPr>
  </w:style>
  <w:style w:type="character" w:customStyle="1" w:styleId="Plattetekstinspringen3Char">
    <w:name w:val="Platte tekst inspringen 3 Char"/>
    <w:basedOn w:val="Standaardalinea-lettertype"/>
    <w:link w:val="Plattetekstinspringen3"/>
    <w:rsid w:val="007C17AF"/>
    <w:rPr>
      <w:rFonts w:ascii="Arial" w:eastAsia="Times New Roman" w:hAnsi="Arial" w:cs="Times New Roman"/>
      <w:sz w:val="19"/>
      <w:szCs w:val="20"/>
      <w:lang w:eastAsia="nl-NL"/>
    </w:rPr>
  </w:style>
  <w:style w:type="paragraph" w:styleId="Plattetekst">
    <w:name w:val="Body Text"/>
    <w:basedOn w:val="Standaard"/>
    <w:link w:val="PlattetekstChar"/>
    <w:rsid w:val="007C17AF"/>
    <w:pPr>
      <w:keepLines w:val="0"/>
    </w:pPr>
    <w:rPr>
      <w:rFonts w:cs="Arial"/>
      <w:kern w:val="0"/>
      <w:szCs w:val="24"/>
    </w:rPr>
  </w:style>
  <w:style w:type="character" w:customStyle="1" w:styleId="PlattetekstChar">
    <w:name w:val="Platte tekst Char"/>
    <w:basedOn w:val="Standaardalinea-lettertype"/>
    <w:link w:val="Plattetekst"/>
    <w:rsid w:val="007C17AF"/>
    <w:rPr>
      <w:rFonts w:ascii="Arial" w:eastAsia="Times New Roman" w:hAnsi="Arial" w:cs="Arial"/>
      <w:sz w:val="20"/>
      <w:szCs w:val="24"/>
      <w:lang w:eastAsia="nl-NL"/>
    </w:rPr>
  </w:style>
  <w:style w:type="paragraph" w:styleId="Tekstzonderopmaak">
    <w:name w:val="Plain Text"/>
    <w:basedOn w:val="Standaard"/>
    <w:link w:val="TekstzonderopmaakChar"/>
    <w:rsid w:val="007C17AF"/>
    <w:pPr>
      <w:keepLines w:val="0"/>
    </w:pPr>
    <w:rPr>
      <w:rFonts w:ascii="MS Mincho" w:hAnsi="MS Mincho" w:cs="GC Rotis Serif"/>
      <w:kern w:val="0"/>
    </w:rPr>
  </w:style>
  <w:style w:type="character" w:customStyle="1" w:styleId="TekstzonderopmaakChar">
    <w:name w:val="Tekst zonder opmaak Char"/>
    <w:basedOn w:val="Standaardalinea-lettertype"/>
    <w:link w:val="Tekstzonderopmaak"/>
    <w:rsid w:val="007C17AF"/>
    <w:rPr>
      <w:rFonts w:ascii="MS Mincho" w:eastAsia="Times New Roman" w:hAnsi="MS Mincho" w:cs="GC Rotis Serif"/>
      <w:sz w:val="20"/>
      <w:szCs w:val="20"/>
      <w:lang w:eastAsia="nl-NL"/>
    </w:rPr>
  </w:style>
  <w:style w:type="paragraph" w:styleId="Plattetekst2">
    <w:name w:val="Body Text 2"/>
    <w:basedOn w:val="Standaard"/>
    <w:link w:val="Plattetekst2Char"/>
    <w:rsid w:val="007C17AF"/>
    <w:rPr>
      <w:sz w:val="16"/>
    </w:rPr>
  </w:style>
  <w:style w:type="character" w:customStyle="1" w:styleId="Plattetekst2Char">
    <w:name w:val="Platte tekst 2 Char"/>
    <w:basedOn w:val="Standaardalinea-lettertype"/>
    <w:link w:val="Plattetekst2"/>
    <w:rsid w:val="007C17AF"/>
    <w:rPr>
      <w:rFonts w:ascii="Arial" w:eastAsia="Times New Roman" w:hAnsi="Arial" w:cs="Times New Roman"/>
      <w:kern w:val="2"/>
      <w:sz w:val="16"/>
      <w:szCs w:val="20"/>
      <w:lang w:eastAsia="nl-NL"/>
    </w:rPr>
  </w:style>
  <w:style w:type="paragraph" w:styleId="Plattetekst3">
    <w:name w:val="Body Text 3"/>
    <w:basedOn w:val="Standaard"/>
    <w:link w:val="Plattetekst3Char"/>
    <w:rsid w:val="007C17AF"/>
    <w:rPr>
      <w:rFonts w:ascii="Helv" w:hAnsi="Helv"/>
      <w:i/>
      <w:snapToGrid w:val="0"/>
      <w:color w:val="000000"/>
    </w:rPr>
  </w:style>
  <w:style w:type="character" w:customStyle="1" w:styleId="Plattetekst3Char">
    <w:name w:val="Platte tekst 3 Char"/>
    <w:basedOn w:val="Standaardalinea-lettertype"/>
    <w:link w:val="Plattetekst3"/>
    <w:rsid w:val="007C17AF"/>
    <w:rPr>
      <w:rFonts w:ascii="Helv" w:eastAsia="Times New Roman" w:hAnsi="Helv" w:cs="Times New Roman"/>
      <w:i/>
      <w:snapToGrid w:val="0"/>
      <w:color w:val="000000"/>
      <w:kern w:val="2"/>
      <w:sz w:val="20"/>
      <w:szCs w:val="20"/>
      <w:lang w:eastAsia="nl-NL"/>
    </w:rPr>
  </w:style>
  <w:style w:type="character" w:styleId="Hyperlink">
    <w:name w:val="Hyperlink"/>
    <w:uiPriority w:val="99"/>
    <w:rsid w:val="007C17AF"/>
    <w:rPr>
      <w:color w:val="0000FF"/>
      <w:u w:val="single"/>
    </w:rPr>
  </w:style>
  <w:style w:type="paragraph" w:styleId="Ballontekst">
    <w:name w:val="Balloon Text"/>
    <w:basedOn w:val="Standaard"/>
    <w:link w:val="BallontekstChar"/>
    <w:semiHidden/>
    <w:rsid w:val="007C17AF"/>
    <w:rPr>
      <w:rFonts w:ascii="Tahoma" w:hAnsi="Tahoma" w:cs="Tahoma"/>
      <w:sz w:val="16"/>
      <w:szCs w:val="16"/>
    </w:rPr>
  </w:style>
  <w:style w:type="character" w:customStyle="1" w:styleId="BallontekstChar">
    <w:name w:val="Ballontekst Char"/>
    <w:basedOn w:val="Standaardalinea-lettertype"/>
    <w:link w:val="Ballontekst"/>
    <w:semiHidden/>
    <w:rsid w:val="007C17AF"/>
    <w:rPr>
      <w:rFonts w:ascii="Tahoma" w:eastAsia="Times New Roman" w:hAnsi="Tahoma" w:cs="Tahoma"/>
      <w:kern w:val="2"/>
      <w:sz w:val="16"/>
      <w:szCs w:val="16"/>
      <w:lang w:eastAsia="nl-NL"/>
    </w:rPr>
  </w:style>
  <w:style w:type="paragraph" w:customStyle="1" w:styleId="Lijstopsomteken41">
    <w:name w:val="Lijst opsom.teken 41"/>
    <w:basedOn w:val="Standaard"/>
    <w:rsid w:val="007C17AF"/>
    <w:pPr>
      <w:keepLines w:val="0"/>
      <w:tabs>
        <w:tab w:val="left" w:pos="720"/>
      </w:tabs>
      <w:ind w:left="720" w:hanging="360"/>
    </w:pPr>
    <w:rPr>
      <w:rFonts w:ascii="Times New Roman" w:hAnsi="Times New Roman"/>
      <w:kern w:val="0"/>
      <w:sz w:val="24"/>
      <w:lang w:val="en-US"/>
    </w:rPr>
  </w:style>
  <w:style w:type="character" w:styleId="Verwijzingopmerking">
    <w:name w:val="annotation reference"/>
    <w:semiHidden/>
    <w:rsid w:val="007C17AF"/>
    <w:rPr>
      <w:sz w:val="16"/>
      <w:szCs w:val="16"/>
    </w:rPr>
  </w:style>
  <w:style w:type="paragraph" w:styleId="Tekstopmerking">
    <w:name w:val="annotation text"/>
    <w:basedOn w:val="Standaard"/>
    <w:link w:val="TekstopmerkingChar"/>
    <w:semiHidden/>
    <w:rsid w:val="007C17AF"/>
  </w:style>
  <w:style w:type="character" w:customStyle="1" w:styleId="TekstopmerkingChar">
    <w:name w:val="Tekst opmerking Char"/>
    <w:basedOn w:val="Standaardalinea-lettertype"/>
    <w:link w:val="Tekstopmerking"/>
    <w:semiHidden/>
    <w:rsid w:val="007C17AF"/>
    <w:rPr>
      <w:rFonts w:ascii="Arial" w:eastAsia="Times New Roman" w:hAnsi="Arial" w:cs="Times New Roman"/>
      <w:kern w:val="2"/>
      <w:sz w:val="20"/>
      <w:szCs w:val="20"/>
      <w:lang w:eastAsia="nl-NL"/>
    </w:rPr>
  </w:style>
  <w:style w:type="paragraph" w:styleId="Onderwerpvanopmerking">
    <w:name w:val="annotation subject"/>
    <w:basedOn w:val="Tekstopmerking"/>
    <w:next w:val="Tekstopmerking"/>
    <w:link w:val="OnderwerpvanopmerkingChar"/>
    <w:semiHidden/>
    <w:rsid w:val="007C17AF"/>
    <w:rPr>
      <w:b/>
      <w:bCs/>
    </w:rPr>
  </w:style>
  <w:style w:type="character" w:customStyle="1" w:styleId="OnderwerpvanopmerkingChar">
    <w:name w:val="Onderwerp van opmerking Char"/>
    <w:basedOn w:val="TekstopmerkingChar"/>
    <w:link w:val="Onderwerpvanopmerking"/>
    <w:semiHidden/>
    <w:rsid w:val="007C17AF"/>
    <w:rPr>
      <w:rFonts w:ascii="Arial" w:eastAsia="Times New Roman" w:hAnsi="Arial" w:cs="Times New Roman"/>
      <w:b/>
      <w:bCs/>
      <w:kern w:val="2"/>
      <w:sz w:val="20"/>
      <w:szCs w:val="20"/>
      <w:lang w:eastAsia="nl-NL"/>
    </w:rPr>
  </w:style>
  <w:style w:type="paragraph" w:customStyle="1" w:styleId="CharCharChar">
    <w:name w:val="Char Char Char"/>
    <w:basedOn w:val="Standaard"/>
    <w:rsid w:val="007C17AF"/>
    <w:pPr>
      <w:keepLines w:val="0"/>
      <w:widowControl w:val="0"/>
      <w:adjustRightInd w:val="0"/>
      <w:spacing w:after="160" w:line="240" w:lineRule="exact"/>
      <w:jc w:val="both"/>
      <w:textAlignment w:val="baseline"/>
    </w:pPr>
    <w:rPr>
      <w:rFonts w:ascii="Tahoma" w:hAnsi="Tahoma"/>
      <w:kern w:val="0"/>
      <w:lang w:val="en-US" w:eastAsia="en-US"/>
    </w:rPr>
  </w:style>
  <w:style w:type="paragraph" w:customStyle="1" w:styleId="Niveau1">
    <w:name w:val="Niveau 1"/>
    <w:basedOn w:val="Standaard"/>
    <w:rsid w:val="007C17AF"/>
    <w:pPr>
      <w:keepLines w:val="0"/>
      <w:widowControl w:val="0"/>
      <w:spacing w:line="240" w:lineRule="atLeast"/>
    </w:pPr>
    <w:rPr>
      <w:spacing w:val="5"/>
      <w:kern w:val="0"/>
      <w:sz w:val="19"/>
    </w:rPr>
  </w:style>
  <w:style w:type="paragraph" w:customStyle="1" w:styleId="TableContents">
    <w:name w:val="Table Contents"/>
    <w:basedOn w:val="Plattetekst"/>
    <w:rsid w:val="007C17AF"/>
    <w:pPr>
      <w:widowControl w:val="0"/>
      <w:suppressAutoHyphens/>
    </w:pPr>
    <w:rPr>
      <w:rFonts w:ascii="Times New Roman" w:hAnsi="Times New Roman" w:cs="Times New Roman"/>
      <w:sz w:val="24"/>
      <w:szCs w:val="20"/>
      <w:lang w:val="en-US"/>
    </w:rPr>
  </w:style>
  <w:style w:type="paragraph" w:customStyle="1" w:styleId="CharChar3CharCharChar1">
    <w:name w:val="Char Char3 Char Char Char1"/>
    <w:basedOn w:val="Standaard"/>
    <w:rsid w:val="007C17AF"/>
    <w:pPr>
      <w:keepLines w:val="0"/>
      <w:spacing w:after="160" w:line="240" w:lineRule="exact"/>
    </w:pPr>
    <w:rPr>
      <w:rFonts w:ascii="Tahoma" w:hAnsi="Tahoma"/>
      <w:kern w:val="0"/>
      <w:lang w:val="en-US" w:eastAsia="en-US"/>
    </w:rPr>
  </w:style>
  <w:style w:type="paragraph" w:styleId="Normaalweb">
    <w:name w:val="Normal (Web)"/>
    <w:basedOn w:val="Standaard"/>
    <w:rsid w:val="007C17AF"/>
    <w:pPr>
      <w:keepLines w:val="0"/>
      <w:spacing w:line="240" w:lineRule="atLeast"/>
    </w:pPr>
    <w:rPr>
      <w:rFonts w:ascii="Verdana" w:hAnsi="Verdana"/>
      <w:kern w:val="0"/>
      <w:sz w:val="18"/>
      <w:szCs w:val="24"/>
    </w:rPr>
  </w:style>
  <w:style w:type="table" w:styleId="Tabelraster">
    <w:name w:val="Table Grid"/>
    <w:basedOn w:val="Standaardtabel"/>
    <w:rsid w:val="007C17AF"/>
    <w:pPr>
      <w:keepLines/>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zondernummering">
    <w:name w:val="Kop zonder nummering"/>
    <w:basedOn w:val="Standaard"/>
    <w:next w:val="Standaard"/>
    <w:rsid w:val="007C17AF"/>
    <w:pPr>
      <w:keepLines w:val="0"/>
      <w:spacing w:after="700" w:line="300" w:lineRule="atLeast"/>
      <w:contextualSpacing/>
      <w:outlineLvl w:val="0"/>
    </w:pPr>
    <w:rPr>
      <w:rFonts w:ascii="Verdana" w:hAnsi="Verdana"/>
      <w:kern w:val="0"/>
      <w:sz w:val="24"/>
      <w:szCs w:val="24"/>
    </w:rPr>
  </w:style>
  <w:style w:type="paragraph" w:customStyle="1" w:styleId="Normaalweb1">
    <w:name w:val="Normaal (web)1"/>
    <w:basedOn w:val="Standaard"/>
    <w:rsid w:val="007C17AF"/>
    <w:pPr>
      <w:keepLines w:val="0"/>
      <w:spacing w:before="90" w:after="75"/>
    </w:pPr>
    <w:rPr>
      <w:rFonts w:ascii="Times New Roman" w:hAnsi="Times New Roman"/>
      <w:kern w:val="0"/>
      <w:sz w:val="24"/>
      <w:szCs w:val="24"/>
    </w:rPr>
  </w:style>
  <w:style w:type="character" w:customStyle="1" w:styleId="plattetekstChar0">
    <w:name w:val="platte tekst Char"/>
    <w:rsid w:val="007C17AF"/>
    <w:rPr>
      <w:rFonts w:ascii="Arial" w:hAnsi="Arial" w:cs="Arial"/>
      <w:noProof w:val="0"/>
      <w:sz w:val="22"/>
      <w:szCs w:val="24"/>
      <w:lang w:val="nl-NL" w:eastAsia="nl-NL" w:bidi="ar-SA"/>
    </w:rPr>
  </w:style>
  <w:style w:type="paragraph" w:styleId="Voetnoottekst">
    <w:name w:val="footnote text"/>
    <w:basedOn w:val="Standaard"/>
    <w:link w:val="VoetnoottekstChar"/>
    <w:autoRedefine/>
    <w:semiHidden/>
    <w:rsid w:val="007C17AF"/>
    <w:pPr>
      <w:keepLines w:val="0"/>
      <w:spacing w:line="260" w:lineRule="atLeast"/>
    </w:pPr>
    <w:rPr>
      <w:rFonts w:ascii="Verdana" w:eastAsia="MS Mincho" w:hAnsi="Verdana"/>
      <w:kern w:val="14"/>
      <w:sz w:val="16"/>
      <w:lang w:eastAsia="en-US"/>
    </w:rPr>
  </w:style>
  <w:style w:type="character" w:customStyle="1" w:styleId="VoetnoottekstChar">
    <w:name w:val="Voetnoottekst Char"/>
    <w:basedOn w:val="Standaardalinea-lettertype"/>
    <w:link w:val="Voetnoottekst"/>
    <w:semiHidden/>
    <w:rsid w:val="007C17AF"/>
    <w:rPr>
      <w:rFonts w:ascii="Verdana" w:eastAsia="MS Mincho" w:hAnsi="Verdana" w:cs="Times New Roman"/>
      <w:kern w:val="14"/>
      <w:sz w:val="16"/>
      <w:szCs w:val="20"/>
    </w:rPr>
  </w:style>
  <w:style w:type="character" w:styleId="Voetnootmarkering">
    <w:name w:val="footnote reference"/>
    <w:semiHidden/>
    <w:rsid w:val="007C17AF"/>
    <w:rPr>
      <w:rFonts w:ascii="Verdana" w:hAnsi="Verdana"/>
      <w:sz w:val="18"/>
      <w:vertAlign w:val="superscript"/>
      <w:lang w:val="en-US" w:eastAsia="en-US" w:bidi="ar-SA"/>
    </w:rPr>
  </w:style>
  <w:style w:type="paragraph" w:customStyle="1" w:styleId="Titel12pt">
    <w:name w:val="Titel + 12 pt"/>
    <w:basedOn w:val="Standaard"/>
    <w:rsid w:val="007C17AF"/>
    <w:pPr>
      <w:keepLines w:val="0"/>
      <w:spacing w:line="240" w:lineRule="atLeast"/>
      <w:ind w:left="3232"/>
    </w:pPr>
    <w:rPr>
      <w:rFonts w:ascii="Verdana" w:eastAsia="MS Mincho" w:hAnsi="Verdana"/>
      <w:b/>
      <w:bCs/>
      <w:kern w:val="0"/>
      <w:sz w:val="24"/>
      <w:szCs w:val="24"/>
    </w:rPr>
  </w:style>
  <w:style w:type="character" w:customStyle="1" w:styleId="OpmaakprofielVetChar">
    <w:name w:val="Opmaakprofiel Vet Char"/>
    <w:link w:val="OpmaakprofielVet"/>
    <w:rsid w:val="007C17AF"/>
    <w:rPr>
      <w:rFonts w:ascii="Verdana" w:hAnsi="Verdana"/>
      <w:b/>
      <w:bCs/>
      <w:kern w:val="24"/>
      <w:sz w:val="18"/>
    </w:rPr>
  </w:style>
  <w:style w:type="paragraph" w:customStyle="1" w:styleId="OpmaakprofielVet">
    <w:name w:val="Opmaakprofiel Vet"/>
    <w:basedOn w:val="Standaard"/>
    <w:link w:val="OpmaakprofielVetChar"/>
    <w:rsid w:val="007C17AF"/>
    <w:pPr>
      <w:keepLines w:val="0"/>
      <w:spacing w:line="233" w:lineRule="auto"/>
    </w:pPr>
    <w:rPr>
      <w:rFonts w:ascii="Verdana" w:eastAsiaTheme="minorHAnsi" w:hAnsi="Verdana" w:cstheme="minorBidi"/>
      <w:b/>
      <w:bCs/>
      <w:kern w:val="24"/>
      <w:sz w:val="18"/>
      <w:szCs w:val="22"/>
      <w:lang w:eastAsia="en-US"/>
    </w:rPr>
  </w:style>
  <w:style w:type="paragraph" w:customStyle="1" w:styleId="Adres">
    <w:name w:val="Adres"/>
    <w:basedOn w:val="Standaard"/>
    <w:rsid w:val="007C17AF"/>
    <w:pPr>
      <w:keepLines w:val="0"/>
      <w:spacing w:line="260" w:lineRule="atLeast"/>
    </w:pPr>
    <w:rPr>
      <w:rFonts w:ascii="Agrofont" w:hAnsi="Agrofont"/>
      <w:noProof/>
      <w:kern w:val="0"/>
    </w:rPr>
  </w:style>
  <w:style w:type="paragraph" w:styleId="Bloktekst">
    <w:name w:val="Block Text"/>
    <w:basedOn w:val="Standaard"/>
    <w:rsid w:val="007C17AF"/>
    <w:pPr>
      <w:keepLines w:val="0"/>
      <w:spacing w:line="0" w:lineRule="atLeast"/>
      <w:ind w:left="567" w:right="335"/>
    </w:pPr>
    <w:rPr>
      <w:rFonts w:ascii="Agrofont" w:hAnsi="Agrofont"/>
      <w:kern w:val="0"/>
      <w:szCs w:val="24"/>
    </w:rPr>
  </w:style>
  <w:style w:type="paragraph" w:styleId="Lijstalinea">
    <w:name w:val="List Paragraph"/>
    <w:basedOn w:val="Standaard"/>
    <w:uiPriority w:val="34"/>
    <w:qFormat/>
    <w:rsid w:val="007C17AF"/>
    <w:pPr>
      <w:ind w:left="708"/>
    </w:pPr>
  </w:style>
  <w:style w:type="paragraph" w:customStyle="1" w:styleId="CharCharCharCharCharCharCharCharCharChar">
    <w:name w:val="Char Char Char Char Char Char Char Char Char Char"/>
    <w:basedOn w:val="Standaard"/>
    <w:rsid w:val="007C17AF"/>
    <w:pPr>
      <w:keepLines w:val="0"/>
      <w:spacing w:after="160" w:line="240" w:lineRule="exact"/>
    </w:pPr>
    <w:rPr>
      <w:rFonts w:ascii="Tahoma" w:hAnsi="Tahoma"/>
      <w:snapToGrid w:val="0"/>
      <w:kern w:val="0"/>
      <w:lang w:val="en-US" w:eastAsia="en-US"/>
    </w:rPr>
  </w:style>
  <w:style w:type="paragraph" w:customStyle="1" w:styleId="CharCharCharCharCharCharCharCharCharChar2">
    <w:name w:val="Char Char Char Char Char Char Char Char Char Char2"/>
    <w:basedOn w:val="Standaard"/>
    <w:rsid w:val="00E552E4"/>
    <w:pPr>
      <w:keepLines w:val="0"/>
      <w:spacing w:after="160" w:line="240" w:lineRule="exact"/>
    </w:pPr>
    <w:rPr>
      <w:rFonts w:ascii="Tahoma" w:hAnsi="Tahoma"/>
      <w:snapToGrid w:val="0"/>
      <w:kern w:val="0"/>
      <w:lang w:val="en-US" w:eastAsia="en-US"/>
    </w:rPr>
  </w:style>
  <w:style w:type="paragraph" w:customStyle="1" w:styleId="CharCharCharCharCharCharCharCharCharChar1">
    <w:name w:val="Char Char Char Char Char Char Char Char Char Char1"/>
    <w:basedOn w:val="Standaard"/>
    <w:rsid w:val="00F4284B"/>
    <w:pPr>
      <w:keepLines w:val="0"/>
      <w:spacing w:after="160" w:line="240" w:lineRule="exact"/>
    </w:pPr>
    <w:rPr>
      <w:rFonts w:ascii="Tahoma" w:hAnsi="Tahoma"/>
      <w:snapToGrid w:val="0"/>
      <w:kern w:val="0"/>
      <w:lang w:val="en-US" w:eastAsia="en-US"/>
    </w:rPr>
  </w:style>
  <w:style w:type="numbering" w:customStyle="1" w:styleId="Opmaakprofiel1">
    <w:name w:val="Opmaakprofiel1"/>
    <w:uiPriority w:val="99"/>
    <w:rsid w:val="00995402"/>
    <w:pPr>
      <w:numPr>
        <w:numId w:val="3"/>
      </w:numPr>
    </w:pPr>
  </w:style>
  <w:style w:type="character" w:styleId="Zwaar">
    <w:name w:val="Strong"/>
    <w:basedOn w:val="Standaardalinea-lettertype"/>
    <w:uiPriority w:val="22"/>
    <w:qFormat/>
    <w:rsid w:val="00C46B18"/>
    <w:rPr>
      <w:b/>
      <w:bCs/>
    </w:rPr>
  </w:style>
  <w:style w:type="character" w:styleId="GevolgdeHyperlink">
    <w:name w:val="FollowedHyperlink"/>
    <w:basedOn w:val="Standaardalinea-lettertype"/>
    <w:uiPriority w:val="99"/>
    <w:semiHidden/>
    <w:unhideWhenUsed/>
    <w:rsid w:val="0051027E"/>
    <w:rPr>
      <w:color w:val="800080" w:themeColor="followedHyperlink"/>
      <w:u w:val="single"/>
    </w:rPr>
  </w:style>
  <w:style w:type="character" w:styleId="Nadruk">
    <w:name w:val="Emphasis"/>
    <w:basedOn w:val="Standaardalinea-lettertype"/>
    <w:uiPriority w:val="20"/>
    <w:qFormat/>
    <w:rsid w:val="00662667"/>
    <w:rPr>
      <w:i/>
      <w:iCs/>
    </w:rPr>
  </w:style>
  <w:style w:type="paragraph" w:styleId="Geenafstand">
    <w:name w:val="No Spacing"/>
    <w:basedOn w:val="Standaard"/>
    <w:uiPriority w:val="1"/>
    <w:qFormat/>
    <w:rsid w:val="003E5252"/>
    <w:pPr>
      <w:keepLines w:val="0"/>
    </w:pPr>
    <w:rPr>
      <w:rFonts w:ascii="Calibri" w:eastAsiaTheme="minorHAnsi" w:hAnsi="Calibri" w:cs="Calibri"/>
      <w:kern w:val="0"/>
      <w:sz w:val="22"/>
      <w:szCs w:val="22"/>
    </w:rPr>
  </w:style>
  <w:style w:type="paragraph" w:styleId="Revisie">
    <w:name w:val="Revision"/>
    <w:hidden/>
    <w:uiPriority w:val="99"/>
    <w:semiHidden/>
    <w:rsid w:val="002D4A95"/>
    <w:pPr>
      <w:spacing w:after="0" w:line="240" w:lineRule="auto"/>
    </w:pPr>
    <w:rPr>
      <w:rFonts w:ascii="Arial" w:eastAsia="Times New Roman" w:hAnsi="Arial" w:cs="Times New Roman"/>
      <w:kern w:val="2"/>
      <w:sz w:val="20"/>
      <w:szCs w:val="20"/>
      <w:lang w:eastAsia="nl-NL"/>
    </w:rPr>
  </w:style>
  <w:style w:type="paragraph" w:styleId="Lijst">
    <w:name w:val="List"/>
    <w:basedOn w:val="Standaard"/>
    <w:rsid w:val="005D3DA1"/>
    <w:pPr>
      <w:keepLines w:val="0"/>
      <w:ind w:left="283" w:hanging="283"/>
    </w:pPr>
    <w:rPr>
      <w:kern w:val="0"/>
    </w:rPr>
  </w:style>
  <w:style w:type="paragraph" w:styleId="Platteteksteersteinspringing2">
    <w:name w:val="Body Text First Indent 2"/>
    <w:basedOn w:val="Plattetekstinspringen"/>
    <w:link w:val="Platteteksteersteinspringing2Char"/>
    <w:rsid w:val="005D3DA1"/>
    <w:pPr>
      <w:keepLines w:val="0"/>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120"/>
      <w:ind w:left="283" w:firstLine="210"/>
    </w:pPr>
    <w:rPr>
      <w:rFonts w:ascii="OCW Swift" w:hAnsi="OCW Swift"/>
      <w:kern w:val="0"/>
      <w:sz w:val="19"/>
    </w:rPr>
  </w:style>
  <w:style w:type="character" w:customStyle="1" w:styleId="Platteteksteersteinspringing2Char">
    <w:name w:val="Platte tekst eerste inspringing 2 Char"/>
    <w:basedOn w:val="PlattetekstinspringenChar"/>
    <w:link w:val="Platteteksteersteinspringing2"/>
    <w:rsid w:val="005D3DA1"/>
    <w:rPr>
      <w:rFonts w:ascii="OCW Swift" w:eastAsia="Times New Roman" w:hAnsi="OCW Swift" w:cs="Times New Roman"/>
      <w:kern w:val="2"/>
      <w:sz w:val="19"/>
      <w:szCs w:val="20"/>
      <w:lang w:eastAsia="nl-NL"/>
    </w:rPr>
  </w:style>
  <w:style w:type="paragraph" w:customStyle="1" w:styleId="Default">
    <w:name w:val="Default"/>
    <w:rsid w:val="00132021"/>
    <w:pPr>
      <w:widowControl w:val="0"/>
      <w:autoSpaceDE w:val="0"/>
      <w:autoSpaceDN w:val="0"/>
      <w:adjustRightInd w:val="0"/>
      <w:spacing w:after="0" w:line="240" w:lineRule="auto"/>
    </w:pPr>
    <w:rPr>
      <w:rFonts w:ascii="Verdana" w:eastAsia="Times New Roman" w:hAnsi="Verdana" w:cs="Verdana"/>
      <w:color w:val="000000"/>
      <w:sz w:val="24"/>
      <w:szCs w:val="24"/>
      <w:lang w:val="en-US"/>
    </w:rPr>
  </w:style>
  <w:style w:type="character" w:customStyle="1" w:styleId="FontStyle24">
    <w:name w:val="Font Style24"/>
    <w:uiPriority w:val="99"/>
    <w:rsid w:val="0054287F"/>
    <w:rPr>
      <w:rFonts w:ascii="Arial" w:hAnsi="Arial"/>
      <w:color w:val="000000"/>
      <w:sz w:val="18"/>
    </w:rPr>
  </w:style>
  <w:style w:type="paragraph" w:customStyle="1" w:styleId="Style5">
    <w:name w:val="Style5"/>
    <w:basedOn w:val="Standaard"/>
    <w:uiPriority w:val="99"/>
    <w:rsid w:val="0054287F"/>
    <w:pPr>
      <w:keepLines w:val="0"/>
      <w:widowControl w:val="0"/>
      <w:autoSpaceDE w:val="0"/>
      <w:autoSpaceDN w:val="0"/>
      <w:adjustRightInd w:val="0"/>
      <w:spacing w:line="282" w:lineRule="exact"/>
      <w:ind w:hanging="326"/>
    </w:pPr>
    <w:rPr>
      <w:rFonts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737876">
      <w:bodyDiv w:val="1"/>
      <w:marLeft w:val="0"/>
      <w:marRight w:val="0"/>
      <w:marTop w:val="0"/>
      <w:marBottom w:val="0"/>
      <w:divBdr>
        <w:top w:val="none" w:sz="0" w:space="0" w:color="auto"/>
        <w:left w:val="none" w:sz="0" w:space="0" w:color="auto"/>
        <w:bottom w:val="none" w:sz="0" w:space="0" w:color="auto"/>
        <w:right w:val="none" w:sz="0" w:space="0" w:color="auto"/>
      </w:divBdr>
    </w:div>
    <w:div w:id="1155495070">
      <w:bodyDiv w:val="1"/>
      <w:marLeft w:val="0"/>
      <w:marRight w:val="0"/>
      <w:marTop w:val="0"/>
      <w:marBottom w:val="0"/>
      <w:divBdr>
        <w:top w:val="none" w:sz="0" w:space="0" w:color="auto"/>
        <w:left w:val="none" w:sz="0" w:space="0" w:color="auto"/>
        <w:bottom w:val="none" w:sz="0" w:space="0" w:color="auto"/>
        <w:right w:val="none" w:sz="0" w:space="0" w:color="auto"/>
      </w:divBdr>
    </w:div>
    <w:div w:id="1175850583">
      <w:bodyDiv w:val="1"/>
      <w:marLeft w:val="0"/>
      <w:marRight w:val="0"/>
      <w:marTop w:val="0"/>
      <w:marBottom w:val="0"/>
      <w:divBdr>
        <w:top w:val="none" w:sz="0" w:space="0" w:color="auto"/>
        <w:left w:val="none" w:sz="0" w:space="0" w:color="auto"/>
        <w:bottom w:val="none" w:sz="0" w:space="0" w:color="auto"/>
        <w:right w:val="none" w:sz="0" w:space="0" w:color="auto"/>
      </w:divBdr>
    </w:div>
    <w:div w:id="212298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071A72-34B2-499B-8398-E36242E76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13B1DBB0</Template>
  <TotalTime>0</TotalTime>
  <Pages>2</Pages>
  <Words>606</Words>
  <Characters>3333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Molenaar, Jolanda</dc:creator>
  <cp:lastModifiedBy>Petie Schellingerhout</cp:lastModifiedBy>
  <cp:revision>2</cp:revision>
  <cp:lastPrinted>2014-08-19T15:17:00Z</cp:lastPrinted>
  <dcterms:created xsi:type="dcterms:W3CDTF">2018-10-19T13:47:00Z</dcterms:created>
  <dcterms:modified xsi:type="dcterms:W3CDTF">2018-10-19T13:47:00Z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953706869</vt:i4>
  </property>
  <property fmtid="{D5CDD505-2E9C-101B-9397-08002B2CF9AE}" pid="3" name="eDOCS AutoSave">
    <vt:lpwstr/>
  </property>
</Properties>
</file>