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64E3F" w14:textId="10F56122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 xml:space="preserve">ormat </w:t>
      </w:r>
      <w:r w:rsidRPr="00D17F06">
        <w:rPr>
          <w:rFonts w:ascii="Corbel" w:hAnsi="Corbel"/>
          <w:b/>
          <w:sz w:val="24"/>
          <w:szCs w:val="24"/>
        </w:rPr>
        <w:t>kerncompetenties</w:t>
      </w:r>
      <w:r w:rsidR="00FE135A" w:rsidRPr="00D17F06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BF68A4" w:rsidRPr="00D17F06">
        <w:rPr>
          <w:rFonts w:ascii="Corbel" w:hAnsi="Corbel"/>
          <w:b/>
          <w:sz w:val="24"/>
          <w:szCs w:val="24"/>
        </w:rPr>
        <w:t>perceel 1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6C349ADD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1A7F143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4E161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4E161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2C455D50" w14:textId="19484D07" w:rsidR="004E1614" w:rsidRPr="00626C6C" w:rsidRDefault="004E1614" w:rsidP="004E161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626C6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in de afgelopen 36 maanden sensoren geleverd op minimaal </w:t>
            </w:r>
            <w:r w:rsidR="0029700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3</w:t>
            </w:r>
            <w:r w:rsidRPr="00626C6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van de </w:t>
            </w:r>
            <w:r w:rsidR="0029700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4</w:t>
            </w:r>
            <w:r w:rsidRPr="00626C6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volgende gebieden. </w:t>
            </w:r>
          </w:p>
          <w:p w14:paraId="7C199D47" w14:textId="77777777" w:rsidR="004E1614" w:rsidRPr="00626C6C" w:rsidRDefault="004E1614" w:rsidP="004E161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626C6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Zuurstof</w:t>
            </w:r>
          </w:p>
          <w:p w14:paraId="7DB3971D" w14:textId="77777777" w:rsidR="004E1614" w:rsidRPr="00626C6C" w:rsidRDefault="004E1614" w:rsidP="004E161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626C6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Geleidbaarheid</w:t>
            </w:r>
          </w:p>
          <w:p w14:paraId="6DB92A25" w14:textId="77777777" w:rsidR="004E1614" w:rsidRPr="00626C6C" w:rsidRDefault="004E1614" w:rsidP="004E161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626C6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pH (Zuurgraad)</w:t>
            </w:r>
          </w:p>
          <w:p w14:paraId="7392BBF5" w14:textId="4C14A7B1" w:rsidR="004E1614" w:rsidRDefault="004E1614" w:rsidP="004E161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626C6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Temperatuur</w:t>
            </w:r>
          </w:p>
          <w:p w14:paraId="22DF5109" w14:textId="77090C42" w:rsidR="004B29FD" w:rsidRPr="008A1380" w:rsidRDefault="0030789A" w:rsidP="008A138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>*</w:t>
            </w:r>
            <w:r w:rsidR="008A1380" w:rsidRPr="008A1380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>Deze</w:t>
            </w:r>
            <w:r w:rsidR="008A1380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 xml:space="preserve"> sensoren</w:t>
            </w:r>
            <w:r w:rsidR="008A1380" w:rsidRPr="008A1380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 xml:space="preserve"> hoeven niet bij dezelfde referentieorganisatie te zijn geplaatst (indien het meerdere referentieorganisaties betref</w:t>
            </w:r>
            <w:r w:rsidR="00262118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>t</w:t>
            </w:r>
            <w:r w:rsidR="008A1380" w:rsidRPr="008A1380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 xml:space="preserve"> dan dienen deze afzonderlijk als referentie overlegd te worden).</w:t>
            </w:r>
          </w:p>
        </w:tc>
      </w:tr>
      <w:tr w:rsidR="00D82414" w:rsidRPr="001A17B8" w14:paraId="76A0B1C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925F86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0B736B4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FBA3C1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37661C0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DD1CA3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447A62D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BBEF26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BDEE932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34E24B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7E44B97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34AD0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0046B9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1A4DC1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C9CF9C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D2859A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782AB43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4A0F08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D382F0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F70098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C08355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951A8C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CC5D17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C01618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30468AA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1F4143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4BB85D3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ADDF68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2A957B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D430A8F" w14:textId="77777777" w:rsidR="001E36FF" w:rsidRPr="00FF0A45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FF0A45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 w:rsidRPr="00FF0A45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 w:rsidRPr="00FF0A45">
              <w:rPr>
                <w:rFonts w:ascii="Corbel" w:hAnsi="Corbel"/>
                <w:sz w:val="16"/>
                <w:szCs w:val="16"/>
              </w:rPr>
              <w:t>blijkt:</w:t>
            </w:r>
          </w:p>
          <w:p w14:paraId="2FF8BF28" w14:textId="77777777" w:rsidR="00D82414" w:rsidRPr="00FF0A45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4CA25A3" w14:textId="77777777" w:rsidR="00D82414" w:rsidRPr="00FF0A45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5D30F67" w14:textId="7D02A46D" w:rsidR="00CD6EBF" w:rsidRDefault="00CD6EB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E8D86A" w14:textId="77777777" w:rsidR="00CD6EBF" w:rsidRPr="00FF0A45" w:rsidRDefault="00CD6EB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87E073F" w14:textId="77777777" w:rsidR="001E36FF" w:rsidRPr="00FF0A45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75E8E515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01ECC68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5977993" w14:textId="67138299" w:rsidR="00702A25" w:rsidRPr="00FF0A45" w:rsidRDefault="00401868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FF0A45"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 w:rsidR="00076E59" w:rsidRPr="00FF0A45">
              <w:rPr>
                <w:rFonts w:ascii="Corbel" w:hAnsi="Corbel"/>
                <w:sz w:val="16"/>
                <w:szCs w:val="16"/>
              </w:rPr>
              <w:t xml:space="preserve">sensoren geleverd op het gebied van </w:t>
            </w:r>
            <w:r w:rsidR="00076E59" w:rsidRPr="00FF0A45">
              <w:rPr>
                <w:rFonts w:ascii="Corbel" w:hAnsi="Corbel"/>
                <w:sz w:val="16"/>
                <w:szCs w:val="16"/>
                <w:u w:val="single"/>
              </w:rPr>
              <w:t>zuurstof</w:t>
            </w:r>
            <w:r w:rsidR="00076E59" w:rsidRPr="00FF0A45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312ED23E" w14:textId="2FFF326C" w:rsidR="0084168A" w:rsidRPr="002825DA" w:rsidRDefault="00A5605A" w:rsidP="008416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1991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8A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4168A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84168A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84168A" w:rsidRPr="00BF6E8A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 w:rsidR="0084168A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0158F0">
              <w:rPr>
                <w:rFonts w:ascii="Corbel" w:eastAsia="MS Gothic" w:hAnsi="Corbel"/>
                <w:sz w:val="16"/>
                <w:szCs w:val="16"/>
              </w:rPr>
              <w:t>sensor</w:t>
            </w:r>
            <w:r w:rsidR="0084168A">
              <w:rPr>
                <w:rFonts w:ascii="Corbel" w:eastAsia="MS Gothic" w:hAnsi="Corbel"/>
                <w:sz w:val="16"/>
                <w:szCs w:val="16"/>
              </w:rPr>
              <w:t>(en) is/zijn succesvol ge</w:t>
            </w:r>
            <w:r w:rsidR="00AC4FED">
              <w:rPr>
                <w:rFonts w:ascii="Corbel" w:eastAsia="MS Gothic" w:hAnsi="Corbel"/>
                <w:sz w:val="16"/>
                <w:szCs w:val="16"/>
              </w:rPr>
              <w:t>leverd</w:t>
            </w:r>
            <w:r w:rsidR="0084168A">
              <w:rPr>
                <w:rFonts w:ascii="Corbel" w:eastAsia="MS Gothic" w:hAnsi="Corbel"/>
                <w:sz w:val="16"/>
                <w:szCs w:val="16"/>
              </w:rPr>
              <w:t>*</w:t>
            </w:r>
          </w:p>
          <w:p w14:paraId="52BB9916" w14:textId="6C445C61" w:rsidR="00702A25" w:rsidRPr="001A17B8" w:rsidRDefault="00A5605A" w:rsidP="008416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8105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8A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4168A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0158F0" w:rsidRPr="001A17B8" w14:paraId="71654B6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FF4230B" w14:textId="6E1B6FCA" w:rsidR="000158F0" w:rsidRPr="00FF0A45" w:rsidRDefault="000158F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FF0A45">
              <w:rPr>
                <w:rFonts w:ascii="Corbel" w:hAnsi="Corbel"/>
                <w:sz w:val="16"/>
                <w:szCs w:val="16"/>
              </w:rPr>
              <w:t xml:space="preserve">Heeft u bij de referentie-organisatie sensoren geleverd op het gebied van </w:t>
            </w:r>
            <w:r w:rsidRPr="00FF0A45">
              <w:rPr>
                <w:rFonts w:ascii="Corbel" w:hAnsi="Corbel"/>
                <w:sz w:val="16"/>
                <w:szCs w:val="16"/>
                <w:u w:val="single"/>
              </w:rPr>
              <w:t>geleidbaarheid</w:t>
            </w:r>
            <w:r w:rsidRPr="00FF0A45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7F2087FC" w14:textId="77777777" w:rsidR="000D21D7" w:rsidRPr="002825DA" w:rsidRDefault="00A5605A" w:rsidP="000D21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4736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1D7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D21D7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0D21D7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0D21D7" w:rsidRPr="00BF6E8A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 w:rsidR="000D21D7">
              <w:rPr>
                <w:rFonts w:ascii="Corbel" w:eastAsia="MS Gothic" w:hAnsi="Corbel"/>
                <w:sz w:val="16"/>
                <w:szCs w:val="16"/>
              </w:rPr>
              <w:t xml:space="preserve"> sensor(en) is/zijn succesvol geleverd*</w:t>
            </w:r>
          </w:p>
          <w:p w14:paraId="23F10BFA" w14:textId="1E0DD01A" w:rsidR="000158F0" w:rsidRDefault="00A5605A" w:rsidP="000D21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9280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1D7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D21D7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0158F0" w:rsidRPr="001A17B8" w14:paraId="310C3B0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BB3D638" w14:textId="765E5648" w:rsidR="000158F0" w:rsidRPr="00FF0A45" w:rsidRDefault="000158F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FF0A45">
              <w:rPr>
                <w:rFonts w:ascii="Corbel" w:hAnsi="Corbel"/>
                <w:sz w:val="16"/>
                <w:szCs w:val="16"/>
              </w:rPr>
              <w:t xml:space="preserve">Heeft u bij de referentie-organisatie sensoren geleverd op het gebied van </w:t>
            </w:r>
            <w:r w:rsidRPr="00FF0A45">
              <w:rPr>
                <w:rFonts w:ascii="Corbel" w:hAnsi="Corbel"/>
                <w:sz w:val="16"/>
                <w:szCs w:val="16"/>
                <w:u w:val="single"/>
              </w:rPr>
              <w:t>pH (zuurgraad)</w:t>
            </w:r>
            <w:r w:rsidRPr="00FF0A45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384AE871" w14:textId="77777777" w:rsidR="000D21D7" w:rsidRPr="002825DA" w:rsidRDefault="00A5605A" w:rsidP="000D21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3614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1D7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D21D7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0D21D7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0D21D7" w:rsidRPr="00BF6E8A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 w:rsidR="000D21D7">
              <w:rPr>
                <w:rFonts w:ascii="Corbel" w:eastAsia="MS Gothic" w:hAnsi="Corbel"/>
                <w:sz w:val="16"/>
                <w:szCs w:val="16"/>
              </w:rPr>
              <w:t xml:space="preserve"> sensor(en) is/zijn succesvol geleverd*</w:t>
            </w:r>
          </w:p>
          <w:p w14:paraId="0D2DCC88" w14:textId="2CC3FEAF" w:rsidR="000158F0" w:rsidRDefault="00A5605A" w:rsidP="000D21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8371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1D7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D21D7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0158F0" w:rsidRPr="001A17B8" w14:paraId="031476C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11F0B63" w14:textId="5BDEE20F" w:rsidR="000158F0" w:rsidRPr="00FF0A45" w:rsidRDefault="000158F0" w:rsidP="000158F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FF0A45">
              <w:rPr>
                <w:rFonts w:ascii="Corbel" w:hAnsi="Corbel"/>
                <w:sz w:val="16"/>
                <w:szCs w:val="16"/>
              </w:rPr>
              <w:t xml:space="preserve">Heeft u bij de referentie-organisatie sensoren geleverd op het gebied van </w:t>
            </w:r>
            <w:r w:rsidRPr="00FF0A45">
              <w:rPr>
                <w:rFonts w:ascii="Corbel" w:hAnsi="Corbel"/>
                <w:sz w:val="16"/>
                <w:szCs w:val="16"/>
                <w:u w:val="single"/>
              </w:rPr>
              <w:t>tempratuur</w:t>
            </w:r>
            <w:r w:rsidRPr="00FF0A45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4DBA5999" w14:textId="77777777" w:rsidR="000D21D7" w:rsidRPr="002825DA" w:rsidRDefault="00A5605A" w:rsidP="000D21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3375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1D7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D21D7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0D21D7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0D21D7" w:rsidRPr="00BF6E8A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 w:rsidR="000D21D7">
              <w:rPr>
                <w:rFonts w:ascii="Corbel" w:eastAsia="MS Gothic" w:hAnsi="Corbel"/>
                <w:sz w:val="16"/>
                <w:szCs w:val="16"/>
              </w:rPr>
              <w:t xml:space="preserve"> sensor(en) is/zijn succesvol geleverd*</w:t>
            </w:r>
          </w:p>
          <w:p w14:paraId="4F04B805" w14:textId="010C2963" w:rsidR="000158F0" w:rsidRDefault="00A5605A" w:rsidP="000D21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5144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1D7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D21D7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FF0A45" w:rsidRPr="001A17B8" w14:paraId="40D90C88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7F2E22A" w14:textId="09C8B193" w:rsidR="00FF0A45" w:rsidRPr="00FF0A45" w:rsidRDefault="00FF0A45" w:rsidP="00FF0A45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FF0A45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BDB4132" w14:textId="77777777" w:rsidR="00FF0A45" w:rsidRPr="00376FA8" w:rsidRDefault="00A5605A" w:rsidP="00FF0A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A45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FF0A45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FF0A4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3560F022" w14:textId="77777777" w:rsidR="00FF0A45" w:rsidRDefault="00A5605A" w:rsidP="00FF0A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A45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FF0A45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FF0A4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FF0A45"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 </w:t>
            </w:r>
          </w:p>
          <w:p w14:paraId="62E92171" w14:textId="77777777" w:rsidR="00FF0A45" w:rsidRDefault="00FF0A45" w:rsidP="00FF0A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4B4C4C5" w14:textId="77777777" w:rsidR="00FF0A45" w:rsidRDefault="00FF0A45" w:rsidP="00FF0A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5ED6F71" w14:textId="77777777" w:rsidR="00FF0A45" w:rsidRPr="00376FA8" w:rsidRDefault="00FF0A45" w:rsidP="00FF0A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F0A45" w:rsidRPr="001A17B8" w14:paraId="4104AD7D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1C28603" w14:textId="77777777" w:rsidR="00FF0A45" w:rsidRPr="009124A2" w:rsidRDefault="00FF0A45" w:rsidP="00FF0A45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9124A2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7E9BFB4D" w14:textId="77777777" w:rsidR="00FF0A45" w:rsidRPr="00376FA8" w:rsidRDefault="00FF0A45" w:rsidP="00FF0A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FF0A45" w:rsidRPr="001A17B8" w14:paraId="35ED8322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B805944" w14:textId="77777777" w:rsidR="00FF0A45" w:rsidRPr="009124A2" w:rsidRDefault="00FF0A45" w:rsidP="00FF0A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9124A2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FF0A45" w:rsidRPr="001A17B8" w14:paraId="58E5F254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5683D61" w14:textId="0A290F57" w:rsidR="00626C6C" w:rsidRPr="009124A2" w:rsidRDefault="00FF0A45" w:rsidP="00FF0A45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124A2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06C58222" w14:textId="77777777" w:rsidR="00CD6EBF" w:rsidRDefault="00CD6EBF" w:rsidP="00FF0A45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</w:p>
          <w:p w14:paraId="152B5590" w14:textId="351A5F55" w:rsidR="00FF0A45" w:rsidRPr="009124A2" w:rsidRDefault="00AC301F" w:rsidP="00FF0A45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>D</w:t>
            </w:r>
            <w:r w:rsidR="00FF0A45" w:rsidRPr="009124A2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A7E3899" w14:textId="77777777" w:rsidR="00FF0A45" w:rsidRPr="00376FA8" w:rsidRDefault="00A5605A" w:rsidP="00FF0A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A45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FF0A45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FF0A4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174E23C5" w14:textId="77777777" w:rsidR="00FF0A45" w:rsidRPr="001A17B8" w:rsidRDefault="00A5605A" w:rsidP="00FF0A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A45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FF0A45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FF0A4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FF0A45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BBEFC68" w14:textId="77777777" w:rsidR="00FF0A45" w:rsidRPr="001A17B8" w:rsidRDefault="00FF0A45" w:rsidP="00FF0A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50A50" w:rsidRPr="00CF3901" w14:paraId="7219A8B9" w14:textId="77777777" w:rsidTr="00E649F5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33171966" w14:textId="26802452" w:rsidR="00350A50" w:rsidRPr="00A57DF0" w:rsidRDefault="00350A50" w:rsidP="00E649F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219AEA70" w14:textId="6FADDB1E" w:rsidR="008D0E16" w:rsidRDefault="008D0E16" w:rsidP="00890EC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890EC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in de afgelopen 36 maanden onderhoud en basisreparaties zoals vervangen van sensorkoppen en kabels aan minimaal 3 van de 4 sensoren zoals genoemd in kerncompetentie 1 uitgevoerd. </w:t>
            </w:r>
          </w:p>
          <w:p w14:paraId="7BBC0914" w14:textId="77B535C7" w:rsidR="0075395A" w:rsidRDefault="0075395A" w:rsidP="00890EC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1836319A" w14:textId="39CF43FC" w:rsidR="008D0E16" w:rsidRPr="00A57DF0" w:rsidRDefault="0075395A" w:rsidP="00E649F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>*</w:t>
            </w:r>
            <w:r w:rsidR="0032011E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>Het onderhoud en basisreparaties h</w:t>
            </w:r>
            <w:r w:rsidRPr="008A1380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 xml:space="preserve">oeven niet bij dezelfde referentieorganisatie te </w:t>
            </w:r>
            <w:r w:rsidR="001B4C45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>hebben plaatsgevonden</w:t>
            </w:r>
            <w:r w:rsidRPr="008A1380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 xml:space="preserve"> (indien het meerdere referentieorganisaties betref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>t</w:t>
            </w:r>
            <w:r w:rsidRPr="008A1380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 xml:space="preserve"> dan dienen deze afzonderlijk als referentie overlegd te worden).</w:t>
            </w:r>
          </w:p>
        </w:tc>
      </w:tr>
      <w:tr w:rsidR="00350A50" w:rsidRPr="001A17B8" w14:paraId="67F855C2" w14:textId="77777777" w:rsidTr="00E649F5">
        <w:trPr>
          <w:jc w:val="center"/>
        </w:trPr>
        <w:tc>
          <w:tcPr>
            <w:tcW w:w="5076" w:type="dxa"/>
            <w:shd w:val="clear" w:color="auto" w:fill="auto"/>
          </w:tcPr>
          <w:p w14:paraId="5D6AC1DC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639BEA1D" w14:textId="77777777" w:rsidR="00350A50" w:rsidRPr="001E36FF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F714887" w14:textId="77777777" w:rsidR="00350A50" w:rsidRPr="001A17B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50A50" w:rsidRPr="001A17B8" w14:paraId="3BA08FEA" w14:textId="77777777" w:rsidTr="00E649F5">
        <w:trPr>
          <w:jc w:val="center"/>
        </w:trPr>
        <w:tc>
          <w:tcPr>
            <w:tcW w:w="5076" w:type="dxa"/>
            <w:shd w:val="clear" w:color="auto" w:fill="auto"/>
          </w:tcPr>
          <w:p w14:paraId="3CFED0EA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16A167E5" w14:textId="77777777" w:rsidR="00350A50" w:rsidRPr="001E36FF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91B6939" w14:textId="77777777" w:rsidR="00350A50" w:rsidRPr="001A17B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50A50" w:rsidRPr="001A17B8" w14:paraId="30A3705C" w14:textId="77777777" w:rsidTr="00E649F5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19BDE68B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25421081" w14:textId="77777777" w:rsidR="00350A50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27FEC91" w14:textId="77777777" w:rsidR="00350A50" w:rsidRPr="001A17B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50A50" w:rsidRPr="001A17B8" w14:paraId="3E93B249" w14:textId="77777777" w:rsidTr="00E649F5">
        <w:trPr>
          <w:jc w:val="center"/>
        </w:trPr>
        <w:tc>
          <w:tcPr>
            <w:tcW w:w="5076" w:type="dxa"/>
            <w:shd w:val="clear" w:color="auto" w:fill="auto"/>
          </w:tcPr>
          <w:p w14:paraId="091A52AA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51E2040C" w14:textId="77777777" w:rsidR="00350A50" w:rsidRPr="001A17B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6C2145A" w14:textId="77777777" w:rsidR="00350A50" w:rsidRPr="001A17B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50A50" w:rsidRPr="001A17B8" w14:paraId="3CCD4798" w14:textId="77777777" w:rsidTr="00E649F5">
        <w:trPr>
          <w:jc w:val="center"/>
        </w:trPr>
        <w:tc>
          <w:tcPr>
            <w:tcW w:w="5076" w:type="dxa"/>
            <w:shd w:val="clear" w:color="auto" w:fill="auto"/>
          </w:tcPr>
          <w:p w14:paraId="432B8272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773826C7" w14:textId="77777777" w:rsidR="00350A50" w:rsidRPr="001A17B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034988E" w14:textId="77777777" w:rsidR="00350A50" w:rsidRPr="001A17B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50A50" w:rsidRPr="001A17B8" w14:paraId="558CF1DE" w14:textId="77777777" w:rsidTr="00E649F5">
        <w:trPr>
          <w:jc w:val="center"/>
        </w:trPr>
        <w:tc>
          <w:tcPr>
            <w:tcW w:w="5076" w:type="dxa"/>
            <w:shd w:val="clear" w:color="auto" w:fill="auto"/>
          </w:tcPr>
          <w:p w14:paraId="2A405B0D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1F1CA7B" w14:textId="77777777" w:rsidR="00350A50" w:rsidRPr="001A17B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3F19279" w14:textId="77777777" w:rsidR="00350A50" w:rsidRPr="001A17B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50A50" w:rsidRPr="001A17B8" w14:paraId="06AF8458" w14:textId="77777777" w:rsidTr="00E649F5">
        <w:trPr>
          <w:jc w:val="center"/>
        </w:trPr>
        <w:tc>
          <w:tcPr>
            <w:tcW w:w="5076" w:type="dxa"/>
            <w:shd w:val="clear" w:color="auto" w:fill="auto"/>
          </w:tcPr>
          <w:p w14:paraId="1B27AE30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5C52276D" w14:textId="77777777" w:rsidR="00350A50" w:rsidRPr="001A17B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6BF5F15" w14:textId="77777777" w:rsidR="00350A50" w:rsidRPr="001A17B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50A50" w:rsidRPr="001A17B8" w14:paraId="54E74127" w14:textId="77777777" w:rsidTr="00E649F5">
        <w:trPr>
          <w:jc w:val="center"/>
        </w:trPr>
        <w:tc>
          <w:tcPr>
            <w:tcW w:w="5076" w:type="dxa"/>
            <w:shd w:val="clear" w:color="auto" w:fill="auto"/>
          </w:tcPr>
          <w:p w14:paraId="1674E409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1D5CEC5D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0E45D04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3D122E5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93466C3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820CC53" w14:textId="77777777" w:rsidR="00350A50" w:rsidRPr="001E36B2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7D4B82D6" w14:textId="77777777" w:rsidR="00350A50" w:rsidRPr="00376FA8" w:rsidRDefault="00350A50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50A50" w:rsidRPr="001A17B8" w14:paraId="70CAD855" w14:textId="77777777" w:rsidTr="00E649F5">
        <w:trPr>
          <w:jc w:val="center"/>
        </w:trPr>
        <w:tc>
          <w:tcPr>
            <w:tcW w:w="5076" w:type="dxa"/>
            <w:shd w:val="clear" w:color="auto" w:fill="auto"/>
          </w:tcPr>
          <w:p w14:paraId="46BB6749" w14:textId="38615043" w:rsidR="00350A50" w:rsidRPr="001E36B2" w:rsidRDefault="00ED7753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Heeft u bij de referentie-organisatie onderhoud</w:t>
            </w:r>
            <w:r w:rsidR="00415506">
              <w:rPr>
                <w:rFonts w:ascii="Corbel" w:hAnsi="Corbel"/>
                <w:sz w:val="16"/>
                <w:szCs w:val="16"/>
              </w:rPr>
              <w:t xml:space="preserve"> en basisreparaties </w:t>
            </w:r>
            <w:r w:rsidRPr="001E36B2">
              <w:rPr>
                <w:rFonts w:ascii="Corbel" w:hAnsi="Corbel"/>
                <w:sz w:val="16"/>
                <w:szCs w:val="16"/>
              </w:rPr>
              <w:t xml:space="preserve">uitgevoerd </w:t>
            </w:r>
            <w:r w:rsidR="002B23DB" w:rsidRPr="001E36B2">
              <w:rPr>
                <w:rFonts w:ascii="Corbel" w:hAnsi="Corbel"/>
                <w:sz w:val="16"/>
                <w:szCs w:val="16"/>
              </w:rPr>
              <w:t xml:space="preserve">aan sensoren op het gebied van </w:t>
            </w:r>
            <w:r w:rsidR="002B23DB" w:rsidRPr="00DB0243">
              <w:rPr>
                <w:rFonts w:ascii="Corbel" w:hAnsi="Corbel"/>
                <w:sz w:val="16"/>
                <w:szCs w:val="16"/>
                <w:u w:val="single"/>
              </w:rPr>
              <w:t>zuurstof</w:t>
            </w:r>
            <w:r w:rsidR="002B23DB" w:rsidRPr="001E36B2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1E762780" w14:textId="77777777" w:rsidR="00350A50" w:rsidRPr="00376FA8" w:rsidRDefault="00A5605A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A50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350A50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50A50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35D61405" w14:textId="77777777" w:rsidR="00350A50" w:rsidRPr="001A17B8" w:rsidRDefault="00A5605A" w:rsidP="00E649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A50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350A50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50A50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</w:p>
        </w:tc>
      </w:tr>
      <w:tr w:rsidR="00B71FF7" w:rsidRPr="001A17B8" w14:paraId="65D97383" w14:textId="77777777" w:rsidTr="00E649F5">
        <w:trPr>
          <w:jc w:val="center"/>
        </w:trPr>
        <w:tc>
          <w:tcPr>
            <w:tcW w:w="5076" w:type="dxa"/>
            <w:shd w:val="clear" w:color="auto" w:fill="auto"/>
          </w:tcPr>
          <w:p w14:paraId="0FC3A934" w14:textId="22B1959A" w:rsidR="00B71FF7" w:rsidRPr="001E36B2" w:rsidRDefault="00B71FF7" w:rsidP="00B71F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 xml:space="preserve">Heeft u bij de referentie-organisatie onderhoud </w:t>
            </w:r>
            <w:r w:rsidR="00C70417">
              <w:rPr>
                <w:rFonts w:ascii="Corbel" w:hAnsi="Corbel"/>
                <w:sz w:val="16"/>
                <w:szCs w:val="16"/>
              </w:rPr>
              <w:t xml:space="preserve">en basisreparaties </w:t>
            </w:r>
            <w:r w:rsidRPr="001E36B2">
              <w:rPr>
                <w:rFonts w:ascii="Corbel" w:hAnsi="Corbel"/>
                <w:sz w:val="16"/>
                <w:szCs w:val="16"/>
              </w:rPr>
              <w:t xml:space="preserve">uitgevoerd aan sensoren op het gebied van </w:t>
            </w:r>
            <w:r w:rsidRPr="00DB0243">
              <w:rPr>
                <w:rFonts w:ascii="Corbel" w:hAnsi="Corbel"/>
                <w:sz w:val="16"/>
                <w:szCs w:val="16"/>
                <w:u w:val="single"/>
              </w:rPr>
              <w:t>geleidbaarheid</w:t>
            </w:r>
            <w:r w:rsidRPr="001E36B2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78D9C9FD" w14:textId="77777777" w:rsidR="00B71FF7" w:rsidRPr="00376FA8" w:rsidRDefault="00A5605A" w:rsidP="00B71F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96587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FF7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B71FF7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B71FF7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603ED760" w14:textId="5626EEBD" w:rsidR="00B71FF7" w:rsidRDefault="00A5605A" w:rsidP="00B71F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95978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FF7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B71FF7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B71FF7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</w:p>
        </w:tc>
      </w:tr>
      <w:tr w:rsidR="00B71FF7" w:rsidRPr="001A17B8" w14:paraId="459183B6" w14:textId="77777777" w:rsidTr="00E649F5">
        <w:trPr>
          <w:jc w:val="center"/>
        </w:trPr>
        <w:tc>
          <w:tcPr>
            <w:tcW w:w="5076" w:type="dxa"/>
            <w:shd w:val="clear" w:color="auto" w:fill="auto"/>
          </w:tcPr>
          <w:p w14:paraId="47602567" w14:textId="4E9C672E" w:rsidR="00B71FF7" w:rsidRPr="001E36B2" w:rsidRDefault="00B71FF7" w:rsidP="00B71F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Heeft u bij de referentie-organisatie onderhoud</w:t>
            </w:r>
            <w:r w:rsidR="00C70417">
              <w:rPr>
                <w:rFonts w:ascii="Corbel" w:hAnsi="Corbel"/>
                <w:sz w:val="16"/>
                <w:szCs w:val="16"/>
              </w:rPr>
              <w:t xml:space="preserve"> en basisreparaties </w:t>
            </w:r>
            <w:r w:rsidRPr="001E36B2">
              <w:rPr>
                <w:rFonts w:ascii="Corbel" w:hAnsi="Corbel"/>
                <w:sz w:val="16"/>
                <w:szCs w:val="16"/>
              </w:rPr>
              <w:t xml:space="preserve"> uitgevoerd aan sensoren op het gebied van </w:t>
            </w:r>
            <w:r w:rsidRPr="00DB0243">
              <w:rPr>
                <w:rFonts w:ascii="Corbel" w:hAnsi="Corbel"/>
                <w:sz w:val="16"/>
                <w:szCs w:val="16"/>
                <w:u w:val="single"/>
              </w:rPr>
              <w:t>pH (zuurgraad)</w:t>
            </w:r>
            <w:r w:rsidRPr="00DB0243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3BAB73DC" w14:textId="77777777" w:rsidR="00B71FF7" w:rsidRPr="00376FA8" w:rsidRDefault="00A5605A" w:rsidP="00B71F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71293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FF7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B71FF7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B71FF7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4E87A9FF" w14:textId="3B889EC1" w:rsidR="00B71FF7" w:rsidRDefault="00A5605A" w:rsidP="00B71F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27540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FF7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B71FF7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B71FF7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</w:p>
        </w:tc>
      </w:tr>
      <w:tr w:rsidR="00B71FF7" w:rsidRPr="001A17B8" w14:paraId="14636111" w14:textId="77777777" w:rsidTr="00E649F5">
        <w:trPr>
          <w:jc w:val="center"/>
        </w:trPr>
        <w:tc>
          <w:tcPr>
            <w:tcW w:w="5076" w:type="dxa"/>
            <w:shd w:val="clear" w:color="auto" w:fill="auto"/>
          </w:tcPr>
          <w:p w14:paraId="53FD5D95" w14:textId="280CE2D6" w:rsidR="00B71FF7" w:rsidRPr="001E36B2" w:rsidRDefault="00B71FF7" w:rsidP="00B71F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 xml:space="preserve">Heeft u bij de referentie-organisatie onderhoud </w:t>
            </w:r>
            <w:r w:rsidR="00C70417">
              <w:rPr>
                <w:rFonts w:ascii="Corbel" w:hAnsi="Corbel"/>
                <w:sz w:val="16"/>
                <w:szCs w:val="16"/>
              </w:rPr>
              <w:t xml:space="preserve">en basisreparaties </w:t>
            </w:r>
            <w:r w:rsidRPr="001E36B2">
              <w:rPr>
                <w:rFonts w:ascii="Corbel" w:hAnsi="Corbel"/>
                <w:sz w:val="16"/>
                <w:szCs w:val="16"/>
              </w:rPr>
              <w:t xml:space="preserve">uitgevoerd aan sensoren op het gebied van </w:t>
            </w:r>
            <w:r w:rsidRPr="00987685">
              <w:rPr>
                <w:rFonts w:ascii="Corbel" w:hAnsi="Corbel"/>
                <w:sz w:val="16"/>
                <w:szCs w:val="16"/>
                <w:u w:val="single"/>
              </w:rPr>
              <w:t>tempratuur</w:t>
            </w:r>
            <w:r w:rsidRPr="001E36B2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4C762110" w14:textId="77777777" w:rsidR="00B71FF7" w:rsidRPr="00376FA8" w:rsidRDefault="00A5605A" w:rsidP="00B71F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24199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FF7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B71FF7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B71FF7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39FC0548" w14:textId="6ADF4125" w:rsidR="00B71FF7" w:rsidRDefault="00A5605A" w:rsidP="00B71F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92480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FF7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B71FF7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B71FF7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</w:p>
        </w:tc>
      </w:tr>
      <w:tr w:rsidR="00495282" w:rsidRPr="001A17B8" w14:paraId="242C4BA0" w14:textId="77777777" w:rsidTr="00E649F5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6808818E" w14:textId="3BDF1961" w:rsidR="00495282" w:rsidRPr="001E36B2" w:rsidRDefault="00495282" w:rsidP="0049528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295F06AB" w14:textId="77777777" w:rsidR="00495282" w:rsidRPr="00376FA8" w:rsidRDefault="00A5605A" w:rsidP="004952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72279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282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49528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495282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3D8F9F0B" w14:textId="77777777" w:rsidR="00495282" w:rsidRDefault="00A5605A" w:rsidP="004952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71166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282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49528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495282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495282"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 </w:t>
            </w:r>
          </w:p>
          <w:p w14:paraId="49D5496E" w14:textId="77777777" w:rsidR="00495282" w:rsidRDefault="00495282" w:rsidP="004952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66ED209" w14:textId="77777777" w:rsidR="00495282" w:rsidRDefault="00495282" w:rsidP="004952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47C6B47" w14:textId="77777777" w:rsidR="00495282" w:rsidRPr="00376FA8" w:rsidRDefault="00495282" w:rsidP="004952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95282" w:rsidRPr="001A17B8" w14:paraId="38447CBD" w14:textId="77777777" w:rsidTr="00E649F5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25E01E1" w14:textId="77777777" w:rsidR="00495282" w:rsidRPr="001E36B2" w:rsidRDefault="00495282" w:rsidP="0049528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E36B2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7B7AFCE3" w14:textId="77777777" w:rsidR="00495282" w:rsidRPr="00376FA8" w:rsidRDefault="00495282" w:rsidP="004952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95282" w:rsidRPr="001A17B8" w14:paraId="53E63B17" w14:textId="77777777" w:rsidTr="00E649F5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6722445" w14:textId="77777777" w:rsidR="00495282" w:rsidRPr="001E36B2" w:rsidRDefault="00495282" w:rsidP="004952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E36B2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495282" w:rsidRPr="001A17B8" w14:paraId="7E11EF82" w14:textId="77777777" w:rsidTr="00E649F5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4275BAE5" w14:textId="51B585E9" w:rsidR="00495282" w:rsidRPr="001E36B2" w:rsidRDefault="00495282" w:rsidP="0049528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E36B2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398FBF5B" w14:textId="77777777" w:rsidR="00495282" w:rsidRPr="001E36B2" w:rsidRDefault="00495282" w:rsidP="0049528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5AACC991" w14:textId="77777777" w:rsidR="00495282" w:rsidRPr="001E36B2" w:rsidRDefault="00495282" w:rsidP="00495282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1E36B2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1BDB2C4" w14:textId="77777777" w:rsidR="00495282" w:rsidRPr="00376FA8" w:rsidRDefault="00A5605A" w:rsidP="004952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91321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282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49528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495282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557FE30B" w14:textId="77777777" w:rsidR="00495282" w:rsidRPr="001A17B8" w:rsidRDefault="00A5605A" w:rsidP="004952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111463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282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49528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495282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495282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635EEAB" w14:textId="77777777" w:rsidR="00495282" w:rsidRPr="001A17B8" w:rsidRDefault="00495282" w:rsidP="004952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2F999DB" w14:textId="77777777" w:rsidR="00287178" w:rsidRDefault="00287178" w:rsidP="00773D13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08390" w14:textId="77777777" w:rsidR="00A5605A" w:rsidRDefault="00A5605A" w:rsidP="00A57DF0">
      <w:pPr>
        <w:spacing w:line="240" w:lineRule="auto"/>
      </w:pPr>
      <w:r>
        <w:separator/>
      </w:r>
    </w:p>
  </w:endnote>
  <w:endnote w:type="continuationSeparator" w:id="0">
    <w:p w14:paraId="38B5BE26" w14:textId="77777777" w:rsidR="00A5605A" w:rsidRDefault="00A5605A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7BBE9231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58FB6B25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A7959" w14:textId="77777777" w:rsidR="00A5605A" w:rsidRDefault="00A5605A" w:rsidP="00A57DF0">
      <w:pPr>
        <w:spacing w:line="240" w:lineRule="auto"/>
      </w:pPr>
      <w:r>
        <w:separator/>
      </w:r>
    </w:p>
  </w:footnote>
  <w:footnote w:type="continuationSeparator" w:id="0">
    <w:p w14:paraId="64EEA4AF" w14:textId="77777777" w:rsidR="00A5605A" w:rsidRDefault="00A5605A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1E64D31"/>
    <w:multiLevelType w:val="hybridMultilevel"/>
    <w:tmpl w:val="2FD673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C2DE2"/>
    <w:multiLevelType w:val="hybridMultilevel"/>
    <w:tmpl w:val="5900BE1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68A4"/>
    <w:rsid w:val="000158F0"/>
    <w:rsid w:val="00064E11"/>
    <w:rsid w:val="00076E59"/>
    <w:rsid w:val="00087AF2"/>
    <w:rsid w:val="000A5C56"/>
    <w:rsid w:val="000D21D7"/>
    <w:rsid w:val="00100A15"/>
    <w:rsid w:val="00125F21"/>
    <w:rsid w:val="001B4C45"/>
    <w:rsid w:val="001E36B2"/>
    <w:rsid w:val="001E36FF"/>
    <w:rsid w:val="00246720"/>
    <w:rsid w:val="00262118"/>
    <w:rsid w:val="00287178"/>
    <w:rsid w:val="00297002"/>
    <w:rsid w:val="002B23DB"/>
    <w:rsid w:val="0030789A"/>
    <w:rsid w:val="0032011E"/>
    <w:rsid w:val="003265BB"/>
    <w:rsid w:val="00350A50"/>
    <w:rsid w:val="00376002"/>
    <w:rsid w:val="00376FA8"/>
    <w:rsid w:val="00401868"/>
    <w:rsid w:val="004045F0"/>
    <w:rsid w:val="00415506"/>
    <w:rsid w:val="00495282"/>
    <w:rsid w:val="004B29FD"/>
    <w:rsid w:val="004E1614"/>
    <w:rsid w:val="00520270"/>
    <w:rsid w:val="005276DE"/>
    <w:rsid w:val="005377B1"/>
    <w:rsid w:val="00612177"/>
    <w:rsid w:val="00626C6C"/>
    <w:rsid w:val="00630C19"/>
    <w:rsid w:val="00632837"/>
    <w:rsid w:val="006708A2"/>
    <w:rsid w:val="00702A25"/>
    <w:rsid w:val="0075395A"/>
    <w:rsid w:val="007650B2"/>
    <w:rsid w:val="007670D3"/>
    <w:rsid w:val="00773D13"/>
    <w:rsid w:val="007B2A9F"/>
    <w:rsid w:val="0084168A"/>
    <w:rsid w:val="008717DD"/>
    <w:rsid w:val="00890EC5"/>
    <w:rsid w:val="008A1380"/>
    <w:rsid w:val="008A5C68"/>
    <w:rsid w:val="008D0E16"/>
    <w:rsid w:val="00904410"/>
    <w:rsid w:val="009124A2"/>
    <w:rsid w:val="009569F2"/>
    <w:rsid w:val="00987685"/>
    <w:rsid w:val="00A237AA"/>
    <w:rsid w:val="00A5605A"/>
    <w:rsid w:val="00A57DF0"/>
    <w:rsid w:val="00AC301F"/>
    <w:rsid w:val="00AC4FED"/>
    <w:rsid w:val="00B71FF7"/>
    <w:rsid w:val="00BF68A4"/>
    <w:rsid w:val="00C12F22"/>
    <w:rsid w:val="00C70417"/>
    <w:rsid w:val="00CD6EBF"/>
    <w:rsid w:val="00D155E8"/>
    <w:rsid w:val="00D17F06"/>
    <w:rsid w:val="00D82414"/>
    <w:rsid w:val="00DB0243"/>
    <w:rsid w:val="00E76EC8"/>
    <w:rsid w:val="00ED7753"/>
    <w:rsid w:val="00F1182C"/>
    <w:rsid w:val="00FE135A"/>
    <w:rsid w:val="00FF0A45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0ABCF"/>
  <w15:docId w15:val="{0E175D85-FEE9-4916-A317-B3BA666D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seyGoedhart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5614EC-C9E4-4E9C-95BD-365F9C390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54</TotalTime>
  <Pages>2</Pages>
  <Words>745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Linsey Goedhart</dc:creator>
  <cp:lastModifiedBy>Linsey Goedhart</cp:lastModifiedBy>
  <cp:revision>43</cp:revision>
  <dcterms:created xsi:type="dcterms:W3CDTF">2021-03-03T13:23:00Z</dcterms:created>
  <dcterms:modified xsi:type="dcterms:W3CDTF">2021-03-24T10:58:00Z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