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91404" w14:textId="77777777" w:rsidR="0002616A" w:rsidRDefault="0002616A" w:rsidP="00BF0EA2">
      <w:pPr>
        <w:pStyle w:val="Kop1"/>
        <w:spacing w:before="0" w:after="0" w:line="276" w:lineRule="auto"/>
        <w:ind w:left="432" w:hanging="432"/>
        <w:jc w:val="both"/>
        <w:rPr>
          <w:rFonts w:ascii="Arial" w:hAnsi="Arial" w:cs="Arial"/>
          <w:bCs w:val="0"/>
          <w:color w:val="E4007C"/>
          <w:sz w:val="24"/>
          <w:szCs w:val="32"/>
        </w:rPr>
      </w:pPr>
      <w:bookmarkStart w:id="0" w:name="_Toc449012471"/>
      <w:bookmarkStart w:id="1" w:name="_Toc63351336"/>
      <w:bookmarkStart w:id="2" w:name="_GoBack"/>
      <w:bookmarkEnd w:id="2"/>
    </w:p>
    <w:p w14:paraId="622CEF0C" w14:textId="006F8334" w:rsidR="004872E4" w:rsidRDefault="004872E4" w:rsidP="00BF0EA2">
      <w:pPr>
        <w:pStyle w:val="Kop1"/>
        <w:spacing w:before="0" w:after="0" w:line="276" w:lineRule="auto"/>
        <w:ind w:left="432" w:hanging="432"/>
        <w:jc w:val="both"/>
        <w:rPr>
          <w:rFonts w:ascii="Arial" w:hAnsi="Arial" w:cs="Arial"/>
          <w:bCs w:val="0"/>
          <w:color w:val="E4007C"/>
          <w:sz w:val="24"/>
          <w:szCs w:val="32"/>
        </w:rPr>
      </w:pPr>
      <w:r w:rsidRPr="00BF0EA2">
        <w:rPr>
          <w:rFonts w:ascii="Arial" w:hAnsi="Arial" w:cs="Arial"/>
          <w:bCs w:val="0"/>
          <w:color w:val="E4007C"/>
          <w:sz w:val="24"/>
          <w:szCs w:val="32"/>
        </w:rPr>
        <w:t xml:space="preserve">Bijlage </w:t>
      </w:r>
      <w:r w:rsidR="00BF0EA2" w:rsidRPr="00BF0EA2">
        <w:rPr>
          <w:rFonts w:ascii="Arial" w:hAnsi="Arial" w:cs="Arial"/>
          <w:bCs w:val="0"/>
          <w:color w:val="E4007C"/>
          <w:sz w:val="24"/>
          <w:szCs w:val="32"/>
        </w:rPr>
        <w:t>2</w:t>
      </w:r>
      <w:r w:rsidRPr="00BF0EA2">
        <w:rPr>
          <w:rFonts w:ascii="Arial" w:hAnsi="Arial" w:cs="Arial"/>
          <w:bCs w:val="0"/>
          <w:color w:val="E4007C"/>
          <w:sz w:val="24"/>
          <w:szCs w:val="32"/>
        </w:rPr>
        <w:t>. Contactformulier</w:t>
      </w:r>
      <w:bookmarkEnd w:id="0"/>
      <w:bookmarkEnd w:id="1"/>
    </w:p>
    <w:p w14:paraId="65CE041B" w14:textId="77777777" w:rsidR="00BF0EA2" w:rsidRPr="00BF0EA2" w:rsidRDefault="00BF0EA2" w:rsidP="00BF0EA2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4872E4" w:rsidRPr="00BF0EA2" w14:paraId="327720A7" w14:textId="77777777" w:rsidTr="00BF0EA2">
        <w:trPr>
          <w:trHeight w:val="400"/>
        </w:trPr>
        <w:tc>
          <w:tcPr>
            <w:tcW w:w="9072" w:type="dxa"/>
            <w:gridSpan w:val="2"/>
            <w:shd w:val="clear" w:color="auto" w:fill="E4007C"/>
            <w:tcMar>
              <w:top w:w="28" w:type="dxa"/>
              <w:bottom w:w="28" w:type="dxa"/>
            </w:tcMar>
            <w:vAlign w:val="center"/>
          </w:tcPr>
          <w:p w14:paraId="70DB91D9" w14:textId="77777777" w:rsidR="004872E4" w:rsidRPr="00BF0EA2" w:rsidRDefault="004872E4" w:rsidP="00BF0EA2">
            <w:pPr>
              <w:jc w:val="both"/>
              <w:rPr>
                <w:rFonts w:ascii="Arial" w:eastAsiaTheme="minorEastAsia" w:hAnsi="Arial" w:cs="Arial"/>
                <w:color w:val="FFFFFF" w:themeColor="background1"/>
                <w:szCs w:val="19"/>
              </w:rPr>
            </w:pPr>
            <w:r w:rsidRPr="00BF0EA2">
              <w:rPr>
                <w:rFonts w:ascii="Arial" w:eastAsiaTheme="minorEastAsia" w:hAnsi="Arial" w:cs="Arial"/>
                <w:color w:val="FFFFFF" w:themeColor="background1"/>
                <w:szCs w:val="19"/>
              </w:rPr>
              <w:t>Bedrijfsgegevens</w:t>
            </w:r>
          </w:p>
        </w:tc>
      </w:tr>
      <w:tr w:rsidR="004872E4" w:rsidRPr="00BF0EA2" w14:paraId="0C20F8A1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F2C7306" w14:textId="3D2C08E5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 xml:space="preserve">Officiële naam en rechtsvorm </w:t>
            </w:r>
            <w:r w:rsidR="00AC4AA7">
              <w:rPr>
                <w:rFonts w:ascii="Arial" w:hAnsi="Arial" w:cs="Arial"/>
                <w:szCs w:val="19"/>
              </w:rPr>
              <w:t>deelnemende pa</w:t>
            </w:r>
            <w:r w:rsidRPr="00BF0EA2">
              <w:rPr>
                <w:rFonts w:ascii="Arial" w:hAnsi="Arial" w:cs="Arial"/>
                <w:szCs w:val="19"/>
              </w:rPr>
              <w:t xml:space="preserve">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745642E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5A635A32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67EEE9A4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Vestigingsadres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3861869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5F55B292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30881924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Postcode en plaats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70393FE9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4F4B2912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5B07EA7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Postadres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EF7B0ED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5DAF1D86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173817E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Postcode en plaats (postadres)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173B6C1C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4B4F58B1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20C9617" w14:textId="19226F78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Land van vestiging</w:t>
            </w:r>
            <w:r w:rsidR="00AC4AA7">
              <w:rPr>
                <w:rFonts w:ascii="Arial" w:hAnsi="Arial" w:cs="Arial"/>
                <w:szCs w:val="19"/>
              </w:rPr>
              <w:t xml:space="preserve"> deelnemende pa</w:t>
            </w:r>
            <w:r w:rsidR="00AC4AA7" w:rsidRPr="00BF0EA2">
              <w:rPr>
                <w:rFonts w:ascii="Arial" w:hAnsi="Arial" w:cs="Arial"/>
                <w:szCs w:val="19"/>
              </w:rPr>
              <w:t>rtij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7E6C639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6F0CE8F5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3E0A4BED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Contactpersoon voor deze marktconsultatie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2C0FA3D5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59084474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5D520340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Functie contactpersoon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2E539F05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30E91964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D36F47A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Telefoon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04DBA19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610622D6" w14:textId="77777777" w:rsidTr="00571C3D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97FCFAA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e-mail 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74EB1C2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4468A55A" w14:textId="77777777" w:rsidTr="00571C3D">
        <w:trPr>
          <w:trHeight w:val="4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437350E5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Internetadres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F34346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  <w:tr w:rsidR="004872E4" w:rsidRPr="00BF0EA2" w14:paraId="4AC442F8" w14:textId="77777777" w:rsidTr="00571C3D">
        <w:trPr>
          <w:trHeight w:val="569"/>
        </w:trPr>
        <w:tc>
          <w:tcPr>
            <w:tcW w:w="411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D9C4E20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  <w:r w:rsidRPr="00BF0EA2">
              <w:rPr>
                <w:rFonts w:ascii="Arial" w:hAnsi="Arial" w:cs="Arial"/>
                <w:szCs w:val="19"/>
              </w:rPr>
              <w:t>Eventuele opmerkingen en/of bijzonderheden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06E190F" w14:textId="77777777" w:rsidR="004872E4" w:rsidRPr="00BF0EA2" w:rsidRDefault="004872E4" w:rsidP="00571C3D">
            <w:pPr>
              <w:rPr>
                <w:rFonts w:ascii="Arial" w:hAnsi="Arial" w:cs="Arial"/>
                <w:szCs w:val="19"/>
              </w:rPr>
            </w:pPr>
          </w:p>
        </w:tc>
      </w:tr>
    </w:tbl>
    <w:p w14:paraId="6649FAEF" w14:textId="77777777" w:rsidR="004872E4" w:rsidRDefault="004872E4" w:rsidP="004872E4">
      <w:pPr>
        <w:jc w:val="both"/>
      </w:pPr>
    </w:p>
    <w:p w14:paraId="3F2C90AB" w14:textId="77777777" w:rsidR="004872E4" w:rsidRDefault="004872E4" w:rsidP="004872E4">
      <w:pPr>
        <w:jc w:val="both"/>
      </w:pPr>
    </w:p>
    <w:p w14:paraId="2BB6D4E7" w14:textId="77777777" w:rsidR="00861B93" w:rsidRPr="004872E4" w:rsidRDefault="00861B93" w:rsidP="004872E4">
      <w:pPr>
        <w:spacing w:line="240" w:lineRule="auto"/>
        <w:rPr>
          <w:rFonts w:ascii="Arial" w:eastAsia="Times New Roman" w:hAnsi="Arial" w:cs="Arial"/>
          <w:color w:val="000000"/>
          <w:sz w:val="30"/>
          <w:szCs w:val="22"/>
          <w:lang w:eastAsia="nl-NL"/>
        </w:rPr>
      </w:pPr>
    </w:p>
    <w:sectPr w:rsidR="00861B93" w:rsidRPr="004872E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B287C" w14:textId="77777777" w:rsidR="00BE5E39" w:rsidRDefault="00BE5E39" w:rsidP="008C4C48">
      <w:pPr>
        <w:spacing w:line="240" w:lineRule="auto"/>
      </w:pPr>
      <w:r>
        <w:separator/>
      </w:r>
    </w:p>
  </w:endnote>
  <w:endnote w:type="continuationSeparator" w:id="0">
    <w:p w14:paraId="4E349DB9" w14:textId="77777777" w:rsidR="00BE5E39" w:rsidRDefault="00BE5E39" w:rsidP="008C4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4821C8" w14:textId="77777777" w:rsidR="00BE5E39" w:rsidRDefault="00BE5E39" w:rsidP="008C4C48">
      <w:pPr>
        <w:spacing w:line="240" w:lineRule="auto"/>
      </w:pPr>
      <w:r>
        <w:separator/>
      </w:r>
    </w:p>
  </w:footnote>
  <w:footnote w:type="continuationSeparator" w:id="0">
    <w:p w14:paraId="6607E44A" w14:textId="77777777" w:rsidR="00BE5E39" w:rsidRDefault="00BE5E39" w:rsidP="008C4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719FA" w14:textId="77777777" w:rsidR="00AF200C" w:rsidRPr="00AF200C" w:rsidRDefault="00BF0EA2" w:rsidP="00AF200C">
    <w:pPr>
      <w:numPr>
        <w:ilvl w:val="0"/>
        <w:numId w:val="2"/>
      </w:numPr>
      <w:shd w:val="clear" w:color="auto" w:fill="FFFFFF"/>
      <w:spacing w:beforeAutospacing="1" w:afterAutospacing="1" w:line="240" w:lineRule="auto"/>
      <w:ind w:left="240"/>
      <w:jc w:val="right"/>
      <w:rPr>
        <w:rFonts w:ascii="Verdana" w:eastAsia="Times New Roman" w:hAnsi="Verdana"/>
        <w:color w:val="000000"/>
        <w:sz w:val="17"/>
        <w:szCs w:val="17"/>
        <w:lang w:eastAsia="nl-NL"/>
      </w:rPr>
    </w:pPr>
    <w:r w:rsidRPr="001B3629">
      <w:rPr>
        <w:rFonts w:ascii="Times New Roman" w:eastAsia="Times New Roman" w:hAnsi="Times New Roman"/>
        <w:noProof/>
        <w:sz w:val="24"/>
        <w:lang w:eastAsia="nl-NL"/>
      </w:rPr>
      <w:drawing>
        <wp:anchor distT="0" distB="0" distL="114300" distR="114300" simplePos="0" relativeHeight="251658240" behindDoc="1" locked="0" layoutInCell="1" allowOverlap="1" wp14:anchorId="289111FC" wp14:editId="4E151704">
          <wp:simplePos x="0" y="0"/>
          <wp:positionH relativeFrom="column">
            <wp:posOffset>-55137</wp:posOffset>
          </wp:positionH>
          <wp:positionV relativeFrom="paragraph">
            <wp:posOffset>-85370</wp:posOffset>
          </wp:positionV>
          <wp:extent cx="2154264" cy="430853"/>
          <wp:effectExtent l="0" t="0" r="0" b="1270"/>
          <wp:wrapNone/>
          <wp:docPr id="5" name="Afbeelding 5" descr="Logo Stroomopwaarts MV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troomopwaarts MV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437" cy="433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3629">
      <w:rPr>
        <w:rFonts w:ascii="Times New Roman" w:eastAsia="Times New Roman" w:hAnsi="Times New Roman"/>
        <w:sz w:val="24"/>
        <w:lang w:eastAsia="nl-NL"/>
      </w:rPr>
      <w:fldChar w:fldCharType="begin"/>
    </w:r>
    <w:r w:rsidRPr="001B3629">
      <w:rPr>
        <w:rFonts w:ascii="Times New Roman" w:eastAsia="Times New Roman" w:hAnsi="Times New Roman"/>
        <w:sz w:val="24"/>
        <w:lang w:eastAsia="nl-NL"/>
      </w:rPr>
      <w:instrText xml:space="preserve"> INCLUDEPICTURE "/var/folders/bs/3tcn4b8n06s5bq7vgg7khr480000gn/T/com.microsoft.Word/WebArchiveCopyPasteTempFiles/logo.png" \* MERGEFORMATINET </w:instrText>
    </w:r>
    <w:r w:rsidRPr="001B3629">
      <w:rPr>
        <w:rFonts w:ascii="Times New Roman" w:eastAsia="Times New Roman" w:hAnsi="Times New Roman"/>
        <w:sz w:val="24"/>
        <w:lang w:eastAsia="nl-NL"/>
      </w:rPr>
      <w:fldChar w:fldCharType="end"/>
    </w:r>
    <w:r>
      <w:rPr>
        <w:rFonts w:ascii="Times New Roman" w:eastAsia="Times New Roman" w:hAnsi="Times New Roman"/>
        <w:sz w:val="24"/>
        <w:lang w:eastAsia="nl-NL"/>
      </w:rPr>
      <w:tab/>
    </w:r>
    <w:r w:rsidR="008C4C48" w:rsidRPr="008C4C48">
      <w:rPr>
        <w:sz w:val="20"/>
      </w:rPr>
      <w:t xml:space="preserve">Marktconsultatie </w:t>
    </w:r>
    <w:r>
      <w:rPr>
        <w:rFonts w:cstheme="majorHAnsi"/>
        <w:sz w:val="20"/>
      </w:rPr>
      <w:t>Stroomopwaarts</w:t>
    </w:r>
    <w:r w:rsidR="008C4C48" w:rsidRPr="008C4C48">
      <w:rPr>
        <w:rStyle w:val="DHPaginaCijfer"/>
        <w:sz w:val="20"/>
      </w:rPr>
      <w:t xml:space="preserve"> </w:t>
    </w:r>
    <w:r>
      <w:rPr>
        <w:rStyle w:val="DHPaginaCijfer"/>
        <w:sz w:val="20"/>
      </w:rPr>
      <w:t xml:space="preserve">kenmerk </w:t>
    </w:r>
    <w:r w:rsidR="00AF200C" w:rsidRPr="00AF200C">
      <w:rPr>
        <w:rFonts w:ascii="Verdana" w:eastAsia="Times New Roman" w:hAnsi="Verdana"/>
        <w:color w:val="000000"/>
        <w:sz w:val="17"/>
        <w:szCs w:val="17"/>
        <w:lang w:eastAsia="nl-NL"/>
      </w:rPr>
      <w:t>307321</w:t>
    </w:r>
  </w:p>
  <w:p w14:paraId="430D3F1C" w14:textId="4C09A6B1" w:rsidR="008C4C48" w:rsidRPr="008C4C48" w:rsidRDefault="008C4C48" w:rsidP="00BF0EA2">
    <w:pPr>
      <w:pStyle w:val="Koptekst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1457"/>
    <w:multiLevelType w:val="multilevel"/>
    <w:tmpl w:val="0860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2E2B60"/>
    <w:multiLevelType w:val="multilevel"/>
    <w:tmpl w:val="C3B22B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E4"/>
    <w:rsid w:val="0002616A"/>
    <w:rsid w:val="00097147"/>
    <w:rsid w:val="003B385B"/>
    <w:rsid w:val="004872E4"/>
    <w:rsid w:val="004E7D79"/>
    <w:rsid w:val="00566B9F"/>
    <w:rsid w:val="0078061E"/>
    <w:rsid w:val="00861B93"/>
    <w:rsid w:val="008C4C48"/>
    <w:rsid w:val="00A04875"/>
    <w:rsid w:val="00AA7F3B"/>
    <w:rsid w:val="00AC4AA7"/>
    <w:rsid w:val="00AF200C"/>
    <w:rsid w:val="00BE5E39"/>
    <w:rsid w:val="00BF0EA2"/>
    <w:rsid w:val="00C44793"/>
    <w:rsid w:val="00C5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CB8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72E4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,kop 1"/>
    <w:basedOn w:val="Standaard"/>
    <w:next w:val="Standaard"/>
    <w:link w:val="Kop1Char"/>
    <w:qFormat/>
    <w:rsid w:val="004872E4"/>
    <w:pPr>
      <w:keepNext/>
      <w:keepLines/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4872E4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4872E4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44546A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872E4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72E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72E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72E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72E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72E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kop 1 Char"/>
    <w:basedOn w:val="Standaardalinea-lettertype"/>
    <w:link w:val="Kop1"/>
    <w:rsid w:val="004872E4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4872E4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4872E4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4872E4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72E4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72E4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72E4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72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72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8C4C4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4C48"/>
    <w:rPr>
      <w:rFonts w:cs="Times New Roman"/>
      <w:sz w:val="19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C4C4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4C48"/>
    <w:rPr>
      <w:rFonts w:cs="Times New Roman"/>
      <w:sz w:val="19"/>
      <w:szCs w:val="20"/>
    </w:rPr>
  </w:style>
  <w:style w:type="character" w:customStyle="1" w:styleId="DHPaginaCijfer">
    <w:name w:val="_DH_PaginaCijfer"/>
    <w:basedOn w:val="Standaardalinea-lettertype"/>
    <w:uiPriority w:val="1"/>
    <w:rsid w:val="008C4C48"/>
    <w:rPr>
      <w:rFonts w:asciiTheme="minorHAnsi" w:hAnsiTheme="minorHAnsi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38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385B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06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8061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8061E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06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061E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72E4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,kop 1"/>
    <w:basedOn w:val="Standaard"/>
    <w:next w:val="Standaard"/>
    <w:link w:val="Kop1Char"/>
    <w:qFormat/>
    <w:rsid w:val="004872E4"/>
    <w:pPr>
      <w:keepNext/>
      <w:keepLines/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4872E4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4872E4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44546A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872E4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72E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72E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72E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72E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72E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kop 1 Char"/>
    <w:basedOn w:val="Standaardalinea-lettertype"/>
    <w:link w:val="Kop1"/>
    <w:rsid w:val="004872E4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4872E4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4872E4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4872E4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72E4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72E4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72E4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72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72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8C4C4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4C48"/>
    <w:rPr>
      <w:rFonts w:cs="Times New Roman"/>
      <w:sz w:val="19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C4C4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4C48"/>
    <w:rPr>
      <w:rFonts w:cs="Times New Roman"/>
      <w:sz w:val="19"/>
      <w:szCs w:val="20"/>
    </w:rPr>
  </w:style>
  <w:style w:type="character" w:customStyle="1" w:styleId="DHPaginaCijfer">
    <w:name w:val="_DH_PaginaCijfer"/>
    <w:basedOn w:val="Standaardalinea-lettertype"/>
    <w:uiPriority w:val="1"/>
    <w:rsid w:val="008C4C48"/>
    <w:rPr>
      <w:rFonts w:asciiTheme="minorHAnsi" w:hAnsiTheme="minorHAnsi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38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385B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06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8061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8061E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06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061E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123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 Marktconsultatie - verkenning</TermName>
          <TermId xmlns="http://schemas.microsoft.com/office/infopath/2007/PartnerControls">a7e63c8c-3915-4150-9ecf-34fd79ea0ce9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HDTC6PYEXUJQ-1227368146-1926</_dlc_DocId>
    <_dlc_DocIdUrl xmlns="cad755b6-d270-493f-83c9-ae784197a3f5">
      <Url>https://denhaag.sharepoint.com/sites/inkoop-bec-2020/_layouts/15/DocIdRedir.aspx?ID=HDTC6PYEXUJQ-1227368146-1926</Url>
      <Description>HDTC6PYEXUJQ-1227368146-1926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14EB5CAD5EAFEA43B8FBE37A8F5B691C" ma:contentTypeVersion="11" ma:contentTypeDescription="Maak een nieuw Word document." ma:contentTypeScope="" ma:versionID="27c753789747b8f6d446075915d52610">
  <xsd:schema xmlns:xsd="http://www.w3.org/2001/XMLSchema" xmlns:xs="http://www.w3.org/2001/XMLSchema" xmlns:p="http://schemas.microsoft.com/office/2006/metadata/properties" xmlns:ns2="cad755b6-d270-493f-83c9-ae784197a3f5" xmlns:ns3="52528a90-a8d0-448b-a593-d348d36dba4c" targetNamespace="http://schemas.microsoft.com/office/2006/metadata/properties" ma:root="true" ma:fieldsID="23207b4dcf121825c950a5fddc083425" ns2:_="" ns3:_="">
    <xsd:import namespace="cad755b6-d270-493f-83c9-ae784197a3f5"/>
    <xsd:import namespace="52528a90-a8d0-448b-a593-d348d36dba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28a90-a8d0-448b-a593-d348d36db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DBB4D-CFEA-449C-8947-F73EDD2FF7FC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2.xml><?xml version="1.0" encoding="utf-8"?>
<ds:datastoreItem xmlns:ds="http://schemas.openxmlformats.org/officeDocument/2006/customXml" ds:itemID="{F80457AE-E73F-47C5-A53F-C780D1C8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52528a90-a8d0-448b-a593-d348d36db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5305B9-65BF-4FC7-8676-6C002A0969C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7100B1-C457-47C3-B17E-355E817A6F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FEE3A329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TIGE</Company>
  <LinksUpToDate>false</LinksUpToDate>
  <CharactersWithSpaces>381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Rijke de,Mirjam</cp:lastModifiedBy>
  <cp:revision>3</cp:revision>
  <dcterms:created xsi:type="dcterms:W3CDTF">2021-03-31T11:51:00Z</dcterms:created>
  <dcterms:modified xsi:type="dcterms:W3CDTF">2021-03-31T13:05:00Z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0x0101008696D14171FA4CED8F032AD334D7A9EF0014EB5CAD5EAFEA43B8FBE37A8F5B691C</vt:lpwstr>
  </property>
  <property fmtid="{D5CDD505-2E9C-101B-9397-08002B2CF9AE}" pid="3" name="TaxKeyword">
    <vt:lpwstr/>
  </property>
  <property fmtid="{D5CDD505-2E9C-101B-9397-08002B2CF9AE}" pid="4" name="Teamtrefwoorden">
    <vt:lpwstr>123;#2 Marktconsultatie - verkenning|a7e63c8c-3915-4150-9ecf-34fd79ea0ce9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860ff232-4932-46d7-b190-10ab95fedc32</vt:lpwstr>
  </property>
</Properties>
</file>