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DE98D" w14:textId="77777777" w:rsidR="00067D9D" w:rsidRDefault="00E85B55">
      <w:pPr>
        <w:tabs>
          <w:tab w:val="center" w:pos="9518"/>
        </w:tabs>
        <w:spacing w:after="59"/>
        <w:ind w:left="-15"/>
      </w:pPr>
      <w:r>
        <w:rPr>
          <w:rFonts w:ascii="Verdana" w:eastAsia="Verdana" w:hAnsi="Verdana" w:cs="Verdana"/>
          <w:b/>
        </w:rPr>
        <w:t xml:space="preserve">Bijlage 1. Aanmeldingsformulier </w:t>
      </w:r>
      <w:r>
        <w:rPr>
          <w:rFonts w:ascii="Verdana" w:eastAsia="Verdana" w:hAnsi="Verdana" w:cs="Verdana"/>
          <w:b/>
        </w:rPr>
        <w:tab/>
      </w:r>
      <w:r>
        <w:rPr>
          <w:noProof/>
        </w:rPr>
        <w:drawing>
          <wp:inline distT="0" distB="0" distL="0" distR="0" wp14:anchorId="661DEA56" wp14:editId="661DEA57">
            <wp:extent cx="1130247" cy="1231318"/>
            <wp:effectExtent l="0" t="0" r="0" b="0"/>
            <wp:docPr id="24004" name="Picture 24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4" name="Picture 240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0247" cy="123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DE98E" w14:textId="76114E7E" w:rsidR="00067D9D" w:rsidRDefault="00E85B55">
      <w:pPr>
        <w:spacing w:after="261"/>
        <w:ind w:left="-5" w:hanging="10"/>
      </w:pPr>
      <w:r>
        <w:rPr>
          <w:rFonts w:ascii="Verdana" w:eastAsia="Verdana" w:hAnsi="Verdana" w:cs="Verdana"/>
          <w:b/>
        </w:rPr>
        <w:t xml:space="preserve">Behorende bij selectieleidraad met registratienummer </w:t>
      </w:r>
      <w:r w:rsidR="00600D9B" w:rsidRPr="00600D9B">
        <w:rPr>
          <w:rFonts w:ascii="Verdana" w:eastAsia="Verdana" w:hAnsi="Verdana" w:cs="Verdana"/>
          <w:b/>
        </w:rPr>
        <w:t>20.0926887</w:t>
      </w:r>
    </w:p>
    <w:p w14:paraId="661DE98F" w14:textId="77777777" w:rsidR="00067D9D" w:rsidRDefault="00E85B55">
      <w:pPr>
        <w:spacing w:after="540"/>
        <w:ind w:left="10" w:right="735" w:hanging="10"/>
      </w:pPr>
      <w:r>
        <w:rPr>
          <w:rFonts w:ascii="Verdana" w:eastAsia="Verdana" w:hAnsi="Verdana" w:cs="Verdana"/>
          <w:sz w:val="18"/>
        </w:rPr>
        <w:t xml:space="preserve">Terzake van de selectie voor de aanbesteding volgens mededingingssprocedure met onderhandeling, zoals omschreven in hoofdstuk 5 van het ARW 2016, ten behoeve van de opdracht: </w:t>
      </w:r>
    </w:p>
    <w:p w14:paraId="661DE990" w14:textId="77777777" w:rsidR="00067D9D" w:rsidRDefault="00E85B55">
      <w:pPr>
        <w:numPr>
          <w:ilvl w:val="0"/>
          <w:numId w:val="1"/>
        </w:numPr>
        <w:spacing w:after="283"/>
        <w:ind w:left="427" w:hanging="427"/>
      </w:pPr>
      <w:r>
        <w:rPr>
          <w:rFonts w:ascii="Verdana" w:eastAsia="Verdana" w:hAnsi="Verdana" w:cs="Verdana"/>
          <w:b/>
          <w:sz w:val="18"/>
        </w:rPr>
        <w:t>Gegevens Aanbestedende dienst:</w:t>
      </w:r>
    </w:p>
    <w:p w14:paraId="661DE991" w14:textId="77777777" w:rsidR="00067D9D" w:rsidRDefault="00E85B55">
      <w:pPr>
        <w:spacing w:after="11"/>
        <w:ind w:left="423" w:hanging="10"/>
      </w:pPr>
      <w:r>
        <w:rPr>
          <w:rFonts w:ascii="Verdana" w:eastAsia="Verdana" w:hAnsi="Verdana" w:cs="Verdana"/>
          <w:sz w:val="18"/>
        </w:rPr>
        <w:t>Hoogheemraadschap Hollands Noorderkwartier</w:t>
      </w:r>
    </w:p>
    <w:p w14:paraId="661DE992" w14:textId="77777777" w:rsidR="00067D9D" w:rsidRDefault="00E85B55">
      <w:pPr>
        <w:spacing w:after="11"/>
        <w:ind w:left="423" w:hanging="10"/>
      </w:pPr>
      <w:r>
        <w:rPr>
          <w:rFonts w:ascii="Verdana" w:eastAsia="Verdana" w:hAnsi="Verdana" w:cs="Verdana"/>
          <w:sz w:val="18"/>
        </w:rPr>
        <w:t>Postbus 250</w:t>
      </w:r>
    </w:p>
    <w:p w14:paraId="661DE993" w14:textId="77777777" w:rsidR="00067D9D" w:rsidRDefault="00E85B55">
      <w:pPr>
        <w:spacing w:after="287"/>
        <w:ind w:left="423" w:hanging="10"/>
      </w:pPr>
      <w:r>
        <w:rPr>
          <w:rFonts w:ascii="Verdana" w:eastAsia="Verdana" w:hAnsi="Verdana" w:cs="Verdana"/>
          <w:sz w:val="18"/>
        </w:rPr>
        <w:t>1700 AG Heerhugowaard</w:t>
      </w:r>
    </w:p>
    <w:p w14:paraId="661DE994" w14:textId="77777777" w:rsidR="00067D9D" w:rsidRDefault="00E85B55">
      <w:pPr>
        <w:numPr>
          <w:ilvl w:val="0"/>
          <w:numId w:val="1"/>
        </w:numPr>
        <w:spacing w:after="11"/>
        <w:ind w:left="427" w:hanging="427"/>
      </w:pPr>
      <w:r>
        <w:rPr>
          <w:rFonts w:ascii="Verdana" w:eastAsia="Verdana" w:hAnsi="Verdana" w:cs="Verdana"/>
          <w:b/>
          <w:sz w:val="18"/>
        </w:rPr>
        <w:t xml:space="preserve">Gegevens Gegadigde: </w:t>
      </w:r>
      <w:r>
        <w:rPr>
          <w:rFonts w:ascii="Verdana" w:eastAsia="Verdana" w:hAnsi="Verdana" w:cs="Verdana"/>
          <w:sz w:val="18"/>
        </w:rPr>
        <w:t>(in te vullen door gegadigde, niet zijnde een combinatie)</w:t>
      </w:r>
    </w:p>
    <w:tbl>
      <w:tblPr>
        <w:tblStyle w:val="TableGrid"/>
        <w:tblW w:w="8526" w:type="dxa"/>
        <w:tblInd w:w="541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23"/>
        <w:gridCol w:w="4903"/>
      </w:tblGrid>
      <w:tr w:rsidR="00067D9D" w14:paraId="661DE998" w14:textId="77777777">
        <w:trPr>
          <w:trHeight w:val="79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95" w14:textId="77777777" w:rsidR="00067D9D" w:rsidRDefault="00E85B55">
            <w:pPr>
              <w:spacing w:after="25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661DE996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DE997" w14:textId="77777777" w:rsidR="00067D9D" w:rsidRDefault="00067D9D"/>
        </w:tc>
      </w:tr>
      <w:tr w:rsidR="00067D9D" w14:paraId="661DE99B" w14:textId="77777777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99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9A" w14:textId="77777777" w:rsidR="00067D9D" w:rsidRDefault="00067D9D"/>
        </w:tc>
      </w:tr>
      <w:tr w:rsidR="00067D9D" w14:paraId="661DE99E" w14:textId="77777777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9C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9D" w14:textId="77777777" w:rsidR="00067D9D" w:rsidRDefault="00067D9D"/>
        </w:tc>
      </w:tr>
      <w:tr w:rsidR="00067D9D" w14:paraId="661DE9A1" w14:textId="77777777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9F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A0" w14:textId="77777777" w:rsidR="00067D9D" w:rsidRDefault="00067D9D"/>
        </w:tc>
      </w:tr>
      <w:tr w:rsidR="00067D9D" w14:paraId="661DE9A4" w14:textId="77777777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A2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A3" w14:textId="77777777" w:rsidR="00067D9D" w:rsidRDefault="00067D9D"/>
        </w:tc>
      </w:tr>
      <w:tr w:rsidR="00067D9D" w14:paraId="661DE9A7" w14:textId="77777777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A5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A6" w14:textId="77777777" w:rsidR="00067D9D" w:rsidRDefault="00067D9D"/>
        </w:tc>
      </w:tr>
      <w:tr w:rsidR="00067D9D" w14:paraId="661DE9AA" w14:textId="77777777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A8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A9" w14:textId="77777777" w:rsidR="00067D9D" w:rsidRDefault="00067D9D"/>
        </w:tc>
      </w:tr>
      <w:tr w:rsidR="00067D9D" w14:paraId="661DE9AD" w14:textId="77777777">
        <w:trPr>
          <w:trHeight w:val="529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AB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AC" w14:textId="77777777" w:rsidR="00067D9D" w:rsidRDefault="00067D9D"/>
        </w:tc>
      </w:tr>
      <w:tr w:rsidR="00067D9D" w14:paraId="661DE9B0" w14:textId="77777777">
        <w:trPr>
          <w:trHeight w:val="529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AE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AF" w14:textId="77777777" w:rsidR="00067D9D" w:rsidRDefault="00067D9D"/>
        </w:tc>
      </w:tr>
    </w:tbl>
    <w:p w14:paraId="661DE9B1" w14:textId="77777777" w:rsidR="00067D9D" w:rsidRDefault="00E85B55">
      <w:pPr>
        <w:numPr>
          <w:ilvl w:val="0"/>
          <w:numId w:val="1"/>
        </w:numPr>
        <w:spacing w:after="23"/>
        <w:ind w:left="427" w:hanging="427"/>
      </w:pPr>
      <w:r>
        <w:rPr>
          <w:rFonts w:ascii="Verdana" w:eastAsia="Verdana" w:hAnsi="Verdana" w:cs="Verdana"/>
          <w:b/>
          <w:sz w:val="18"/>
        </w:rPr>
        <w:t>Gegevens samenwerkingsverband van ondernemers (combinatie)</w:t>
      </w:r>
    </w:p>
    <w:p w14:paraId="661DE9B2" w14:textId="77777777" w:rsidR="00067D9D" w:rsidRDefault="00E85B55">
      <w:pPr>
        <w:spacing w:after="13"/>
        <w:ind w:right="893"/>
        <w:jc w:val="right"/>
      </w:pPr>
      <w:r>
        <w:rPr>
          <w:rFonts w:ascii="Verdana" w:eastAsia="Verdana" w:hAnsi="Verdana" w:cs="Verdana"/>
          <w:sz w:val="18"/>
        </w:rPr>
        <w:t>(In geval van een gezamenlijke aanmelding hieronder de gegevens van de andere):</w:t>
      </w:r>
    </w:p>
    <w:tbl>
      <w:tblPr>
        <w:tblStyle w:val="TableGrid"/>
        <w:tblW w:w="8526" w:type="dxa"/>
        <w:tblInd w:w="541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18"/>
        <w:gridCol w:w="4908"/>
      </w:tblGrid>
      <w:tr w:rsidR="00067D9D" w14:paraId="661DE9B5" w14:textId="77777777">
        <w:trPr>
          <w:trHeight w:val="26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B3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combinatie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B4" w14:textId="77777777" w:rsidR="00067D9D" w:rsidRDefault="00067D9D"/>
        </w:tc>
      </w:tr>
      <w:tr w:rsidR="00067D9D" w14:paraId="661DE9B8" w14:textId="77777777">
        <w:trPr>
          <w:trHeight w:val="27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B6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Rechtsvorm (indien van toepassing)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B7" w14:textId="77777777" w:rsidR="00067D9D" w:rsidRDefault="00067D9D"/>
        </w:tc>
      </w:tr>
      <w:tr w:rsidR="00067D9D" w14:paraId="661DE9BB" w14:textId="77777777">
        <w:trPr>
          <w:trHeight w:val="269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B9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combinant 1 (penvoerder)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BA" w14:textId="77777777" w:rsidR="00067D9D" w:rsidRDefault="00067D9D"/>
        </w:tc>
      </w:tr>
      <w:tr w:rsidR="00067D9D" w14:paraId="661DE9BE" w14:textId="77777777">
        <w:trPr>
          <w:trHeight w:val="27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BC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Vestigingsplaats combinant 1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BD" w14:textId="77777777" w:rsidR="00067D9D" w:rsidRDefault="00067D9D"/>
        </w:tc>
      </w:tr>
      <w:tr w:rsidR="00067D9D" w14:paraId="661DE9C1" w14:textId="77777777">
        <w:trPr>
          <w:trHeight w:val="269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BF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combinant 2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C0" w14:textId="77777777" w:rsidR="00067D9D" w:rsidRDefault="00067D9D"/>
        </w:tc>
      </w:tr>
      <w:tr w:rsidR="00067D9D" w14:paraId="661DE9C4" w14:textId="77777777">
        <w:trPr>
          <w:trHeight w:val="27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C2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Vestigingsplaats combinant 2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C3" w14:textId="77777777" w:rsidR="00067D9D" w:rsidRDefault="00067D9D"/>
        </w:tc>
      </w:tr>
      <w:tr w:rsidR="00067D9D" w14:paraId="661DE9C7" w14:textId="77777777">
        <w:trPr>
          <w:trHeight w:val="269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C5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C6" w14:textId="77777777" w:rsidR="00067D9D" w:rsidRDefault="00067D9D"/>
        </w:tc>
      </w:tr>
      <w:tr w:rsidR="00067D9D" w14:paraId="661DE9CA" w14:textId="77777777">
        <w:trPr>
          <w:trHeight w:val="271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C8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combinant 3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C9" w14:textId="77777777" w:rsidR="00067D9D" w:rsidRDefault="00067D9D"/>
        </w:tc>
      </w:tr>
      <w:tr w:rsidR="00067D9D" w14:paraId="661DE9CD" w14:textId="77777777">
        <w:trPr>
          <w:trHeight w:val="26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CB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Vestigingsplaats combinant 3 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9CC" w14:textId="77777777" w:rsidR="00067D9D" w:rsidRDefault="00067D9D"/>
        </w:tc>
      </w:tr>
    </w:tbl>
    <w:p w14:paraId="661DE9CE" w14:textId="77777777" w:rsidR="00067D9D" w:rsidRDefault="00E85B55">
      <w:pPr>
        <w:spacing w:after="283"/>
        <w:ind w:left="422" w:hanging="10"/>
      </w:pPr>
      <w:r>
        <w:rPr>
          <w:rFonts w:ascii="Verdana" w:eastAsia="Verdana" w:hAnsi="Verdana" w:cs="Verdana"/>
          <w:b/>
          <w:sz w:val="18"/>
        </w:rPr>
        <w:t xml:space="preserve">Gegevens van elk van de ondernemers (gegadigden) in het samenwerkingsverband </w:t>
      </w:r>
    </w:p>
    <w:p w14:paraId="01C50658" w14:textId="77777777" w:rsidR="00600D9B" w:rsidRDefault="00600D9B">
      <w:pPr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br w:type="page"/>
      </w:r>
    </w:p>
    <w:p w14:paraId="661DE9EB" w14:textId="6BE315B7" w:rsidR="00067D9D" w:rsidRDefault="00E85B55" w:rsidP="00864754">
      <w:pPr>
        <w:spacing w:after="120"/>
        <w:ind w:left="425" w:hanging="11"/>
      </w:pPr>
      <w:bookmarkStart w:id="0" w:name="_Hlk57639454"/>
      <w:r>
        <w:rPr>
          <w:rFonts w:ascii="Verdana" w:eastAsia="Verdana" w:hAnsi="Verdana" w:cs="Verdana"/>
          <w:b/>
          <w:sz w:val="18"/>
        </w:rPr>
        <w:t xml:space="preserve">Combinant 1 (penvoerder) </w:t>
      </w:r>
    </w:p>
    <w:tbl>
      <w:tblPr>
        <w:tblStyle w:val="TableGrid"/>
        <w:tblW w:w="8526" w:type="dxa"/>
        <w:tblInd w:w="270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23"/>
        <w:gridCol w:w="4903"/>
      </w:tblGrid>
      <w:tr w:rsidR="00067D9D" w14:paraId="661DE9EF" w14:textId="77777777" w:rsidTr="00600D9B">
        <w:trPr>
          <w:trHeight w:val="788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EC" w14:textId="77777777" w:rsidR="00067D9D" w:rsidRDefault="00E85B55">
            <w:pPr>
              <w:spacing w:after="23"/>
            </w:pPr>
            <w:r>
              <w:rPr>
                <w:rFonts w:ascii="Verdana" w:eastAsia="Verdana" w:hAnsi="Verdana" w:cs="Verdana"/>
                <w:sz w:val="18"/>
              </w:rPr>
              <w:lastRenderedPageBreak/>
              <w:t xml:space="preserve">Naam </w:t>
            </w:r>
          </w:p>
          <w:p w14:paraId="661DE9ED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EE" w14:textId="77777777" w:rsidR="00067D9D" w:rsidRDefault="00067D9D"/>
        </w:tc>
      </w:tr>
      <w:tr w:rsidR="00067D9D" w14:paraId="661DE9F2" w14:textId="77777777" w:rsidTr="00600D9B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F0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DE9F1" w14:textId="77777777" w:rsidR="00067D9D" w:rsidRDefault="00067D9D"/>
        </w:tc>
      </w:tr>
      <w:tr w:rsidR="00067D9D" w14:paraId="661DE9F5" w14:textId="77777777" w:rsidTr="00600D9B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F3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F4" w14:textId="77777777" w:rsidR="00067D9D" w:rsidRDefault="00067D9D"/>
        </w:tc>
      </w:tr>
      <w:tr w:rsidR="00067D9D" w14:paraId="661DE9F8" w14:textId="77777777" w:rsidTr="00600D9B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F6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F7" w14:textId="77777777" w:rsidR="00067D9D" w:rsidRDefault="00067D9D"/>
        </w:tc>
      </w:tr>
      <w:tr w:rsidR="00067D9D" w14:paraId="661DE9FB" w14:textId="77777777" w:rsidTr="00600D9B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F9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FA" w14:textId="77777777" w:rsidR="00067D9D" w:rsidRDefault="00067D9D"/>
        </w:tc>
      </w:tr>
      <w:tr w:rsidR="00067D9D" w14:paraId="661DE9FE" w14:textId="77777777" w:rsidTr="00600D9B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FC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9FD" w14:textId="77777777" w:rsidR="00067D9D" w:rsidRDefault="00067D9D"/>
        </w:tc>
      </w:tr>
      <w:tr w:rsidR="00067D9D" w14:paraId="661DEA01" w14:textId="77777777" w:rsidTr="00600D9B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9FF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DEA00" w14:textId="77777777" w:rsidR="00067D9D" w:rsidRDefault="00067D9D"/>
        </w:tc>
      </w:tr>
      <w:tr w:rsidR="00067D9D" w14:paraId="661DEA04" w14:textId="77777777" w:rsidTr="00600D9B">
        <w:trPr>
          <w:trHeight w:val="53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02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03" w14:textId="77777777" w:rsidR="00067D9D" w:rsidRDefault="00067D9D"/>
        </w:tc>
      </w:tr>
      <w:tr w:rsidR="00067D9D" w14:paraId="661DEA07" w14:textId="77777777" w:rsidTr="00600D9B">
        <w:trPr>
          <w:trHeight w:val="529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05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06" w14:textId="77777777" w:rsidR="00067D9D" w:rsidRDefault="00067D9D"/>
        </w:tc>
      </w:tr>
      <w:bookmarkEnd w:id="0"/>
    </w:tbl>
    <w:p w14:paraId="414CA48E" w14:textId="77777777" w:rsidR="00600D9B" w:rsidRDefault="00600D9B">
      <w:pPr>
        <w:spacing w:after="12"/>
        <w:ind w:left="422" w:hanging="10"/>
        <w:rPr>
          <w:rFonts w:ascii="Verdana" w:eastAsia="Verdana" w:hAnsi="Verdana" w:cs="Verdana"/>
          <w:b/>
          <w:sz w:val="18"/>
        </w:rPr>
      </w:pPr>
    </w:p>
    <w:tbl>
      <w:tblPr>
        <w:tblStyle w:val="TableGrid"/>
        <w:tblpPr w:vertAnchor="page" w:horzAnchor="margin" w:tblpXSpec="center" w:tblpY="5481"/>
        <w:tblOverlap w:val="never"/>
        <w:tblW w:w="8526" w:type="dxa"/>
        <w:tblInd w:w="0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23"/>
        <w:gridCol w:w="4903"/>
      </w:tblGrid>
      <w:tr w:rsidR="00864754" w14:paraId="6FBFAE8C" w14:textId="77777777" w:rsidTr="00864754">
        <w:trPr>
          <w:trHeight w:val="788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6755692" w14:textId="77777777" w:rsidR="00864754" w:rsidRDefault="00864754" w:rsidP="00864754">
            <w:pPr>
              <w:spacing w:after="23"/>
              <w:ind w:left="32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2E86DD75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90BF" w14:textId="77777777" w:rsidR="00864754" w:rsidRDefault="00864754" w:rsidP="00864754"/>
        </w:tc>
      </w:tr>
      <w:tr w:rsidR="00864754" w14:paraId="56D5B14A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79835C9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1C7D" w14:textId="77777777" w:rsidR="00864754" w:rsidRDefault="00864754" w:rsidP="00864754"/>
        </w:tc>
      </w:tr>
      <w:tr w:rsidR="00864754" w14:paraId="109546AA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EFF4177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6D6B" w14:textId="77777777" w:rsidR="00864754" w:rsidRDefault="00864754" w:rsidP="00864754"/>
        </w:tc>
      </w:tr>
      <w:tr w:rsidR="00864754" w14:paraId="536C42C8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9C4A25A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3DB0" w14:textId="77777777" w:rsidR="00864754" w:rsidRDefault="00864754" w:rsidP="00864754"/>
        </w:tc>
      </w:tr>
      <w:tr w:rsidR="00864754" w14:paraId="6231DB0E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B4AD52F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66D0" w14:textId="77777777" w:rsidR="00864754" w:rsidRDefault="00864754" w:rsidP="00864754"/>
        </w:tc>
      </w:tr>
      <w:tr w:rsidR="00864754" w14:paraId="03C14859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DAD8958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D16D" w14:textId="77777777" w:rsidR="00864754" w:rsidRDefault="00864754" w:rsidP="00864754"/>
        </w:tc>
      </w:tr>
      <w:tr w:rsidR="00864754" w14:paraId="72704A7F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9013AA7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D49D" w14:textId="77777777" w:rsidR="00864754" w:rsidRDefault="00864754" w:rsidP="00864754"/>
        </w:tc>
      </w:tr>
      <w:tr w:rsidR="00864754" w14:paraId="7CE5AC57" w14:textId="77777777" w:rsidTr="00864754">
        <w:trPr>
          <w:trHeight w:val="53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8E6E492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8763" w14:textId="77777777" w:rsidR="00864754" w:rsidRDefault="00864754" w:rsidP="00864754"/>
        </w:tc>
      </w:tr>
      <w:tr w:rsidR="00864754" w14:paraId="63DF3A5C" w14:textId="77777777" w:rsidTr="00864754">
        <w:trPr>
          <w:trHeight w:val="529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2117B79" w14:textId="77777777" w:rsidR="00864754" w:rsidRDefault="00864754" w:rsidP="00864754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79CB" w14:textId="77777777" w:rsidR="00864754" w:rsidRDefault="00864754" w:rsidP="00864754"/>
        </w:tc>
      </w:tr>
    </w:tbl>
    <w:p w14:paraId="3AEB45D0" w14:textId="1FBF017D" w:rsidR="00864754" w:rsidRPr="00864754" w:rsidRDefault="00600D9B" w:rsidP="00864754">
      <w:pPr>
        <w:spacing w:after="120"/>
        <w:ind w:left="425" w:hanging="11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 xml:space="preserve">Combinant </w:t>
      </w:r>
      <w:r>
        <w:rPr>
          <w:rFonts w:ascii="Verdana" w:eastAsia="Verdana" w:hAnsi="Verdana" w:cs="Verdana"/>
          <w:b/>
          <w:sz w:val="18"/>
        </w:rPr>
        <w:t>2</w:t>
      </w:r>
      <w:bookmarkStart w:id="1" w:name="_GoBack"/>
      <w:bookmarkEnd w:id="1"/>
    </w:p>
    <w:p w14:paraId="067DCEE7" w14:textId="5641DA1A" w:rsidR="00864754" w:rsidRPr="00864754" w:rsidRDefault="00864754" w:rsidP="00864754">
      <w:pPr>
        <w:spacing w:before="240" w:after="13"/>
        <w:ind w:left="425" w:hanging="11"/>
      </w:pPr>
      <w:r w:rsidRPr="00864754">
        <w:rPr>
          <w:b/>
        </w:rPr>
        <w:t xml:space="preserve">Combinant </w:t>
      </w:r>
      <w:r>
        <w:rPr>
          <w:b/>
        </w:rPr>
        <w:t>3</w:t>
      </w:r>
    </w:p>
    <w:p w14:paraId="78BBB836" w14:textId="77777777" w:rsidR="00600D9B" w:rsidRDefault="00600D9B" w:rsidP="00600D9B">
      <w:pPr>
        <w:spacing w:after="13"/>
        <w:ind w:left="426" w:hanging="10"/>
      </w:pPr>
    </w:p>
    <w:tbl>
      <w:tblPr>
        <w:tblStyle w:val="TableGrid"/>
        <w:tblW w:w="8526" w:type="dxa"/>
        <w:tblInd w:w="279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23"/>
        <w:gridCol w:w="4903"/>
      </w:tblGrid>
      <w:tr w:rsidR="00600D9B" w14:paraId="12C5C75B" w14:textId="77777777" w:rsidTr="00864754">
        <w:trPr>
          <w:trHeight w:val="788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51E08BC" w14:textId="77777777" w:rsidR="00600D9B" w:rsidRDefault="00600D9B" w:rsidP="0064560C">
            <w:pPr>
              <w:spacing w:after="23"/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</w:p>
          <w:p w14:paraId="3C41CD3E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(Volgens Handels- of beroepsregister)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9F29" w14:textId="77777777" w:rsidR="00600D9B" w:rsidRDefault="00600D9B" w:rsidP="0064560C"/>
        </w:tc>
      </w:tr>
      <w:tr w:rsidR="00600D9B" w14:paraId="28B4637B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487DB145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Rechtsvorm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67B49" w14:textId="77777777" w:rsidR="00600D9B" w:rsidRDefault="00600D9B" w:rsidP="0064560C"/>
        </w:tc>
      </w:tr>
      <w:tr w:rsidR="00600D9B" w14:paraId="344BFF31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B5935DC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Naam contactpersoon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FA0A" w14:textId="77777777" w:rsidR="00600D9B" w:rsidRDefault="00600D9B" w:rsidP="0064560C"/>
        </w:tc>
      </w:tr>
      <w:tr w:rsidR="00600D9B" w14:paraId="412E7521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289BF0F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Kantooradres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8E7F" w14:textId="77777777" w:rsidR="00600D9B" w:rsidRDefault="00600D9B" w:rsidP="0064560C"/>
        </w:tc>
      </w:tr>
      <w:tr w:rsidR="00600D9B" w14:paraId="078AFBC8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2E504868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Postadres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9A51" w14:textId="77777777" w:rsidR="00600D9B" w:rsidRDefault="00600D9B" w:rsidP="0064560C"/>
        </w:tc>
      </w:tr>
      <w:tr w:rsidR="00600D9B" w14:paraId="12A559CB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9E9DFC6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Telefoonnummer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B102" w14:textId="77777777" w:rsidR="00600D9B" w:rsidRDefault="00600D9B" w:rsidP="0064560C"/>
        </w:tc>
      </w:tr>
      <w:tr w:rsidR="00600D9B" w14:paraId="13A8FFC2" w14:textId="77777777" w:rsidTr="00864754">
        <w:trPr>
          <w:trHeight w:val="27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C727FD5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>E-mailadres contactpersoon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F0C54" w14:textId="77777777" w:rsidR="00600D9B" w:rsidRDefault="00600D9B" w:rsidP="0064560C"/>
        </w:tc>
      </w:tr>
      <w:tr w:rsidR="00600D9B" w14:paraId="0FE6A65F" w14:textId="77777777" w:rsidTr="00864754">
        <w:trPr>
          <w:trHeight w:val="530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5687816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Ingeschreven in het Handels- of beroepsregister te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D031" w14:textId="77777777" w:rsidR="00600D9B" w:rsidRDefault="00600D9B" w:rsidP="0064560C"/>
        </w:tc>
      </w:tr>
      <w:tr w:rsidR="00600D9B" w14:paraId="06A11A00" w14:textId="77777777" w:rsidTr="00864754">
        <w:trPr>
          <w:trHeight w:val="529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6DDE8"/>
          </w:tcPr>
          <w:p w14:paraId="1E893154" w14:textId="77777777" w:rsidR="00600D9B" w:rsidRDefault="00600D9B" w:rsidP="0064560C">
            <w:r>
              <w:rPr>
                <w:rFonts w:ascii="Verdana" w:eastAsia="Verdana" w:hAnsi="Verdana" w:cs="Verdana"/>
                <w:sz w:val="18"/>
              </w:rPr>
              <w:t xml:space="preserve">Registratienummer Handels- of beroepsregister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61A71" w14:textId="77777777" w:rsidR="00600D9B" w:rsidRDefault="00600D9B" w:rsidP="0064560C"/>
        </w:tc>
      </w:tr>
    </w:tbl>
    <w:p w14:paraId="2399B32B" w14:textId="77777777" w:rsidR="00864754" w:rsidRPr="00864754" w:rsidRDefault="00864754" w:rsidP="00864754">
      <w:pPr>
        <w:spacing w:after="283"/>
      </w:pPr>
    </w:p>
    <w:p w14:paraId="661DEA26" w14:textId="73411A45" w:rsidR="00067D9D" w:rsidRDefault="00E85B55">
      <w:pPr>
        <w:numPr>
          <w:ilvl w:val="0"/>
          <w:numId w:val="1"/>
        </w:numPr>
        <w:spacing w:after="283"/>
        <w:ind w:left="427" w:hanging="427"/>
      </w:pPr>
      <w:r>
        <w:rPr>
          <w:rFonts w:ascii="Verdana" w:eastAsia="Verdana" w:hAnsi="Verdana" w:cs="Verdana"/>
          <w:b/>
          <w:sz w:val="18"/>
        </w:rPr>
        <w:t>Ondertekening</w:t>
      </w:r>
    </w:p>
    <w:p w14:paraId="661DEA27" w14:textId="5A7B33E3" w:rsidR="00067D9D" w:rsidRDefault="00E85B55" w:rsidP="00864754">
      <w:pPr>
        <w:spacing w:after="120"/>
        <w:ind w:left="425" w:hanging="11"/>
      </w:pPr>
      <w:r>
        <w:rPr>
          <w:rFonts w:ascii="Verdana" w:eastAsia="Verdana" w:hAnsi="Verdana" w:cs="Verdana"/>
          <w:sz w:val="18"/>
        </w:rPr>
        <w:lastRenderedPageBreak/>
        <w:t>Aldus naar waarheid opgemaakt</w:t>
      </w:r>
      <w:r w:rsidR="00864754">
        <w:rPr>
          <w:rFonts w:ascii="Verdana" w:eastAsia="Verdana" w:hAnsi="Verdana" w:cs="Verdana"/>
          <w:sz w:val="18"/>
        </w:rPr>
        <w:t>:</w:t>
      </w:r>
    </w:p>
    <w:tbl>
      <w:tblPr>
        <w:tblStyle w:val="TableGrid"/>
        <w:tblW w:w="8639" w:type="dxa"/>
        <w:tblInd w:w="429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285"/>
        <w:gridCol w:w="4354"/>
      </w:tblGrid>
      <w:tr w:rsidR="00067D9D" w14:paraId="661DEA2A" w14:textId="77777777">
        <w:trPr>
          <w:trHeight w:val="268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28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gegadigde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29" w14:textId="77777777" w:rsidR="00067D9D" w:rsidRDefault="00067D9D"/>
        </w:tc>
      </w:tr>
      <w:tr w:rsidR="00067D9D" w14:paraId="661DEA2D" w14:textId="77777777">
        <w:trPr>
          <w:trHeight w:val="53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2B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en functie van degene die dit aanmeldingsformulier ondertekent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DEA2C" w14:textId="77777777" w:rsidR="00067D9D" w:rsidRDefault="00067D9D"/>
        </w:tc>
      </w:tr>
      <w:tr w:rsidR="00067D9D" w14:paraId="661DEA30" w14:textId="77777777">
        <w:trPr>
          <w:trHeight w:val="271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2E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2F" w14:textId="77777777" w:rsidR="00067D9D" w:rsidRDefault="00067D9D"/>
        </w:tc>
      </w:tr>
      <w:tr w:rsidR="00067D9D" w14:paraId="661DEA33" w14:textId="77777777">
        <w:trPr>
          <w:trHeight w:val="269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31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32" w14:textId="77777777" w:rsidR="00067D9D" w:rsidRDefault="00067D9D"/>
        </w:tc>
      </w:tr>
      <w:tr w:rsidR="00067D9D" w14:paraId="661DEA36" w14:textId="77777777">
        <w:trPr>
          <w:trHeight w:val="1568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34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Handtekening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35" w14:textId="77777777" w:rsidR="00067D9D" w:rsidRDefault="00067D9D"/>
        </w:tc>
      </w:tr>
    </w:tbl>
    <w:p w14:paraId="661DEA37" w14:textId="77777777" w:rsidR="00067D9D" w:rsidRDefault="00E85B55">
      <w:pPr>
        <w:spacing w:after="11"/>
        <w:ind w:left="423" w:hanging="10"/>
      </w:pPr>
      <w:r>
        <w:rPr>
          <w:rFonts w:ascii="Verdana" w:eastAsia="Verdana" w:hAnsi="Verdana" w:cs="Verdana"/>
          <w:sz w:val="18"/>
        </w:rPr>
        <w:t xml:space="preserve">In geval van een aanmelding als samenwerkingsverband van ondernemers dienen alle gegadigden dit aanmeldingsformulier te ondertekenen (deze opsomming herhalen zo vaak als nodig is). </w:t>
      </w:r>
    </w:p>
    <w:tbl>
      <w:tblPr>
        <w:tblStyle w:val="TableGrid"/>
        <w:tblW w:w="8639" w:type="dxa"/>
        <w:tblInd w:w="429" w:type="dxa"/>
        <w:tblCellMar>
          <w:top w:w="3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285"/>
        <w:gridCol w:w="4354"/>
      </w:tblGrid>
      <w:tr w:rsidR="00067D9D" w14:paraId="661DEA3A" w14:textId="77777777">
        <w:trPr>
          <w:trHeight w:val="2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38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gegadigde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39" w14:textId="77777777" w:rsidR="00067D9D" w:rsidRDefault="00067D9D"/>
        </w:tc>
      </w:tr>
      <w:tr w:rsidR="00067D9D" w14:paraId="661DEA3D" w14:textId="77777777">
        <w:trPr>
          <w:trHeight w:val="529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3B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en functie van degene die dit aanmeldingsformulier ondertekent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3C" w14:textId="77777777" w:rsidR="00067D9D" w:rsidRDefault="00067D9D"/>
        </w:tc>
      </w:tr>
      <w:tr w:rsidR="00067D9D" w14:paraId="661DEA40" w14:textId="77777777">
        <w:trPr>
          <w:trHeight w:val="2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3E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3F" w14:textId="77777777" w:rsidR="00067D9D" w:rsidRDefault="00067D9D"/>
        </w:tc>
      </w:tr>
      <w:tr w:rsidR="00067D9D" w14:paraId="661DEA43" w14:textId="77777777">
        <w:trPr>
          <w:trHeight w:val="2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41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42" w14:textId="77777777" w:rsidR="00067D9D" w:rsidRDefault="00067D9D"/>
        </w:tc>
      </w:tr>
      <w:tr w:rsidR="00067D9D" w14:paraId="661DEA46" w14:textId="77777777">
        <w:trPr>
          <w:trHeight w:val="15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44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Handtekening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45" w14:textId="77777777" w:rsidR="00067D9D" w:rsidRDefault="00067D9D"/>
        </w:tc>
      </w:tr>
      <w:tr w:rsidR="00067D9D" w14:paraId="661DEA49" w14:textId="77777777">
        <w:trPr>
          <w:trHeight w:val="2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47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gegadigde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DEA48" w14:textId="77777777" w:rsidR="00067D9D" w:rsidRDefault="00067D9D"/>
        </w:tc>
      </w:tr>
      <w:tr w:rsidR="00067D9D" w14:paraId="661DEA4C" w14:textId="77777777">
        <w:trPr>
          <w:trHeight w:val="529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4A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Naam en functie van degene die dit aanmeldingsformulier ondertekent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4B" w14:textId="77777777" w:rsidR="00067D9D" w:rsidRDefault="00067D9D"/>
        </w:tc>
      </w:tr>
      <w:tr w:rsidR="00067D9D" w14:paraId="661DEA4F" w14:textId="77777777">
        <w:trPr>
          <w:trHeight w:val="2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4D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4E" w14:textId="77777777" w:rsidR="00067D9D" w:rsidRDefault="00067D9D"/>
        </w:tc>
      </w:tr>
      <w:tr w:rsidR="00067D9D" w14:paraId="661DEA52" w14:textId="77777777">
        <w:trPr>
          <w:trHeight w:val="2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50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EA51" w14:textId="77777777" w:rsidR="00067D9D" w:rsidRDefault="00067D9D"/>
        </w:tc>
      </w:tr>
      <w:tr w:rsidR="00067D9D" w14:paraId="661DEA55" w14:textId="77777777">
        <w:trPr>
          <w:trHeight w:val="15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61DEA53" w14:textId="77777777" w:rsidR="00067D9D" w:rsidRDefault="00E85B55">
            <w:r>
              <w:rPr>
                <w:rFonts w:ascii="Verdana" w:eastAsia="Verdana" w:hAnsi="Verdana" w:cs="Verdana"/>
                <w:sz w:val="18"/>
              </w:rPr>
              <w:t xml:space="preserve">Handtekening 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EA54" w14:textId="77777777" w:rsidR="00067D9D" w:rsidRDefault="00067D9D"/>
        </w:tc>
      </w:tr>
    </w:tbl>
    <w:p w14:paraId="661DEA56" w14:textId="77777777" w:rsidR="0090693D" w:rsidRDefault="0090693D"/>
    <w:sectPr w:rsidR="0090693D" w:rsidSect="00864754">
      <w:pgSz w:w="11906" w:h="16838"/>
      <w:pgMar w:top="709" w:right="1535" w:bottom="212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51BD6"/>
    <w:multiLevelType w:val="hybridMultilevel"/>
    <w:tmpl w:val="35D6CA6E"/>
    <w:lvl w:ilvl="0" w:tplc="9328E086">
      <w:start w:val="1"/>
      <w:numFmt w:val="upperLetter"/>
      <w:lvlText w:val="%1."/>
      <w:lvlJc w:val="left"/>
      <w:pPr>
        <w:ind w:left="4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526C8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12696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8CFF5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C6F46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E25BA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FC1A5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AEC1F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468EF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D"/>
    <w:rsid w:val="00067D9D"/>
    <w:rsid w:val="00600D9B"/>
    <w:rsid w:val="00864754"/>
    <w:rsid w:val="0090693D"/>
    <w:rsid w:val="00E8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E98D"/>
  <w15:docId w15:val="{4E0F4184-3144-4DAE-861C-C494A35C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50bd7b6c-278f-4085-b58b-8f8be0ea259b">HHNK/19005375</Dossiernummer>
    <_Status xmlns="http://schemas.microsoft.com/sharepoint/v3/fields">Niet gestart</_Status>
    <PMW_x0020_rol xmlns="4986226c-98ad-41ee-a2b3-e922db23fcb7" xsi:nil="true"/>
    <Taakveld xmlns="50bd7b6c-278f-4085-b58b-8f8be0ea25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75BCA3BDEE749BD4CB1B83A5B031C" ma:contentTypeVersion="112" ma:contentTypeDescription="Een nieuw document maken." ma:contentTypeScope="" ma:versionID="4cf16ee3991764dab5fabe13d9e7180b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xmlns:ns4="4986226c-98ad-41ee-a2b3-e922db23fcb7" targetNamespace="http://schemas.microsoft.com/office/2006/metadata/properties" ma:root="true" ma:fieldsID="318179671d2d21982fd0699de98f1cea" ns2:_="" ns3:_="" ns4:_="">
    <xsd:import namespace="50bd7b6c-278f-4085-b58b-8f8be0ea259b"/>
    <xsd:import namespace="http://schemas.microsoft.com/sharepoint/v3/fields"/>
    <xsd:import namespace="4986226c-98ad-41ee-a2b3-e922db23fcb7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4:PMW_x0020_rol" minOccurs="0"/>
                <xsd:element ref="ns2:Taakv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2" nillable="true" ma:displayName="Dossiernummer" ma:default="HHNK/16003673" ma:internalName="Dossiernummer">
      <xsd:simpleType>
        <xsd:restriction base="dms:Text">
          <xsd:maxLength value="255"/>
        </xsd:restriction>
      </xsd:simpleType>
    </xsd:element>
    <xsd:element name="Taakveld" ma:index="5" nillable="true" ma:displayName="Taakveld" ma:format="Dropdown" ma:internalName="Taakveld" ma:readOnly="false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226c-98ad-41ee-a2b3-e922db23fcb7" elementFormDefault="qualified">
    <xsd:import namespace="http://schemas.microsoft.com/office/2006/documentManagement/types"/>
    <xsd:import namespace="http://schemas.microsoft.com/office/infopath/2007/PartnerControls"/>
    <xsd:element name="PMW_x0020_rol" ma:index="4" nillable="true" ma:displayName="PMW rol" ma:format="Dropdown" ma:internalName="PMW_x0020_rol" ma:readOnly="false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82B4F-7C8F-4222-ACC0-66057CF9DB9E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50bd7b6c-278f-4085-b58b-8f8be0ea259b"/>
    <ds:schemaRef ds:uri="http://schemas.microsoft.com/office/infopath/2007/PartnerControls"/>
    <ds:schemaRef ds:uri="4986226c-98ad-41ee-a2b3-e922db23fcb7"/>
    <ds:schemaRef ds:uri="http://schemas.openxmlformats.org/package/2006/metadata/core-properties"/>
    <ds:schemaRef ds:uri="http://schemas.microsoft.com/sharepoint/v3/field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DFF1FE1-9FAC-41B0-AE37-BEED15B388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8635D-7FB0-43B0-A8C0-9E7AD0C61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d7b6c-278f-4085-b58b-8f8be0ea259b"/>
    <ds:schemaRef ds:uri="http://schemas.microsoft.com/sharepoint/v3/fields"/>
    <ds:schemaRef ds:uri="4986226c-98ad-41ee-a2b3-e922db23f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FF0A63DE.dotm</Template>
  <TotalTime>16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Kuiper, Bob</cp:lastModifiedBy>
  <cp:revision>3</cp:revision>
  <dcterms:created xsi:type="dcterms:W3CDTF">2020-11-27T13:16:00Z</dcterms:created>
  <dcterms:modified xsi:type="dcterms:W3CDTF">2020-11-30T13:46:00Z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0x01010006375BCA3BDEE749BD4CB1B83A5B031C</vt:lpwstr>
  </property>
</Properties>
</file>