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1C736" w14:textId="77777777" w:rsidR="00D05C26" w:rsidRPr="000F6A94" w:rsidRDefault="00D05C2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4CD42933" w14:textId="77777777" w:rsidR="00D05C26" w:rsidRPr="000F6A94" w:rsidRDefault="00D05C2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023D676B" w14:textId="77777777" w:rsidR="00D05C26" w:rsidRPr="005A61C6" w:rsidRDefault="00D05C26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08B517D7" w14:textId="2885BDA1" w:rsidR="00D05C26" w:rsidRPr="00BF5D75" w:rsidRDefault="00D05C26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concept </w:t>
      </w:r>
      <w:r w:rsidR="00682159" w:rsidRPr="00682159">
        <w:rPr>
          <w:rFonts w:ascii="Calibri" w:hAnsi="Calibri" w:cs="Arial"/>
          <w:b/>
          <w:sz w:val="24"/>
          <w:szCs w:val="24"/>
        </w:rPr>
        <w:t>Ov</w:t>
      </w:r>
      <w:r w:rsidRPr="00682159">
        <w:rPr>
          <w:rFonts w:ascii="Calibri" w:hAnsi="Calibri" w:cs="Arial"/>
          <w:b/>
          <w:sz w:val="24"/>
          <w:szCs w:val="24"/>
        </w:rPr>
        <w:t>ereenkomst en Progr</w:t>
      </w:r>
      <w:r>
        <w:rPr>
          <w:rFonts w:ascii="Calibri" w:hAnsi="Calibri" w:cs="Arial"/>
          <w:b/>
          <w:sz w:val="24"/>
          <w:szCs w:val="24"/>
        </w:rPr>
        <w:t xml:space="preserve">amma </w:t>
      </w:r>
      <w:r w:rsidRPr="00682159">
        <w:rPr>
          <w:rFonts w:ascii="Calibri" w:hAnsi="Calibri" w:cs="Arial"/>
          <w:b/>
          <w:sz w:val="24"/>
          <w:szCs w:val="24"/>
        </w:rPr>
        <w:t>van Eisen met betrekking tot de Europese</w:t>
      </w:r>
      <w:r w:rsidR="00682159" w:rsidRPr="00682159">
        <w:rPr>
          <w:rFonts w:ascii="Calibri" w:hAnsi="Calibri" w:cs="Arial"/>
          <w:b/>
          <w:sz w:val="24"/>
          <w:szCs w:val="24"/>
        </w:rPr>
        <w:t xml:space="preserve"> </w:t>
      </w:r>
      <w:r w:rsidRPr="00682159">
        <w:rPr>
          <w:rFonts w:ascii="Calibri" w:hAnsi="Calibri" w:cs="Arial"/>
          <w:b/>
          <w:sz w:val="24"/>
          <w:szCs w:val="24"/>
        </w:rPr>
        <w:t xml:space="preserve">Aanbesteding </w:t>
      </w:r>
      <w:r w:rsidR="007544AA">
        <w:rPr>
          <w:rFonts w:ascii="Calibri" w:hAnsi="Calibri" w:cs="Arial"/>
          <w:b/>
          <w:sz w:val="24"/>
          <w:szCs w:val="24"/>
        </w:rPr>
        <w:t xml:space="preserve">Multifunctionals </w:t>
      </w:r>
      <w:r w:rsidR="00682159" w:rsidRPr="00682159">
        <w:rPr>
          <w:rFonts w:ascii="Calibri" w:hAnsi="Calibri" w:cs="Arial"/>
          <w:b/>
          <w:sz w:val="24"/>
          <w:szCs w:val="24"/>
        </w:rPr>
        <w:t>2021-MF1702</w:t>
      </w:r>
      <w:r w:rsidRPr="00682159">
        <w:rPr>
          <w:rFonts w:ascii="Calibri" w:hAnsi="Calibri" w:cs="Arial"/>
          <w:b/>
          <w:sz w:val="24"/>
          <w:szCs w:val="24"/>
        </w:rPr>
        <w:t xml:space="preserve"> ten behoeve van </w:t>
      </w:r>
      <w:r w:rsidR="00682159" w:rsidRPr="00682159">
        <w:rPr>
          <w:rFonts w:ascii="Calibri" w:hAnsi="Calibri" w:cs="Arial"/>
          <w:b/>
          <w:sz w:val="24"/>
          <w:szCs w:val="24"/>
        </w:rPr>
        <w:t>Stichting Allente</w:t>
      </w:r>
      <w:r w:rsidRPr="00682159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57949E61" w14:textId="77777777" w:rsidR="00D05C26" w:rsidRPr="005A61C6" w:rsidRDefault="00D05C26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7B8CCAAF" w14:textId="77777777" w:rsidR="00D05C26" w:rsidRPr="005A61C6" w:rsidRDefault="00D05C2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6348A331" w14:textId="77777777" w:rsidR="00D05C26" w:rsidRPr="005A61C6" w:rsidRDefault="00D05C2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4A9864F" w14:textId="77777777" w:rsidR="00D05C26" w:rsidRPr="001D5A7A" w:rsidRDefault="00D05C26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26927A0A" w14:textId="77777777" w:rsidR="00D05C26" w:rsidRPr="001D5A7A" w:rsidRDefault="00D05C26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5C60967E" w14:textId="77777777" w:rsidR="00D05C26" w:rsidRPr="005A61C6" w:rsidRDefault="00D05C2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007A36D8" w14:textId="77777777" w:rsidR="00D05C26" w:rsidRPr="005A61C6" w:rsidRDefault="00D05C2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B96B27D" w14:textId="77777777" w:rsidR="00D05C26" w:rsidRPr="005A61C6" w:rsidRDefault="00D05C2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0F4A6431" w14:textId="5E7A8CD5" w:rsidR="00D05C26" w:rsidRDefault="00D05C2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682159" w:rsidRPr="00682159">
        <w:rPr>
          <w:rFonts w:ascii="Calibri" w:hAnsi="Calibri" w:cs="Arial"/>
          <w:b/>
          <w:bCs/>
          <w:sz w:val="22"/>
          <w:szCs w:val="22"/>
        </w:rPr>
        <w:t>2021-MF1702</w:t>
      </w:r>
      <w:r w:rsidRPr="005A61C6">
        <w:rPr>
          <w:rFonts w:ascii="Calibri" w:hAnsi="Calibri" w:cs="Arial"/>
          <w:sz w:val="22"/>
          <w:szCs w:val="22"/>
        </w:rPr>
        <w:t>:</w:t>
      </w:r>
    </w:p>
    <w:p w14:paraId="33F277B4" w14:textId="77777777" w:rsidR="00D05C26" w:rsidRPr="00682159" w:rsidRDefault="00D05C26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7E70E4D" w14:textId="019B45FE" w:rsidR="00D05C26" w:rsidRDefault="00682159" w:rsidP="00F658A6">
      <w:pPr>
        <w:tabs>
          <w:tab w:val="left" w:pos="2268"/>
        </w:tabs>
        <w:ind w:left="1560" w:hanging="1560"/>
        <w:rPr>
          <w:rFonts w:ascii="Calibri" w:hAnsi="Calibri" w:cs="Calibri"/>
          <w:sz w:val="22"/>
          <w:szCs w:val="22"/>
        </w:rPr>
      </w:pPr>
      <w:r w:rsidRPr="00682159">
        <w:rPr>
          <w:rFonts w:ascii="Calibri" w:hAnsi="Calibri" w:cs="Arial"/>
          <w:sz w:val="22"/>
          <w:szCs w:val="22"/>
        </w:rPr>
        <w:tab/>
      </w:r>
      <w:r w:rsidR="00D05C26" w:rsidRPr="00682159">
        <w:rPr>
          <w:rFonts w:ascii="Calibri" w:hAnsi="Calibri" w:cs="Arial"/>
          <w:sz w:val="22"/>
          <w:szCs w:val="22"/>
        </w:rPr>
        <w:t xml:space="preserve">Bijlage </w:t>
      </w:r>
      <w:r w:rsidRPr="00682159">
        <w:rPr>
          <w:rFonts w:ascii="Calibri" w:hAnsi="Calibri" w:cs="Arial"/>
          <w:sz w:val="22"/>
          <w:szCs w:val="22"/>
        </w:rPr>
        <w:t>C</w:t>
      </w:r>
      <w:r w:rsidR="00D05C26" w:rsidRPr="00682159">
        <w:rPr>
          <w:rFonts w:ascii="Calibri" w:hAnsi="Calibri" w:cs="Calibri"/>
          <w:sz w:val="22"/>
          <w:szCs w:val="22"/>
        </w:rPr>
        <w:t xml:space="preserve"> </w:t>
      </w:r>
      <w:r w:rsidR="00D05C26" w:rsidRPr="00682159">
        <w:rPr>
          <w:rFonts w:ascii="Calibri" w:hAnsi="Calibri" w:cs="Calibri"/>
          <w:sz w:val="22"/>
          <w:szCs w:val="22"/>
        </w:rPr>
        <w:tab/>
        <w:t xml:space="preserve">Concept </w:t>
      </w:r>
      <w:r w:rsidRPr="00682159">
        <w:rPr>
          <w:rFonts w:ascii="Calibri" w:hAnsi="Calibri" w:cs="Calibri"/>
          <w:sz w:val="22"/>
          <w:szCs w:val="22"/>
        </w:rPr>
        <w:t>O</w:t>
      </w:r>
      <w:r w:rsidR="00D05C26" w:rsidRPr="00682159">
        <w:rPr>
          <w:rFonts w:ascii="Calibri" w:hAnsi="Calibri" w:cs="Calibri"/>
          <w:sz w:val="22"/>
          <w:szCs w:val="22"/>
        </w:rPr>
        <w:t>vereenkomst</w:t>
      </w:r>
    </w:p>
    <w:p w14:paraId="3CD8C850" w14:textId="77777777" w:rsidR="00682159" w:rsidRPr="00682159" w:rsidRDefault="00682159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61C9EF9" w14:textId="10ABF0BC" w:rsidR="00D05C26" w:rsidRPr="00682159" w:rsidRDefault="00682159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682159">
        <w:rPr>
          <w:rFonts w:ascii="Calibri" w:hAnsi="Calibri" w:cs="Arial"/>
          <w:sz w:val="22"/>
          <w:szCs w:val="22"/>
        </w:rPr>
        <w:tab/>
      </w:r>
      <w:r w:rsidR="00D05C26" w:rsidRPr="00682159">
        <w:rPr>
          <w:rFonts w:ascii="Calibri" w:hAnsi="Calibri" w:cs="Arial"/>
          <w:sz w:val="22"/>
          <w:szCs w:val="22"/>
        </w:rPr>
        <w:t xml:space="preserve">Bijlage </w:t>
      </w:r>
      <w:r w:rsidRPr="00682159">
        <w:rPr>
          <w:rFonts w:ascii="Calibri" w:hAnsi="Calibri" w:cs="Arial"/>
          <w:sz w:val="22"/>
          <w:szCs w:val="22"/>
        </w:rPr>
        <w:t>D1</w:t>
      </w:r>
      <w:r w:rsidR="00D05C26" w:rsidRPr="00682159">
        <w:rPr>
          <w:rFonts w:ascii="Calibri" w:hAnsi="Calibri" w:cs="Calibri"/>
          <w:sz w:val="22"/>
          <w:szCs w:val="22"/>
        </w:rPr>
        <w:t xml:space="preserve"> </w:t>
      </w:r>
      <w:r w:rsidR="00D05C26" w:rsidRPr="00682159">
        <w:rPr>
          <w:rFonts w:ascii="Calibri" w:hAnsi="Calibri" w:cs="Calibri"/>
          <w:sz w:val="22"/>
          <w:szCs w:val="22"/>
        </w:rPr>
        <w:tab/>
        <w:t>Programma van Eisen</w:t>
      </w:r>
      <w:r w:rsidRPr="00682159">
        <w:rPr>
          <w:rFonts w:ascii="Calibri" w:hAnsi="Calibri" w:cs="Calibri"/>
          <w:sz w:val="22"/>
          <w:szCs w:val="22"/>
        </w:rPr>
        <w:t xml:space="preserve"> </w:t>
      </w:r>
    </w:p>
    <w:p w14:paraId="430BB22A" w14:textId="638970E4" w:rsidR="00D05C26" w:rsidRDefault="00D05C2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ABCB93D" w14:textId="251B2DE8" w:rsidR="00682159" w:rsidRDefault="0068215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EBCE178" w14:textId="4F22774F" w:rsidR="00682159" w:rsidRDefault="0068215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CA29BD6" w14:textId="77777777" w:rsidR="00682159" w:rsidRPr="00682159" w:rsidRDefault="0068215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DCA72A0" w14:textId="77777777" w:rsidR="00D05C26" w:rsidRDefault="00D05C2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A9C43BD" w14:textId="77777777" w:rsidR="00D05C26" w:rsidRDefault="00D05C2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7DF5472" w14:textId="77777777" w:rsidR="00D05C26" w:rsidRPr="005A61C6" w:rsidRDefault="00D05C26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3DB76864" w14:textId="77777777" w:rsidR="00D05C26" w:rsidRDefault="00D05C2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402C890A" w14:textId="77777777" w:rsidR="00D05C26" w:rsidRDefault="00D05C26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07920DC4" w14:textId="77777777" w:rsidR="00D05C26" w:rsidRDefault="00D05C26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0926D679" w14:textId="77777777" w:rsidR="00D05C26" w:rsidRDefault="00D05C2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31FE9143" w14:textId="77777777" w:rsidR="00D05C26" w:rsidRDefault="00D05C26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D05C26" w14:paraId="0C2CBEE4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0E177EC0" w14:textId="77777777" w:rsidR="00D05C26" w:rsidRPr="00BF5D75" w:rsidRDefault="00D05C2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36664333" w14:textId="77777777" w:rsidR="00D05C26" w:rsidRDefault="00D05C26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D05C26" w14:paraId="00CAD99C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2BA3EF9F" w14:textId="77777777" w:rsidR="00D05C26" w:rsidRPr="00BF5D75" w:rsidRDefault="00D05C2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4B2C627B" w14:textId="77777777" w:rsidR="00D05C26" w:rsidRDefault="00D05C2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D05C26" w14:paraId="4F151B96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010AEFBF" w14:textId="77777777" w:rsidR="00D05C26" w:rsidRPr="00BF5D75" w:rsidRDefault="00D05C2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1B9C1D19" w14:textId="77777777" w:rsidR="00D05C26" w:rsidRDefault="00D05C26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D05C26" w14:paraId="1748A421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77D03054" w14:textId="77777777" w:rsidR="00D05C26" w:rsidRPr="00BF5D75" w:rsidRDefault="00D05C26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08DAFF27" w14:textId="77777777" w:rsidR="00D05C26" w:rsidRDefault="00D05C2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547B3FBA" w14:textId="77777777" w:rsidR="00D05C26" w:rsidRDefault="00D05C26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58CD4C7F" w14:textId="77777777" w:rsidR="00D05C26" w:rsidRDefault="00D05C26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D05C26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56FC7B0D" w14:textId="77777777" w:rsidR="00D05C26" w:rsidRPr="005A61C6" w:rsidRDefault="00D05C26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D05C26" w:rsidRPr="005A61C6" w:rsidSect="00D05C26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3EC8A" w14:textId="77777777" w:rsidR="00D05C26" w:rsidRDefault="00D05C26">
      <w:r>
        <w:separator/>
      </w:r>
    </w:p>
  </w:endnote>
  <w:endnote w:type="continuationSeparator" w:id="0">
    <w:p w14:paraId="3F64B523" w14:textId="77777777" w:rsidR="00D05C26" w:rsidRDefault="00D0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879F0" w14:textId="77777777" w:rsidR="00D05C26" w:rsidRDefault="00D05C26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354FBC1" wp14:editId="5E4AE30B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C0AB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DFC40D" wp14:editId="0C712475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5EE68" w14:textId="77777777" w:rsidR="00D05C26" w:rsidRDefault="00D05C26">
      <w:r>
        <w:separator/>
      </w:r>
    </w:p>
  </w:footnote>
  <w:footnote w:type="continuationSeparator" w:id="0">
    <w:p w14:paraId="3B8F2FA3" w14:textId="77777777" w:rsidR="00D05C26" w:rsidRDefault="00D05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0B961" w14:textId="77777777" w:rsidR="00D05C26" w:rsidRDefault="00D05C26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11B698D" wp14:editId="53AD1D97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42B83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9F50538" wp14:editId="47D62895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82159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44AA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5C26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2E2F4F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2</TotalTime>
  <Pages>1</Pages>
  <Words>79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Jan Veenstra</cp:lastModifiedBy>
  <cp:revision>3</cp:revision>
  <cp:lastPrinted>2011-04-29T11:47:00Z</cp:lastPrinted>
  <dcterms:created xsi:type="dcterms:W3CDTF">2021-02-25T14:07:00Z</dcterms:created>
  <dcterms:modified xsi:type="dcterms:W3CDTF">2021-03-23T07:25:00Z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