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Pr="00472237" w:rsidRDefault="005B4755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>Formulier 1</w:t>
      </w:r>
      <w:r w:rsidR="00306C0C">
        <w:rPr>
          <w:sz w:val="19"/>
          <w:szCs w:val="19"/>
        </w:rPr>
        <w:t>b</w:t>
      </w:r>
      <w:r>
        <w:rPr>
          <w:sz w:val="19"/>
          <w:szCs w:val="19"/>
        </w:rPr>
        <w:t xml:space="preserve">: </w:t>
      </w:r>
      <w:r w:rsidR="00DD1584">
        <w:rPr>
          <w:sz w:val="19"/>
          <w:szCs w:val="19"/>
        </w:rPr>
        <w:t>V</w:t>
      </w:r>
      <w:r w:rsidR="00DD1584" w:rsidRPr="00472237">
        <w:rPr>
          <w:sz w:val="19"/>
          <w:szCs w:val="19"/>
        </w:rPr>
        <w:t xml:space="preserve">erklaring </w:t>
      </w:r>
      <w:r w:rsidR="007B4916" w:rsidRPr="00472237">
        <w:rPr>
          <w:sz w:val="19"/>
          <w:szCs w:val="19"/>
        </w:rPr>
        <w:t>onderaannemer</w:t>
      </w:r>
    </w:p>
    <w:p w:rsidR="003C224F" w:rsidRPr="00472237" w:rsidRDefault="00306C0C" w:rsidP="003C224F">
      <w:pPr>
        <w:rPr>
          <w:sz w:val="19"/>
          <w:szCs w:val="19"/>
        </w:rPr>
      </w:pPr>
      <w:r>
        <w:rPr>
          <w:sz w:val="19"/>
          <w:szCs w:val="19"/>
        </w:rPr>
        <w:t xml:space="preserve">Bijlage bij Beschrijvend Document </w:t>
      </w:r>
      <w:r w:rsidR="00861FB7">
        <w:rPr>
          <w:sz w:val="19"/>
          <w:szCs w:val="19"/>
        </w:rPr>
        <w:t>‘</w:t>
      </w:r>
      <w:r>
        <w:rPr>
          <w:sz w:val="19"/>
          <w:szCs w:val="19"/>
        </w:rPr>
        <w:t>aanschaf, o</w:t>
      </w:r>
      <w:r w:rsidR="00DE3DD0">
        <w:rPr>
          <w:sz w:val="19"/>
          <w:szCs w:val="19"/>
        </w:rPr>
        <w:t>nderhoud, revisie</w:t>
      </w:r>
      <w:r>
        <w:rPr>
          <w:sz w:val="19"/>
          <w:szCs w:val="19"/>
        </w:rPr>
        <w:t xml:space="preserve"> frequentieomvormers</w:t>
      </w:r>
    </w:p>
    <w:p w:rsidR="007B4916" w:rsidRPr="00472237" w:rsidRDefault="007B4916" w:rsidP="003C224F">
      <w:pPr>
        <w:rPr>
          <w:sz w:val="19"/>
          <w:szCs w:val="19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7B4916" w:rsidRPr="00472237" w:rsidTr="00202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:rsidR="007B4916" w:rsidRPr="00472237" w:rsidRDefault="007B4916" w:rsidP="0003321D">
            <w:pPr>
              <w:rPr>
                <w:b w:val="0"/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Vraag</w:t>
            </w:r>
          </w:p>
        </w:tc>
        <w:tc>
          <w:tcPr>
            <w:tcW w:w="4522" w:type="dxa"/>
          </w:tcPr>
          <w:p w:rsidR="007B4916" w:rsidRPr="00472237" w:rsidRDefault="007B4916" w:rsidP="0003321D">
            <w:pPr>
              <w:rPr>
                <w:b w:val="0"/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Antwoord volledig invullen</w:t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B4916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  <w:bookmarkEnd w:id="0"/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Naam onderaannemer</w:t>
            </w:r>
          </w:p>
        </w:tc>
        <w:tc>
          <w:tcPr>
            <w:tcW w:w="4522" w:type="dxa"/>
          </w:tcPr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B4916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F019AD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  <w:tr w:rsidR="00A21643" w:rsidRPr="00472237" w:rsidTr="002024BB">
        <w:tc>
          <w:tcPr>
            <w:tcW w:w="4539" w:type="dxa"/>
          </w:tcPr>
          <w:p w:rsidR="00A21643" w:rsidRPr="00472237" w:rsidRDefault="00A21643" w:rsidP="0003321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A21643" w:rsidRPr="00A21643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21643" w:rsidRPr="00472237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472237">
              <w:rPr>
                <w:rFonts w:cs="Lucida Sans Unicode"/>
                <w:sz w:val="19"/>
                <w:szCs w:val="19"/>
              </w:rPr>
            </w:r>
            <w:r w:rsidRPr="00472237">
              <w:rPr>
                <w:rFonts w:cs="Lucida Sans Unicode"/>
                <w:sz w:val="19"/>
                <w:szCs w:val="19"/>
              </w:rPr>
              <w:fldChar w:fldCharType="separate"/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A21643" w:rsidRPr="00472237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472237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916" w:rsidRPr="00472237" w:rsidRDefault="0097451D" w:rsidP="007B4916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306C0C">
              <w:rPr>
                <w:sz w:val="19"/>
                <w:szCs w:val="19"/>
              </w:rPr>
            </w:r>
            <w:r w:rsidR="00306C0C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bookmarkEnd w:id="1"/>
            <w:r w:rsidR="007B4916" w:rsidRPr="00472237">
              <w:rPr>
                <w:sz w:val="19"/>
                <w:szCs w:val="19"/>
              </w:rPr>
              <w:t xml:space="preserve"> Ja </w:t>
            </w:r>
          </w:p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306C0C">
              <w:rPr>
                <w:sz w:val="19"/>
                <w:szCs w:val="19"/>
              </w:rPr>
            </w:r>
            <w:r w:rsidR="00306C0C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bookmarkEnd w:id="2"/>
            <w:r w:rsidR="007B4916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916" w:rsidRPr="00472237" w:rsidRDefault="0097451D" w:rsidP="007B4916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306C0C">
              <w:rPr>
                <w:sz w:val="19"/>
                <w:szCs w:val="19"/>
              </w:rPr>
            </w:r>
            <w:r w:rsidR="00306C0C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7B4916" w:rsidRPr="00472237">
              <w:rPr>
                <w:sz w:val="19"/>
                <w:szCs w:val="19"/>
              </w:rPr>
              <w:t xml:space="preserve"> Ja </w:t>
            </w:r>
          </w:p>
          <w:p w:rsidR="007B4916" w:rsidRPr="00472237" w:rsidRDefault="0097451D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B4916" w:rsidRPr="00472237">
              <w:rPr>
                <w:sz w:val="19"/>
                <w:szCs w:val="19"/>
              </w:rPr>
              <w:instrText xml:space="preserve"> FORMCHECKBOX </w:instrText>
            </w:r>
            <w:r w:rsidR="00306C0C">
              <w:rPr>
                <w:sz w:val="19"/>
                <w:szCs w:val="19"/>
              </w:rPr>
            </w:r>
            <w:r w:rsidR="00306C0C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7B4916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DD1584" w:rsidRPr="00472237" w:rsidTr="002024BB">
        <w:tc>
          <w:tcPr>
            <w:tcW w:w="4539" w:type="dxa"/>
          </w:tcPr>
          <w:p w:rsidR="00DD1584" w:rsidRPr="00472237" w:rsidRDefault="00DD1584" w:rsidP="00DD158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DD1584" w:rsidRPr="00472237" w:rsidRDefault="0097451D" w:rsidP="00DD1584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D1584" w:rsidRPr="00472237">
              <w:rPr>
                <w:sz w:val="19"/>
                <w:szCs w:val="19"/>
              </w:rPr>
              <w:instrText xml:space="preserve"> FORMCHECKBOX </w:instrText>
            </w:r>
            <w:r w:rsidR="00306C0C">
              <w:rPr>
                <w:sz w:val="19"/>
                <w:szCs w:val="19"/>
              </w:rPr>
            </w:r>
            <w:r w:rsidR="00306C0C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DD1584" w:rsidRPr="00472237">
              <w:rPr>
                <w:sz w:val="19"/>
                <w:szCs w:val="19"/>
              </w:rPr>
              <w:t xml:space="preserve"> Ja </w:t>
            </w:r>
          </w:p>
          <w:p w:rsidR="00DD1584" w:rsidRPr="00472237" w:rsidRDefault="0097451D" w:rsidP="00DD1584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D1584" w:rsidRPr="00472237">
              <w:rPr>
                <w:sz w:val="19"/>
                <w:szCs w:val="19"/>
              </w:rPr>
              <w:instrText xml:space="preserve"> FORMCHECKBOX </w:instrText>
            </w:r>
            <w:r w:rsidR="00306C0C">
              <w:rPr>
                <w:sz w:val="19"/>
                <w:szCs w:val="19"/>
              </w:rPr>
            </w:r>
            <w:r w:rsidR="00306C0C">
              <w:rPr>
                <w:sz w:val="19"/>
                <w:szCs w:val="19"/>
              </w:rPr>
              <w:fldChar w:fldCharType="separate"/>
            </w:r>
            <w:r w:rsidRPr="00472237">
              <w:rPr>
                <w:sz w:val="19"/>
                <w:szCs w:val="19"/>
              </w:rPr>
              <w:fldChar w:fldCharType="end"/>
            </w:r>
            <w:r w:rsidR="00DD1584" w:rsidRPr="00472237">
              <w:rPr>
                <w:sz w:val="19"/>
                <w:szCs w:val="19"/>
              </w:rPr>
              <w:t xml:space="preserve"> Nee</w:t>
            </w:r>
          </w:p>
        </w:tc>
      </w:tr>
      <w:tr w:rsidR="007B4916" w:rsidRPr="00472237" w:rsidTr="002024BB">
        <w:tc>
          <w:tcPr>
            <w:tcW w:w="4539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  <w:r w:rsidRPr="00472237">
              <w:rPr>
                <w:sz w:val="19"/>
                <w:szCs w:val="19"/>
              </w:rPr>
              <w:t>Handtekening onderaannemer</w:t>
            </w:r>
          </w:p>
        </w:tc>
        <w:tc>
          <w:tcPr>
            <w:tcW w:w="4522" w:type="dxa"/>
          </w:tcPr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  <w:p w:rsidR="007B4916" w:rsidRPr="00472237" w:rsidRDefault="007B4916" w:rsidP="0003321D">
            <w:pPr>
              <w:rPr>
                <w:sz w:val="19"/>
                <w:szCs w:val="19"/>
              </w:rPr>
            </w:pPr>
          </w:p>
        </w:tc>
      </w:tr>
    </w:tbl>
    <w:p w:rsidR="007B4916" w:rsidRPr="00472237" w:rsidRDefault="007B4916" w:rsidP="007B4916">
      <w:pPr>
        <w:spacing w:before="56" w:after="113"/>
        <w:rPr>
          <w:rFonts w:cs="Arial"/>
          <w:b/>
          <w:bCs/>
          <w:sz w:val="19"/>
          <w:szCs w:val="19"/>
        </w:rPr>
      </w:pPr>
    </w:p>
    <w:p w:rsidR="007B4916" w:rsidRPr="002734C3" w:rsidRDefault="007B4916" w:rsidP="007B4916">
      <w:pPr>
        <w:spacing w:before="56" w:after="113"/>
        <w:rPr>
          <w:rFonts w:cs="Arial"/>
          <w:sz w:val="19"/>
          <w:szCs w:val="19"/>
        </w:rPr>
      </w:pPr>
      <w:r w:rsidRPr="002734C3">
        <w:rPr>
          <w:rFonts w:cs="Arial"/>
          <w:bCs/>
          <w:sz w:val="19"/>
          <w:szCs w:val="19"/>
        </w:rPr>
        <w:t>Aldus ondertekend en bijbehorende gegevens naar waarheid verstrekt</w:t>
      </w:r>
      <w:r w:rsidR="002734C3">
        <w:rPr>
          <w:rFonts w:cs="Arial"/>
          <w:bCs/>
          <w:sz w:val="19"/>
          <w:szCs w:val="19"/>
        </w:rPr>
        <w:t>.</w:t>
      </w:r>
    </w:p>
    <w:p w:rsidR="007B4916" w:rsidRPr="00472237" w:rsidRDefault="007B4916" w:rsidP="007B4916">
      <w:pPr>
        <w:spacing w:before="56" w:after="113"/>
        <w:ind w:left="5126" w:hanging="5068"/>
        <w:rPr>
          <w:rFonts w:cs="Arial"/>
          <w:sz w:val="19"/>
          <w:szCs w:val="19"/>
        </w:rPr>
      </w:pPr>
    </w:p>
    <w:p w:rsidR="002734C3" w:rsidRDefault="002734C3" w:rsidP="002734C3">
      <w:pPr>
        <w:spacing w:before="56" w:after="113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2734C3" w:rsidTr="002734C3">
        <w:tc>
          <w:tcPr>
            <w:tcW w:w="2718" w:type="dxa"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</w:p>
        </w:tc>
      </w:tr>
      <w:tr w:rsidR="002734C3" w:rsidTr="002734C3">
        <w:tc>
          <w:tcPr>
            <w:tcW w:w="2718" w:type="dxa"/>
            <w:hideMark/>
          </w:tcPr>
          <w:p w:rsidR="002734C3" w:rsidRDefault="002734C3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34C3" w:rsidRDefault="0097451D">
            <w:pPr>
              <w:rPr>
                <w:rFonts w:cs="Arial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734C3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>
              <w:rPr>
                <w:rFonts w:cs="Lucida Sans Unicode"/>
                <w:sz w:val="19"/>
                <w:szCs w:val="19"/>
              </w:rPr>
            </w:r>
            <w:r>
              <w:rPr>
                <w:rFonts w:cs="Lucida Sans Unicode"/>
                <w:sz w:val="19"/>
                <w:szCs w:val="19"/>
              </w:rPr>
              <w:fldChar w:fldCharType="separate"/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2734C3">
              <w:rPr>
                <w:rFonts w:cs="Lucida Sans Unicode"/>
                <w:noProof/>
                <w:sz w:val="19"/>
                <w:szCs w:val="19"/>
              </w:rPr>
              <w:t> </w:t>
            </w:r>
            <w:r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</w:tbl>
    <w:p w:rsidR="007B4916" w:rsidRPr="00472237" w:rsidRDefault="007B4916" w:rsidP="002734C3">
      <w:pPr>
        <w:spacing w:before="56" w:after="113"/>
        <w:rPr>
          <w:rFonts w:cs="Arial"/>
          <w:sz w:val="19"/>
          <w:szCs w:val="19"/>
        </w:rPr>
      </w:pPr>
      <w:bookmarkStart w:id="3" w:name="_GoBack"/>
      <w:bookmarkEnd w:id="3"/>
    </w:p>
    <w:sectPr w:rsidR="007B4916" w:rsidRPr="00472237" w:rsidSect="007563FA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99D" w:rsidRDefault="00BE199D">
      <w:r>
        <w:separator/>
      </w:r>
    </w:p>
    <w:p w:rsidR="00BE199D" w:rsidRDefault="00BE199D"/>
    <w:p w:rsidR="00BE199D" w:rsidRDefault="00BE199D"/>
  </w:endnote>
  <w:endnote w:type="continuationSeparator" w:id="0">
    <w:p w:rsidR="00BE199D" w:rsidRDefault="00BE199D">
      <w:r>
        <w:continuationSeparator/>
      </w:r>
    </w:p>
    <w:p w:rsidR="00BE199D" w:rsidRDefault="00BE199D"/>
    <w:p w:rsidR="00BE199D" w:rsidRDefault="00BE1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Default="001A2309" w:rsidP="00472237">
    <w:pPr>
      <w:pStyle w:val="Voetnoot"/>
    </w:pPr>
    <w:r>
      <w:t>Hoogheemraadschap van Delfland</w:t>
    </w:r>
    <w:r w:rsidR="000D20BE">
      <w:tab/>
      <w:t xml:space="preserve">pagina </w:t>
    </w:r>
    <w:r w:rsidR="0097451D" w:rsidRPr="007563FA">
      <w:fldChar w:fldCharType="begin"/>
    </w:r>
    <w:r w:rsidR="000D20BE" w:rsidRPr="007563FA">
      <w:instrText xml:space="preserve"> PAGE </w:instrText>
    </w:r>
    <w:r w:rsidR="0097451D" w:rsidRPr="007563FA">
      <w:fldChar w:fldCharType="separate"/>
    </w:r>
    <w:r w:rsidR="00E37326">
      <w:rPr>
        <w:noProof/>
      </w:rPr>
      <w:t>1</w:t>
    </w:r>
    <w:r w:rsidR="0097451D" w:rsidRPr="007563FA">
      <w:fldChar w:fldCharType="end"/>
    </w:r>
    <w:r w:rsidR="000D20BE" w:rsidRPr="007563FA">
      <w:t xml:space="preserve"> van </w:t>
    </w:r>
    <w:r w:rsidR="0097451D">
      <w:fldChar w:fldCharType="begin"/>
    </w:r>
    <w:r w:rsidR="009C4F4C">
      <w:instrText xml:space="preserve"> NUMPAGES </w:instrText>
    </w:r>
    <w:r w:rsidR="0097451D">
      <w:fldChar w:fldCharType="separate"/>
    </w:r>
    <w:r w:rsidR="00E37326">
      <w:rPr>
        <w:noProof/>
      </w:rPr>
      <w:t>1</w:t>
    </w:r>
    <w:r w:rsidR="0097451D">
      <w:rPr>
        <w:noProof/>
      </w:rPr>
      <w:fldChar w:fldCharType="end"/>
    </w:r>
  </w:p>
  <w:p w:rsidR="00861FB7" w:rsidRPr="00861FB7" w:rsidRDefault="009C4F4C" w:rsidP="009C4F4C">
    <w:pPr>
      <w:pStyle w:val="Voetnoot"/>
    </w:pPr>
    <w:r>
      <w:t xml:space="preserve">Beschrijvend </w:t>
    </w:r>
    <w:r w:rsidRPr="00861FB7">
      <w:t xml:space="preserve">document </w:t>
    </w:r>
    <w:r w:rsidR="005B4755" w:rsidRPr="00861FB7">
      <w:t>‘</w:t>
    </w:r>
    <w:r w:rsidR="00306C0C">
      <w:t xml:space="preserve">aanschaf, </w:t>
    </w:r>
    <w:r w:rsidR="00DE3DD0">
      <w:t>onderhoud, revisie</w:t>
    </w:r>
    <w:r w:rsidR="00306C0C">
      <w:t xml:space="preserve"> frequentieomvormers</w:t>
    </w:r>
    <w:r w:rsidR="005B4755" w:rsidRPr="00861FB7">
      <w:t xml:space="preserve"> </w:t>
    </w:r>
  </w:p>
  <w:p w:rsidR="009C4F4C" w:rsidRPr="00861FB7" w:rsidRDefault="00306C0C" w:rsidP="009C4F4C">
    <w:pPr>
      <w:pStyle w:val="Voetnoot"/>
    </w:pPr>
    <w:r>
      <w:t>K</w:t>
    </w:r>
    <w:r w:rsidR="009C4F4C" w:rsidRPr="00861FB7">
      <w:t>enmerk</w:t>
    </w:r>
    <w:r w:rsidR="005B4755" w:rsidRPr="00861FB7">
      <w:t>: INK2020.</w:t>
    </w:r>
    <w:r>
      <w:t>101</w:t>
    </w:r>
  </w:p>
  <w:p w:rsidR="00472237" w:rsidRPr="007563FA" w:rsidRDefault="00472237" w:rsidP="00472237">
    <w:pPr>
      <w:pStyle w:val="Voetno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99D" w:rsidRDefault="00BE199D">
      <w:r>
        <w:separator/>
      </w:r>
    </w:p>
    <w:p w:rsidR="00BE199D" w:rsidRDefault="00BE199D"/>
    <w:p w:rsidR="00BE199D" w:rsidRDefault="00BE199D"/>
  </w:footnote>
  <w:footnote w:type="continuationSeparator" w:id="0">
    <w:p w:rsidR="00BE199D" w:rsidRDefault="00BE199D">
      <w:r>
        <w:continuationSeparator/>
      </w:r>
    </w:p>
    <w:p w:rsidR="00BE199D" w:rsidRDefault="00BE199D"/>
    <w:p w:rsidR="00BE199D" w:rsidRDefault="00BE19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Default="000D20BE"/>
  <w:p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Pr="001A2309" w:rsidRDefault="002B6245" w:rsidP="00D0784F">
    <w:pPr>
      <w:jc w:val="right"/>
      <w:rPr>
        <w:sz w:val="19"/>
        <w:szCs w:val="19"/>
      </w:rPr>
    </w:pPr>
    <w:r w:rsidRPr="002B6245">
      <w:rPr>
        <w:noProof/>
        <w:sz w:val="19"/>
        <w:szCs w:val="19"/>
      </w:rPr>
      <w:drawing>
        <wp:inline distT="0" distB="0" distL="0" distR="0">
          <wp:extent cx="1159200" cy="1159200"/>
          <wp:effectExtent l="0" t="0" r="0" b="0"/>
          <wp:docPr id="2" name="Afbeelding 2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0C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4755"/>
    <w:rsid w:val="005B6832"/>
    <w:rsid w:val="005C33D5"/>
    <w:rsid w:val="005C387C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FB7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451D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1643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3A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0168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199D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0F59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DD0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37326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86042"/>
  <w15:docId w15:val="{16E247BC-D9B4-444F-8140-C506DCC5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FD43EC"/>
    <w:rPr>
      <w:sz w:val="16"/>
    </w:rPr>
  </w:style>
  <w:style w:type="paragraph" w:styleId="Ballontekst">
    <w:name w:val="Balloon Text"/>
    <w:basedOn w:val="Standaard"/>
    <w:semiHidden/>
    <w:rsid w:val="00FD43EC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FD43EC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FD43EC"/>
  </w:style>
  <w:style w:type="paragraph" w:styleId="Index2">
    <w:name w:val="index 2"/>
    <w:basedOn w:val="Standaard"/>
    <w:next w:val="Standaard"/>
    <w:autoRedefine/>
    <w:semiHidden/>
    <w:rsid w:val="00FD43EC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D43EC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D43EC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D43EC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D43EC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D43EC"/>
    <w:pPr>
      <w:ind w:left="1698"/>
    </w:pPr>
  </w:style>
  <w:style w:type="paragraph" w:styleId="Indexkop">
    <w:name w:val="index heading"/>
    <w:basedOn w:val="Standaard"/>
    <w:next w:val="Index1"/>
    <w:semiHidden/>
    <w:rsid w:val="00FD43EC"/>
  </w:style>
  <w:style w:type="paragraph" w:styleId="Inhopg4">
    <w:name w:val="toc 4"/>
    <w:basedOn w:val="Standaard"/>
    <w:next w:val="Standaard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D43EC"/>
  </w:style>
  <w:style w:type="paragraph" w:styleId="Inhopg6">
    <w:name w:val="toc 6"/>
    <w:basedOn w:val="Inhopg1"/>
    <w:next w:val="Standaard"/>
    <w:autoRedefine/>
    <w:semiHidden/>
    <w:rsid w:val="00FD43EC"/>
  </w:style>
  <w:style w:type="paragraph" w:styleId="Inhopg7">
    <w:name w:val="toc 7"/>
    <w:basedOn w:val="Inhopg1"/>
    <w:next w:val="Standaard"/>
    <w:autoRedefine/>
    <w:semiHidden/>
    <w:rsid w:val="00FD43EC"/>
  </w:style>
  <w:style w:type="paragraph" w:styleId="Inhopg8">
    <w:name w:val="toc 8"/>
    <w:basedOn w:val="Inhopg1"/>
    <w:next w:val="Standaard"/>
    <w:autoRedefine/>
    <w:semiHidden/>
    <w:rsid w:val="00FD43EC"/>
  </w:style>
  <w:style w:type="paragraph" w:styleId="Inhopg9">
    <w:name w:val="toc 9"/>
    <w:basedOn w:val="Inhopg1"/>
    <w:next w:val="Standaard"/>
    <w:autoRedefine/>
    <w:semiHidden/>
    <w:rsid w:val="00FD43EC"/>
  </w:style>
  <w:style w:type="paragraph" w:styleId="Kopbronvermelding">
    <w:name w:val="toa heading"/>
    <w:basedOn w:val="Standaard"/>
    <w:next w:val="Standaard"/>
    <w:semiHidden/>
    <w:rsid w:val="00FD43EC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FD43EC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FD43EC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AA51D5-6E05-4AB4-81E3-3856970B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2</TotalTime>
  <Pages>1</Pages>
  <Words>115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1038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Mostert, Merel</cp:lastModifiedBy>
  <cp:revision>4</cp:revision>
  <cp:lastPrinted>2013-05-24T08:59:00Z</cp:lastPrinted>
  <dcterms:created xsi:type="dcterms:W3CDTF">2020-10-06T05:59:00Z</dcterms:created>
  <dcterms:modified xsi:type="dcterms:W3CDTF">2020-12-01T10:45:00Z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-1323692904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