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E5232" w14:textId="77777777" w:rsidR="006642F9" w:rsidRDefault="006642F9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</w:p>
    <w:p w14:paraId="52C4B944" w14:textId="03104BE0" w:rsidR="000B1A35" w:rsidRPr="006642F9" w:rsidRDefault="000B1A35" w:rsidP="000B1A35">
      <w:pPr>
        <w:pStyle w:val="bijlage"/>
        <w:numPr>
          <w:ilvl w:val="0"/>
          <w:numId w:val="0"/>
        </w:numPr>
        <w:ind w:left="360" w:hanging="360"/>
        <w:rPr>
          <w:rFonts w:asciiTheme="minorHAnsi" w:hAnsiTheme="minorHAnsi"/>
        </w:rPr>
      </w:pPr>
      <w:r w:rsidRPr="006642F9">
        <w:rPr>
          <w:rFonts w:asciiTheme="minorHAnsi" w:hAnsiTheme="minorHAnsi"/>
        </w:rPr>
        <w:t>Bijlage</w:t>
      </w:r>
      <w:r w:rsidR="006746EC">
        <w:rPr>
          <w:rFonts w:asciiTheme="minorHAnsi" w:hAnsiTheme="minorHAnsi"/>
        </w:rPr>
        <w:t xml:space="preserve"> 11</w:t>
      </w:r>
      <w:r w:rsidR="006642F9">
        <w:rPr>
          <w:rFonts w:asciiTheme="minorHAnsi" w:hAnsiTheme="minorHAnsi"/>
        </w:rPr>
        <w:t>.</w:t>
      </w:r>
      <w:r w:rsidRPr="006642F9">
        <w:rPr>
          <w:rFonts w:asciiTheme="minorHAnsi" w:hAnsiTheme="minorHAnsi"/>
        </w:rPr>
        <w:tab/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52C4B946" w14:textId="4A48A572" w:rsidR="000B1A35" w:rsidRPr="00CC6BF9" w:rsidRDefault="000B1A35" w:rsidP="00551C53">
      <w:r w:rsidRPr="00CC6BF9">
        <w:t>De ondergetekende(n) geeft/geven hierbij een onherroepelijke volmacht aan ______________________</w:t>
      </w:r>
      <w:proofErr w:type="gramStart"/>
      <w:r w:rsidRPr="00CC6BF9">
        <w:t>_(</w:t>
      </w:r>
      <w:proofErr w:type="gramEnd"/>
      <w:r w:rsidRPr="00CC6BF9">
        <w:t>naam gevolmachtigde) om namens _______________________(naam Gegadigde) en ingeschreven in het handelsregister onder het nummer</w:t>
      </w:r>
      <w:r>
        <w:t xml:space="preserve"> </w:t>
      </w:r>
      <w:r w:rsidRPr="00CC6BF9">
        <w:t xml:space="preserve"> _____________ (bijvoorbeeld het KvK nummer), </w:t>
      </w:r>
      <w:r w:rsidRPr="006642F9">
        <w:t xml:space="preserve">de </w:t>
      </w:r>
      <w:r w:rsidR="00033685" w:rsidRPr="006642F9">
        <w:t>I</w:t>
      </w:r>
      <w:r w:rsidRPr="006642F9">
        <w:t>nschrijving</w:t>
      </w:r>
      <w:r w:rsidR="006642F9">
        <w:t xml:space="preserve"> ten behoeve van de Europese</w:t>
      </w:r>
      <w:r w:rsidRPr="006642F9">
        <w:t xml:space="preserve"> </w:t>
      </w:r>
      <w:r w:rsidR="006642F9">
        <w:t xml:space="preserve">aanbesteding 20.388-SZW </w:t>
      </w:r>
      <w:r w:rsidRPr="006642F9">
        <w:t>i</w:t>
      </w:r>
      <w:r w:rsidRPr="00CC6BF9">
        <w:t xml:space="preserve">n te dienen. De gevolmachtigde is daarmee </w:t>
      </w:r>
      <w:proofErr w:type="gramStart"/>
      <w:r w:rsidRPr="00CC6BF9">
        <w:t>tevens</w:t>
      </w:r>
      <w:proofErr w:type="gramEnd"/>
      <w:r w:rsidRPr="00CC6BF9">
        <w:t xml:space="preserve"> tekenbevoegd om de bij de </w:t>
      </w:r>
      <w:r w:rsidR="00033685">
        <w:t>I</w:t>
      </w:r>
      <w:r w:rsidRPr="00CC6BF9">
        <w:t xml:space="preserve">nschrijving behorende bijlagen en aanbiedingsbrief te ondertekenen.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="000B1A35" w:rsidRPr="00CC6BF9" w14:paraId="52C4B94D" w14:textId="77777777" w:rsidTr="00AF349D">
        <w:tc>
          <w:tcPr>
            <w:tcW w:w="4188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709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AF349D">
        <w:tc>
          <w:tcPr>
            <w:tcW w:w="4188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709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AF349D">
        <w:tc>
          <w:tcPr>
            <w:tcW w:w="4188" w:type="dxa"/>
            <w:vAlign w:val="center"/>
          </w:tcPr>
          <w:p w14:paraId="52C4B952" w14:textId="77777777" w:rsidR="000B1A35" w:rsidRPr="00CC6BF9" w:rsidRDefault="000B1A35" w:rsidP="00AF349D">
            <w:r w:rsidRPr="00CC6BF9">
              <w:t xml:space="preserve">Naam rechtsgeldig vertegenwoordiger 1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</w:t>
            </w:r>
          </w:p>
        </w:tc>
        <w:tc>
          <w:tcPr>
            <w:tcW w:w="4709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AF349D">
        <w:tc>
          <w:tcPr>
            <w:tcW w:w="4188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709" w:type="dxa"/>
            <w:vAlign w:val="center"/>
          </w:tcPr>
          <w:p w14:paraId="52C4B956" w14:textId="77777777" w:rsidR="000B1A35" w:rsidRPr="00CC6BF9" w:rsidRDefault="000B1A35" w:rsidP="00AF349D">
            <w:r w:rsidRPr="00CC6BF9">
              <w:t xml:space="preserve">&lt; bijvoorbeeld: zelfstandig bevoegd/ gezamenlijk </w:t>
            </w:r>
            <w:proofErr w:type="gramStart"/>
            <w:r w:rsidRPr="00CC6BF9">
              <w:t>bevoegd /</w:t>
            </w:r>
            <w:proofErr w:type="gramEnd"/>
            <w:r w:rsidRPr="00CC6BF9">
              <w:t xml:space="preserve"> bevoegd tot transacties van XX Euro&gt;</w:t>
            </w:r>
          </w:p>
        </w:tc>
      </w:tr>
      <w:tr w:rsidR="000B1A35" w:rsidRPr="00CC6BF9" w14:paraId="52C4B95D" w14:textId="77777777" w:rsidTr="00AF349D">
        <w:tc>
          <w:tcPr>
            <w:tcW w:w="4188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709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 xml:space="preserve">Naam rechtsgeldig vertegenwoordiger 2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 (bij gezamenlijke bevoegdheid)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 xml:space="preserve">&lt; bijvoorbeeld: zelfstandig bevoegd/ gezamenlijk </w:t>
            </w:r>
            <w:proofErr w:type="gramStart"/>
            <w:r w:rsidRPr="00CC6BF9">
              <w:t>bevoegd /</w:t>
            </w:r>
            <w:proofErr w:type="gramEnd"/>
            <w:r w:rsidRPr="00CC6BF9">
              <w:t xml:space="preserve"> bevoegd tot transacties van XX Euro&gt;</w:t>
            </w:r>
          </w:p>
        </w:tc>
      </w:tr>
      <w:tr w:rsidR="000B1A35" w:rsidRPr="00CC6BF9" w14:paraId="52C4B969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 xml:space="preserve">(tabel uitbreiden </w:t>
      </w:r>
      <w:proofErr w:type="gramStart"/>
      <w:r w:rsidRPr="00CC6BF9">
        <w:rPr>
          <w:i/>
        </w:rPr>
        <w:t>indien</w:t>
      </w:r>
      <w:proofErr w:type="gramEnd"/>
      <w:r w:rsidRPr="00CC6BF9">
        <w:rPr>
          <w:i/>
        </w:rPr>
        <w:t xml:space="preserve">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2C7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EA794C" w14:textId="77777777" w:rsidR="00BE09A1" w:rsidRDefault="00BE09A1" w:rsidP="004C03F0">
      <w:pPr>
        <w:spacing w:line="240" w:lineRule="auto"/>
      </w:pPr>
      <w:r>
        <w:separator/>
      </w:r>
    </w:p>
  </w:endnote>
  <w:endnote w:type="continuationSeparator" w:id="0">
    <w:p w14:paraId="4FF1DA4C" w14:textId="77777777" w:rsidR="00BE09A1" w:rsidRDefault="00BE09A1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DB02C" w14:textId="77777777" w:rsidR="006642F9" w:rsidRDefault="006642F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EFF1D" w14:textId="77777777" w:rsidR="006642F9" w:rsidRDefault="006642F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53B9F7" w14:textId="77777777" w:rsidR="00BE09A1" w:rsidRDefault="00BE09A1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4D71D804" w14:textId="77777777" w:rsidR="00BE09A1" w:rsidRDefault="00BE09A1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2A6B1" w14:textId="77777777" w:rsidR="006642F9" w:rsidRDefault="006642F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4B972" w14:textId="0914A34B" w:rsidR="00AF03BC" w:rsidRDefault="006642F9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7C92746" wp14:editId="2416A6EA">
          <wp:simplePos x="0" y="0"/>
          <wp:positionH relativeFrom="page">
            <wp:posOffset>1151890</wp:posOffset>
          </wp:positionH>
          <wp:positionV relativeFrom="page">
            <wp:posOffset>113085</wp:posOffset>
          </wp:positionV>
          <wp:extent cx="1677726" cy="706379"/>
          <wp:effectExtent l="0" t="0" r="0" b="0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726" cy="706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20C56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42F9"/>
    <w:rsid w:val="00665DE2"/>
    <w:rsid w:val="006746EC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9A1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9f843-8e96-435b-91ef-46374e096f31">
      <Value>29</Value>
      <Value>39</Value>
    </TaxCatchAll>
    <ebb03eb60f1c456383d550cda2a2ac01 xmlns="3299f843-8e96-435b-91ef-46374e096f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3299f843-8e96-435b-91ef-46374e096f31">
      <Terms xmlns="http://schemas.microsoft.com/office/infopath/2007/PartnerControls"/>
    </TaxKeywordTaxHTField>
    <ofae577968ed4be8b7cfa6b3c1b2b2a3 xmlns="3299f843-8e96-435b-91ef-46374e096f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3299f843-8e96-435b-91ef-46374e096f31">6Y7CVKQCVM4C-948095370-11923</_dlc_DocId>
    <_dlc_DocIdUrl xmlns="3299f843-8e96-435b-91ef-46374e096f31">
      <Url>https://denhaag.sharepoint.com/sites/InkoopKernsysteemWerkEnParticipatie_BEC_Inkoop/_layouts/15/DocIdRedir.aspx?ID=6Y7CVKQCVM4C-948095370-11923</Url>
      <Description>6Y7CVKQCVM4C-948095370-11923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B3DF2908D1548A5C06D6A7E34C348" ma:contentTypeVersion="21" ma:contentTypeDescription="Een nieuw document maken." ma:contentTypeScope="" ma:versionID="1500c5025297b46b1f7a192b8f485ab6">
  <xsd:schema xmlns:xsd="http://www.w3.org/2001/XMLSchema" xmlns:xs="http://www.w3.org/2001/XMLSchema" xmlns:p="http://schemas.microsoft.com/office/2006/metadata/properties" xmlns:ns2="3299f843-8e96-435b-91ef-46374e096f31" xmlns:ns3="69cbc43e-8f4c-4450-8425-1093e7b30933" targetNamespace="http://schemas.microsoft.com/office/2006/metadata/properties" ma:root="true" ma:fieldsID="97730a8545d39736acd77a321796d3ee" ns2:_="" ns3:_="">
    <xsd:import namespace="3299f843-8e96-435b-91ef-46374e096f31"/>
    <xsd:import namespace="69cbc43e-8f4c-4450-8425-1093e7b3093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f843-8e96-435b-91ef-46374e096f3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45c62a4c-ffc2-4fd3-8702-ba8959d188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d1758f8d-2312-413b-910e-b1e550cdbed3}" ma:internalName="TaxCatchAll" ma:showField="CatchAllData" ma:web="3299f843-8e96-435b-91ef-46374e096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d1758f8d-2312-413b-910e-b1e550cdbed3}" ma:internalName="TaxCatchAllLabel" ma:readOnly="true" ma:showField="CatchAllDataLabel" ma:web="3299f843-8e96-435b-91ef-46374e096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c43e-8f4c-4450-8425-1093e7b30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B5B207-CD48-494E-A6DD-C828120AF25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69cbc43e-8f4c-4450-8425-1093e7b3093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299f843-8e96-435b-91ef-46374e096f3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4.xml><?xml version="1.0" encoding="utf-8"?>
<ds:datastoreItem xmlns:ds="http://schemas.openxmlformats.org/officeDocument/2006/customXml" ds:itemID="{78BB39BD-1D23-40CF-A3E1-76FA5B1994B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6D05594-A9B7-4497-8B52-6A33365148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9f843-8e96-435b-91ef-46374e096f31"/>
    <ds:schemaRef ds:uri="69cbc43e-8f4c-4450-8425-1093e7b30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12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Luit van Deel</cp:lastModifiedBy>
  <cp:revision>7</cp:revision>
  <dcterms:created xsi:type="dcterms:W3CDTF">2016-10-25T08:21:00Z</dcterms:created>
  <dcterms:modified xsi:type="dcterms:W3CDTF">2021-04-08T12:37:00Z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0x0101009EDB3DF2908D1548A5C06D6A7E34C348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98f9d056-e3f0-4dcf-8e4f-348bb9a4d4e2</vt:lpwstr>
  </property>
  <property fmtid="{D5CDD505-2E9C-101B-9397-08002B2CF9AE}" pid="15" name="TaxKeyword">
    <vt:lpwstr/>
  </property>
  <property fmtid="{D5CDD505-2E9C-101B-9397-08002B2CF9AE}" pid="16" name="Teamtrefwoorden">
    <vt:lpwstr>39;#Format|825ed0df-d969-4a6a-a95c-d1519e18baae</vt:lpwstr>
  </property>
  <property fmtid="{D5CDD505-2E9C-101B-9397-08002B2CF9AE}" pid="17" name="Documentsoort">
    <vt:lpwstr>29;#Beleidsdocument|70267d87-ce61-40c3-b119-e0ecc30f9747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MSIP_Label_e463cba9-5f6c-478d-9329-7b2295e4e8ed_Enabled">
    <vt:lpwstr>true</vt:lpwstr>
  </property>
  <property fmtid="{D5CDD505-2E9C-101B-9397-08002B2CF9AE}" pid="24" name="MSIP_Label_e463cba9-5f6c-478d-9329-7b2295e4e8ed_SetDate">
    <vt:lpwstr>2021-04-08T12:37:07Z</vt:lpwstr>
  </property>
  <property fmtid="{D5CDD505-2E9C-101B-9397-08002B2CF9AE}" pid="25" name="MSIP_Label_e463cba9-5f6c-478d-9329-7b2295e4e8ed_Method">
    <vt:lpwstr>Standard</vt:lpwstr>
  </property>
  <property fmtid="{D5CDD505-2E9C-101B-9397-08002B2CF9AE}" pid="26" name="MSIP_Label_e463cba9-5f6c-478d-9329-7b2295e4e8ed_Name">
    <vt:lpwstr>All Employees_2</vt:lpwstr>
  </property>
  <property fmtid="{D5CDD505-2E9C-101B-9397-08002B2CF9AE}" pid="27" name="MSIP_Label_e463cba9-5f6c-478d-9329-7b2295e4e8ed_SiteId">
    <vt:lpwstr>33440fc6-b7c7-412c-bb73-0e70b0198d5a</vt:lpwstr>
  </property>
  <property fmtid="{D5CDD505-2E9C-101B-9397-08002B2CF9AE}" pid="28" name="MSIP_Label_e463cba9-5f6c-478d-9329-7b2295e4e8ed_ActionId">
    <vt:lpwstr>9d366802-16b3-47db-8672-6287fd2515c7</vt:lpwstr>
  </property>
  <property fmtid="{D5CDD505-2E9C-101B-9397-08002B2CF9AE}" pid="29" name="MSIP_Label_e463cba9-5f6c-478d-9329-7b2295e4e8ed_ContentBits">
    <vt:lpwstr>0</vt:lpwstr>
  </property>
</Properties>
</file>