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9AD52" w14:textId="0B338A18" w:rsidR="004C6024" w:rsidRDefault="003F0E06" w:rsidP="001F1DB0">
      <w:pPr>
        <w:pStyle w:val="Kop1zondernummering"/>
      </w:pPr>
      <w:r>
        <w:t xml:space="preserve">Bijlage </w:t>
      </w:r>
      <w:r w:rsidR="009719BC">
        <w:t>2: Referentieformulier</w:t>
      </w:r>
    </w:p>
    <w:p w14:paraId="225C1239" w14:textId="4133E661" w:rsidR="001F1DB0" w:rsidRPr="003C5574" w:rsidRDefault="001F1DB0" w:rsidP="003F0E06">
      <w:pPr>
        <w:rPr>
          <w:rFonts w:asciiTheme="majorHAnsi" w:hAnsiTheme="majorHAnsi" w:cstheme="majorHAnsi"/>
        </w:rPr>
      </w:pPr>
    </w:p>
    <w:p w14:paraId="21311EB7" w14:textId="4ABE39FA" w:rsidR="001F1DB0" w:rsidRDefault="001F1DB0" w:rsidP="001F1DB0">
      <w:pPr>
        <w:rPr>
          <w:rFonts w:asciiTheme="majorHAnsi" w:hAnsiTheme="majorHAnsi" w:cstheme="majorHAnsi"/>
          <w:b/>
          <w:bCs/>
        </w:rPr>
      </w:pPr>
      <w:r w:rsidRPr="003C5574">
        <w:rPr>
          <w:rFonts w:asciiTheme="majorHAnsi" w:hAnsiTheme="majorHAnsi" w:cstheme="majorHAnsi"/>
        </w:rPr>
        <w:t xml:space="preserve">Gegadigde kan de gevraagde kerncompetenties aantonen middels referenties uit de afgelopen 3 jaar. Gegadigde dient gebruik te maken van onderstaand formulier voor referenties </w:t>
      </w:r>
      <w:r w:rsidRPr="003C5574">
        <w:rPr>
          <w:rFonts w:asciiTheme="majorHAnsi" w:hAnsiTheme="majorHAnsi" w:cstheme="majorHAnsi"/>
          <w:b/>
          <w:bCs/>
        </w:rPr>
        <w:t xml:space="preserve">(per referentie </w:t>
      </w:r>
      <w:r w:rsidR="002C4B76">
        <w:rPr>
          <w:rFonts w:asciiTheme="majorHAnsi" w:hAnsiTheme="majorHAnsi" w:cstheme="majorHAnsi"/>
          <w:b/>
          <w:bCs/>
        </w:rPr>
        <w:t>één</w:t>
      </w:r>
      <w:r w:rsidRPr="003C5574">
        <w:rPr>
          <w:rFonts w:asciiTheme="majorHAnsi" w:hAnsiTheme="majorHAnsi" w:cstheme="majorHAnsi"/>
          <w:b/>
          <w:bCs/>
        </w:rPr>
        <w:t xml:space="preserve"> formulier</w:t>
      </w:r>
      <w:r w:rsidR="002C4B76">
        <w:rPr>
          <w:rFonts w:asciiTheme="majorHAnsi" w:hAnsiTheme="majorHAnsi" w:cstheme="majorHAnsi"/>
          <w:b/>
          <w:bCs/>
        </w:rPr>
        <w:t xml:space="preserve"> met een  maximum van twee referenties</w:t>
      </w:r>
      <w:r w:rsidR="00D874BF">
        <w:rPr>
          <w:rFonts w:asciiTheme="majorHAnsi" w:hAnsiTheme="majorHAnsi" w:cstheme="majorHAnsi"/>
          <w:b/>
          <w:bCs/>
        </w:rPr>
        <w:t xml:space="preserve"> in totaal</w:t>
      </w:r>
      <w:r w:rsidRPr="003C5574">
        <w:rPr>
          <w:rFonts w:asciiTheme="majorHAnsi" w:hAnsiTheme="majorHAnsi" w:cstheme="majorHAnsi"/>
          <w:b/>
          <w:bCs/>
        </w:rPr>
        <w:t>).</w:t>
      </w:r>
    </w:p>
    <w:p w14:paraId="29032CF3" w14:textId="79E03C24" w:rsidR="00383ED8" w:rsidRDefault="00383ED8" w:rsidP="001F1DB0">
      <w:pPr>
        <w:rPr>
          <w:rFonts w:asciiTheme="majorHAnsi" w:hAnsiTheme="majorHAnsi" w:cstheme="majorHAnsi"/>
          <w:b/>
          <w:bCs/>
        </w:rPr>
      </w:pPr>
    </w:p>
    <w:tbl>
      <w:tblPr>
        <w:tblW w:w="9323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495"/>
      </w:tblGrid>
      <w:tr w:rsidR="00F40A54" w:rsidRPr="00B36A09" w14:paraId="69785E8B" w14:textId="77777777" w:rsidTr="0098406A">
        <w:trPr>
          <w:trHeight w:val="232"/>
        </w:trPr>
        <w:tc>
          <w:tcPr>
            <w:tcW w:w="9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5F8D8" w14:textId="77777777" w:rsidR="00F40A54" w:rsidRPr="00F40A54" w:rsidRDefault="00F40A54" w:rsidP="007B47BE">
            <w:pPr>
              <w:tabs>
                <w:tab w:val="right" w:pos="8761"/>
              </w:tabs>
              <w:spacing w:before="90" w:after="54" w:line="271" w:lineRule="auto"/>
              <w:ind w:left="57" w:right="57"/>
              <w:rPr>
                <w:rFonts w:asciiTheme="majorHAnsi" w:eastAsia="Calibri" w:hAnsiTheme="majorHAnsi"/>
                <w:bCs/>
                <w:color w:val="000000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color w:val="000000"/>
                <w:szCs w:val="18"/>
                <w:lang w:eastAsia="en-US"/>
              </w:rPr>
              <w:t xml:space="preserve">Kerncompetenties </w:t>
            </w:r>
            <w:r w:rsidRPr="00F40A54">
              <w:rPr>
                <w:rFonts w:asciiTheme="majorHAnsi" w:eastAsia="Calibri" w:hAnsiTheme="majorHAnsi"/>
                <w:i/>
                <w:color w:val="000000"/>
                <w:szCs w:val="18"/>
                <w:lang w:eastAsia="en-US"/>
              </w:rPr>
              <w:t>(middels referenties)</w:t>
            </w:r>
            <w:r w:rsidRPr="00F40A54">
              <w:rPr>
                <w:rFonts w:asciiTheme="majorHAnsi" w:eastAsia="Calibri" w:hAnsiTheme="majorHAnsi"/>
                <w:color w:val="000000"/>
                <w:szCs w:val="18"/>
                <w:lang w:eastAsia="en-US"/>
              </w:rPr>
              <w:tab/>
            </w:r>
            <w:r w:rsidRPr="00F40A54">
              <w:rPr>
                <w:rFonts w:asciiTheme="majorHAnsi" w:eastAsia="Calibri" w:hAnsiTheme="majorHAnsi"/>
                <w:b/>
                <w:color w:val="000000"/>
                <w:szCs w:val="18"/>
                <w:lang w:eastAsia="en-US"/>
              </w:rPr>
              <w:t xml:space="preserve">Referentie nummer # </w:t>
            </w:r>
            <w:r w:rsidRPr="00F40A54">
              <w:rPr>
                <w:rFonts w:asciiTheme="majorHAnsi" w:eastAsia="Calibri" w:hAnsiTheme="majorHAnsi"/>
                <w:b/>
                <w:i/>
                <w:color w:val="000000"/>
                <w:szCs w:val="18"/>
                <w:lang w:eastAsia="en-US"/>
              </w:rPr>
              <w:t>[invullen door Gegadigde]</w:t>
            </w:r>
          </w:p>
        </w:tc>
      </w:tr>
      <w:tr w:rsidR="00F40A54" w:rsidRPr="00B36A09" w14:paraId="289D804E" w14:textId="77777777" w:rsidTr="009840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FCD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1)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C98521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Naam opdrachtgever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0BAB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57E17BB2" w14:textId="77777777" w:rsidTr="009840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FA5E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44AD4F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Adres opdrachtgever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7C47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02396DB2" w14:textId="77777777" w:rsidTr="009840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595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3B4769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Postcode en plaatsnaam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60D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1E17CA23" w14:textId="77777777" w:rsidTr="009840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EA9A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2)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0204D7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Naam contactpersoon opdrachtgever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966D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09132D77" w14:textId="77777777" w:rsidTr="0098406A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61D5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5FD5F0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Functie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C73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2431246F" w14:textId="77777777" w:rsidTr="009840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DEDC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497357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Telefoonnummer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AD25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jc w:val="center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3AD4E12D" w14:textId="77777777" w:rsidTr="0098406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6E73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4CE720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E-mail adres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9D0D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</w:p>
        </w:tc>
      </w:tr>
      <w:tr w:rsidR="00F40A54" w:rsidRPr="00B36A09" w14:paraId="081276D8" w14:textId="77777777" w:rsidTr="00984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2F1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3)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ADA7FE" w14:textId="77777777" w:rsidR="00F40A54" w:rsidRPr="00F40A54" w:rsidRDefault="00F40A54" w:rsidP="007B47BE">
            <w:pPr>
              <w:spacing w:before="90" w:after="54" w:line="271" w:lineRule="auto"/>
              <w:ind w:left="57"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Kerncompetentie(s)</w:t>
            </w:r>
          </w:p>
        </w:tc>
      </w:tr>
      <w:tr w:rsidR="00F40A54" w:rsidRPr="00B36A09" w14:paraId="24D91AE9" w14:textId="77777777" w:rsidTr="00984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FF74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EDD1" w14:textId="77777777" w:rsidR="00F40A54" w:rsidRPr="00F40A54" w:rsidRDefault="00F40A54" w:rsidP="007B47BE">
            <w:pPr>
              <w:spacing w:before="90" w:after="54" w:line="271" w:lineRule="auto"/>
              <w:ind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>Startdatum:</w:t>
            </w:r>
          </w:p>
          <w:p w14:paraId="11813B41" w14:textId="77777777" w:rsidR="00F40A54" w:rsidRPr="00F40A54" w:rsidRDefault="00F40A54" w:rsidP="007B47BE">
            <w:pPr>
              <w:spacing w:before="90" w:after="54" w:line="271" w:lineRule="auto"/>
              <w:ind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 xml:space="preserve">Datum oplevering: </w:t>
            </w:r>
          </w:p>
          <w:p w14:paraId="25CAD54D" w14:textId="77777777" w:rsidR="00F40A54" w:rsidRPr="00F40A54" w:rsidRDefault="00F40A54" w:rsidP="007B47BE">
            <w:pPr>
              <w:spacing w:before="90" w:after="54" w:line="271" w:lineRule="auto"/>
              <w:ind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 xml:space="preserve">Gebruikte onderaannemers of combinatie/samenwerking: </w:t>
            </w:r>
          </w:p>
          <w:p w14:paraId="7165B6A6" w14:textId="77777777" w:rsidR="00F40A54" w:rsidRPr="00F40A54" w:rsidRDefault="00F40A54" w:rsidP="007B47BE">
            <w:pPr>
              <w:spacing w:before="90" w:after="54" w:line="271" w:lineRule="auto"/>
              <w:ind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 xml:space="preserve">Opdrachtwaarde: </w:t>
            </w:r>
          </w:p>
          <w:p w14:paraId="661CE9AD" w14:textId="77777777" w:rsidR="00F40A54" w:rsidRPr="00F40A54" w:rsidRDefault="00F40A54" w:rsidP="007B47BE">
            <w:pPr>
              <w:spacing w:before="90" w:after="54" w:line="271" w:lineRule="auto"/>
              <w:ind w:right="57"/>
              <w:rPr>
                <w:rFonts w:asciiTheme="majorHAnsi" w:eastAsia="Calibri" w:hAnsiTheme="majorHAnsi"/>
                <w:szCs w:val="18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18"/>
                <w:lang w:eastAsia="en-US"/>
              </w:rPr>
              <w:t xml:space="preserve">Referentieopdracht voldoet aan Kerncompetentie-elementen: </w:t>
            </w:r>
          </w:p>
          <w:p w14:paraId="7E3D76EC" w14:textId="34C291D7" w:rsidR="00F40A54" w:rsidRPr="00426340" w:rsidRDefault="00426340" w:rsidP="007544C3">
            <w:pPr>
              <w:pStyle w:val="Lijstalinea"/>
              <w:numPr>
                <w:ilvl w:val="0"/>
                <w:numId w:val="17"/>
              </w:numPr>
              <w:spacing w:line="300" w:lineRule="atLeast"/>
              <w:contextualSpacing/>
              <w:rPr>
                <w:rFonts w:asciiTheme="majorHAnsi" w:hAnsiTheme="majorHAnsi" w:cstheme="majorHAnsi"/>
              </w:rPr>
            </w:pPr>
            <w:r w:rsidRPr="00C26EB5">
              <w:rPr>
                <w:rFonts w:asciiTheme="majorHAnsi" w:hAnsiTheme="majorHAnsi" w:cstheme="majorHAnsi"/>
              </w:rPr>
              <w:t>Inschrijver is in staat om de diensten in scope van de Aanbesteding succesvol te leveren aan klanten die vergelijkbaar zijn als de Opdrachtgever;</w:t>
            </w:r>
            <w:r w:rsidR="00F40A54" w:rsidRPr="00426340">
              <w:rPr>
                <w:rFonts w:asciiTheme="majorHAnsi" w:hAnsiTheme="majorHAnsi"/>
              </w:rPr>
              <w:br/>
            </w:r>
            <w:r w:rsidR="00F40A54" w:rsidRPr="00426340">
              <w:rPr>
                <w:rFonts w:asciiTheme="majorHAnsi" w:hAnsiTheme="majorHAnsi"/>
                <w:b/>
              </w:rPr>
              <w:t>Ja/ Nee</w:t>
            </w:r>
            <w:r w:rsidR="00F40A54" w:rsidRPr="00426340">
              <w:rPr>
                <w:rFonts w:asciiTheme="majorHAnsi" w:hAnsiTheme="majorHAnsi"/>
              </w:rPr>
              <w:t xml:space="preserve"> </w:t>
            </w:r>
            <w:r w:rsidR="00F40A54" w:rsidRPr="00426340">
              <w:rPr>
                <w:rFonts w:asciiTheme="majorHAnsi" w:hAnsiTheme="majorHAnsi"/>
                <w:i/>
              </w:rPr>
              <w:t>(doorkruisen wat niet van toepassing is)</w:t>
            </w:r>
            <w:r w:rsidR="00F40A54" w:rsidRPr="00426340">
              <w:rPr>
                <w:rFonts w:asciiTheme="majorHAnsi" w:hAnsiTheme="majorHAnsi"/>
                <w:i/>
              </w:rPr>
              <w:br/>
            </w:r>
          </w:p>
          <w:p w14:paraId="17083D37" w14:textId="3A3EDE37" w:rsidR="00F40A54" w:rsidRPr="00F40A54" w:rsidRDefault="009E38E7" w:rsidP="007544C3">
            <w:pPr>
              <w:pStyle w:val="Lijstalinea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Theme="majorHAnsi" w:hAnsiTheme="majorHAnsi"/>
              </w:rPr>
            </w:pPr>
            <w:r w:rsidRPr="00C26EB5">
              <w:rPr>
                <w:rFonts w:asciiTheme="majorHAnsi" w:hAnsiTheme="majorHAnsi" w:cstheme="majorHAnsi"/>
              </w:rPr>
              <w:t>Inschrijver is in staat om de diensten in scope van de Aanbesteding succesvol te leveren aan klanten met een soortgelijke omvang als Opdrachtgever;</w:t>
            </w:r>
            <w:r w:rsidR="00F40A54" w:rsidRPr="00F40A54">
              <w:rPr>
                <w:rFonts w:asciiTheme="majorHAnsi" w:hAnsiTheme="majorHAnsi"/>
              </w:rPr>
              <w:t xml:space="preserve">. </w:t>
            </w:r>
            <w:r w:rsidR="00F40A54" w:rsidRPr="00F40A54">
              <w:rPr>
                <w:rFonts w:asciiTheme="majorHAnsi" w:hAnsiTheme="majorHAnsi"/>
              </w:rPr>
              <w:br/>
            </w:r>
            <w:r w:rsidR="00F40A54" w:rsidRPr="00F40A54">
              <w:rPr>
                <w:rFonts w:asciiTheme="majorHAnsi" w:hAnsiTheme="majorHAnsi"/>
                <w:b/>
              </w:rPr>
              <w:t>Ja/ Nee</w:t>
            </w:r>
            <w:r w:rsidR="00F40A54" w:rsidRPr="00F40A54">
              <w:rPr>
                <w:rFonts w:asciiTheme="majorHAnsi" w:hAnsiTheme="majorHAnsi"/>
              </w:rPr>
              <w:t xml:space="preserve"> </w:t>
            </w:r>
            <w:r w:rsidR="00F40A54" w:rsidRPr="00F40A54">
              <w:rPr>
                <w:rFonts w:asciiTheme="majorHAnsi" w:hAnsiTheme="majorHAnsi"/>
                <w:i/>
              </w:rPr>
              <w:t>(doorkruisen wat niet van toepassing is)</w:t>
            </w:r>
            <w:r w:rsidR="00F40A54" w:rsidRPr="00F40A54">
              <w:rPr>
                <w:rFonts w:asciiTheme="majorHAnsi" w:hAnsiTheme="majorHAnsi"/>
                <w:i/>
              </w:rPr>
              <w:br/>
            </w:r>
          </w:p>
          <w:p w14:paraId="68601452" w14:textId="77777777" w:rsidR="007544C3" w:rsidRPr="00C26EB5" w:rsidRDefault="007544C3" w:rsidP="007544C3">
            <w:pPr>
              <w:pStyle w:val="INKStandaard"/>
              <w:numPr>
                <w:ilvl w:val="0"/>
                <w:numId w:val="17"/>
              </w:numPr>
              <w:rPr>
                <w:rFonts w:asciiTheme="majorHAnsi" w:eastAsia="MS Mincho" w:hAnsiTheme="majorHAnsi" w:cstheme="majorHAnsi"/>
                <w:color w:val="auto"/>
                <w:spacing w:val="0"/>
                <w:sz w:val="20"/>
                <w:szCs w:val="20"/>
                <w:lang w:eastAsia="nl-NL"/>
              </w:rPr>
            </w:pPr>
            <w:r w:rsidRPr="00C26EB5">
              <w:rPr>
                <w:rFonts w:asciiTheme="majorHAnsi" w:eastAsia="MS Mincho" w:hAnsiTheme="majorHAnsi" w:cstheme="majorHAnsi"/>
                <w:color w:val="auto"/>
                <w:spacing w:val="0"/>
                <w:sz w:val="20"/>
                <w:szCs w:val="20"/>
                <w:lang w:eastAsia="nl-NL"/>
              </w:rPr>
              <w:t>Inschrijver heeft ervaring met het uitvoeren van een transitie van de Kantoorautomatisering en Infrastructuur;</w:t>
            </w:r>
          </w:p>
          <w:p w14:paraId="3A48D474" w14:textId="621151BC" w:rsidR="00F40A54" w:rsidRDefault="00F40A54" w:rsidP="007544C3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/>
                <w:i/>
              </w:rPr>
            </w:pPr>
            <w:r w:rsidRPr="00F40A54">
              <w:rPr>
                <w:rFonts w:asciiTheme="majorHAnsi" w:hAnsiTheme="majorHAnsi"/>
                <w:b/>
              </w:rPr>
              <w:t>Ja/ Nee</w:t>
            </w:r>
            <w:r w:rsidRPr="00F40A54">
              <w:rPr>
                <w:rFonts w:asciiTheme="majorHAnsi" w:hAnsiTheme="majorHAnsi"/>
              </w:rPr>
              <w:t xml:space="preserve"> </w:t>
            </w:r>
            <w:r w:rsidRPr="00F40A54">
              <w:rPr>
                <w:rFonts w:asciiTheme="majorHAnsi" w:hAnsiTheme="majorHAnsi"/>
                <w:i/>
              </w:rPr>
              <w:t>(doorkruisen wat niet van toepassing is)</w:t>
            </w:r>
          </w:p>
          <w:p w14:paraId="4D7988DD" w14:textId="4A8471E2" w:rsidR="0098406A" w:rsidRDefault="0098406A" w:rsidP="007544C3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/>
              </w:rPr>
            </w:pPr>
          </w:p>
          <w:p w14:paraId="01CBAE17" w14:textId="44E297EB" w:rsidR="0098406A" w:rsidRDefault="0098406A" w:rsidP="0098406A">
            <w:pPr>
              <w:pStyle w:val="INKStandaard"/>
              <w:numPr>
                <w:ilvl w:val="0"/>
                <w:numId w:val="17"/>
              </w:numPr>
              <w:rPr>
                <w:rFonts w:asciiTheme="majorHAnsi" w:eastAsia="MS Mincho" w:hAnsiTheme="majorHAnsi" w:cstheme="majorHAnsi"/>
                <w:color w:val="auto"/>
                <w:spacing w:val="0"/>
                <w:sz w:val="20"/>
                <w:szCs w:val="20"/>
                <w:lang w:eastAsia="nl-NL"/>
              </w:rPr>
            </w:pPr>
            <w:r w:rsidRPr="00C26EB5">
              <w:rPr>
                <w:rFonts w:asciiTheme="majorHAnsi" w:eastAsia="MS Mincho" w:hAnsiTheme="majorHAnsi" w:cstheme="majorHAnsi"/>
                <w:color w:val="auto"/>
                <w:spacing w:val="0"/>
                <w:sz w:val="20"/>
                <w:szCs w:val="20"/>
                <w:lang w:eastAsia="nl-NL"/>
              </w:rPr>
              <w:t xml:space="preserve">Kennis en ervaring met het inrichten en aansluiten van de regieorganisatie op een bestaande IT- organisatie. Waarbij extra aandacht gegeven wordt aan de wijze waarop de Inschrijver de </w:t>
            </w:r>
            <w:proofErr w:type="spellStart"/>
            <w:r w:rsidRPr="00C26EB5">
              <w:rPr>
                <w:rFonts w:asciiTheme="majorHAnsi" w:eastAsia="MS Mincho" w:hAnsiTheme="majorHAnsi" w:cstheme="majorHAnsi"/>
                <w:color w:val="auto"/>
                <w:spacing w:val="0"/>
                <w:sz w:val="20"/>
                <w:szCs w:val="20"/>
                <w:lang w:eastAsia="nl-NL"/>
              </w:rPr>
              <w:t>cultural</w:t>
            </w:r>
            <w:proofErr w:type="spellEnd"/>
            <w:r w:rsidRPr="00C26EB5">
              <w:rPr>
                <w:rFonts w:asciiTheme="majorHAnsi" w:eastAsia="MS Mincho" w:hAnsiTheme="majorHAnsi" w:cstheme="majorHAnsi"/>
                <w:color w:val="auto"/>
                <w:spacing w:val="0"/>
                <w:sz w:val="20"/>
                <w:szCs w:val="20"/>
                <w:lang w:eastAsia="nl-NL"/>
              </w:rPr>
              <w:t xml:space="preserve"> fit, communicatie en aansturing van derden borgt. </w:t>
            </w:r>
          </w:p>
          <w:p w14:paraId="170B3ABD" w14:textId="3A837CC4" w:rsidR="00F40A54" w:rsidRPr="0098406A" w:rsidRDefault="0098406A" w:rsidP="0098406A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/>
                <w:i/>
              </w:rPr>
            </w:pPr>
            <w:r w:rsidRPr="00F40A54">
              <w:rPr>
                <w:rFonts w:asciiTheme="majorHAnsi" w:hAnsiTheme="majorHAnsi"/>
                <w:b/>
              </w:rPr>
              <w:t>Ja/ Nee</w:t>
            </w:r>
            <w:r w:rsidRPr="00F40A54">
              <w:rPr>
                <w:rFonts w:asciiTheme="majorHAnsi" w:hAnsiTheme="majorHAnsi"/>
              </w:rPr>
              <w:t xml:space="preserve"> </w:t>
            </w:r>
            <w:r w:rsidRPr="00F40A54">
              <w:rPr>
                <w:rFonts w:asciiTheme="majorHAnsi" w:hAnsiTheme="majorHAnsi"/>
                <w:i/>
              </w:rPr>
              <w:t>(doorkruisen wat niet van toepassing is)</w:t>
            </w:r>
          </w:p>
        </w:tc>
      </w:tr>
      <w:tr w:rsidR="00F40A54" w:rsidRPr="00B36A09" w14:paraId="29A2ACF2" w14:textId="77777777" w:rsidTr="00984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39A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4)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64A54F" w14:textId="77777777" w:rsidR="00F40A54" w:rsidRPr="00F40A54" w:rsidRDefault="00F40A54" w:rsidP="007B47BE">
            <w:pPr>
              <w:spacing w:after="200" w:line="240" w:lineRule="exact"/>
              <w:rPr>
                <w:rFonts w:asciiTheme="majorHAnsi" w:eastAsia="Calibri" w:hAnsiTheme="majorHAnsi"/>
                <w:szCs w:val="22"/>
                <w:lang w:eastAsia="en-US"/>
              </w:rPr>
            </w:pPr>
            <w:r w:rsidRPr="00F40A54">
              <w:rPr>
                <w:rFonts w:asciiTheme="majorHAnsi" w:eastAsia="Calibri" w:hAnsiTheme="majorHAnsi"/>
                <w:szCs w:val="22"/>
                <w:lang w:eastAsia="en-US"/>
              </w:rPr>
              <w:t>Beschrijving van de Referentie waaruit blijkt</w:t>
            </w:r>
          </w:p>
          <w:p w14:paraId="7610F489" w14:textId="77777777" w:rsidR="006574B8" w:rsidRPr="006574B8" w:rsidRDefault="006574B8" w:rsidP="00F40A54">
            <w:pPr>
              <w:pStyle w:val="Lijstalinea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textAlignment w:val="baseline"/>
              <w:rPr>
                <w:rStyle w:val="eop"/>
                <w:rFonts w:asciiTheme="majorHAnsi" w:hAnsiTheme="majorHAnsi"/>
                <w:szCs w:val="22"/>
              </w:rPr>
            </w:pPr>
            <w:r>
              <w:rPr>
                <w:rStyle w:val="normaltextrun"/>
                <w:rFonts w:cs="Calibri"/>
                <w:color w:val="000000"/>
                <w:szCs w:val="20"/>
                <w:shd w:val="clear" w:color="auto" w:fill="F2F2F2"/>
              </w:rPr>
              <w:t>dat aan de gevraagde kerncompetentie en selectiecriteria wordt voldaan </w:t>
            </w:r>
            <w:r>
              <w:rPr>
                <w:rStyle w:val="eop"/>
                <w:rFonts w:cs="Calibri"/>
                <w:color w:val="000000"/>
                <w:szCs w:val="20"/>
                <w:shd w:val="clear" w:color="auto" w:fill="F2F2F2"/>
              </w:rPr>
              <w:t> </w:t>
            </w:r>
          </w:p>
          <w:p w14:paraId="616638EC" w14:textId="7D9FC9E3" w:rsidR="00F40A54" w:rsidRPr="00F40A54" w:rsidRDefault="00F40A54" w:rsidP="00F40A54">
            <w:pPr>
              <w:pStyle w:val="Lijstalinea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textAlignment w:val="baseline"/>
              <w:rPr>
                <w:rFonts w:asciiTheme="majorHAnsi" w:hAnsiTheme="majorHAnsi"/>
                <w:szCs w:val="22"/>
              </w:rPr>
            </w:pPr>
            <w:r w:rsidRPr="00F40A54">
              <w:rPr>
                <w:rFonts w:asciiTheme="majorHAnsi" w:hAnsiTheme="majorHAnsi"/>
                <w:szCs w:val="22"/>
              </w:rPr>
              <w:t>in welke mate de scope van de dienstverlening van de referentie vergelijkbaar is met de aan te besteden Opdracht zoals beschreven in hoofdstuk 2 van de Selectieleidraad.</w:t>
            </w:r>
          </w:p>
        </w:tc>
      </w:tr>
      <w:tr w:rsidR="00F40A54" w:rsidRPr="00B36A09" w14:paraId="0FCB477F" w14:textId="77777777" w:rsidTr="00984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9960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D428" w14:textId="4D6DB8E4" w:rsidR="00A05D12" w:rsidRDefault="00A05D12" w:rsidP="007B47BE">
            <w:pPr>
              <w:spacing w:before="90" w:after="54" w:line="271" w:lineRule="auto"/>
              <w:ind w:right="57"/>
              <w:rPr>
                <w:rStyle w:val="eop"/>
                <w:rFonts w:cs="Calibri"/>
                <w:color w:val="000000"/>
                <w:szCs w:val="20"/>
                <w:shd w:val="clear" w:color="auto" w:fill="FFFFFF"/>
              </w:rPr>
            </w:pPr>
            <w:r>
              <w:rPr>
                <w:rStyle w:val="normaltextrun"/>
                <w:rFonts w:cs="Calibri"/>
                <w:i/>
                <w:iCs/>
                <w:color w:val="000000"/>
                <w:szCs w:val="20"/>
                <w:shd w:val="clear" w:color="auto" w:fill="FFFFFF"/>
              </w:rPr>
              <w:t>&lt; toelichting max. 2A4 </w:t>
            </w:r>
            <w:r>
              <w:rPr>
                <w:rStyle w:val="normaltextrun"/>
                <w:rFonts w:cs="Calibri"/>
                <w:i/>
                <w:iCs/>
                <w:color w:val="00000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Calibri"/>
                <w:i/>
                <w:iCs/>
                <w:color w:val="000000"/>
                <w:szCs w:val="20"/>
                <w:shd w:val="clear" w:color="auto" w:fill="FFFFFF"/>
              </w:rPr>
              <w:t>&gt;</w:t>
            </w:r>
            <w:r>
              <w:rPr>
                <w:rStyle w:val="eop"/>
                <w:rFonts w:cs="Calibri"/>
                <w:color w:val="000000"/>
                <w:szCs w:val="20"/>
                <w:shd w:val="clear" w:color="auto" w:fill="FFFFFF"/>
              </w:rPr>
              <w:t> </w:t>
            </w:r>
          </w:p>
          <w:p w14:paraId="2FF9735B" w14:textId="1C4D7B9C" w:rsidR="00F40A54" w:rsidRPr="00B36A09" w:rsidRDefault="001808C1" w:rsidP="007B47BE">
            <w:pPr>
              <w:spacing w:before="90" w:after="54" w:line="271" w:lineRule="auto"/>
              <w:ind w:right="57"/>
              <w:rPr>
                <w:rFonts w:eastAsia="Calibri"/>
                <w:szCs w:val="18"/>
                <w:lang w:eastAsia="en-US"/>
              </w:rPr>
            </w:pPr>
            <w:r>
              <w:rPr>
                <w:rStyle w:val="normaltextrun"/>
                <w:rFonts w:cs="Calibri"/>
                <w:i/>
                <w:iCs/>
                <w:color w:val="000000"/>
                <w:szCs w:val="20"/>
                <w:shd w:val="clear" w:color="auto" w:fill="FFFFFF"/>
              </w:rPr>
              <w:t>Inhoudelijke beschrijving met minimaal aandacht voor elk van bovengenoemde elementen van de kerncompetenties, selectiecriteria en de scope van de dienstverlening.</w:t>
            </w:r>
            <w:r>
              <w:rPr>
                <w:rStyle w:val="eop"/>
                <w:rFonts w:cs="Calibri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F40A54" w:rsidRPr="00B36A09" w14:paraId="4F1248D3" w14:textId="77777777" w:rsidTr="009840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9A06" w14:textId="77777777" w:rsidR="00F40A54" w:rsidRPr="00B36A09" w:rsidRDefault="00F40A54" w:rsidP="007B47BE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8537" w14:textId="77777777" w:rsidR="00F40A54" w:rsidRPr="00616728" w:rsidRDefault="00F40A54" w:rsidP="007B47BE">
            <w:pPr>
              <w:spacing w:before="90" w:after="54" w:line="271" w:lineRule="auto"/>
              <w:ind w:right="57"/>
              <w:rPr>
                <w:rFonts w:eastAsia="Calibri"/>
                <w:lang w:eastAsia="en-US"/>
              </w:rPr>
            </w:pPr>
          </w:p>
        </w:tc>
      </w:tr>
    </w:tbl>
    <w:p w14:paraId="2A70376D" w14:textId="77777777" w:rsidR="00383ED8" w:rsidRPr="003C5574" w:rsidRDefault="00383ED8" w:rsidP="001F1DB0">
      <w:pPr>
        <w:rPr>
          <w:rFonts w:asciiTheme="majorHAnsi" w:hAnsiTheme="majorHAnsi" w:cstheme="majorHAnsi"/>
        </w:rPr>
      </w:pPr>
    </w:p>
    <w:p w14:paraId="440CDB25" w14:textId="3C3FFB53" w:rsidR="001F1DB0" w:rsidRPr="003C5574" w:rsidRDefault="001F1DB0" w:rsidP="001F1DB0">
      <w:pPr>
        <w:rPr>
          <w:rFonts w:eastAsia="Calibri"/>
          <w:i/>
          <w:szCs w:val="20"/>
          <w:lang w:eastAsia="en-US"/>
        </w:rPr>
      </w:pPr>
    </w:p>
    <w:p w14:paraId="2B6F896F" w14:textId="77777777" w:rsidR="001F1DB0" w:rsidRPr="003C5574" w:rsidRDefault="001F1DB0" w:rsidP="001F1DB0">
      <w:pPr>
        <w:pStyle w:val="Geenafstand"/>
        <w:rPr>
          <w:rFonts w:eastAsia="Calibri" w:cstheme="minorHAnsi"/>
          <w:sz w:val="20"/>
          <w:lang w:eastAsia="en-US"/>
        </w:rPr>
      </w:pPr>
      <w:r w:rsidRPr="003C5574">
        <w:rPr>
          <w:rFonts w:eastAsia="Calibri" w:cstheme="minorHAnsi"/>
          <w:sz w:val="20"/>
          <w:lang w:eastAsia="en-US"/>
        </w:rPr>
        <w:t>Naar waarheid ingevuld en ondertekend:</w:t>
      </w:r>
    </w:p>
    <w:tbl>
      <w:tblPr>
        <w:tblpPr w:leftFromText="141" w:rightFromText="141" w:vertAnchor="text" w:horzAnchor="page" w:tblpX="1870" w:tblpY="32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46"/>
        <w:gridCol w:w="3583"/>
        <w:gridCol w:w="4893"/>
      </w:tblGrid>
      <w:tr w:rsidR="001F1DB0" w:rsidRPr="003C5574" w14:paraId="1A55EDE6" w14:textId="77777777" w:rsidTr="003C5574">
        <w:tc>
          <w:tcPr>
            <w:tcW w:w="846" w:type="dxa"/>
            <w:shd w:val="clear" w:color="auto" w:fill="auto"/>
          </w:tcPr>
          <w:p w14:paraId="162F4C27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Op</w:t>
            </w:r>
          </w:p>
        </w:tc>
        <w:tc>
          <w:tcPr>
            <w:tcW w:w="3583" w:type="dxa"/>
            <w:shd w:val="clear" w:color="auto" w:fill="auto"/>
          </w:tcPr>
          <w:p w14:paraId="2F892F10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14:paraId="3CDF49CF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14:paraId="5D1F7199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[datum]</w:t>
            </w:r>
          </w:p>
        </w:tc>
      </w:tr>
      <w:tr w:rsidR="001F1DB0" w:rsidRPr="003C5574" w14:paraId="2A531304" w14:textId="77777777" w:rsidTr="003C5574">
        <w:tc>
          <w:tcPr>
            <w:tcW w:w="846" w:type="dxa"/>
            <w:shd w:val="clear" w:color="auto" w:fill="auto"/>
          </w:tcPr>
          <w:p w14:paraId="6D9458EF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Te</w:t>
            </w:r>
          </w:p>
        </w:tc>
        <w:tc>
          <w:tcPr>
            <w:tcW w:w="3583" w:type="dxa"/>
            <w:shd w:val="clear" w:color="auto" w:fill="auto"/>
          </w:tcPr>
          <w:p w14:paraId="6F24B47E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14:paraId="6E2D46B9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14:paraId="59FF1846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[plaats]</w:t>
            </w:r>
          </w:p>
        </w:tc>
      </w:tr>
      <w:tr w:rsidR="001F1DB0" w:rsidRPr="003C5574" w14:paraId="1556D535" w14:textId="77777777" w:rsidTr="003C5574">
        <w:tc>
          <w:tcPr>
            <w:tcW w:w="846" w:type="dxa"/>
            <w:shd w:val="clear" w:color="auto" w:fill="auto"/>
          </w:tcPr>
          <w:p w14:paraId="500D5545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Door</w:t>
            </w:r>
          </w:p>
        </w:tc>
        <w:tc>
          <w:tcPr>
            <w:tcW w:w="3583" w:type="dxa"/>
            <w:shd w:val="clear" w:color="auto" w:fill="auto"/>
          </w:tcPr>
          <w:p w14:paraId="2A8D2996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14:paraId="04811A17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14:paraId="67D2997A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[naam Rechtsgeldig bevoegd vertegenwoordiger Gegadigde]</w:t>
            </w:r>
          </w:p>
        </w:tc>
      </w:tr>
      <w:tr w:rsidR="001F1DB0" w:rsidRPr="003C5574" w14:paraId="1C326F72" w14:textId="77777777" w:rsidTr="003C5574">
        <w:tc>
          <w:tcPr>
            <w:tcW w:w="846" w:type="dxa"/>
            <w:shd w:val="clear" w:color="auto" w:fill="auto"/>
          </w:tcPr>
          <w:p w14:paraId="3F3E1DB5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 xml:space="preserve">Van </w:t>
            </w:r>
          </w:p>
        </w:tc>
        <w:tc>
          <w:tcPr>
            <w:tcW w:w="3583" w:type="dxa"/>
            <w:shd w:val="clear" w:color="auto" w:fill="auto"/>
          </w:tcPr>
          <w:p w14:paraId="4D067F38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14:paraId="0D4B78B7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14:paraId="2362B124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[naam Gegadigde]</w:t>
            </w:r>
          </w:p>
        </w:tc>
      </w:tr>
      <w:tr w:rsidR="001F1DB0" w:rsidRPr="003C5574" w14:paraId="63D6C11D" w14:textId="77777777" w:rsidTr="003C5574">
        <w:trPr>
          <w:trHeight w:val="926"/>
        </w:trPr>
        <w:tc>
          <w:tcPr>
            <w:tcW w:w="846" w:type="dxa"/>
            <w:shd w:val="clear" w:color="auto" w:fill="auto"/>
          </w:tcPr>
          <w:p w14:paraId="55EA3930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3583" w:type="dxa"/>
            <w:shd w:val="clear" w:color="auto" w:fill="auto"/>
          </w:tcPr>
          <w:p w14:paraId="15A0B8F0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14:paraId="51E38223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14:paraId="20046656" w14:textId="77777777" w:rsidR="001F1DB0" w:rsidRPr="003C5574" w:rsidRDefault="001F1DB0" w:rsidP="001F1DB0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[handtekening]</w:t>
            </w:r>
          </w:p>
        </w:tc>
      </w:tr>
    </w:tbl>
    <w:p w14:paraId="70F822F7" w14:textId="77777777" w:rsidR="001F1DB0" w:rsidRPr="000C3730" w:rsidRDefault="001F1DB0" w:rsidP="001F1DB0">
      <w:pPr>
        <w:pStyle w:val="Geenafstand"/>
        <w:rPr>
          <w:rFonts w:ascii="HelveticaNeue LT 55 Roman" w:eastAsia="Calibri" w:hAnsi="HelveticaNeue LT 55 Roman"/>
          <w:sz w:val="18"/>
          <w:szCs w:val="18"/>
          <w:lang w:eastAsia="en-US"/>
        </w:rPr>
      </w:pPr>
    </w:p>
    <w:p w14:paraId="226E780B" w14:textId="77777777" w:rsidR="001F1DB0" w:rsidRPr="00630E87" w:rsidRDefault="001F1DB0" w:rsidP="001F1DB0"/>
    <w:p w14:paraId="7F19F0A0" w14:textId="77777777" w:rsidR="001F1DB0" w:rsidRPr="003F0E06" w:rsidRDefault="001F1DB0" w:rsidP="00383ED8">
      <w:pPr>
        <w:ind w:left="-709"/>
      </w:pPr>
    </w:p>
    <w:sectPr w:rsidR="001F1DB0" w:rsidRPr="003F0E06" w:rsidSect="00383ED8">
      <w:footerReference w:type="default" r:id="rId11"/>
      <w:pgSz w:w="11900" w:h="16840"/>
      <w:pgMar w:top="1417" w:right="1417" w:bottom="1417" w:left="1843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35032" w14:textId="77777777" w:rsidR="00BC0F5A" w:rsidRDefault="00BC0F5A" w:rsidP="00C36298">
      <w:r>
        <w:separator/>
      </w:r>
    </w:p>
  </w:endnote>
  <w:endnote w:type="continuationSeparator" w:id="0">
    <w:p w14:paraId="027C1A38" w14:textId="77777777" w:rsidR="00BC0F5A" w:rsidRDefault="00BC0F5A" w:rsidP="00C36298">
      <w:r>
        <w:continuationSeparator/>
      </w:r>
    </w:p>
  </w:endnote>
  <w:endnote w:type="continuationNotice" w:id="1">
    <w:p w14:paraId="0CC524C0" w14:textId="77777777" w:rsidR="00BC0F5A" w:rsidRDefault="00BC0F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ato Heavy">
    <w:charset w:val="00"/>
    <w:family w:val="swiss"/>
    <w:pitch w:val="variable"/>
    <w:sig w:usb0="E10002FF" w:usb1="5000ECFF" w:usb2="00000021" w:usb3="00000000" w:csb0="0000019F" w:csb1="00000000"/>
  </w:font>
  <w:font w:name="@Yu Gothic UI Semibold">
    <w:charset w:val="80"/>
    <w:family w:val="swiss"/>
    <w:pitch w:val="variable"/>
    <w:sig w:usb0="E00002FF" w:usb1="2AC7FDFF" w:usb2="00000016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FCC A+ Univer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 LT 55 Roman">
    <w:altName w:val="Arial"/>
    <w:charset w:val="00"/>
    <w:family w:val="swiss"/>
    <w:pitch w:val="variable"/>
    <w:sig w:usb0="00000003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92A6E" w14:textId="77777777" w:rsidR="00696624" w:rsidRDefault="00696624" w:rsidP="00696624"/>
  <w:p w14:paraId="4CADB612" w14:textId="77777777" w:rsidR="00612F1B" w:rsidRPr="00B92E60" w:rsidRDefault="00612F1B" w:rsidP="00C36298">
    <w:pPr>
      <w:pStyle w:val="Voettekst"/>
      <w:rPr>
        <w:szCs w:val="20"/>
      </w:rPr>
    </w:pPr>
    <w:r w:rsidRPr="00D610A9">
      <w:rPr>
        <w:noProof/>
        <w:lang w:eastAsia="nl-BE"/>
      </w:rPr>
      <w:drawing>
        <wp:anchor distT="0" distB="0" distL="114300" distR="114300" simplePos="0" relativeHeight="251658240" behindDoc="0" locked="0" layoutInCell="1" allowOverlap="1" wp14:anchorId="2D34048C" wp14:editId="3F9F280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134000" cy="1562400"/>
          <wp:effectExtent l="0" t="0" r="9525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VAO_RAPPORTEN_5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062" t="85461"/>
                  <a:stretch/>
                </pic:blipFill>
                <pic:spPr bwMode="auto">
                  <a:xfrm>
                    <a:off x="0" y="0"/>
                    <a:ext cx="1134000" cy="15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84442" w14:textId="77777777" w:rsidR="00BC0F5A" w:rsidRDefault="00BC0F5A" w:rsidP="00C36298">
      <w:r>
        <w:separator/>
      </w:r>
    </w:p>
  </w:footnote>
  <w:footnote w:type="continuationSeparator" w:id="0">
    <w:p w14:paraId="015A53B9" w14:textId="77777777" w:rsidR="00BC0F5A" w:rsidRDefault="00BC0F5A" w:rsidP="00C36298">
      <w:r>
        <w:continuationSeparator/>
      </w:r>
    </w:p>
  </w:footnote>
  <w:footnote w:type="continuationNotice" w:id="1">
    <w:p w14:paraId="23922373" w14:textId="77777777" w:rsidR="00BC0F5A" w:rsidRDefault="00BC0F5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E3813"/>
    <w:multiLevelType w:val="hybridMultilevel"/>
    <w:tmpl w:val="C4C092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134D5"/>
    <w:multiLevelType w:val="hybridMultilevel"/>
    <w:tmpl w:val="31B43E0A"/>
    <w:lvl w:ilvl="0" w:tplc="C1E0688A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52B23"/>
    <w:multiLevelType w:val="hybridMultilevel"/>
    <w:tmpl w:val="31F83DE2"/>
    <w:lvl w:ilvl="0" w:tplc="C1E0688A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947A9"/>
    <w:multiLevelType w:val="hybridMultilevel"/>
    <w:tmpl w:val="96420FB0"/>
    <w:styleLink w:val="Lijstopsommingctrl5"/>
    <w:lvl w:ilvl="0" w:tplc="D684178C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 w:tplc="D31EBC58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 w:tplc="2B4A3B84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 w:tplc="95BE1840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 w:tplc="D2940328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 w:tplc="96DA8DB2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 w:tplc="76C2771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 w:tplc="1DB4D01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 w:tplc="0F2C60D6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4" w15:restartNumberingAfterBreak="0">
    <w:nsid w:val="41CA34C0"/>
    <w:multiLevelType w:val="singleLevel"/>
    <w:tmpl w:val="1AB64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  <w:sz w:val="20"/>
      </w:rPr>
    </w:lvl>
  </w:abstractNum>
  <w:abstractNum w:abstractNumId="5" w15:restartNumberingAfterBreak="0">
    <w:nsid w:val="46197401"/>
    <w:multiLevelType w:val="hybridMultilevel"/>
    <w:tmpl w:val="2570C0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77D50"/>
    <w:multiLevelType w:val="hybridMultilevel"/>
    <w:tmpl w:val="3BBC2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52F99"/>
    <w:multiLevelType w:val="hybridMultilevel"/>
    <w:tmpl w:val="5434A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C3B24"/>
    <w:multiLevelType w:val="hybridMultilevel"/>
    <w:tmpl w:val="E6A0452A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110065"/>
    <w:multiLevelType w:val="hybridMultilevel"/>
    <w:tmpl w:val="AB5EB228"/>
    <w:lvl w:ilvl="0" w:tplc="3C34067C">
      <w:start w:val="1"/>
      <w:numFmt w:val="bullet"/>
      <w:pStyle w:val="Lijstalinea"/>
      <w:lvlText w:val=""/>
      <w:lvlJc w:val="left"/>
      <w:pPr>
        <w:ind w:left="3957" w:hanging="360"/>
      </w:pPr>
      <w:rPr>
        <w:rFonts w:ascii="Symbol" w:hAnsi="Symbol" w:hint="default"/>
        <w:color w:val="59BEC0"/>
      </w:rPr>
    </w:lvl>
    <w:lvl w:ilvl="1" w:tplc="0813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27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99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717" w:hanging="360"/>
      </w:pPr>
      <w:rPr>
        <w:rFonts w:ascii="Wingdings" w:hAnsi="Wingdings" w:hint="default"/>
      </w:rPr>
    </w:lvl>
  </w:abstractNum>
  <w:abstractNum w:abstractNumId="10" w15:restartNumberingAfterBreak="0">
    <w:nsid w:val="590C600E"/>
    <w:multiLevelType w:val="hybridMultilevel"/>
    <w:tmpl w:val="AC2485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B38B1"/>
    <w:multiLevelType w:val="hybridMultilevel"/>
    <w:tmpl w:val="EA7C28A8"/>
    <w:lvl w:ilvl="0" w:tplc="78F6D01A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 w:tplc="33F6BF10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 w:tplc="6D08246C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 w:tplc="C10801F4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 w:tplc="2C9CD5B6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 w:tplc="5824C816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 w:tplc="84402C52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 w:tplc="CFEE7E88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 w:tplc="C13A40E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12" w15:restartNumberingAfterBreak="0">
    <w:nsid w:val="713F4262"/>
    <w:multiLevelType w:val="hybridMultilevel"/>
    <w:tmpl w:val="3D100D44"/>
    <w:styleLink w:val="Lijstgenummerdctrl6"/>
    <w:lvl w:ilvl="0" w:tplc="1A10528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 w:tplc="D3F8710E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 w:tplc="92EE2F36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 w:tplc="7EF87B76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 w:tplc="CEB8EDD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 w:tplc="725CBF4A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 w:tplc="2CD8A9B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 w:tplc="5FF80AE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 w:tplc="26529D4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71745026"/>
    <w:multiLevelType w:val="hybridMultilevel"/>
    <w:tmpl w:val="289AF0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3A259B"/>
    <w:multiLevelType w:val="hybridMultilevel"/>
    <w:tmpl w:val="7F08FB10"/>
    <w:lvl w:ilvl="0" w:tplc="59B4DAF8">
      <w:start w:val="1"/>
      <w:numFmt w:val="decimal"/>
      <w:pStyle w:val="Kop1"/>
      <w:lvlText w:val="%1"/>
      <w:lvlJc w:val="left"/>
      <w:pPr>
        <w:ind w:left="864" w:hanging="432"/>
      </w:pPr>
      <w:rPr>
        <w:rFonts w:asciiTheme="majorHAnsi" w:hAnsiTheme="majorHAnsi" w:cstheme="majorHAnsi" w:hint="default"/>
        <w:color w:val="EB5C5B"/>
        <w:sz w:val="32"/>
        <w:szCs w:val="32"/>
      </w:rPr>
    </w:lvl>
    <w:lvl w:ilvl="1" w:tplc="8656144C">
      <w:start w:val="1"/>
      <w:numFmt w:val="decimal"/>
      <w:pStyle w:val="Kop2"/>
      <w:lvlText w:val="%1.%2"/>
      <w:lvlJc w:val="left"/>
      <w:pPr>
        <w:ind w:left="1008" w:hanging="576"/>
      </w:pPr>
    </w:lvl>
    <w:lvl w:ilvl="2" w:tplc="243A2906">
      <w:start w:val="1"/>
      <w:numFmt w:val="decimal"/>
      <w:pStyle w:val="Kop3"/>
      <w:lvlText w:val="%1.%2.%3"/>
      <w:lvlJc w:val="left"/>
      <w:pPr>
        <w:ind w:left="1152" w:hanging="720"/>
      </w:pPr>
    </w:lvl>
    <w:lvl w:ilvl="3" w:tplc="2776241A">
      <w:start w:val="1"/>
      <w:numFmt w:val="decimal"/>
      <w:pStyle w:val="Kop4"/>
      <w:lvlText w:val="%1.%2.%3.%4"/>
      <w:lvlJc w:val="left"/>
      <w:pPr>
        <w:ind w:left="1296" w:hanging="864"/>
      </w:pPr>
    </w:lvl>
    <w:lvl w:ilvl="4" w:tplc="66D8D0E6">
      <w:start w:val="1"/>
      <w:numFmt w:val="decimal"/>
      <w:pStyle w:val="Kop5"/>
      <w:lvlText w:val="%1.%2.%3.%4.%5"/>
      <w:lvlJc w:val="left"/>
      <w:pPr>
        <w:ind w:left="1440" w:hanging="1008"/>
      </w:pPr>
    </w:lvl>
    <w:lvl w:ilvl="5" w:tplc="9BB042A8">
      <w:start w:val="1"/>
      <w:numFmt w:val="decimal"/>
      <w:pStyle w:val="Kop6"/>
      <w:lvlText w:val="%1.%2.%3.%4.%5.%6"/>
      <w:lvlJc w:val="left"/>
      <w:pPr>
        <w:ind w:left="1584" w:hanging="1152"/>
      </w:pPr>
    </w:lvl>
    <w:lvl w:ilvl="6" w:tplc="7DE8A852">
      <w:start w:val="1"/>
      <w:numFmt w:val="decimal"/>
      <w:pStyle w:val="Kop7"/>
      <w:lvlText w:val="%1.%2.%3.%4.%5.%6.%7"/>
      <w:lvlJc w:val="left"/>
      <w:pPr>
        <w:ind w:left="1728" w:hanging="1296"/>
      </w:pPr>
    </w:lvl>
    <w:lvl w:ilvl="7" w:tplc="E8ACC178">
      <w:start w:val="1"/>
      <w:numFmt w:val="decimal"/>
      <w:pStyle w:val="Kop8"/>
      <w:lvlText w:val="%1.%2.%3.%4.%5.%6.%7.%8"/>
      <w:lvlJc w:val="left"/>
      <w:pPr>
        <w:ind w:left="1872" w:hanging="1440"/>
      </w:pPr>
    </w:lvl>
    <w:lvl w:ilvl="8" w:tplc="CF14A6E8">
      <w:start w:val="1"/>
      <w:numFmt w:val="decimal"/>
      <w:pStyle w:val="Kop9"/>
      <w:lvlText w:val="%1.%2.%3.%4.%5.%6.%7.%8.%9"/>
      <w:lvlJc w:val="left"/>
      <w:pPr>
        <w:ind w:left="2016" w:hanging="1584"/>
      </w:pPr>
    </w:lvl>
  </w:abstractNum>
  <w:abstractNum w:abstractNumId="15" w15:restartNumberingAfterBreak="0">
    <w:nsid w:val="78866F93"/>
    <w:multiLevelType w:val="hybridMultilevel"/>
    <w:tmpl w:val="2F0AF3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B3A54"/>
    <w:multiLevelType w:val="hybridMultilevel"/>
    <w:tmpl w:val="95E8897A"/>
    <w:lvl w:ilvl="0" w:tplc="A96E75C0">
      <w:start w:val="15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E069F"/>
    <w:multiLevelType w:val="hybridMultilevel"/>
    <w:tmpl w:val="42EA5C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12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3"/>
  </w:num>
  <w:num w:numId="12">
    <w:abstractNumId w:val="1"/>
  </w:num>
  <w:num w:numId="13">
    <w:abstractNumId w:val="6"/>
  </w:num>
  <w:num w:numId="14">
    <w:abstractNumId w:val="17"/>
  </w:num>
  <w:num w:numId="15">
    <w:abstractNumId w:val="10"/>
  </w:num>
  <w:num w:numId="16">
    <w:abstractNumId w:val="16"/>
  </w:num>
  <w:num w:numId="17">
    <w:abstractNumId w:val="4"/>
  </w:num>
  <w:num w:numId="1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/>
  <w:attachedTemplate r:id="rId1"/>
  <w:defaultTabStop w:val="48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12"/>
    <w:rsid w:val="00014683"/>
    <w:rsid w:val="00027561"/>
    <w:rsid w:val="000365D0"/>
    <w:rsid w:val="00070CD7"/>
    <w:rsid w:val="000748E6"/>
    <w:rsid w:val="00082D2A"/>
    <w:rsid w:val="000B2F57"/>
    <w:rsid w:val="000C1D94"/>
    <w:rsid w:val="000D0162"/>
    <w:rsid w:val="000D1DAE"/>
    <w:rsid w:val="000E306F"/>
    <w:rsid w:val="000F64BD"/>
    <w:rsid w:val="00107E47"/>
    <w:rsid w:val="00113488"/>
    <w:rsid w:val="00121349"/>
    <w:rsid w:val="0014558F"/>
    <w:rsid w:val="001517BE"/>
    <w:rsid w:val="00180667"/>
    <w:rsid w:val="001808C1"/>
    <w:rsid w:val="00180CA6"/>
    <w:rsid w:val="0018527F"/>
    <w:rsid w:val="00187110"/>
    <w:rsid w:val="0019216B"/>
    <w:rsid w:val="0019282C"/>
    <w:rsid w:val="00193922"/>
    <w:rsid w:val="00193FA8"/>
    <w:rsid w:val="001A6564"/>
    <w:rsid w:val="001B3BFD"/>
    <w:rsid w:val="001C30CD"/>
    <w:rsid w:val="001C447C"/>
    <w:rsid w:val="001C787D"/>
    <w:rsid w:val="001D641F"/>
    <w:rsid w:val="001E119D"/>
    <w:rsid w:val="001F1DB0"/>
    <w:rsid w:val="001F7F1A"/>
    <w:rsid w:val="00224382"/>
    <w:rsid w:val="00233C56"/>
    <w:rsid w:val="00235D97"/>
    <w:rsid w:val="00266C16"/>
    <w:rsid w:val="0027272D"/>
    <w:rsid w:val="00273620"/>
    <w:rsid w:val="00284FBD"/>
    <w:rsid w:val="002913F1"/>
    <w:rsid w:val="00293FB7"/>
    <w:rsid w:val="00295256"/>
    <w:rsid w:val="002B0E26"/>
    <w:rsid w:val="002C1CD8"/>
    <w:rsid w:val="002C4B76"/>
    <w:rsid w:val="002F2535"/>
    <w:rsid w:val="002F4DB9"/>
    <w:rsid w:val="0032067D"/>
    <w:rsid w:val="00335D52"/>
    <w:rsid w:val="00337257"/>
    <w:rsid w:val="00347C1E"/>
    <w:rsid w:val="00383ED8"/>
    <w:rsid w:val="00390FFC"/>
    <w:rsid w:val="003915A1"/>
    <w:rsid w:val="0039195B"/>
    <w:rsid w:val="003C547C"/>
    <w:rsid w:val="003C5574"/>
    <w:rsid w:val="003C78C9"/>
    <w:rsid w:val="003F0E06"/>
    <w:rsid w:val="004005D5"/>
    <w:rsid w:val="00401D75"/>
    <w:rsid w:val="004129A6"/>
    <w:rsid w:val="004152DB"/>
    <w:rsid w:val="004207F1"/>
    <w:rsid w:val="00424120"/>
    <w:rsid w:val="00426340"/>
    <w:rsid w:val="004343AB"/>
    <w:rsid w:val="00443457"/>
    <w:rsid w:val="00443C0D"/>
    <w:rsid w:val="00447495"/>
    <w:rsid w:val="0046400E"/>
    <w:rsid w:val="00476D42"/>
    <w:rsid w:val="004809C3"/>
    <w:rsid w:val="00482480"/>
    <w:rsid w:val="00484503"/>
    <w:rsid w:val="0049362C"/>
    <w:rsid w:val="004C6024"/>
    <w:rsid w:val="004C704D"/>
    <w:rsid w:val="004D471B"/>
    <w:rsid w:val="004F2CDB"/>
    <w:rsid w:val="004F6929"/>
    <w:rsid w:val="00500AA8"/>
    <w:rsid w:val="00525569"/>
    <w:rsid w:val="00530117"/>
    <w:rsid w:val="00532ABD"/>
    <w:rsid w:val="0054229B"/>
    <w:rsid w:val="00560D03"/>
    <w:rsid w:val="00592E23"/>
    <w:rsid w:val="005B3614"/>
    <w:rsid w:val="005D1E3E"/>
    <w:rsid w:val="005F1317"/>
    <w:rsid w:val="006064AC"/>
    <w:rsid w:val="00612F1B"/>
    <w:rsid w:val="00617887"/>
    <w:rsid w:val="00632BF3"/>
    <w:rsid w:val="00637C50"/>
    <w:rsid w:val="006422F5"/>
    <w:rsid w:val="0064287C"/>
    <w:rsid w:val="00647DDB"/>
    <w:rsid w:val="0065421A"/>
    <w:rsid w:val="006574B8"/>
    <w:rsid w:val="0066405E"/>
    <w:rsid w:val="00665556"/>
    <w:rsid w:val="00674B7C"/>
    <w:rsid w:val="00675978"/>
    <w:rsid w:val="00675F49"/>
    <w:rsid w:val="00683C24"/>
    <w:rsid w:val="00687CEE"/>
    <w:rsid w:val="006965DB"/>
    <w:rsid w:val="00696624"/>
    <w:rsid w:val="00697F6C"/>
    <w:rsid w:val="006A42AD"/>
    <w:rsid w:val="006A5879"/>
    <w:rsid w:val="006B116A"/>
    <w:rsid w:val="006E42C3"/>
    <w:rsid w:val="006F0AED"/>
    <w:rsid w:val="00705EDF"/>
    <w:rsid w:val="007363A6"/>
    <w:rsid w:val="007374AF"/>
    <w:rsid w:val="007455C9"/>
    <w:rsid w:val="007544C3"/>
    <w:rsid w:val="00762690"/>
    <w:rsid w:val="007659FC"/>
    <w:rsid w:val="00780E47"/>
    <w:rsid w:val="007B0B88"/>
    <w:rsid w:val="007B5D27"/>
    <w:rsid w:val="007C37C2"/>
    <w:rsid w:val="007C4A43"/>
    <w:rsid w:val="007F54AF"/>
    <w:rsid w:val="007F78E0"/>
    <w:rsid w:val="00800ACA"/>
    <w:rsid w:val="008356C7"/>
    <w:rsid w:val="00840577"/>
    <w:rsid w:val="00853C05"/>
    <w:rsid w:val="00857536"/>
    <w:rsid w:val="00862EBE"/>
    <w:rsid w:val="00871A40"/>
    <w:rsid w:val="00873C72"/>
    <w:rsid w:val="008A03BD"/>
    <w:rsid w:val="008A7E80"/>
    <w:rsid w:val="008B0C1E"/>
    <w:rsid w:val="008C5A53"/>
    <w:rsid w:val="008D50AB"/>
    <w:rsid w:val="008D522A"/>
    <w:rsid w:val="008E7EDF"/>
    <w:rsid w:val="00913C06"/>
    <w:rsid w:val="00917A4F"/>
    <w:rsid w:val="00924465"/>
    <w:rsid w:val="009309A9"/>
    <w:rsid w:val="00935512"/>
    <w:rsid w:val="00940367"/>
    <w:rsid w:val="0094222F"/>
    <w:rsid w:val="0095479F"/>
    <w:rsid w:val="0096066C"/>
    <w:rsid w:val="009719BC"/>
    <w:rsid w:val="0098406A"/>
    <w:rsid w:val="0098791F"/>
    <w:rsid w:val="0099520A"/>
    <w:rsid w:val="009A7006"/>
    <w:rsid w:val="009B246A"/>
    <w:rsid w:val="009D5926"/>
    <w:rsid w:val="009E38E7"/>
    <w:rsid w:val="009E57C6"/>
    <w:rsid w:val="009F3A55"/>
    <w:rsid w:val="00A00DD8"/>
    <w:rsid w:val="00A05D12"/>
    <w:rsid w:val="00A0701D"/>
    <w:rsid w:val="00A217BA"/>
    <w:rsid w:val="00A21D0B"/>
    <w:rsid w:val="00A22ACD"/>
    <w:rsid w:val="00A316C7"/>
    <w:rsid w:val="00A36DF6"/>
    <w:rsid w:val="00A5058D"/>
    <w:rsid w:val="00A517F5"/>
    <w:rsid w:val="00A54B76"/>
    <w:rsid w:val="00A80EB2"/>
    <w:rsid w:val="00A8629E"/>
    <w:rsid w:val="00A93424"/>
    <w:rsid w:val="00A9369E"/>
    <w:rsid w:val="00AA4F8C"/>
    <w:rsid w:val="00AD572B"/>
    <w:rsid w:val="00AE562F"/>
    <w:rsid w:val="00AE7BCC"/>
    <w:rsid w:val="00B03776"/>
    <w:rsid w:val="00B0750B"/>
    <w:rsid w:val="00B1218A"/>
    <w:rsid w:val="00B14383"/>
    <w:rsid w:val="00B210F6"/>
    <w:rsid w:val="00B27AF3"/>
    <w:rsid w:val="00B35DCE"/>
    <w:rsid w:val="00B421DD"/>
    <w:rsid w:val="00B42C4F"/>
    <w:rsid w:val="00B44E14"/>
    <w:rsid w:val="00B71801"/>
    <w:rsid w:val="00B8269A"/>
    <w:rsid w:val="00B86D3D"/>
    <w:rsid w:val="00B92E60"/>
    <w:rsid w:val="00B95957"/>
    <w:rsid w:val="00BA1B7D"/>
    <w:rsid w:val="00BB2429"/>
    <w:rsid w:val="00BB451D"/>
    <w:rsid w:val="00BC0F5A"/>
    <w:rsid w:val="00BD4E08"/>
    <w:rsid w:val="00BE6935"/>
    <w:rsid w:val="00BF1652"/>
    <w:rsid w:val="00C26EB5"/>
    <w:rsid w:val="00C36298"/>
    <w:rsid w:val="00C45FC0"/>
    <w:rsid w:val="00C465F8"/>
    <w:rsid w:val="00C52A99"/>
    <w:rsid w:val="00C66AC6"/>
    <w:rsid w:val="00C678C1"/>
    <w:rsid w:val="00CA1EEC"/>
    <w:rsid w:val="00CB2FE7"/>
    <w:rsid w:val="00CB6E4B"/>
    <w:rsid w:val="00CC7E7A"/>
    <w:rsid w:val="00CE28D8"/>
    <w:rsid w:val="00CF657C"/>
    <w:rsid w:val="00D13AEE"/>
    <w:rsid w:val="00D33DC0"/>
    <w:rsid w:val="00D54772"/>
    <w:rsid w:val="00D567BF"/>
    <w:rsid w:val="00D60C18"/>
    <w:rsid w:val="00D610A9"/>
    <w:rsid w:val="00D63368"/>
    <w:rsid w:val="00D65BF9"/>
    <w:rsid w:val="00D72B76"/>
    <w:rsid w:val="00D80D43"/>
    <w:rsid w:val="00D874BF"/>
    <w:rsid w:val="00D9246F"/>
    <w:rsid w:val="00DC1A51"/>
    <w:rsid w:val="00DD0882"/>
    <w:rsid w:val="00DE3D46"/>
    <w:rsid w:val="00DF58D5"/>
    <w:rsid w:val="00E03E73"/>
    <w:rsid w:val="00E07757"/>
    <w:rsid w:val="00E42B86"/>
    <w:rsid w:val="00E454A0"/>
    <w:rsid w:val="00E52C6F"/>
    <w:rsid w:val="00E67DE7"/>
    <w:rsid w:val="00E84FEA"/>
    <w:rsid w:val="00E85749"/>
    <w:rsid w:val="00EA449C"/>
    <w:rsid w:val="00EB1469"/>
    <w:rsid w:val="00EB51E8"/>
    <w:rsid w:val="00EB6995"/>
    <w:rsid w:val="00EC12EC"/>
    <w:rsid w:val="00EC1B89"/>
    <w:rsid w:val="00EE0950"/>
    <w:rsid w:val="00EE4819"/>
    <w:rsid w:val="00EF28CB"/>
    <w:rsid w:val="00EF6F0A"/>
    <w:rsid w:val="00EF7278"/>
    <w:rsid w:val="00F02212"/>
    <w:rsid w:val="00F02C6E"/>
    <w:rsid w:val="00F106D9"/>
    <w:rsid w:val="00F3078F"/>
    <w:rsid w:val="00F31119"/>
    <w:rsid w:val="00F368B4"/>
    <w:rsid w:val="00F40A54"/>
    <w:rsid w:val="00F60F02"/>
    <w:rsid w:val="00F66295"/>
    <w:rsid w:val="00F73090"/>
    <w:rsid w:val="00F74324"/>
    <w:rsid w:val="00F82E92"/>
    <w:rsid w:val="00F84746"/>
    <w:rsid w:val="00F85512"/>
    <w:rsid w:val="00FC04C1"/>
    <w:rsid w:val="00FD693C"/>
    <w:rsid w:val="00FE4346"/>
    <w:rsid w:val="00FE4EC0"/>
    <w:rsid w:val="00FE58A5"/>
    <w:rsid w:val="3C63E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61C59CA"/>
  <w14:defaultImageDpi w14:val="330"/>
  <w15:docId w15:val="{A0C70F17-65C1-42EB-A2AF-5E5C6B94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269A"/>
    <w:pPr>
      <w:spacing w:line="276" w:lineRule="auto"/>
    </w:pPr>
    <w:rPr>
      <w:rFonts w:ascii="Calibri" w:hAnsi="Calibri" w:cs="Arial"/>
      <w:sz w:val="20"/>
      <w:szCs w:val="19"/>
    </w:rPr>
  </w:style>
  <w:style w:type="paragraph" w:styleId="Kop1">
    <w:name w:val="heading 1"/>
    <w:aliases w:val="Vet + inhoudsopg-niveau 1,hoofdstuk,Episteem PvA Kop 1,Episteem PvA Kop 1 + Links:  0 cm,...,Section Heading,Hoofdstuk,sectionHeading,PA Chapter,kop 1,051,k1,k1 + Arial Narrow,Left:  -0,39&quot;,First line:  0&quot;,h1,A MAJOR/BOLD,Schedheading,H1,Chapt"/>
    <w:basedOn w:val="Standaard"/>
    <w:next w:val="Standaard"/>
    <w:link w:val="Kop1Char"/>
    <w:qFormat/>
    <w:rsid w:val="00B8269A"/>
    <w:pPr>
      <w:keepNext/>
      <w:pageBreakBefore/>
      <w:numPr>
        <w:numId w:val="1"/>
      </w:numPr>
      <w:spacing w:after="240"/>
      <w:outlineLvl w:val="0"/>
    </w:pPr>
    <w:rPr>
      <w:rFonts w:asciiTheme="majorHAnsi" w:hAnsiTheme="majorHAnsi"/>
      <w:b/>
      <w:color w:val="EB5C5B"/>
      <w:sz w:val="32"/>
      <w:szCs w:val="40"/>
      <w:lang w:val="nl-NL"/>
    </w:rPr>
  </w:style>
  <w:style w:type="paragraph" w:styleId="Kop2">
    <w:name w:val="heading 2"/>
    <w:aliases w:val="Vet + inhoudsopg-niveau 2,paragraaf,Episteem PvA Kop 2,h2,2scr,H2,Paragrf 2,Paragraaf,1.1Heading 2,Head 2,l2,Reset numbering,Heading 2a,Numbered - 2,h 3,h 4,PA Major Section,052,k2,First line 0&quot;,Page break before,Section,m,TF-Overskrit 2,2m,h "/>
    <w:basedOn w:val="Standaard"/>
    <w:next w:val="Standaard"/>
    <w:link w:val="Kop2Char"/>
    <w:unhideWhenUsed/>
    <w:qFormat/>
    <w:rsid w:val="00EA449C"/>
    <w:pPr>
      <w:keepNext/>
      <w:numPr>
        <w:ilvl w:val="1"/>
        <w:numId w:val="1"/>
      </w:numPr>
      <w:autoSpaceDE w:val="0"/>
      <w:autoSpaceDN w:val="0"/>
      <w:spacing w:before="240" w:after="120"/>
      <w:outlineLvl w:val="1"/>
    </w:pPr>
    <w:rPr>
      <w:rFonts w:eastAsia="Times New Roman"/>
      <w:color w:val="EB5C5B"/>
      <w:sz w:val="22"/>
    </w:rPr>
  </w:style>
  <w:style w:type="paragraph" w:styleId="Kop3">
    <w:name w:val="heading 3"/>
    <w:aliases w:val="Vet + inhoudsopg-niveau 3,h3,3scr,Kop 3 Char1,Kop 3 Char Char,Kop 3 Char1 Char Char,Kop 3 Char Char Char Char,Sub-paragraaf,Paragrf 3,Level 1 - 1,Voorwoord,Subkop,Numbered - 3,heading 3,3,sub-sub,dd heading 3,Level 1 - 2,C Sub-Sub/Italic,Head "/>
    <w:basedOn w:val="Standaard"/>
    <w:next w:val="Standaard"/>
    <w:link w:val="Kop3Char"/>
    <w:unhideWhenUsed/>
    <w:qFormat/>
    <w:rsid w:val="00B8269A"/>
    <w:pPr>
      <w:numPr>
        <w:ilvl w:val="2"/>
        <w:numId w:val="1"/>
      </w:numPr>
      <w:autoSpaceDE w:val="0"/>
      <w:autoSpaceDN w:val="0"/>
      <w:adjustRightInd w:val="0"/>
      <w:spacing w:before="240" w:after="120"/>
      <w:outlineLvl w:val="2"/>
    </w:pPr>
    <w:rPr>
      <w:b/>
      <w:color w:val="59BEC0"/>
    </w:rPr>
  </w:style>
  <w:style w:type="paragraph" w:styleId="Kop4">
    <w:name w:val="heading 4"/>
    <w:aliases w:val="Level 2 - a,Kop 4 Char Char Char Char Char Char Char Char + Niet Cursie..."/>
    <w:basedOn w:val="Normaalweb"/>
    <w:next w:val="Standaard"/>
    <w:link w:val="Kop4Char"/>
    <w:unhideWhenUsed/>
    <w:qFormat/>
    <w:rsid w:val="00B8269A"/>
    <w:pPr>
      <w:numPr>
        <w:ilvl w:val="3"/>
        <w:numId w:val="1"/>
      </w:numPr>
      <w:shd w:val="clear" w:color="auto" w:fill="FFFFFF"/>
      <w:spacing w:before="240" w:after="120" w:line="276" w:lineRule="auto"/>
      <w:ind w:left="0" w:hanging="709"/>
      <w:jc w:val="left"/>
      <w:outlineLvl w:val="3"/>
    </w:pPr>
    <w:rPr>
      <w:rFonts w:ascii="Calibri" w:hAnsi="Calibri" w:cs="Arial"/>
      <w:i/>
      <w:sz w:val="20"/>
      <w:szCs w:val="19"/>
    </w:rPr>
  </w:style>
  <w:style w:type="paragraph" w:styleId="Kop5">
    <w:name w:val="heading 5"/>
    <w:basedOn w:val="Standaard"/>
    <w:next w:val="Standaard"/>
    <w:link w:val="Kop5Char"/>
    <w:unhideWhenUsed/>
    <w:qFormat/>
    <w:rsid w:val="00935512"/>
    <w:pPr>
      <w:keepNext/>
      <w:keepLines/>
      <w:numPr>
        <w:ilvl w:val="4"/>
        <w:numId w:val="1"/>
      </w:numPr>
      <w:spacing w:before="240" w:after="120"/>
      <w:ind w:left="0" w:firstLine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EF28C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F28C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EF28C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App1,App Heading"/>
    <w:basedOn w:val="Standaard"/>
    <w:next w:val="Standaard"/>
    <w:link w:val="Kop9Char"/>
    <w:unhideWhenUsed/>
    <w:qFormat/>
    <w:rsid w:val="00EF28C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,hoofdstuk Char,Episteem PvA Kop 1 Char,Episteem PvA Kop 1 + Links:  0 cm Char,... Char,Section Heading Char,Hoofdstuk Char,sectionHeading Char,PA Chapter Char,kop 1 Char,051 Char,k1 Char,k1 + Arial Narrow Char"/>
    <w:basedOn w:val="Standaardalinea-lettertype"/>
    <w:link w:val="Kop1"/>
    <w:rsid w:val="00B8269A"/>
    <w:rPr>
      <w:rFonts w:asciiTheme="majorHAnsi" w:hAnsiTheme="majorHAnsi" w:cs="Arial"/>
      <w:b/>
      <w:color w:val="EB5C5B"/>
      <w:sz w:val="32"/>
      <w:szCs w:val="40"/>
      <w:lang w:val="nl-NL"/>
    </w:rPr>
  </w:style>
  <w:style w:type="character" w:customStyle="1" w:styleId="Kop2Char">
    <w:name w:val="Kop 2 Char"/>
    <w:aliases w:val="Vet + inhoudsopg-niveau 2 Char,paragraaf Char,Episteem PvA Kop 2 Char,h2 Char,2scr Char,H2 Char,Paragrf 2 Char,Paragraaf Char,1.1Heading 2 Char,Head 2 Char,l2 Char,Reset numbering Char,Heading 2a Char,Numbered - 2 Char,h 3 Char,h 4 Char"/>
    <w:basedOn w:val="Standaardalinea-lettertype"/>
    <w:link w:val="Kop2"/>
    <w:rsid w:val="00EA449C"/>
    <w:rPr>
      <w:rFonts w:ascii="Calibri" w:eastAsia="Times New Roman" w:hAnsi="Calibri" w:cs="Arial"/>
      <w:color w:val="EB5C5B"/>
      <w:sz w:val="22"/>
      <w:szCs w:val="19"/>
    </w:rPr>
  </w:style>
  <w:style w:type="character" w:customStyle="1" w:styleId="Kop3Char">
    <w:name w:val="Kop 3 Char"/>
    <w:aliases w:val="Vet + inhoudsopg-niveau 3 Char,h3 Char,3scr Char,Kop 3 Char1 Char,Kop 3 Char Char Char,Kop 3 Char1 Char Char Char,Kop 3 Char Char Char Char Char,Sub-paragraaf Char,Paragrf 3 Char,Level 1 - 1 Char,Voorwoord Char,Subkop Char,Numbered - 3 Char"/>
    <w:basedOn w:val="Standaardalinea-lettertype"/>
    <w:link w:val="Kop3"/>
    <w:rsid w:val="00B8269A"/>
    <w:rPr>
      <w:rFonts w:ascii="Calibri" w:hAnsi="Calibri" w:cs="Arial"/>
      <w:b/>
      <w:color w:val="59BEC0"/>
      <w:sz w:val="20"/>
      <w:szCs w:val="19"/>
    </w:rPr>
  </w:style>
  <w:style w:type="paragraph" w:styleId="Normaalweb">
    <w:name w:val="Normal (Web)"/>
    <w:basedOn w:val="Standaard"/>
    <w:uiPriority w:val="99"/>
    <w:unhideWhenUsed/>
    <w:rsid w:val="0019216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val="nl-NL"/>
    </w:rPr>
  </w:style>
  <w:style w:type="character" w:customStyle="1" w:styleId="Kop4Char">
    <w:name w:val="Kop 4 Char"/>
    <w:aliases w:val="Level 2 - a Char,Kop 4 Char Char Char Char Char Char Char Char + Niet Cursie... Char"/>
    <w:basedOn w:val="Standaardalinea-lettertype"/>
    <w:link w:val="Kop4"/>
    <w:rsid w:val="00B8269A"/>
    <w:rPr>
      <w:rFonts w:ascii="Calibri" w:eastAsia="Times New Roman" w:hAnsi="Calibri" w:cs="Arial"/>
      <w:i/>
      <w:sz w:val="20"/>
      <w:szCs w:val="19"/>
      <w:shd w:val="clear" w:color="auto" w:fill="FFFFFF"/>
      <w:lang w:val="nl-NL"/>
    </w:rPr>
  </w:style>
  <w:style w:type="character" w:customStyle="1" w:styleId="Kop5Char">
    <w:name w:val="Kop 5 Char"/>
    <w:basedOn w:val="Standaardalinea-lettertype"/>
    <w:link w:val="Kop5"/>
    <w:rsid w:val="00935512"/>
    <w:rPr>
      <w:rFonts w:asciiTheme="majorHAnsi" w:eastAsiaTheme="majorEastAsia" w:hAnsiTheme="majorHAnsi" w:cstheme="majorBidi"/>
      <w:color w:val="365F91" w:themeColor="accent1" w:themeShade="BF"/>
      <w:sz w:val="20"/>
      <w:szCs w:val="19"/>
    </w:rPr>
  </w:style>
  <w:style w:type="character" w:customStyle="1" w:styleId="Kop6Char">
    <w:name w:val="Kop 6 Char"/>
    <w:basedOn w:val="Standaardalinea-lettertype"/>
    <w:link w:val="Kop6"/>
    <w:rsid w:val="00EF28CB"/>
    <w:rPr>
      <w:rFonts w:asciiTheme="majorHAnsi" w:eastAsiaTheme="majorEastAsia" w:hAnsiTheme="majorHAnsi" w:cstheme="majorBidi"/>
      <w:color w:val="243F60" w:themeColor="accent1" w:themeShade="7F"/>
      <w:sz w:val="20"/>
      <w:szCs w:val="19"/>
    </w:rPr>
  </w:style>
  <w:style w:type="character" w:customStyle="1" w:styleId="Kop7Char">
    <w:name w:val="Kop 7 Char"/>
    <w:basedOn w:val="Standaardalinea-lettertype"/>
    <w:link w:val="Kop7"/>
    <w:rsid w:val="00EF28C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9"/>
    </w:rPr>
  </w:style>
  <w:style w:type="character" w:customStyle="1" w:styleId="Kop8Char">
    <w:name w:val="Kop 8 Char"/>
    <w:basedOn w:val="Standaardalinea-lettertype"/>
    <w:link w:val="Kop8"/>
    <w:rsid w:val="00EF28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App1 Char,App Heading Char"/>
    <w:basedOn w:val="Standaardalinea-lettertype"/>
    <w:link w:val="Kop9"/>
    <w:rsid w:val="00EF28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nhideWhenUsed/>
    <w:rsid w:val="009F3A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F3A55"/>
  </w:style>
  <w:style w:type="paragraph" w:styleId="Voettekst">
    <w:name w:val="footer"/>
    <w:basedOn w:val="Standaard"/>
    <w:link w:val="VoettekstChar"/>
    <w:unhideWhenUsed/>
    <w:rsid w:val="00C36298"/>
    <w:rPr>
      <w:color w:val="FD5C5B"/>
      <w:sz w:val="16"/>
    </w:rPr>
  </w:style>
  <w:style w:type="character" w:customStyle="1" w:styleId="VoettekstChar">
    <w:name w:val="Voettekst Char"/>
    <w:basedOn w:val="Standaardalinea-lettertype"/>
    <w:link w:val="Voettekst"/>
    <w:rsid w:val="00C36298"/>
    <w:rPr>
      <w:rFonts w:ascii="Lato Medium" w:hAnsi="Lato Medium" w:cs="Arial"/>
      <w:color w:val="FD5C5B"/>
      <w:sz w:val="16"/>
      <w:szCs w:val="19"/>
    </w:rPr>
  </w:style>
  <w:style w:type="paragraph" w:styleId="Ballontekst">
    <w:name w:val="Balloon Text"/>
    <w:basedOn w:val="Standaard"/>
    <w:link w:val="BallontekstChar"/>
    <w:unhideWhenUsed/>
    <w:rsid w:val="009F3A55"/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9F3A55"/>
    <w:rPr>
      <w:rFonts w:ascii="Lucida Grande" w:hAnsi="Lucida Grande" w:cs="Lucida Grande"/>
      <w:sz w:val="18"/>
      <w:szCs w:val="18"/>
    </w:rPr>
  </w:style>
  <w:style w:type="table" w:styleId="Tabelraster">
    <w:name w:val="Table Grid"/>
    <w:basedOn w:val="Standaardtabel"/>
    <w:rsid w:val="0069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qFormat/>
    <w:rsid w:val="0095479F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5479F"/>
    <w:rPr>
      <w:rFonts w:ascii="Lato Medium" w:hAnsi="Lato Medium" w:cs="Arial"/>
      <w:sz w:val="16"/>
      <w:szCs w:val="19"/>
    </w:rPr>
  </w:style>
  <w:style w:type="character" w:styleId="Voetnootmarkering">
    <w:name w:val="footnote reference"/>
    <w:basedOn w:val="Standaardalinea-lettertype"/>
    <w:unhideWhenUsed/>
    <w:rsid w:val="00B35DCE"/>
    <w:rPr>
      <w:vertAlign w:val="superscript"/>
    </w:rPr>
  </w:style>
  <w:style w:type="character" w:styleId="Zwaar">
    <w:name w:val="Strong"/>
    <w:qFormat/>
    <w:rsid w:val="00B27AF3"/>
    <w:rPr>
      <w:b/>
      <w:bCs/>
      <w:color w:val="C93849"/>
      <w:sz w:val="18"/>
      <w:szCs w:val="18"/>
    </w:rPr>
  </w:style>
  <w:style w:type="character" w:styleId="Nadruk">
    <w:name w:val="Emphasis"/>
    <w:uiPriority w:val="20"/>
    <w:rsid w:val="00BE6935"/>
    <w:rPr>
      <w:i/>
      <w:iCs/>
    </w:rPr>
  </w:style>
  <w:style w:type="character" w:styleId="Hyperlink">
    <w:name w:val="Hyperlink"/>
    <w:uiPriority w:val="99"/>
    <w:rsid w:val="0019216B"/>
    <w:rPr>
      <w:color w:val="auto"/>
      <w:u w:val="none"/>
    </w:rPr>
  </w:style>
  <w:style w:type="character" w:styleId="Subtieleverwijzing">
    <w:name w:val="Subtle Reference"/>
    <w:basedOn w:val="Standaardalinea-lettertype"/>
    <w:uiPriority w:val="31"/>
    <w:rsid w:val="0019282C"/>
    <w:rPr>
      <w:smallCaps/>
      <w:color w:val="5A5A5A" w:themeColor="text1" w:themeTint="A5"/>
    </w:rPr>
  </w:style>
  <w:style w:type="paragraph" w:styleId="Lijstalinea">
    <w:name w:val="List Paragraph"/>
    <w:aliases w:val="lp1,TOC style,Bullet 1,Use Case List Paragraph,numbered,Bullet List,FooterText,List Paragraph1,Use Case List ParagraphCxSpLast,Paragraphe de liste1,Bulletr List Paragraph,列出段落,列出段落1,Number Level 3,List 1 Paragraph,Liste à puce - Normal"/>
    <w:basedOn w:val="Standaard"/>
    <w:link w:val="LijstalineaChar"/>
    <w:uiPriority w:val="34"/>
    <w:qFormat/>
    <w:rsid w:val="006B116A"/>
    <w:pPr>
      <w:numPr>
        <w:numId w:val="2"/>
      </w:numPr>
      <w:ind w:left="357" w:hanging="357"/>
    </w:pPr>
    <w:rPr>
      <w:rFonts w:eastAsia="Calibri" w:cs="Times New Roman"/>
      <w:szCs w:val="18"/>
      <w:lang w:val="nl-NL" w:eastAsia="en-US"/>
    </w:rPr>
  </w:style>
  <w:style w:type="paragraph" w:customStyle="1" w:styleId="Kop1zondernummering">
    <w:name w:val="Kop 1 zonder nummering"/>
    <w:basedOn w:val="Kop1"/>
    <w:link w:val="Kop1zondernummeringChar"/>
    <w:qFormat/>
    <w:rsid w:val="0019282C"/>
    <w:pPr>
      <w:numPr>
        <w:numId w:val="0"/>
      </w:numPr>
    </w:pPr>
  </w:style>
  <w:style w:type="paragraph" w:styleId="Tekstopmerking">
    <w:name w:val="annotation text"/>
    <w:basedOn w:val="Standaard"/>
    <w:link w:val="TekstopmerkingChar"/>
    <w:unhideWhenUsed/>
    <w:rsid w:val="00F02C6E"/>
    <w:pPr>
      <w:spacing w:after="200"/>
    </w:pPr>
    <w:rPr>
      <w:rFonts w:eastAsia="Calibri" w:cs="Times New Roman"/>
      <w:szCs w:val="20"/>
      <w:lang w:val="nl-NL"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F02C6E"/>
    <w:rPr>
      <w:rFonts w:ascii="Calibri" w:eastAsia="Calibri" w:hAnsi="Calibri" w:cs="Times New Roman"/>
      <w:sz w:val="20"/>
      <w:szCs w:val="20"/>
      <w:lang w:val="nl-NL" w:eastAsia="en-US"/>
    </w:rPr>
  </w:style>
  <w:style w:type="paragraph" w:styleId="Kopvaninhoudsopgave">
    <w:name w:val="TOC Heading"/>
    <w:basedOn w:val="Standaard"/>
    <w:next w:val="Standaard"/>
    <w:link w:val="KopvaninhoudsopgaveChar"/>
    <w:uiPriority w:val="39"/>
    <w:unhideWhenUsed/>
    <w:qFormat/>
    <w:rsid w:val="00B8269A"/>
    <w:pPr>
      <w:spacing w:after="240"/>
    </w:pPr>
    <w:rPr>
      <w:b/>
      <w:color w:val="EB5C5B"/>
      <w:sz w:val="32"/>
      <w:szCs w:val="3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12F1B"/>
    <w:pPr>
      <w:tabs>
        <w:tab w:val="right" w:leader="dot" w:pos="7638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12F1B"/>
    <w:pPr>
      <w:tabs>
        <w:tab w:val="left" w:pos="660"/>
        <w:tab w:val="right" w:leader="dot" w:pos="7638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1E119D"/>
    <w:pPr>
      <w:spacing w:after="100"/>
      <w:ind w:left="400"/>
    </w:pPr>
  </w:style>
  <w:style w:type="paragraph" w:styleId="Titel">
    <w:name w:val="Title"/>
    <w:basedOn w:val="Standaard"/>
    <w:next w:val="Standaard"/>
    <w:link w:val="TitelChar"/>
    <w:qFormat/>
    <w:rsid w:val="00B8269A"/>
    <w:rPr>
      <w:rFonts w:asciiTheme="majorHAnsi" w:hAnsiTheme="majorHAnsi"/>
      <w:caps/>
      <w:color w:val="FFFFFF" w:themeColor="background1"/>
      <w:sz w:val="44"/>
      <w:szCs w:val="44"/>
    </w:rPr>
  </w:style>
  <w:style w:type="character" w:customStyle="1" w:styleId="TitelChar">
    <w:name w:val="Titel Char"/>
    <w:basedOn w:val="Standaardalinea-lettertype"/>
    <w:link w:val="Titel"/>
    <w:rsid w:val="00B8269A"/>
    <w:rPr>
      <w:rFonts w:asciiTheme="majorHAnsi" w:hAnsiTheme="majorHAnsi" w:cs="Arial"/>
      <w:caps/>
      <w:color w:val="FFFFFF" w:themeColor="background1"/>
      <w:sz w:val="44"/>
      <w:szCs w:val="44"/>
    </w:rPr>
  </w:style>
  <w:style w:type="paragraph" w:styleId="Ondertitel">
    <w:name w:val="Subtitle"/>
    <w:basedOn w:val="Standaard"/>
    <w:next w:val="Standaard"/>
    <w:link w:val="OndertitelChar"/>
    <w:qFormat/>
    <w:rsid w:val="00B8269A"/>
    <w:rPr>
      <w:rFonts w:asciiTheme="majorHAnsi" w:hAnsiTheme="majorHAnsi"/>
      <w:caps/>
      <w:color w:val="FFFFFF" w:themeColor="background1"/>
      <w:sz w:val="40"/>
    </w:rPr>
  </w:style>
  <w:style w:type="character" w:customStyle="1" w:styleId="OndertitelChar">
    <w:name w:val="Ondertitel Char"/>
    <w:basedOn w:val="Standaardalinea-lettertype"/>
    <w:link w:val="Ondertitel"/>
    <w:rsid w:val="00B8269A"/>
    <w:rPr>
      <w:rFonts w:asciiTheme="majorHAnsi" w:hAnsiTheme="majorHAnsi" w:cs="Arial"/>
      <w:caps/>
      <w:color w:val="FFFFFF" w:themeColor="background1"/>
      <w:sz w:val="40"/>
      <w:szCs w:val="19"/>
    </w:rPr>
  </w:style>
  <w:style w:type="paragraph" w:customStyle="1" w:styleId="Kopvoorinhoudsopgave">
    <w:name w:val="Kop voor inhoudsopgave"/>
    <w:basedOn w:val="Kopvaninhoudsopgave"/>
    <w:link w:val="KopvoorinhoudsopgaveChar"/>
    <w:qFormat/>
    <w:rsid w:val="008A7E80"/>
  </w:style>
  <w:style w:type="paragraph" w:customStyle="1" w:styleId="Tussentitel2">
    <w:name w:val="Tussentitel 2"/>
    <w:basedOn w:val="Kop2"/>
    <w:next w:val="Standaard"/>
    <w:qFormat/>
    <w:rsid w:val="00EA449C"/>
    <w:pPr>
      <w:numPr>
        <w:ilvl w:val="0"/>
        <w:numId w:val="0"/>
      </w:numPr>
      <w:outlineLvl w:val="9"/>
    </w:pPr>
    <w:rPr>
      <w:b/>
    </w:rPr>
  </w:style>
  <w:style w:type="character" w:customStyle="1" w:styleId="Kop1zondernummeringChar">
    <w:name w:val="Kop 1 zonder nummering Char"/>
    <w:basedOn w:val="Kop1Char"/>
    <w:link w:val="Kop1zondernummering"/>
    <w:rsid w:val="008A7E80"/>
    <w:rPr>
      <w:rFonts w:ascii="Lato Heavy" w:hAnsi="Lato Heavy" w:cs="Arial"/>
      <w:b/>
      <w:color w:val="EB5C5B"/>
      <w:sz w:val="28"/>
      <w:szCs w:val="36"/>
      <w:lang w:val="nl-NL"/>
    </w:rPr>
  </w:style>
  <w:style w:type="character" w:customStyle="1" w:styleId="KopvaninhoudsopgaveChar">
    <w:name w:val="Kop van inhoudsopgave Char"/>
    <w:basedOn w:val="Kop1zondernummeringChar"/>
    <w:link w:val="Kopvaninhoudsopgave"/>
    <w:uiPriority w:val="39"/>
    <w:rsid w:val="00B8269A"/>
    <w:rPr>
      <w:rFonts w:ascii="Calibri" w:hAnsi="Calibri" w:cs="Arial"/>
      <w:b/>
      <w:color w:val="EB5C5B"/>
      <w:sz w:val="32"/>
      <w:szCs w:val="36"/>
      <w:lang w:val="nl-NL"/>
    </w:rPr>
  </w:style>
  <w:style w:type="character" w:customStyle="1" w:styleId="KopvoorinhoudsopgaveChar">
    <w:name w:val="Kop voor inhoudsopgave Char"/>
    <w:basedOn w:val="KopvaninhoudsopgaveChar"/>
    <w:link w:val="Kopvoorinhoudsopgave"/>
    <w:rsid w:val="008A7E80"/>
    <w:rPr>
      <w:rFonts w:ascii="Lato Heavy" w:hAnsi="Lato Heavy" w:cs="Arial"/>
      <w:b/>
      <w:color w:val="EB5C5B"/>
      <w:sz w:val="28"/>
      <w:szCs w:val="36"/>
      <w:lang w:val="nl-NL"/>
    </w:rPr>
  </w:style>
  <w:style w:type="paragraph" w:customStyle="1" w:styleId="Tussentitel3">
    <w:name w:val="Tussentitel 3"/>
    <w:basedOn w:val="Kop3"/>
    <w:next w:val="Standaard"/>
    <w:qFormat/>
    <w:rsid w:val="00EA449C"/>
    <w:pPr>
      <w:numPr>
        <w:ilvl w:val="0"/>
        <w:numId w:val="0"/>
      </w:numPr>
      <w:outlineLvl w:val="9"/>
    </w:pPr>
  </w:style>
  <w:style w:type="paragraph" w:customStyle="1" w:styleId="Figuurbijschrift">
    <w:name w:val="Figuurbijschrift"/>
    <w:basedOn w:val="Standaard"/>
    <w:qFormat/>
    <w:rsid w:val="00B8269A"/>
    <w:pPr>
      <w:spacing w:line="240" w:lineRule="auto"/>
    </w:pPr>
    <w:rPr>
      <w:i/>
      <w:szCs w:val="18"/>
    </w:rPr>
  </w:style>
  <w:style w:type="paragraph" w:customStyle="1" w:styleId="Vet">
    <w:name w:val="Vet"/>
    <w:basedOn w:val="Standaard"/>
    <w:link w:val="VetChar"/>
    <w:rsid w:val="00DE3D46"/>
    <w:rPr>
      <w:rFonts w:ascii="Lato Heavy" w:hAnsi="Lato Heavy"/>
      <w:lang w:val="nl-NL"/>
    </w:rPr>
  </w:style>
  <w:style w:type="character" w:customStyle="1" w:styleId="VetChar">
    <w:name w:val="Vet Char"/>
    <w:basedOn w:val="Standaardalinea-lettertype"/>
    <w:link w:val="Vet"/>
    <w:rsid w:val="00DE3D46"/>
    <w:rPr>
      <w:rFonts w:ascii="Lato Heavy" w:hAnsi="Lato Heavy" w:cs="Arial"/>
      <w:sz w:val="18"/>
      <w:szCs w:val="19"/>
      <w:lang w:val="nl-NL"/>
    </w:rPr>
  </w:style>
  <w:style w:type="paragraph" w:customStyle="1" w:styleId="BijlageKop1">
    <w:name w:val="Bijlage Kop 1"/>
    <w:basedOn w:val="Kop1"/>
    <w:next w:val="Standaard"/>
    <w:link w:val="BijlageKop1Char"/>
    <w:rsid w:val="00180CA6"/>
    <w:pPr>
      <w:numPr>
        <w:numId w:val="3"/>
      </w:numPr>
      <w:spacing w:after="360" w:line="300" w:lineRule="atLeast"/>
    </w:pPr>
    <w:rPr>
      <w:rFonts w:ascii="Calibri" w:eastAsia="MS Mincho" w:hAnsi="Calibri" w:cs="Times New Roman"/>
      <w:bCs/>
      <w:color w:val="auto"/>
      <w:kern w:val="32"/>
      <w:sz w:val="30"/>
      <w:szCs w:val="32"/>
    </w:rPr>
  </w:style>
  <w:style w:type="paragraph" w:customStyle="1" w:styleId="BijlageKop2">
    <w:name w:val="Bijlage Kop 2"/>
    <w:basedOn w:val="Kop2"/>
    <w:next w:val="Standaard"/>
    <w:link w:val="BijlageKop2Char"/>
    <w:rsid w:val="00180CA6"/>
    <w:pPr>
      <w:numPr>
        <w:numId w:val="3"/>
      </w:numPr>
      <w:autoSpaceDE/>
      <w:autoSpaceDN/>
      <w:spacing w:after="60" w:line="300" w:lineRule="atLeast"/>
    </w:pPr>
    <w:rPr>
      <w:rFonts w:eastAsia="MS Mincho" w:cs="Times New Roman"/>
      <w:b/>
      <w:bCs/>
      <w:iCs/>
      <w:color w:val="auto"/>
      <w:kern w:val="32"/>
      <w:szCs w:val="28"/>
      <w:lang w:val="nl-NL"/>
    </w:rPr>
  </w:style>
  <w:style w:type="paragraph" w:styleId="Bijschrift">
    <w:name w:val="caption"/>
    <w:aliases w:val="Quote"/>
    <w:basedOn w:val="Standaard"/>
    <w:next w:val="Standaard"/>
    <w:link w:val="BijschriftChar"/>
    <w:qFormat/>
    <w:rsid w:val="00180CA6"/>
    <w:pPr>
      <w:keepNext/>
      <w:keepLines/>
      <w:spacing w:before="120" w:after="120" w:line="320" w:lineRule="atLeast"/>
    </w:pPr>
    <w:rPr>
      <w:rFonts w:eastAsia="MS Mincho" w:cs="Times New Roman"/>
      <w:b/>
      <w:bCs/>
      <w:sz w:val="18"/>
      <w:szCs w:val="20"/>
      <w:lang w:val="nl-NL"/>
    </w:rPr>
  </w:style>
  <w:style w:type="paragraph" w:styleId="Datum">
    <w:name w:val="Date"/>
    <w:basedOn w:val="Standaard"/>
    <w:next w:val="Standaard"/>
    <w:link w:val="DatumChar"/>
    <w:semiHidden/>
    <w:rsid w:val="00180CA6"/>
    <w:pPr>
      <w:spacing w:line="300" w:lineRule="atLeast"/>
    </w:pPr>
    <w:rPr>
      <w:rFonts w:eastAsia="MS Mincho" w:cs="Times New Roman"/>
      <w:b/>
      <w:szCs w:val="20"/>
      <w:lang w:val="nl-NL"/>
    </w:rPr>
  </w:style>
  <w:style w:type="character" w:customStyle="1" w:styleId="DatumChar">
    <w:name w:val="Datum Char"/>
    <w:basedOn w:val="Standaardalinea-lettertype"/>
    <w:link w:val="Datum"/>
    <w:semiHidden/>
    <w:rsid w:val="00180CA6"/>
    <w:rPr>
      <w:rFonts w:ascii="Calibri" w:eastAsia="MS Mincho" w:hAnsi="Calibri" w:cs="Times New Roman"/>
      <w:b/>
      <w:sz w:val="20"/>
      <w:szCs w:val="20"/>
      <w:lang w:val="nl-NL"/>
    </w:rPr>
  </w:style>
  <w:style w:type="paragraph" w:customStyle="1" w:styleId="Kop1ongenummerd">
    <w:name w:val="Kop 1 ongenummerd"/>
    <w:basedOn w:val="Kop1"/>
    <w:next w:val="Standaard"/>
    <w:rsid w:val="00180CA6"/>
    <w:pPr>
      <w:numPr>
        <w:numId w:val="0"/>
      </w:numPr>
      <w:spacing w:after="360" w:line="320" w:lineRule="atLeast"/>
    </w:pPr>
    <w:rPr>
      <w:rFonts w:ascii="Calibri" w:eastAsia="MS Mincho" w:hAnsi="Calibri" w:cs="Times New Roman"/>
      <w:bCs/>
      <w:caps/>
      <w:color w:val="auto"/>
      <w:kern w:val="32"/>
      <w:sz w:val="30"/>
      <w:szCs w:val="20"/>
    </w:rPr>
  </w:style>
  <w:style w:type="character" w:styleId="Paginanummer">
    <w:name w:val="page number"/>
    <w:basedOn w:val="Standaardalinea-lettertype"/>
    <w:semiHidden/>
    <w:rsid w:val="00180CA6"/>
    <w:rPr>
      <w:sz w:val="20"/>
    </w:rPr>
  </w:style>
  <w:style w:type="paragraph" w:customStyle="1" w:styleId="refStatus">
    <w:name w:val="refStatus"/>
    <w:basedOn w:val="Standaard"/>
    <w:next w:val="Standaard"/>
    <w:semiHidden/>
    <w:rsid w:val="00180CA6"/>
    <w:pPr>
      <w:spacing w:line="300" w:lineRule="atLeast"/>
    </w:pPr>
    <w:rPr>
      <w:rFonts w:eastAsia="MS Mincho"/>
      <w:noProof/>
      <w:szCs w:val="20"/>
      <w:lang w:val="nl-NL"/>
    </w:rPr>
  </w:style>
  <w:style w:type="paragraph" w:customStyle="1" w:styleId="refSubTitel">
    <w:name w:val="refSubTitel"/>
    <w:basedOn w:val="Standaard"/>
    <w:next w:val="Standaard"/>
    <w:semiHidden/>
    <w:rsid w:val="00180CA6"/>
    <w:pPr>
      <w:spacing w:line="300" w:lineRule="atLeast"/>
    </w:pPr>
    <w:rPr>
      <w:rFonts w:eastAsia="MS Mincho" w:cs="Times New Roman"/>
      <w:b/>
      <w:sz w:val="22"/>
      <w:szCs w:val="22"/>
      <w:lang w:val="nl-NL"/>
    </w:rPr>
  </w:style>
  <w:style w:type="paragraph" w:customStyle="1" w:styleId="refTitel">
    <w:name w:val="refTitel"/>
    <w:basedOn w:val="Standaard"/>
    <w:next w:val="Standaard"/>
    <w:semiHidden/>
    <w:rsid w:val="00180CA6"/>
    <w:pPr>
      <w:spacing w:after="320" w:line="300" w:lineRule="atLeast"/>
    </w:pPr>
    <w:rPr>
      <w:rFonts w:eastAsia="MS Mincho" w:cs="Times New Roman"/>
      <w:b/>
      <w:caps/>
      <w:sz w:val="30"/>
      <w:szCs w:val="26"/>
      <w:lang w:val="nl-NL"/>
    </w:rPr>
  </w:style>
  <w:style w:type="table" w:customStyle="1" w:styleId="VKATabelgroenblauw">
    <w:name w:val="VKA Tabel groenblauw"/>
    <w:rsid w:val="00180CA6"/>
    <w:pPr>
      <w:spacing w:line="300" w:lineRule="exact"/>
    </w:pPr>
    <w:rPr>
      <w:rFonts w:ascii="Calibri" w:eastAsia="MS Mincho" w:hAnsi="Calibri" w:cs="Times New Roman"/>
      <w:sz w:val="20"/>
      <w:szCs w:val="20"/>
      <w:lang w:val="en-US" w:eastAsia="en-US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180CA6"/>
    <w:rPr>
      <w:lang w:eastAsia="ja-JP"/>
    </w:rPr>
    <w:tblPr/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@Yu Gothic UI Semibold" w:hAnsi="@Yu Gothic UI Semibold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180CA6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180CA6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180CA6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180CA6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KAMetakopjes">
    <w:name w:val="VKA Metakopjes"/>
    <w:basedOn w:val="Standaard"/>
    <w:rsid w:val="00180CA6"/>
    <w:pPr>
      <w:spacing w:line="300" w:lineRule="atLeast"/>
    </w:pPr>
    <w:rPr>
      <w:rFonts w:eastAsia="MS Mincho" w:cs="Times New Roman"/>
      <w:caps/>
      <w:color w:val="009EAD"/>
      <w:sz w:val="18"/>
      <w:szCs w:val="20"/>
      <w:lang w:val="nl-NL"/>
    </w:rPr>
  </w:style>
  <w:style w:type="character" w:customStyle="1" w:styleId="BijlageKop1Char">
    <w:name w:val="Bijlage Kop 1 Char"/>
    <w:basedOn w:val="Standaardalinea-lettertype"/>
    <w:link w:val="BijlageKop1"/>
    <w:locked/>
    <w:rsid w:val="00180CA6"/>
    <w:rPr>
      <w:rFonts w:ascii="Calibri" w:eastAsia="MS Mincho" w:hAnsi="Calibri" w:cs="Times New Roman"/>
      <w:b/>
      <w:bCs/>
      <w:kern w:val="32"/>
      <w:sz w:val="30"/>
      <w:szCs w:val="32"/>
      <w:lang w:val="nl-NL"/>
    </w:rPr>
  </w:style>
  <w:style w:type="character" w:customStyle="1" w:styleId="BijlageKop2Char">
    <w:name w:val="Bijlage Kop 2 Char"/>
    <w:link w:val="BijlageKop2"/>
    <w:locked/>
    <w:rsid w:val="00180CA6"/>
    <w:rPr>
      <w:rFonts w:ascii="Calibri" w:eastAsia="MS Mincho" w:hAnsi="Calibri" w:cs="Times New Roman"/>
      <w:b/>
      <w:bCs/>
      <w:iCs/>
      <w:kern w:val="32"/>
      <w:sz w:val="22"/>
      <w:szCs w:val="28"/>
      <w:lang w:val="nl-NL"/>
    </w:rPr>
  </w:style>
  <w:style w:type="paragraph" w:customStyle="1" w:styleId="Tabellabel">
    <w:name w:val="Tabellabel"/>
    <w:basedOn w:val="Standaard"/>
    <w:link w:val="TabellabelChar"/>
    <w:rsid w:val="00180CA6"/>
    <w:pPr>
      <w:keepNext/>
      <w:keepLines/>
      <w:spacing w:line="260" w:lineRule="atLeast"/>
    </w:pPr>
    <w:rPr>
      <w:rFonts w:eastAsia="MS Mincho" w:cs="Times New Roman"/>
      <w:color w:val="FFFFFF"/>
      <w:kern w:val="28"/>
      <w:szCs w:val="20"/>
      <w:lang w:val="en-US"/>
    </w:rPr>
  </w:style>
  <w:style w:type="character" w:customStyle="1" w:styleId="TabellabelChar">
    <w:name w:val="Tabellabel Char"/>
    <w:link w:val="Tabellabel"/>
    <w:locked/>
    <w:rsid w:val="00180CA6"/>
    <w:rPr>
      <w:rFonts w:ascii="Calibri" w:eastAsia="MS Mincho" w:hAnsi="Calibri" w:cs="Times New Roman"/>
      <w:color w:val="FFFFFF"/>
      <w:kern w:val="28"/>
      <w:sz w:val="20"/>
      <w:szCs w:val="20"/>
      <w:lang w:val="en-US"/>
    </w:rPr>
  </w:style>
  <w:style w:type="table" w:customStyle="1" w:styleId="VKAtabelrasterkoploos">
    <w:name w:val="VKA tabel raster koploos"/>
    <w:basedOn w:val="VKAtabelraster"/>
    <w:rsid w:val="00180CA6"/>
    <w:tblPr/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Calibri Light" w:hAnsi="Calibri Light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180CA6"/>
    <w:pPr>
      <w:numPr>
        <w:numId w:val="5"/>
      </w:numPr>
    </w:pPr>
  </w:style>
  <w:style w:type="numbering" w:customStyle="1" w:styleId="Lijstgenummerdctrl6">
    <w:name w:val="Lijst genummerd (ctrl+6)"/>
    <w:rsid w:val="00180CA6"/>
    <w:pPr>
      <w:numPr>
        <w:numId w:val="4"/>
      </w:numPr>
    </w:pPr>
  </w:style>
  <w:style w:type="paragraph" w:customStyle="1" w:styleId="Default">
    <w:name w:val="Default"/>
    <w:rsid w:val="00180CA6"/>
    <w:pPr>
      <w:autoSpaceDE w:val="0"/>
      <w:autoSpaceDN w:val="0"/>
      <w:adjustRightInd w:val="0"/>
    </w:pPr>
    <w:rPr>
      <w:rFonts w:ascii="Corbel" w:eastAsia="MS Mincho" w:hAnsi="Corbel" w:cs="Corbel"/>
      <w:color w:val="000000"/>
      <w:lang w:val="nl-NL"/>
    </w:rPr>
  </w:style>
  <w:style w:type="table" w:customStyle="1" w:styleId="Tabelrasterlicht1">
    <w:name w:val="Tabelraster licht1"/>
    <w:basedOn w:val="Standaardtabel"/>
    <w:uiPriority w:val="40"/>
    <w:rsid w:val="00180CA6"/>
    <w:rPr>
      <w:rFonts w:ascii="Times New Roman" w:eastAsia="MS Mincho" w:hAnsi="Times New Roman" w:cs="Times New Roman"/>
      <w:sz w:val="20"/>
      <w:szCs w:val="20"/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rsid w:val="00180CA6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A6"/>
    <w:pPr>
      <w:spacing w:after="0" w:line="240" w:lineRule="auto"/>
    </w:pPr>
    <w:rPr>
      <w:rFonts w:eastAsia="MS Mincho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A6"/>
    <w:rPr>
      <w:rFonts w:ascii="Calibri" w:eastAsia="MS Mincho" w:hAnsi="Calibri" w:cs="Times New Roman"/>
      <w:b/>
      <w:bCs/>
      <w:sz w:val="20"/>
      <w:szCs w:val="20"/>
      <w:lang w:val="nl-NL" w:eastAsia="en-US"/>
    </w:rPr>
  </w:style>
  <w:style w:type="paragraph" w:styleId="Revisie">
    <w:name w:val="Revision"/>
    <w:hidden/>
    <w:uiPriority w:val="99"/>
    <w:semiHidden/>
    <w:rsid w:val="00180CA6"/>
    <w:rPr>
      <w:rFonts w:ascii="Calibri" w:eastAsia="MS Mincho" w:hAnsi="Calibri" w:cs="Times New Roman"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180CA6"/>
    <w:rPr>
      <w:color w:val="80808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80CA6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180CA6"/>
  </w:style>
  <w:style w:type="character" w:customStyle="1" w:styleId="eop">
    <w:name w:val="eop"/>
    <w:basedOn w:val="Standaardalinea-lettertype"/>
    <w:rsid w:val="00180CA6"/>
  </w:style>
  <w:style w:type="paragraph" w:customStyle="1" w:styleId="paragraph">
    <w:name w:val="paragraph"/>
    <w:basedOn w:val="Standaard"/>
    <w:rsid w:val="00180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Gemiddeldearcering1-accent2">
    <w:name w:val="Medium Shading 1 Accent 2"/>
    <w:basedOn w:val="Standaardtabel"/>
    <w:uiPriority w:val="63"/>
    <w:rsid w:val="00180CA6"/>
    <w:rPr>
      <w:rFonts w:ascii="Times New Roman" w:eastAsia="Times New Roman" w:hAnsi="Times New Roman" w:cs="Times New Roman"/>
      <w:sz w:val="20"/>
      <w:szCs w:val="20"/>
      <w:lang w:val="nl-N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80CA6"/>
    <w:rPr>
      <w:rFonts w:ascii="Times New Roman" w:eastAsia="MS Mincho" w:hAnsi="Times New Roman" w:cs="Times New Roman"/>
      <w:color w:val="31849B" w:themeColor="accent5" w:themeShade="BF"/>
      <w:sz w:val="20"/>
      <w:szCs w:val="20"/>
      <w:lang w:val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elijst1-accent1">
    <w:name w:val="Medium List 1 Accent 1"/>
    <w:basedOn w:val="Standaardtabel"/>
    <w:uiPriority w:val="65"/>
    <w:rsid w:val="00180CA6"/>
    <w:rPr>
      <w:rFonts w:ascii="Times New Roman" w:eastAsia="MS Mincho" w:hAnsi="Times New Roman" w:cs="Times New Roman"/>
      <w:color w:val="000000" w:themeColor="text1"/>
      <w:sz w:val="20"/>
      <w:szCs w:val="20"/>
      <w:lang w:val="nl-NL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customStyle="1" w:styleId="INKStandaard">
    <w:name w:val="INK Standaard"/>
    <w:basedOn w:val="Default"/>
    <w:link w:val="INKStandaardChar"/>
    <w:qFormat/>
    <w:rsid w:val="00180CA6"/>
    <w:pPr>
      <w:spacing w:line="276" w:lineRule="auto"/>
    </w:pPr>
    <w:rPr>
      <w:rFonts w:ascii="Arial" w:eastAsia="Calibri" w:hAnsi="Arial" w:cs="BAFCC A+ Univers"/>
      <w:spacing w:val="5"/>
      <w:sz w:val="19"/>
      <w:szCs w:val="22"/>
      <w:lang w:eastAsia="en-US"/>
    </w:rPr>
  </w:style>
  <w:style w:type="character" w:customStyle="1" w:styleId="INKStandaardChar">
    <w:name w:val="INK Standaard Char"/>
    <w:basedOn w:val="Standaardalinea-lettertype"/>
    <w:link w:val="INKStandaard"/>
    <w:rsid w:val="00180CA6"/>
    <w:rPr>
      <w:rFonts w:ascii="Arial" w:eastAsia="Calibri" w:hAnsi="Arial" w:cs="BAFCC A+ Univers"/>
      <w:color w:val="000000"/>
      <w:spacing w:val="5"/>
      <w:sz w:val="19"/>
      <w:szCs w:val="22"/>
      <w:lang w:val="nl-NL" w:eastAsia="en-US"/>
    </w:rPr>
  </w:style>
  <w:style w:type="paragraph" w:customStyle="1" w:styleId="broodtekst">
    <w:name w:val="broodtekst"/>
    <w:basedOn w:val="Standaard"/>
    <w:link w:val="broodtekstChar"/>
    <w:rsid w:val="00180C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sz w:val="18"/>
      <w:szCs w:val="18"/>
      <w:lang w:val="nl-NL"/>
    </w:rPr>
  </w:style>
  <w:style w:type="character" w:customStyle="1" w:styleId="broodtekstChar">
    <w:name w:val="broodtekst Char"/>
    <w:link w:val="broodtekst"/>
    <w:locked/>
    <w:rsid w:val="00180CA6"/>
    <w:rPr>
      <w:rFonts w:ascii="Verdana" w:eastAsia="Times New Roman" w:hAnsi="Verdana" w:cs="Times New Roman"/>
      <w:sz w:val="18"/>
      <w:szCs w:val="18"/>
      <w:lang w:val="nl-NL"/>
    </w:rPr>
  </w:style>
  <w:style w:type="paragraph" w:customStyle="1" w:styleId="tabelkop">
    <w:name w:val="tabelkop"/>
    <w:basedOn w:val="broodtekst"/>
    <w:rsid w:val="00180CA6"/>
    <w:rPr>
      <w:b/>
      <w:sz w:val="14"/>
      <w:szCs w:val="20"/>
    </w:rPr>
  </w:style>
  <w:style w:type="paragraph" w:customStyle="1" w:styleId="tabeltekst">
    <w:name w:val="tabeltekst"/>
    <w:basedOn w:val="broodtekst"/>
    <w:rsid w:val="00180CA6"/>
    <w:rPr>
      <w:sz w:val="14"/>
      <w:szCs w:val="20"/>
    </w:rPr>
  </w:style>
  <w:style w:type="character" w:customStyle="1" w:styleId="spellingerror">
    <w:name w:val="spellingerror"/>
    <w:basedOn w:val="Standaardalinea-lettertype"/>
    <w:rsid w:val="00180CA6"/>
  </w:style>
  <w:style w:type="character" w:customStyle="1" w:styleId="apple-tab-span">
    <w:name w:val="apple-tab-span"/>
    <w:basedOn w:val="Standaardalinea-lettertype"/>
    <w:rsid w:val="00180CA6"/>
  </w:style>
  <w:style w:type="character" w:customStyle="1" w:styleId="BijschriftChar">
    <w:name w:val="Bijschrift Char"/>
    <w:aliases w:val="Quote Char"/>
    <w:link w:val="Bijschrift"/>
    <w:rsid w:val="00180CA6"/>
    <w:rPr>
      <w:rFonts w:ascii="Calibri" w:eastAsia="MS Mincho" w:hAnsi="Calibri" w:cs="Times New Roman"/>
      <w:b/>
      <w:bCs/>
      <w:sz w:val="18"/>
      <w:szCs w:val="20"/>
      <w:lang w:val="nl-NL"/>
    </w:rPr>
  </w:style>
  <w:style w:type="character" w:customStyle="1" w:styleId="LijstalineaChar">
    <w:name w:val="Lijstalinea Char"/>
    <w:aliases w:val="lp1 Char,TOC style Char,Bullet 1 Char,Use Case List Paragraph Char,numbered Char,Bullet List Char,FooterText Char,List Paragraph1 Char,Use Case List ParagraphCxSpLast Char,Paragraphe de liste1 Char,Bulletr List Paragraph Char,列出段落 Char"/>
    <w:basedOn w:val="Standaardalinea-lettertype"/>
    <w:link w:val="Lijstalinea"/>
    <w:uiPriority w:val="34"/>
    <w:rsid w:val="00180CA6"/>
    <w:rPr>
      <w:rFonts w:ascii="Calibri" w:eastAsia="Calibri" w:hAnsi="Calibri" w:cs="Times New Roman"/>
      <w:sz w:val="20"/>
      <w:szCs w:val="18"/>
      <w:lang w:val="nl-NL" w:eastAsia="en-US"/>
    </w:rPr>
  </w:style>
  <w:style w:type="paragraph" w:styleId="Lijstopsomteken">
    <w:name w:val="List Bullet"/>
    <w:basedOn w:val="Standaard"/>
    <w:autoRedefine/>
    <w:rsid w:val="00180CA6"/>
    <w:pPr>
      <w:tabs>
        <w:tab w:val="left" w:pos="426"/>
        <w:tab w:val="left" w:pos="3261"/>
      </w:tabs>
      <w:spacing w:line="300" w:lineRule="atLeast"/>
    </w:pPr>
    <w:rPr>
      <w:rFonts w:ascii="Arial" w:eastAsia="Times New Roman" w:hAnsi="Arial" w:cs="Times New Roman"/>
      <w:sz w:val="19"/>
      <w:lang w:val="nl-NL"/>
    </w:rPr>
  </w:style>
  <w:style w:type="paragraph" w:styleId="Geenafstand">
    <w:name w:val="No Spacing"/>
    <w:link w:val="GeenafstandChar"/>
    <w:uiPriority w:val="1"/>
    <w:qFormat/>
    <w:rsid w:val="001F1DB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eastAsia="Times New Roman" w:hAnsi="Calibri" w:cs="Times New Roman"/>
      <w:sz w:val="22"/>
      <w:szCs w:val="20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F1DB0"/>
    <w:rPr>
      <w:rFonts w:ascii="Calibri" w:eastAsia="Times New Roman" w:hAnsi="Calibri" w:cs="Times New Roman"/>
      <w:sz w:val="22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delanoy\Desktop\brief%20-%20verslag%20-%20notitie%20-%20normaldot\NVAO%20afdeling%20-%20rapport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E6F047B5C5B248A035DEF08C79AF63" ma:contentTypeVersion="4" ma:contentTypeDescription="Create a new document." ma:contentTypeScope="" ma:versionID="592e0c7c7bb15b24ce022dcaefe86fcf">
  <xsd:schema xmlns:xsd="http://www.w3.org/2001/XMLSchema" xmlns:xs="http://www.w3.org/2001/XMLSchema" xmlns:p="http://schemas.microsoft.com/office/2006/metadata/properties" xmlns:ns2="932be82f-ab5a-459e-835d-2cdc69ea3825" xmlns:ns3="f9201406-b009-473b-a3ea-bbb14886de75" targetNamespace="http://schemas.microsoft.com/office/2006/metadata/properties" ma:root="true" ma:fieldsID="676484e629c0a800a7da656d5aaeba15" ns2:_="" ns3:_="">
    <xsd:import namespace="932be82f-ab5a-459e-835d-2cdc69ea3825"/>
    <xsd:import namespace="f9201406-b009-473b-a3ea-bbb14886d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be82f-ab5a-459e-835d-2cdc69ea3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1406-b009-473b-a3ea-bbb14886de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0FEC30-A8D0-4B06-8731-90CFC4FE0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5D3F53-7CF2-421A-B512-3245E73831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8A45F8-E9FB-442A-B70E-8E23231F1B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E52DFF-EA2C-4D73-A5AD-04485F090947}"/>
</file>

<file path=docProps/app.xml><?xml version="1.0" encoding="utf-8"?>
<Properties xmlns="http://schemas.openxmlformats.org/officeDocument/2006/extended-properties" xmlns:vt="http://schemas.openxmlformats.org/officeDocument/2006/docPropsVTypes">
  <Template>NVAO afdeling - rapport</Template>
  <TotalTime>0</TotalTime>
  <Pages>2</Pages>
  <Words>333</Words>
  <Characters>1903</Characters>
  <Application>Microsoft Office Word</Application>
  <DocSecurity>2</DocSecurity>
  <Lines>15</Lines>
  <Paragraphs>4</Paragraphs>
  <ScaleCrop>false</ScaleCrop>
  <Manager>a.aerden@nvao.net</Manager>
  <Company>NVAO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NVAO afdeling - rapport</dc:title>
  <dc:subject>Instellingsreview</dc:subject>
  <dc:creator>Jasper Delanoy</dc:creator>
  <cp:keywords>NVAO</cp:keywords>
  <dc:description>Kwaliteitszorgstelsel Vlaanderen 2019-2025</dc:description>
  <cp:lastModifiedBy>Jessica Drake</cp:lastModifiedBy>
  <cp:revision>11</cp:revision>
  <dcterms:created xsi:type="dcterms:W3CDTF">2021-03-23T08:18:00Z</dcterms:created>
  <dcterms:modified xsi:type="dcterms:W3CDTF">2021-03-24T11:06:00Z</dcterms:modified>
  <cp:category>Beoordelingskader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0x010100F1E6F047B5C5B248A035DEF08C79AF63</vt:lpwstr>
  </property>
  <property fmtid="{D5CDD505-2E9C-101B-9397-08002B2CF9AE}" pid="3" name="Order">
    <vt:r8>5430200</vt:r8>
  </property>
</Properties>
</file>