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E147C" w14:textId="7E50C32C" w:rsidR="00354012" w:rsidRPr="00787A3A" w:rsidRDefault="00843F58" w:rsidP="000D5012">
      <w:pPr>
        <w:pStyle w:val="VerborgenKop1"/>
        <w:tabs>
          <w:tab w:val="left" w:pos="1905"/>
          <w:tab w:val="left" w:pos="5955"/>
          <w:tab w:val="right" w:pos="9293"/>
        </w:tabs>
      </w:pPr>
      <w:r w:rsidRPr="00787A3A">
        <w:rPr>
          <w:b w:val="0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50236B" wp14:editId="7B5C752D">
                <wp:simplePos x="0" y="0"/>
                <wp:positionH relativeFrom="margin">
                  <wp:align>right</wp:align>
                </wp:positionH>
                <wp:positionV relativeFrom="margin">
                  <wp:posOffset>499218</wp:posOffset>
                </wp:positionV>
                <wp:extent cx="5895975" cy="5143500"/>
                <wp:effectExtent l="0" t="0" r="0" b="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514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CCF8B" w14:textId="3498020A" w:rsidR="00694771" w:rsidRDefault="00694771" w:rsidP="00A72F0E">
                            <w:pPr>
                              <w:pStyle w:val="Titelvoorpagina"/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</w:p>
                          <w:p w14:paraId="4692FDBE" w14:textId="101D4023" w:rsidR="00694771" w:rsidRDefault="00694771" w:rsidP="00134D59"/>
                          <w:p w14:paraId="4D323796" w14:textId="77777777" w:rsidR="00694771" w:rsidRPr="008D3368" w:rsidRDefault="00694771" w:rsidP="00134D59"/>
                          <w:p w14:paraId="7547310C" w14:textId="77777777" w:rsidR="00594CFA" w:rsidRDefault="00594CFA" w:rsidP="00AD1294">
                            <w:pPr>
                              <w:pStyle w:val="Titelvoorpagina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8407F"/>
                                <w:sz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8407F"/>
                                <w:sz w:val="52"/>
                              </w:rPr>
                              <w:t xml:space="preserve">Vragenlijst </w:t>
                            </w:r>
                          </w:p>
                          <w:p w14:paraId="40600BF8" w14:textId="75FFE6D3" w:rsidR="00AD1294" w:rsidRPr="00843F58" w:rsidRDefault="00594CFA" w:rsidP="00AD1294">
                            <w:pPr>
                              <w:pStyle w:val="Titelvoorpagina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8407F"/>
                                <w:sz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8407F"/>
                                <w:sz w:val="52"/>
                              </w:rPr>
                              <w:t>m</w:t>
                            </w:r>
                            <w:r w:rsidR="00AD1294" w:rsidRPr="00843F5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8407F"/>
                                <w:sz w:val="52"/>
                              </w:rPr>
                              <w:t>arktconsultatiedocument</w:t>
                            </w:r>
                            <w:r w:rsidR="00AD1294" w:rsidRPr="00843F5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8407F"/>
                                <w:sz w:val="52"/>
                              </w:rPr>
                              <w:br/>
                              <w:t>van</w:t>
                            </w:r>
                            <w:r w:rsidR="00AD1294" w:rsidRPr="00843F5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8407F"/>
                                <w:sz w:val="52"/>
                              </w:rPr>
                              <w:br/>
                              <w:t>Het Waterschapshuis</w:t>
                            </w:r>
                          </w:p>
                          <w:p w14:paraId="3FB7F0CD" w14:textId="77777777" w:rsidR="00AD1294" w:rsidRPr="000D5012" w:rsidRDefault="00AD1294" w:rsidP="00AD1294">
                            <w:pPr>
                              <w:pStyle w:val="Titelvoorpagina"/>
                              <w:jc w:val="center"/>
                              <w:rPr>
                                <w:rFonts w:asciiTheme="minorHAnsi" w:hAnsiTheme="minorHAnsi" w:cstheme="minorHAnsi"/>
                                <w:color w:val="18407F"/>
                                <w:sz w:val="56"/>
                                <w:szCs w:val="56"/>
                              </w:rPr>
                            </w:pPr>
                          </w:p>
                          <w:p w14:paraId="0E9DBBCC" w14:textId="77777777" w:rsidR="00AD1294" w:rsidRPr="000D5012" w:rsidRDefault="00AD1294" w:rsidP="00AD1294">
                            <w:pPr>
                              <w:pStyle w:val="Titelvoorpagina"/>
                              <w:jc w:val="center"/>
                              <w:rPr>
                                <w:rFonts w:asciiTheme="minorHAnsi" w:hAnsiTheme="minorHAnsi" w:cstheme="minorHAnsi"/>
                                <w:color w:val="18407F"/>
                                <w:sz w:val="24"/>
                                <w:szCs w:val="24"/>
                              </w:rPr>
                            </w:pPr>
                            <w:r w:rsidRPr="000D5012">
                              <w:rPr>
                                <w:rFonts w:asciiTheme="minorHAnsi" w:hAnsiTheme="minorHAnsi" w:cstheme="minorHAnsi"/>
                                <w:color w:val="18407F"/>
                                <w:sz w:val="24"/>
                                <w:szCs w:val="24"/>
                              </w:rPr>
                              <w:t>Ten behoeve van</w:t>
                            </w:r>
                            <w:r w:rsidRPr="000D5012">
                              <w:rPr>
                                <w:rFonts w:asciiTheme="minorHAnsi" w:hAnsiTheme="minorHAnsi" w:cstheme="minorHAnsi"/>
                                <w:color w:val="18407F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543A33FC" w14:textId="24FB9926" w:rsidR="00AD1294" w:rsidRPr="000D5012" w:rsidRDefault="00B86870" w:rsidP="00AD1294">
                            <w:pPr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18407F"/>
                                <w:spacing w:val="5"/>
                                <w:kern w:val="28"/>
                                <w:sz w:val="24"/>
                                <w:szCs w:val="24"/>
                              </w:rPr>
                            </w:pPr>
                            <w:r w:rsidRPr="000D5012">
                              <w:rPr>
                                <w:rFonts w:asciiTheme="minorHAnsi" w:eastAsia="Times New Roman" w:hAnsiTheme="minorHAnsi" w:cstheme="minorHAnsi"/>
                                <w:color w:val="18407F"/>
                                <w:spacing w:val="5"/>
                                <w:kern w:val="28"/>
                                <w:sz w:val="24"/>
                                <w:szCs w:val="24"/>
                              </w:rPr>
                              <w:t>Europese aanbesteding ‘Doorontwikkeling CDL’</w:t>
                            </w:r>
                          </w:p>
                          <w:p w14:paraId="03B58172" w14:textId="77777777" w:rsidR="00694771" w:rsidRPr="000D5012" w:rsidRDefault="00694771" w:rsidP="00A72F0E">
                            <w:pPr>
                              <w:rPr>
                                <w:rFonts w:asciiTheme="minorHAnsi" w:hAnsiTheme="minorHAnsi" w:cstheme="minorHAnsi"/>
                                <w:color w:val="18407F"/>
                                <w:sz w:val="24"/>
                                <w:szCs w:val="24"/>
                                <w:lang w:eastAsia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0236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13.05pt;margin-top:39.3pt;width:464.25pt;height:40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" filled="f" stroked="f">
                <v:textbox>
                  <w:txbxContent>
                    <w:p w14:paraId="141CCF8B" w14:textId="3498020A" w:rsidR="00694771" w:rsidRDefault="00694771" w:rsidP="00A72F0E">
                      <w:pPr>
                        <w:pStyle w:val="Titelvoorpagina"/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</w:p>
                    <w:p w14:paraId="4692FDBE" w14:textId="101D4023" w:rsidR="00694771" w:rsidRDefault="00694771" w:rsidP="00134D59"/>
                    <w:p w14:paraId="4D323796" w14:textId="77777777" w:rsidR="00694771" w:rsidRPr="008D3368" w:rsidRDefault="00694771" w:rsidP="00134D59"/>
                    <w:p w14:paraId="7547310C" w14:textId="77777777" w:rsidR="00594CFA" w:rsidRDefault="00594CFA" w:rsidP="00AD1294">
                      <w:pPr>
                        <w:pStyle w:val="Titelvoorpagina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18407F"/>
                          <w:sz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18407F"/>
                          <w:sz w:val="52"/>
                        </w:rPr>
                        <w:t xml:space="preserve">Vragenlijst </w:t>
                      </w:r>
                    </w:p>
                    <w:p w14:paraId="40600BF8" w14:textId="75FFE6D3" w:rsidR="00AD1294" w:rsidRPr="00843F58" w:rsidRDefault="00594CFA" w:rsidP="00AD1294">
                      <w:pPr>
                        <w:pStyle w:val="Titelvoorpagina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18407F"/>
                          <w:sz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18407F"/>
                          <w:sz w:val="52"/>
                        </w:rPr>
                        <w:t>m</w:t>
                      </w:r>
                      <w:r w:rsidR="00AD1294" w:rsidRPr="00843F58">
                        <w:rPr>
                          <w:rFonts w:asciiTheme="minorHAnsi" w:hAnsiTheme="minorHAnsi" w:cstheme="minorHAnsi"/>
                          <w:b/>
                          <w:bCs/>
                          <w:color w:val="18407F"/>
                          <w:sz w:val="52"/>
                        </w:rPr>
                        <w:t>arktconsultatiedocument</w:t>
                      </w:r>
                      <w:r w:rsidR="00AD1294" w:rsidRPr="00843F58">
                        <w:rPr>
                          <w:rFonts w:asciiTheme="minorHAnsi" w:hAnsiTheme="minorHAnsi" w:cstheme="minorHAnsi"/>
                          <w:b/>
                          <w:bCs/>
                          <w:color w:val="18407F"/>
                          <w:sz w:val="52"/>
                        </w:rPr>
                        <w:br/>
                        <w:t>van</w:t>
                      </w:r>
                      <w:r w:rsidR="00AD1294" w:rsidRPr="00843F58">
                        <w:rPr>
                          <w:rFonts w:asciiTheme="minorHAnsi" w:hAnsiTheme="minorHAnsi" w:cstheme="minorHAnsi"/>
                          <w:b/>
                          <w:bCs/>
                          <w:color w:val="18407F"/>
                          <w:sz w:val="52"/>
                        </w:rPr>
                        <w:br/>
                        <w:t>Het Waterschapshuis</w:t>
                      </w:r>
                    </w:p>
                    <w:p w14:paraId="3FB7F0CD" w14:textId="77777777" w:rsidR="00AD1294" w:rsidRPr="000D5012" w:rsidRDefault="00AD1294" w:rsidP="00AD1294">
                      <w:pPr>
                        <w:pStyle w:val="Titelvoorpagina"/>
                        <w:jc w:val="center"/>
                        <w:rPr>
                          <w:rFonts w:asciiTheme="minorHAnsi" w:hAnsiTheme="minorHAnsi" w:cstheme="minorHAnsi"/>
                          <w:color w:val="18407F"/>
                          <w:sz w:val="56"/>
                          <w:szCs w:val="56"/>
                        </w:rPr>
                      </w:pPr>
                    </w:p>
                    <w:p w14:paraId="0E9DBBCC" w14:textId="77777777" w:rsidR="00AD1294" w:rsidRPr="000D5012" w:rsidRDefault="00AD1294" w:rsidP="00AD1294">
                      <w:pPr>
                        <w:pStyle w:val="Titelvoorpagina"/>
                        <w:jc w:val="center"/>
                        <w:rPr>
                          <w:rFonts w:asciiTheme="minorHAnsi" w:hAnsiTheme="minorHAnsi" w:cstheme="minorHAnsi"/>
                          <w:color w:val="18407F"/>
                          <w:sz w:val="24"/>
                          <w:szCs w:val="24"/>
                        </w:rPr>
                      </w:pPr>
                      <w:r w:rsidRPr="000D5012">
                        <w:rPr>
                          <w:rFonts w:asciiTheme="minorHAnsi" w:hAnsiTheme="minorHAnsi" w:cstheme="minorHAnsi"/>
                          <w:color w:val="18407F"/>
                          <w:sz w:val="24"/>
                          <w:szCs w:val="24"/>
                        </w:rPr>
                        <w:t>Ten behoeve van</w:t>
                      </w:r>
                      <w:r w:rsidRPr="000D5012">
                        <w:rPr>
                          <w:rFonts w:asciiTheme="minorHAnsi" w:hAnsiTheme="minorHAnsi" w:cstheme="minorHAnsi"/>
                          <w:color w:val="18407F"/>
                          <w:sz w:val="24"/>
                          <w:szCs w:val="24"/>
                        </w:rPr>
                        <w:br/>
                      </w:r>
                    </w:p>
                    <w:p w14:paraId="543A33FC" w14:textId="24FB9926" w:rsidR="00AD1294" w:rsidRPr="000D5012" w:rsidRDefault="00B86870" w:rsidP="00AD1294">
                      <w:pPr>
                        <w:jc w:val="center"/>
                        <w:rPr>
                          <w:rFonts w:asciiTheme="minorHAnsi" w:eastAsia="Times New Roman" w:hAnsiTheme="minorHAnsi" w:cstheme="minorHAnsi"/>
                          <w:color w:val="18407F"/>
                          <w:spacing w:val="5"/>
                          <w:kern w:val="28"/>
                          <w:sz w:val="24"/>
                          <w:szCs w:val="24"/>
                        </w:rPr>
                      </w:pPr>
                      <w:r w:rsidRPr="000D5012">
                        <w:rPr>
                          <w:rFonts w:asciiTheme="minorHAnsi" w:eastAsia="Times New Roman" w:hAnsiTheme="minorHAnsi" w:cstheme="minorHAnsi"/>
                          <w:color w:val="18407F"/>
                          <w:spacing w:val="5"/>
                          <w:kern w:val="28"/>
                          <w:sz w:val="24"/>
                          <w:szCs w:val="24"/>
                        </w:rPr>
                        <w:t>Europese aanbesteding ‘Doorontwikkeling CDL’</w:t>
                      </w:r>
                    </w:p>
                    <w:p w14:paraId="03B58172" w14:textId="77777777" w:rsidR="00694771" w:rsidRPr="000D5012" w:rsidRDefault="00694771" w:rsidP="00A72F0E">
                      <w:pPr>
                        <w:rPr>
                          <w:rFonts w:asciiTheme="minorHAnsi" w:hAnsiTheme="minorHAnsi" w:cstheme="minorHAnsi"/>
                          <w:color w:val="18407F"/>
                          <w:sz w:val="24"/>
                          <w:szCs w:val="24"/>
                          <w:lang w:eastAsia="nl-NL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2" behindDoc="0" locked="0" layoutInCell="1" allowOverlap="1" wp14:anchorId="67B4C6A4" wp14:editId="5920ECD1">
            <wp:simplePos x="0" y="0"/>
            <wp:positionH relativeFrom="column">
              <wp:posOffset>3334167</wp:posOffset>
            </wp:positionH>
            <wp:positionV relativeFrom="paragraph">
              <wp:posOffset>-1530120</wp:posOffset>
            </wp:positionV>
            <wp:extent cx="3312626" cy="787941"/>
            <wp:effectExtent l="0" t="0" r="0" b="0"/>
            <wp:wrapNone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626" cy="78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190">
        <w:rPr>
          <w:noProof/>
        </w:rPr>
        <w:pict w14:anchorId="2CF1EC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0.25pt" o:bullet="t"/>
        </w:pict>
      </w:r>
      <w:bookmarkStart w:id="0" w:name="_Toc347323799"/>
      <w:bookmarkStart w:id="1" w:name="_Toc347323818"/>
      <w:r w:rsidR="008F1852">
        <w:rPr>
          <w:noProof/>
        </w:rPr>
        <w:tab/>
      </w:r>
      <w:r w:rsidR="000D5012">
        <w:rPr>
          <w:noProof/>
        </w:rPr>
        <w:tab/>
      </w:r>
      <w:r w:rsidR="000D5012">
        <w:rPr>
          <w:noProof/>
        </w:rPr>
        <w:tab/>
      </w:r>
    </w:p>
    <w:p w14:paraId="0074C46D" w14:textId="1EDC185D" w:rsidR="00354012" w:rsidRPr="00787A3A" w:rsidRDefault="005220E6" w:rsidP="00B86870">
      <w:pPr>
        <w:pStyle w:val="VerborgenKop1"/>
        <w:tabs>
          <w:tab w:val="left" w:pos="368"/>
          <w:tab w:val="left" w:pos="1290"/>
          <w:tab w:val="center" w:pos="4536"/>
          <w:tab w:val="left" w:pos="5213"/>
        </w:tabs>
      </w:pPr>
      <w:r w:rsidRPr="00787A3A">
        <w:tab/>
      </w:r>
      <w:r w:rsidR="0030279E" w:rsidRPr="00787A3A">
        <w:tab/>
      </w:r>
      <w:r w:rsidR="00EB2F61" w:rsidRPr="00787A3A">
        <w:tab/>
      </w:r>
    </w:p>
    <w:p w14:paraId="57D0F9A0" w14:textId="3DE7D5B9" w:rsidR="00A5278A" w:rsidRPr="00787A3A" w:rsidRDefault="00EB2F61" w:rsidP="00B86870">
      <w:pPr>
        <w:pStyle w:val="VerborgenKop1"/>
        <w:tabs>
          <w:tab w:val="left" w:pos="3460"/>
          <w:tab w:val="center" w:pos="4536"/>
        </w:tabs>
        <w:rPr>
          <w:b w:val="0"/>
        </w:rPr>
      </w:pPr>
      <w:r w:rsidRPr="00787A3A">
        <w:rPr>
          <w:b w:val="0"/>
        </w:rPr>
        <w:tab/>
      </w:r>
      <w:r w:rsidR="000264B0" w:rsidRPr="00787A3A">
        <w:rPr>
          <w:b w:val="0"/>
        </w:rPr>
        <w:tab/>
      </w:r>
    </w:p>
    <w:p w14:paraId="1B3E619C" w14:textId="4D5CF1ED" w:rsidR="00A5278A" w:rsidRPr="00787A3A" w:rsidRDefault="00A5278A" w:rsidP="00B86870">
      <w:pPr>
        <w:spacing w:after="0" w:line="240" w:lineRule="auto"/>
        <w:rPr>
          <w:color w:val="2C4475"/>
          <w:sz w:val="22"/>
        </w:rPr>
      </w:pPr>
    </w:p>
    <w:bookmarkEnd w:id="0"/>
    <w:bookmarkEnd w:id="1"/>
    <w:p w14:paraId="2414603E" w14:textId="01321230" w:rsidR="00756D40" w:rsidRPr="00BA4046" w:rsidRDefault="00756D40" w:rsidP="00594CFA">
      <w:pPr>
        <w:spacing w:after="0" w:line="240" w:lineRule="auto"/>
        <w:rPr>
          <w:rFonts w:asciiTheme="minorHAnsi" w:eastAsia="Arial" w:hAnsiTheme="minorHAnsi" w:cstheme="minorHAnsi"/>
          <w:sz w:val="22"/>
        </w:rPr>
      </w:pPr>
      <w:r w:rsidRPr="00BA4046">
        <w:rPr>
          <w:rFonts w:asciiTheme="minorHAnsi" w:eastAsia="Arial" w:hAnsiTheme="minorHAnsi" w:cstheme="minorHAnsi"/>
          <w:sz w:val="22"/>
        </w:rPr>
        <w:t xml:space="preserve"> </w:t>
      </w:r>
    </w:p>
    <w:p w14:paraId="4B9AE34C" w14:textId="77777777" w:rsidR="008D3368" w:rsidRPr="00BA4046" w:rsidRDefault="008D3368" w:rsidP="00B86870">
      <w:pPr>
        <w:spacing w:after="0" w:line="276" w:lineRule="auto"/>
        <w:rPr>
          <w:rFonts w:asciiTheme="minorHAnsi" w:eastAsia="Arial" w:hAnsiTheme="minorHAnsi" w:cstheme="minorHAnsi"/>
          <w:sz w:val="22"/>
        </w:rPr>
      </w:pPr>
    </w:p>
    <w:p w14:paraId="4D22E864" w14:textId="77777777" w:rsidR="002846FD" w:rsidRPr="00BA4046" w:rsidRDefault="002846FD" w:rsidP="00B86870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3F85"/>
          <w:sz w:val="22"/>
        </w:rPr>
      </w:pPr>
      <w:bookmarkStart w:id="2" w:name="_Toc529877950"/>
      <w:bookmarkStart w:id="3" w:name="_Toc529970002"/>
      <w:r w:rsidRPr="00BA4046">
        <w:rPr>
          <w:rFonts w:asciiTheme="minorHAnsi" w:hAnsiTheme="minorHAnsi" w:cstheme="minorHAnsi"/>
          <w:sz w:val="22"/>
        </w:rPr>
        <w:br w:type="page"/>
      </w:r>
    </w:p>
    <w:p w14:paraId="100EB43A" w14:textId="676B5E4B" w:rsidR="008D3368" w:rsidRPr="00BA4046" w:rsidRDefault="00CD5BC9" w:rsidP="00B86870">
      <w:pPr>
        <w:pStyle w:val="Kop1"/>
        <w:rPr>
          <w:rFonts w:asciiTheme="minorHAnsi" w:hAnsiTheme="minorHAnsi" w:cstheme="minorHAnsi"/>
          <w:color w:val="18407F"/>
          <w:sz w:val="22"/>
          <w:szCs w:val="22"/>
        </w:rPr>
      </w:pPr>
      <w:bookmarkStart w:id="4" w:name="_Toc64287631"/>
      <w:r w:rsidRPr="00BA4046">
        <w:rPr>
          <w:rFonts w:asciiTheme="minorHAnsi" w:hAnsiTheme="minorHAnsi" w:cstheme="minorHAnsi"/>
          <w:color w:val="18407F"/>
          <w:sz w:val="22"/>
          <w:szCs w:val="22"/>
        </w:rPr>
        <w:lastRenderedPageBreak/>
        <w:t xml:space="preserve">5. </w:t>
      </w:r>
      <w:r w:rsidR="008D3368" w:rsidRPr="00BA4046">
        <w:rPr>
          <w:rFonts w:asciiTheme="minorHAnsi" w:hAnsiTheme="minorHAnsi" w:cstheme="minorHAnsi"/>
          <w:color w:val="18407F"/>
          <w:sz w:val="22"/>
          <w:szCs w:val="22"/>
        </w:rPr>
        <w:t>Marktconsultatievragen</w:t>
      </w:r>
      <w:bookmarkEnd w:id="2"/>
      <w:bookmarkEnd w:id="3"/>
      <w:bookmarkEnd w:id="4"/>
    </w:p>
    <w:p w14:paraId="4631D6EB" w14:textId="77777777" w:rsidR="00134D59" w:rsidRPr="00BA4046" w:rsidRDefault="00134D59" w:rsidP="00B86870">
      <w:pPr>
        <w:spacing w:after="0" w:line="276" w:lineRule="auto"/>
        <w:rPr>
          <w:rFonts w:asciiTheme="minorHAnsi" w:eastAsia="Arial" w:hAnsiTheme="minorHAnsi" w:cstheme="minorHAnsi"/>
          <w:color w:val="A6A6A6"/>
          <w:sz w:val="22"/>
          <w:shd w:val="clear" w:color="auto" w:fill="FFFFFF"/>
        </w:rPr>
      </w:pPr>
    </w:p>
    <w:p w14:paraId="63F5E001" w14:textId="653E014E" w:rsidR="00526B01" w:rsidRPr="00BA4046" w:rsidRDefault="00A6641F" w:rsidP="00B86870">
      <w:pPr>
        <w:pStyle w:val="Lijstalinea"/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 xml:space="preserve">Welke opties ziet u voor </w:t>
      </w:r>
      <w:r w:rsidR="004B34E9" w:rsidRPr="00BA4046">
        <w:rPr>
          <w:rFonts w:asciiTheme="minorHAnsi" w:hAnsiTheme="minorHAnsi" w:cstheme="minorHAnsi"/>
          <w:b/>
          <w:bCs/>
          <w:sz w:val="22"/>
        </w:rPr>
        <w:t xml:space="preserve">centrale </w:t>
      </w:r>
      <w:r w:rsidRPr="00BA4046">
        <w:rPr>
          <w:rFonts w:asciiTheme="minorHAnsi" w:hAnsiTheme="minorHAnsi" w:cstheme="minorHAnsi"/>
          <w:b/>
          <w:bCs/>
          <w:sz w:val="22"/>
        </w:rPr>
        <w:t>opslag</w:t>
      </w:r>
      <w:r w:rsidRPr="00BA4046">
        <w:rPr>
          <w:rFonts w:asciiTheme="minorHAnsi" w:hAnsiTheme="minorHAnsi" w:cstheme="minorHAnsi"/>
          <w:sz w:val="22"/>
        </w:rPr>
        <w:t xml:space="preserve"> van gegevens</w:t>
      </w:r>
      <w:r w:rsidR="004B34E9" w:rsidRPr="00BA4046">
        <w:rPr>
          <w:rFonts w:asciiTheme="minorHAnsi" w:hAnsiTheme="minorHAnsi" w:cstheme="minorHAnsi"/>
          <w:sz w:val="22"/>
        </w:rPr>
        <w:t>,</w:t>
      </w:r>
      <w:r w:rsidRPr="00BA4046">
        <w:rPr>
          <w:rFonts w:asciiTheme="minorHAnsi" w:hAnsiTheme="minorHAnsi" w:cstheme="minorHAnsi"/>
          <w:sz w:val="22"/>
        </w:rPr>
        <w:t xml:space="preserve"> </w:t>
      </w:r>
      <w:r w:rsidR="00BD44E3" w:rsidRPr="00BA4046">
        <w:rPr>
          <w:rFonts w:asciiTheme="minorHAnsi" w:hAnsiTheme="minorHAnsi" w:cstheme="minorHAnsi"/>
          <w:sz w:val="22"/>
        </w:rPr>
        <w:t xml:space="preserve">gegeven het feit dat </w:t>
      </w:r>
      <w:r w:rsidR="009E0C0A" w:rsidRPr="00BA4046">
        <w:rPr>
          <w:rFonts w:asciiTheme="minorHAnsi" w:hAnsiTheme="minorHAnsi" w:cstheme="minorHAnsi"/>
          <w:sz w:val="22"/>
        </w:rPr>
        <w:t>er sprake is van verschillende soorten datasets</w:t>
      </w:r>
    </w:p>
    <w:p w14:paraId="29AC4BFC" w14:textId="41B181AB" w:rsidR="00A94253" w:rsidRPr="00BA4046" w:rsidRDefault="00A94253" w:rsidP="00B86870">
      <w:pPr>
        <w:pStyle w:val="Lijstalinea"/>
        <w:numPr>
          <w:ilvl w:val="1"/>
          <w:numId w:val="21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>Geo-data</w:t>
      </w:r>
    </w:p>
    <w:p w14:paraId="51C84341" w14:textId="255A67D7" w:rsidR="00A94253" w:rsidRPr="00BA4046" w:rsidRDefault="0072296B" w:rsidP="00B86870">
      <w:pPr>
        <w:pStyle w:val="Lijstalinea"/>
        <w:numPr>
          <w:ilvl w:val="1"/>
          <w:numId w:val="21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>Meta informatie</w:t>
      </w:r>
    </w:p>
    <w:p w14:paraId="184E7215" w14:textId="34BE8A0C" w:rsidR="0072296B" w:rsidRPr="00BA4046" w:rsidRDefault="0072296B" w:rsidP="00B86870">
      <w:pPr>
        <w:pStyle w:val="Lijstalinea"/>
        <w:numPr>
          <w:ilvl w:val="1"/>
          <w:numId w:val="21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 xml:space="preserve">Documenten </w:t>
      </w:r>
    </w:p>
    <w:p w14:paraId="40336908" w14:textId="77777777" w:rsidR="002A6964" w:rsidRPr="00BA4046" w:rsidRDefault="002A6964" w:rsidP="00B86870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7DD7E369" w14:textId="5C44385F" w:rsidR="008D2372" w:rsidRPr="00BA4046" w:rsidRDefault="008D2372" w:rsidP="00B86870">
      <w:pPr>
        <w:pStyle w:val="Lijstalinea"/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 xml:space="preserve">Welke oplossing ziet u hier voor het leggen van de </w:t>
      </w:r>
      <w:r w:rsidRPr="00BA4046">
        <w:rPr>
          <w:rFonts w:asciiTheme="minorHAnsi" w:hAnsiTheme="minorHAnsi" w:cstheme="minorHAnsi"/>
          <w:b/>
          <w:bCs/>
          <w:sz w:val="22"/>
        </w:rPr>
        <w:t>relatie tussen het logische gegevensmodel en het beheren van het fysiek geïmplementeerde model</w:t>
      </w:r>
      <w:r w:rsidRPr="00BA4046">
        <w:rPr>
          <w:rFonts w:asciiTheme="minorHAnsi" w:hAnsiTheme="minorHAnsi" w:cstheme="minorHAnsi"/>
          <w:sz w:val="22"/>
        </w:rPr>
        <w:t xml:space="preserve"> binnen de centrale voorziening CDL. Op dit moment wordt gewerkt op basis van Model-driven design, waarbij het logisch gegevensmodel wordt beheerd in </w:t>
      </w:r>
      <w:r w:rsidR="00312B2B" w:rsidRPr="00BA4046">
        <w:rPr>
          <w:rFonts w:asciiTheme="minorHAnsi" w:hAnsiTheme="minorHAnsi" w:cstheme="minorHAnsi"/>
          <w:sz w:val="22"/>
        </w:rPr>
        <w:t>Enterprice Architect</w:t>
      </w:r>
      <w:r w:rsidR="000B1317" w:rsidRPr="00BA4046">
        <w:rPr>
          <w:rFonts w:asciiTheme="minorHAnsi" w:hAnsiTheme="minorHAnsi" w:cstheme="minorHAnsi"/>
          <w:sz w:val="22"/>
        </w:rPr>
        <w:t xml:space="preserve"> (Sparx </w:t>
      </w:r>
      <w:r w:rsidR="00DA1DC2" w:rsidRPr="00BA4046">
        <w:rPr>
          <w:rFonts w:asciiTheme="minorHAnsi" w:hAnsiTheme="minorHAnsi" w:cstheme="minorHAnsi"/>
          <w:sz w:val="22"/>
        </w:rPr>
        <w:t>Systems)</w:t>
      </w:r>
    </w:p>
    <w:p w14:paraId="5E3C3A04" w14:textId="77777777" w:rsidR="008D2372" w:rsidRPr="00BA4046" w:rsidRDefault="008D2372" w:rsidP="00B86870">
      <w:pPr>
        <w:pStyle w:val="Lijstalinea"/>
        <w:numPr>
          <w:ilvl w:val="1"/>
          <w:numId w:val="25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>Welke tooling is dan gewenst</w:t>
      </w:r>
    </w:p>
    <w:p w14:paraId="478A837E" w14:textId="77777777" w:rsidR="008D2372" w:rsidRPr="00BA4046" w:rsidRDefault="008D2372" w:rsidP="00B86870">
      <w:pPr>
        <w:pStyle w:val="Lijstalinea"/>
        <w:numPr>
          <w:ilvl w:val="1"/>
          <w:numId w:val="25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>Hoe is deze in te zetten voor het beheer van de nieuw te realiseren voorziening</w:t>
      </w:r>
    </w:p>
    <w:p w14:paraId="2A28F0DE" w14:textId="77777777" w:rsidR="002A6964" w:rsidRPr="00BA4046" w:rsidRDefault="002A6964" w:rsidP="00B86870">
      <w:pPr>
        <w:pStyle w:val="Lijstalinea"/>
        <w:spacing w:after="0" w:line="240" w:lineRule="auto"/>
        <w:rPr>
          <w:rFonts w:asciiTheme="minorHAnsi" w:hAnsiTheme="minorHAnsi" w:cstheme="minorHAnsi"/>
          <w:sz w:val="22"/>
        </w:rPr>
      </w:pPr>
    </w:p>
    <w:p w14:paraId="348A60FF" w14:textId="35055F62" w:rsidR="00050CDB" w:rsidRPr="00BA4046" w:rsidRDefault="0072296B" w:rsidP="00B86870">
      <w:pPr>
        <w:pStyle w:val="Lijstalinea"/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 xml:space="preserve">Hoe ziet u opties om </w:t>
      </w:r>
      <w:r w:rsidR="008752B6" w:rsidRPr="00BA4046">
        <w:rPr>
          <w:rFonts w:asciiTheme="minorHAnsi" w:hAnsiTheme="minorHAnsi" w:cstheme="minorHAnsi"/>
          <w:b/>
          <w:bCs/>
          <w:sz w:val="22"/>
        </w:rPr>
        <w:t>beheersbaar om te gaan met gegevensmodel-wijzigingen</w:t>
      </w:r>
      <w:r w:rsidR="008752B6" w:rsidRPr="00BA4046">
        <w:rPr>
          <w:rFonts w:asciiTheme="minorHAnsi" w:hAnsiTheme="minorHAnsi" w:cstheme="minorHAnsi"/>
          <w:sz w:val="22"/>
        </w:rPr>
        <w:t xml:space="preserve"> die integraal bij waterschappen worden doorgevoerd (maar niet tegelijk worden </w:t>
      </w:r>
      <w:r w:rsidR="000F3157" w:rsidRPr="00BA4046">
        <w:rPr>
          <w:rFonts w:asciiTheme="minorHAnsi" w:hAnsiTheme="minorHAnsi" w:cstheme="minorHAnsi"/>
          <w:sz w:val="22"/>
        </w:rPr>
        <w:t>geïmplementeerd</w:t>
      </w:r>
      <w:r w:rsidR="008752B6" w:rsidRPr="00BA4046">
        <w:rPr>
          <w:rFonts w:asciiTheme="minorHAnsi" w:hAnsiTheme="minorHAnsi" w:cstheme="minorHAnsi"/>
          <w:sz w:val="22"/>
        </w:rPr>
        <w:t>)</w:t>
      </w:r>
      <w:r w:rsidR="00B60A0A" w:rsidRPr="00BA4046">
        <w:rPr>
          <w:rFonts w:asciiTheme="minorHAnsi" w:hAnsiTheme="minorHAnsi" w:cstheme="minorHAnsi"/>
          <w:sz w:val="22"/>
        </w:rPr>
        <w:t>,</w:t>
      </w:r>
      <w:r w:rsidR="008752B6" w:rsidRPr="00BA4046">
        <w:rPr>
          <w:rFonts w:asciiTheme="minorHAnsi" w:hAnsiTheme="minorHAnsi" w:cstheme="minorHAnsi"/>
          <w:sz w:val="22"/>
        </w:rPr>
        <w:t xml:space="preserve"> waarbij </w:t>
      </w:r>
      <w:r w:rsidR="000F3157" w:rsidRPr="00BA4046">
        <w:rPr>
          <w:rFonts w:asciiTheme="minorHAnsi" w:hAnsiTheme="minorHAnsi" w:cstheme="minorHAnsi"/>
          <w:sz w:val="22"/>
        </w:rPr>
        <w:t xml:space="preserve">in sommige gevallen fundamentele wijzigingen </w:t>
      </w:r>
      <w:r w:rsidR="00C9053A" w:rsidRPr="00BA4046">
        <w:rPr>
          <w:rFonts w:asciiTheme="minorHAnsi" w:hAnsiTheme="minorHAnsi" w:cstheme="minorHAnsi"/>
          <w:sz w:val="22"/>
        </w:rPr>
        <w:t>optreden</w:t>
      </w:r>
      <w:r w:rsidR="009F31D6" w:rsidRPr="00BA4046">
        <w:rPr>
          <w:rFonts w:asciiTheme="minorHAnsi" w:hAnsiTheme="minorHAnsi" w:cstheme="minorHAnsi"/>
          <w:sz w:val="22"/>
        </w:rPr>
        <w:t>?</w:t>
      </w:r>
    </w:p>
    <w:p w14:paraId="292B0028" w14:textId="065B2112" w:rsidR="00C9053A" w:rsidRPr="00BA4046" w:rsidRDefault="00C9053A" w:rsidP="00B86870">
      <w:pPr>
        <w:pStyle w:val="Lijstalinea"/>
        <w:numPr>
          <w:ilvl w:val="1"/>
          <w:numId w:val="24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>Bij het ophalen van data</w:t>
      </w:r>
      <w:r w:rsidR="00C4500B" w:rsidRPr="00BA4046">
        <w:rPr>
          <w:rFonts w:asciiTheme="minorHAnsi" w:hAnsiTheme="minorHAnsi" w:cstheme="minorHAnsi"/>
          <w:sz w:val="22"/>
        </w:rPr>
        <w:t xml:space="preserve"> bij waterschappen</w:t>
      </w:r>
    </w:p>
    <w:p w14:paraId="45AADA05" w14:textId="1406F835" w:rsidR="00C9053A" w:rsidRPr="00BA4046" w:rsidRDefault="00C9053A" w:rsidP="00B86870">
      <w:pPr>
        <w:pStyle w:val="Lijstalinea"/>
        <w:numPr>
          <w:ilvl w:val="1"/>
          <w:numId w:val="24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>Bij het opslaan van data</w:t>
      </w:r>
    </w:p>
    <w:p w14:paraId="6014F985" w14:textId="137DD997" w:rsidR="000A1294" w:rsidRPr="00BA4046" w:rsidRDefault="00C4500B" w:rsidP="00B86870">
      <w:pPr>
        <w:pStyle w:val="Lijstalinea"/>
        <w:numPr>
          <w:ilvl w:val="1"/>
          <w:numId w:val="24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>Bij het distribueren van datasets</w:t>
      </w:r>
    </w:p>
    <w:p w14:paraId="5E113EFC" w14:textId="77777777" w:rsidR="005A7F39" w:rsidRPr="00BA4046" w:rsidRDefault="005A7F39" w:rsidP="005A7F39">
      <w:pPr>
        <w:pStyle w:val="Lijstalinea"/>
        <w:spacing w:after="0" w:line="240" w:lineRule="auto"/>
        <w:ind w:left="1080"/>
        <w:rPr>
          <w:rFonts w:asciiTheme="minorHAnsi" w:hAnsiTheme="minorHAnsi" w:cstheme="minorHAnsi"/>
          <w:sz w:val="22"/>
        </w:rPr>
      </w:pPr>
    </w:p>
    <w:p w14:paraId="6B59D8E6" w14:textId="5E4CF5D0" w:rsidR="000A1294" w:rsidRPr="00BA4046" w:rsidRDefault="009E0973" w:rsidP="00B86870">
      <w:pPr>
        <w:pStyle w:val="Lijstalineaongenummerd"/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 xml:space="preserve">Hoe </w:t>
      </w:r>
      <w:r w:rsidR="00157E02" w:rsidRPr="00BA4046">
        <w:rPr>
          <w:rFonts w:asciiTheme="minorHAnsi" w:hAnsiTheme="minorHAnsi" w:cstheme="minorHAnsi"/>
          <w:sz w:val="22"/>
        </w:rPr>
        <w:t xml:space="preserve">is </w:t>
      </w:r>
      <w:r w:rsidR="00517AD5" w:rsidRPr="00BA4046">
        <w:rPr>
          <w:rFonts w:asciiTheme="minorHAnsi" w:hAnsiTheme="minorHAnsi" w:cstheme="minorHAnsi"/>
          <w:sz w:val="22"/>
        </w:rPr>
        <w:t xml:space="preserve">het </w:t>
      </w:r>
      <w:r w:rsidR="00157E02" w:rsidRPr="00BA4046">
        <w:rPr>
          <w:rFonts w:asciiTheme="minorHAnsi" w:hAnsiTheme="minorHAnsi" w:cstheme="minorHAnsi"/>
          <w:sz w:val="22"/>
        </w:rPr>
        <w:t xml:space="preserve">naar uw opinie </w:t>
      </w:r>
      <w:r w:rsidR="0007032A" w:rsidRPr="00BA4046">
        <w:rPr>
          <w:rFonts w:asciiTheme="minorHAnsi" w:hAnsiTheme="minorHAnsi" w:cstheme="minorHAnsi"/>
          <w:sz w:val="22"/>
        </w:rPr>
        <w:t xml:space="preserve">bij een ingericht gegevensknooppunt (met </w:t>
      </w:r>
      <w:r w:rsidR="00FF4750" w:rsidRPr="00BA4046">
        <w:rPr>
          <w:rFonts w:asciiTheme="minorHAnsi" w:hAnsiTheme="minorHAnsi" w:cstheme="minorHAnsi"/>
          <w:sz w:val="22"/>
        </w:rPr>
        <w:t>een of meerdere opslagstructuren van gegevens)</w:t>
      </w:r>
      <w:r w:rsidR="00157E02" w:rsidRPr="00BA4046">
        <w:rPr>
          <w:rFonts w:asciiTheme="minorHAnsi" w:hAnsiTheme="minorHAnsi" w:cstheme="minorHAnsi"/>
          <w:sz w:val="22"/>
        </w:rPr>
        <w:t xml:space="preserve">, mogelijk om goed </w:t>
      </w:r>
      <w:r w:rsidR="00157E02" w:rsidRPr="00BA4046">
        <w:rPr>
          <w:rFonts w:asciiTheme="minorHAnsi" w:hAnsiTheme="minorHAnsi" w:cstheme="minorHAnsi"/>
          <w:b/>
          <w:bCs/>
          <w:sz w:val="22"/>
        </w:rPr>
        <w:t>in te spelen op vraagverandering</w:t>
      </w:r>
      <w:r w:rsidR="00157E02" w:rsidRPr="00BA4046">
        <w:rPr>
          <w:rFonts w:asciiTheme="minorHAnsi" w:hAnsiTheme="minorHAnsi" w:cstheme="minorHAnsi"/>
          <w:sz w:val="22"/>
        </w:rPr>
        <w:t xml:space="preserve"> in de komende jaren bij afnemers van gegevens</w:t>
      </w:r>
      <w:r w:rsidR="00F8147F" w:rsidRPr="00BA4046">
        <w:rPr>
          <w:rFonts w:asciiTheme="minorHAnsi" w:hAnsiTheme="minorHAnsi" w:cstheme="minorHAnsi"/>
          <w:sz w:val="22"/>
        </w:rPr>
        <w:t>?</w:t>
      </w:r>
      <w:r w:rsidR="000077B0" w:rsidRPr="00BA4046">
        <w:rPr>
          <w:rFonts w:asciiTheme="minorHAnsi" w:hAnsiTheme="minorHAnsi" w:cstheme="minorHAnsi"/>
          <w:sz w:val="22"/>
        </w:rPr>
        <w:t xml:space="preserve"> Denk aan:</w:t>
      </w:r>
    </w:p>
    <w:p w14:paraId="4A69DB59" w14:textId="77777777" w:rsidR="0067644E" w:rsidRPr="00BA4046" w:rsidRDefault="0067644E" w:rsidP="00B86870">
      <w:pPr>
        <w:pStyle w:val="Lijstalinea"/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>Ontwikkeling in standaarden</w:t>
      </w:r>
    </w:p>
    <w:p w14:paraId="5BF2091D" w14:textId="6BD0F592" w:rsidR="00760C7E" w:rsidRPr="00BA4046" w:rsidRDefault="000077B0" w:rsidP="00B86870">
      <w:pPr>
        <w:pStyle w:val="Lijstalinea"/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>N</w:t>
      </w:r>
      <w:r w:rsidR="000E5B8F" w:rsidRPr="00BA4046">
        <w:rPr>
          <w:rFonts w:asciiTheme="minorHAnsi" w:hAnsiTheme="minorHAnsi" w:cstheme="minorHAnsi"/>
          <w:sz w:val="22"/>
        </w:rPr>
        <w:t xml:space="preserve">ieuwe </w:t>
      </w:r>
      <w:r w:rsidR="00B37932" w:rsidRPr="00BA4046">
        <w:rPr>
          <w:rFonts w:asciiTheme="minorHAnsi" w:hAnsiTheme="minorHAnsi" w:cstheme="minorHAnsi"/>
          <w:sz w:val="22"/>
        </w:rPr>
        <w:t>uitwissel</w:t>
      </w:r>
      <w:r w:rsidR="00CD51AB" w:rsidRPr="00BA4046">
        <w:rPr>
          <w:rFonts w:asciiTheme="minorHAnsi" w:hAnsiTheme="minorHAnsi" w:cstheme="minorHAnsi"/>
          <w:sz w:val="22"/>
        </w:rPr>
        <w:t>protocollen</w:t>
      </w:r>
    </w:p>
    <w:p w14:paraId="22D89DF7" w14:textId="77777777" w:rsidR="003C5558" w:rsidRPr="00BA4046" w:rsidRDefault="00760C7E" w:rsidP="00B86870">
      <w:pPr>
        <w:pStyle w:val="Lijstalinea"/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 xml:space="preserve">Nieuwe </w:t>
      </w:r>
      <w:r w:rsidR="00171936" w:rsidRPr="00BA4046">
        <w:rPr>
          <w:rFonts w:asciiTheme="minorHAnsi" w:hAnsiTheme="minorHAnsi" w:cstheme="minorHAnsi"/>
          <w:sz w:val="22"/>
        </w:rPr>
        <w:t>bevragingstechnieken</w:t>
      </w:r>
    </w:p>
    <w:p w14:paraId="2D698B79" w14:textId="162A189A" w:rsidR="00F8147F" w:rsidRPr="00BA4046" w:rsidRDefault="003C5558" w:rsidP="00B86870">
      <w:pPr>
        <w:pStyle w:val="Lijstalinea"/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>Veelheid aan verschillende vragen</w:t>
      </w:r>
      <w:r w:rsidR="00963760" w:rsidRPr="00BA4046">
        <w:rPr>
          <w:rFonts w:asciiTheme="minorHAnsi" w:hAnsiTheme="minorHAnsi" w:cstheme="minorHAnsi"/>
          <w:sz w:val="22"/>
        </w:rPr>
        <w:t xml:space="preserve"> </w:t>
      </w:r>
    </w:p>
    <w:p w14:paraId="0D045256" w14:textId="2F792638" w:rsidR="007C2152" w:rsidRPr="00BA4046" w:rsidRDefault="008171C3" w:rsidP="00B86870">
      <w:pPr>
        <w:pStyle w:val="Lijstalinea"/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>Behoefte aan actuele</w:t>
      </w:r>
      <w:r w:rsidR="00461C9B" w:rsidRPr="00BA4046">
        <w:rPr>
          <w:rFonts w:asciiTheme="minorHAnsi" w:hAnsiTheme="minorHAnsi" w:cstheme="minorHAnsi"/>
          <w:sz w:val="22"/>
        </w:rPr>
        <w:t xml:space="preserve"> (dynamische data</w:t>
      </w:r>
      <w:r w:rsidR="007B28F3" w:rsidRPr="00BA4046">
        <w:rPr>
          <w:rFonts w:asciiTheme="minorHAnsi" w:hAnsiTheme="minorHAnsi" w:cstheme="minorHAnsi"/>
          <w:sz w:val="22"/>
        </w:rPr>
        <w:t>)</w:t>
      </w:r>
    </w:p>
    <w:p w14:paraId="54590B0D" w14:textId="33DFF7DE" w:rsidR="005233E4" w:rsidRPr="00BA4046" w:rsidRDefault="00DA371B" w:rsidP="00B86870">
      <w:pPr>
        <w:pStyle w:val="Lijstalinea"/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>Gewenste m</w:t>
      </w:r>
      <w:r w:rsidR="001B21F2" w:rsidRPr="00BA4046">
        <w:rPr>
          <w:rFonts w:asciiTheme="minorHAnsi" w:hAnsiTheme="minorHAnsi" w:cstheme="minorHAnsi"/>
          <w:sz w:val="22"/>
        </w:rPr>
        <w:t>utatieleveringen</w:t>
      </w:r>
    </w:p>
    <w:p w14:paraId="4E3DF192" w14:textId="7EC59172" w:rsidR="00ED191E" w:rsidRPr="00BA4046" w:rsidRDefault="00ED191E" w:rsidP="00B86870">
      <w:pPr>
        <w:pStyle w:val="Lijstalinea"/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>Behoefte aan historische gegevens</w:t>
      </w:r>
    </w:p>
    <w:p w14:paraId="166FDD64" w14:textId="77777777" w:rsidR="001F780B" w:rsidRPr="00BA4046" w:rsidRDefault="001F780B" w:rsidP="00B86870">
      <w:pPr>
        <w:spacing w:after="0" w:line="240" w:lineRule="auto"/>
        <w:ind w:left="708"/>
        <w:rPr>
          <w:rFonts w:asciiTheme="minorHAnsi" w:hAnsiTheme="minorHAnsi" w:cstheme="minorHAnsi"/>
          <w:sz w:val="22"/>
        </w:rPr>
      </w:pPr>
    </w:p>
    <w:p w14:paraId="5D16CB29" w14:textId="32B50097" w:rsidR="007D6CBF" w:rsidRPr="00BA4046" w:rsidRDefault="007D6CBF" w:rsidP="00B86870">
      <w:pPr>
        <w:spacing w:after="0" w:line="240" w:lineRule="auto"/>
        <w:ind w:left="708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 xml:space="preserve">Een belangrijk punt van aandacht bij de beantwoording van deze vraag is in hoeverre e.a.e. bij de </w:t>
      </w:r>
      <w:r w:rsidR="008A04D1" w:rsidRPr="00BA4046">
        <w:rPr>
          <w:rFonts w:asciiTheme="minorHAnsi" w:hAnsiTheme="minorHAnsi" w:cstheme="minorHAnsi"/>
          <w:sz w:val="22"/>
        </w:rPr>
        <w:t>initiële</w:t>
      </w:r>
      <w:r w:rsidR="00B077C1" w:rsidRPr="00BA4046">
        <w:rPr>
          <w:rFonts w:asciiTheme="minorHAnsi" w:hAnsiTheme="minorHAnsi" w:cstheme="minorHAnsi"/>
          <w:sz w:val="22"/>
        </w:rPr>
        <w:t xml:space="preserve"> </w:t>
      </w:r>
      <w:r w:rsidR="009A0D13" w:rsidRPr="00BA4046">
        <w:rPr>
          <w:rFonts w:asciiTheme="minorHAnsi" w:hAnsiTheme="minorHAnsi" w:cstheme="minorHAnsi"/>
          <w:sz w:val="22"/>
        </w:rPr>
        <w:t>op</w:t>
      </w:r>
      <w:r w:rsidR="00B077C1" w:rsidRPr="00BA4046">
        <w:rPr>
          <w:rFonts w:asciiTheme="minorHAnsi" w:hAnsiTheme="minorHAnsi" w:cstheme="minorHAnsi"/>
          <w:sz w:val="22"/>
        </w:rPr>
        <w:t>levering</w:t>
      </w:r>
      <w:r w:rsidR="009A0D13" w:rsidRPr="00BA4046">
        <w:rPr>
          <w:rFonts w:asciiTheme="minorHAnsi" w:hAnsiTheme="minorHAnsi" w:cstheme="minorHAnsi"/>
          <w:sz w:val="22"/>
        </w:rPr>
        <w:t xml:space="preserve"> van de CDL</w:t>
      </w:r>
      <w:r w:rsidR="00B077C1" w:rsidRPr="00BA4046">
        <w:rPr>
          <w:rFonts w:asciiTheme="minorHAnsi" w:hAnsiTheme="minorHAnsi" w:cstheme="minorHAnsi"/>
          <w:sz w:val="22"/>
        </w:rPr>
        <w:t xml:space="preserve"> </w:t>
      </w:r>
      <w:r w:rsidR="008A04D1" w:rsidRPr="00BA4046">
        <w:rPr>
          <w:rFonts w:asciiTheme="minorHAnsi" w:hAnsiTheme="minorHAnsi" w:cstheme="minorHAnsi"/>
          <w:sz w:val="22"/>
        </w:rPr>
        <w:t>gerealiseerd zou moeten zijn</w:t>
      </w:r>
      <w:r w:rsidR="00F800FC" w:rsidRPr="00BA4046">
        <w:rPr>
          <w:rFonts w:asciiTheme="minorHAnsi" w:hAnsiTheme="minorHAnsi" w:cstheme="minorHAnsi"/>
          <w:sz w:val="22"/>
        </w:rPr>
        <w:t xml:space="preserve"> vanwege de impact die het heeft </w:t>
      </w:r>
      <w:r w:rsidR="00A94F3A" w:rsidRPr="00BA4046">
        <w:rPr>
          <w:rFonts w:asciiTheme="minorHAnsi" w:hAnsiTheme="minorHAnsi" w:cstheme="minorHAnsi"/>
          <w:sz w:val="22"/>
        </w:rPr>
        <w:t>om het later te doen</w:t>
      </w:r>
      <w:r w:rsidR="008A04D1" w:rsidRPr="00BA4046">
        <w:rPr>
          <w:rFonts w:asciiTheme="minorHAnsi" w:hAnsiTheme="minorHAnsi" w:cstheme="minorHAnsi"/>
          <w:sz w:val="22"/>
        </w:rPr>
        <w:t xml:space="preserve">, of dat </w:t>
      </w:r>
      <w:r w:rsidR="00367E3D" w:rsidRPr="00BA4046">
        <w:rPr>
          <w:rFonts w:asciiTheme="minorHAnsi" w:hAnsiTheme="minorHAnsi" w:cstheme="minorHAnsi"/>
          <w:sz w:val="22"/>
        </w:rPr>
        <w:t>betreffende</w:t>
      </w:r>
      <w:r w:rsidR="001F780B" w:rsidRPr="00BA4046">
        <w:rPr>
          <w:rFonts w:asciiTheme="minorHAnsi" w:hAnsiTheme="minorHAnsi" w:cstheme="minorHAnsi"/>
          <w:sz w:val="22"/>
        </w:rPr>
        <w:t xml:space="preserve"> </w:t>
      </w:r>
      <w:r w:rsidR="009A0D13" w:rsidRPr="00BA4046">
        <w:rPr>
          <w:rFonts w:asciiTheme="minorHAnsi" w:hAnsiTheme="minorHAnsi" w:cstheme="minorHAnsi"/>
          <w:sz w:val="22"/>
        </w:rPr>
        <w:t>functiona</w:t>
      </w:r>
      <w:r w:rsidR="00367E3D" w:rsidRPr="00BA4046">
        <w:rPr>
          <w:rFonts w:asciiTheme="minorHAnsi" w:hAnsiTheme="minorHAnsi" w:cstheme="minorHAnsi"/>
          <w:sz w:val="22"/>
        </w:rPr>
        <w:t>liteit</w:t>
      </w:r>
      <w:r w:rsidR="008A04D1" w:rsidRPr="00BA4046">
        <w:rPr>
          <w:rFonts w:asciiTheme="minorHAnsi" w:hAnsiTheme="minorHAnsi" w:cstheme="minorHAnsi"/>
          <w:sz w:val="22"/>
        </w:rPr>
        <w:t xml:space="preserve"> later </w:t>
      </w:r>
      <w:r w:rsidR="003002DC" w:rsidRPr="00BA4046">
        <w:rPr>
          <w:rFonts w:asciiTheme="minorHAnsi" w:hAnsiTheme="minorHAnsi" w:cstheme="minorHAnsi"/>
          <w:sz w:val="22"/>
        </w:rPr>
        <w:t xml:space="preserve">met minimale impact </w:t>
      </w:r>
      <w:r w:rsidR="002724F2" w:rsidRPr="00BA4046">
        <w:rPr>
          <w:rFonts w:asciiTheme="minorHAnsi" w:hAnsiTheme="minorHAnsi" w:cstheme="minorHAnsi"/>
          <w:sz w:val="22"/>
        </w:rPr>
        <w:t xml:space="preserve">(ook financieel) </w:t>
      </w:r>
      <w:r w:rsidR="008A04D1" w:rsidRPr="00BA4046">
        <w:rPr>
          <w:rFonts w:asciiTheme="minorHAnsi" w:hAnsiTheme="minorHAnsi" w:cstheme="minorHAnsi"/>
          <w:sz w:val="22"/>
        </w:rPr>
        <w:t>kan worden toegevoegd.</w:t>
      </w:r>
    </w:p>
    <w:p w14:paraId="2717E9AC" w14:textId="77777777" w:rsidR="001F780B" w:rsidRPr="00BA4046" w:rsidRDefault="001F780B" w:rsidP="00B86870">
      <w:pPr>
        <w:pStyle w:val="Lijstalineaongenummerd"/>
        <w:numPr>
          <w:ilvl w:val="0"/>
          <w:numId w:val="0"/>
        </w:numPr>
        <w:spacing w:after="0" w:line="240" w:lineRule="auto"/>
        <w:ind w:left="720"/>
        <w:rPr>
          <w:rFonts w:asciiTheme="minorHAnsi" w:hAnsiTheme="minorHAnsi" w:cstheme="minorHAnsi"/>
          <w:sz w:val="22"/>
        </w:rPr>
      </w:pPr>
    </w:p>
    <w:p w14:paraId="5C63A5BB" w14:textId="77777777" w:rsidR="002664DC" w:rsidRPr="00BA4046" w:rsidRDefault="002664DC" w:rsidP="00B86870">
      <w:pPr>
        <w:pStyle w:val="Lijstalineaongenummerd"/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 xml:space="preserve">Hoe kijkt u aan tegen de </w:t>
      </w:r>
      <w:r w:rsidRPr="00BA4046">
        <w:rPr>
          <w:rFonts w:asciiTheme="minorHAnsi" w:hAnsiTheme="minorHAnsi" w:cstheme="minorHAnsi"/>
          <w:b/>
          <w:bCs/>
          <w:sz w:val="22"/>
        </w:rPr>
        <w:t>hosting</w:t>
      </w:r>
      <w:r w:rsidRPr="00BA4046">
        <w:rPr>
          <w:rFonts w:asciiTheme="minorHAnsi" w:hAnsiTheme="minorHAnsi" w:cstheme="minorHAnsi"/>
          <w:sz w:val="22"/>
        </w:rPr>
        <w:t xml:space="preserve"> van een dergelijke oplossing; is het mogelijk om hier een generieke clouddienst in te zetten voor het hosten van de oplossing (of is een SaaS oplossing meer voor de hand liggend)? </w:t>
      </w:r>
    </w:p>
    <w:p w14:paraId="636A35CC" w14:textId="77777777" w:rsidR="001F780B" w:rsidRPr="00BA4046" w:rsidRDefault="001F780B" w:rsidP="00B86870">
      <w:pPr>
        <w:pStyle w:val="Lijstalinea"/>
        <w:spacing w:after="0" w:line="240" w:lineRule="auto"/>
        <w:rPr>
          <w:rFonts w:asciiTheme="minorHAnsi" w:hAnsiTheme="minorHAnsi" w:cstheme="minorHAnsi"/>
          <w:sz w:val="22"/>
        </w:rPr>
      </w:pPr>
    </w:p>
    <w:p w14:paraId="75D9DA6F" w14:textId="77777777" w:rsidR="002664DC" w:rsidRPr="00BA4046" w:rsidRDefault="002664DC" w:rsidP="00B86870">
      <w:pPr>
        <w:pStyle w:val="Lijstalinea"/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 xml:space="preserve">Hoe kan op termijn een </w:t>
      </w:r>
      <w:r w:rsidRPr="00BA4046">
        <w:rPr>
          <w:rFonts w:asciiTheme="minorHAnsi" w:hAnsiTheme="minorHAnsi" w:cstheme="minorHAnsi"/>
          <w:b/>
          <w:bCs/>
          <w:sz w:val="22"/>
        </w:rPr>
        <w:t>linked-data</w:t>
      </w:r>
      <w:r w:rsidRPr="00BA4046">
        <w:rPr>
          <w:rFonts w:asciiTheme="minorHAnsi" w:hAnsiTheme="minorHAnsi" w:cstheme="minorHAnsi"/>
          <w:sz w:val="22"/>
        </w:rPr>
        <w:t xml:space="preserve"> architectuur gerealiseerd worden als groeipad? </w:t>
      </w:r>
    </w:p>
    <w:p w14:paraId="419DDCEB" w14:textId="77777777" w:rsidR="002664DC" w:rsidRPr="00BA4046" w:rsidRDefault="002664DC" w:rsidP="00B86870">
      <w:pPr>
        <w:pStyle w:val="Lijstalinea"/>
        <w:numPr>
          <w:ilvl w:val="1"/>
          <w:numId w:val="23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 xml:space="preserve">Hoe kijkt u aan tegen één oplossing die dit ondersteunt </w:t>
      </w:r>
    </w:p>
    <w:p w14:paraId="6031024E" w14:textId="77777777" w:rsidR="002664DC" w:rsidRPr="00BA4046" w:rsidRDefault="002664DC" w:rsidP="00B86870">
      <w:pPr>
        <w:pStyle w:val="Lijstalinea"/>
        <w:numPr>
          <w:ilvl w:val="1"/>
          <w:numId w:val="23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t>Kan dit een oplossing zijn die naast de andere wordt geïmplementeerd</w:t>
      </w:r>
    </w:p>
    <w:p w14:paraId="7101398E" w14:textId="77777777" w:rsidR="001F780B" w:rsidRPr="00BA4046" w:rsidRDefault="001F780B" w:rsidP="00B86870">
      <w:pPr>
        <w:pStyle w:val="Lijstalinea"/>
        <w:spacing w:after="0" w:line="240" w:lineRule="auto"/>
        <w:rPr>
          <w:rFonts w:asciiTheme="minorHAnsi" w:hAnsiTheme="minorHAnsi" w:cstheme="minorHAnsi"/>
          <w:sz w:val="22"/>
        </w:rPr>
      </w:pPr>
    </w:p>
    <w:p w14:paraId="560AC95B" w14:textId="6DC13D3C" w:rsidR="00D95BE0" w:rsidRPr="00BA4046" w:rsidRDefault="001C3087" w:rsidP="00B86870">
      <w:pPr>
        <w:pStyle w:val="Lijstalinea"/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BA4046">
        <w:rPr>
          <w:rFonts w:asciiTheme="minorHAnsi" w:hAnsiTheme="minorHAnsi" w:cstheme="minorHAnsi"/>
          <w:sz w:val="22"/>
        </w:rPr>
        <w:lastRenderedPageBreak/>
        <w:t>Welke</w:t>
      </w:r>
      <w:r w:rsidR="00DA61DA" w:rsidRPr="00BA4046">
        <w:rPr>
          <w:rFonts w:asciiTheme="minorHAnsi" w:hAnsiTheme="minorHAnsi" w:cstheme="minorHAnsi"/>
          <w:sz w:val="22"/>
        </w:rPr>
        <w:t>, in logische en technische zin</w:t>
      </w:r>
      <w:r w:rsidR="00B833DF" w:rsidRPr="00BA4046">
        <w:rPr>
          <w:rFonts w:asciiTheme="minorHAnsi" w:hAnsiTheme="minorHAnsi" w:cstheme="minorHAnsi"/>
          <w:sz w:val="22"/>
        </w:rPr>
        <w:t xml:space="preserve">, </w:t>
      </w:r>
      <w:r w:rsidRPr="00BA4046">
        <w:rPr>
          <w:rFonts w:asciiTheme="minorHAnsi" w:hAnsiTheme="minorHAnsi" w:cstheme="minorHAnsi"/>
          <w:b/>
          <w:bCs/>
          <w:sz w:val="22"/>
        </w:rPr>
        <w:t>vergelijkbare oplossingen</w:t>
      </w:r>
      <w:r w:rsidRPr="00BA4046">
        <w:rPr>
          <w:rFonts w:asciiTheme="minorHAnsi" w:hAnsiTheme="minorHAnsi" w:cstheme="minorHAnsi"/>
          <w:sz w:val="22"/>
        </w:rPr>
        <w:t xml:space="preserve"> kent u die wellicht als inspiratiebron kunnen dienen</w:t>
      </w:r>
      <w:r w:rsidR="00B833DF" w:rsidRPr="00BA4046">
        <w:rPr>
          <w:rFonts w:asciiTheme="minorHAnsi" w:hAnsiTheme="minorHAnsi" w:cstheme="minorHAnsi"/>
          <w:sz w:val="22"/>
        </w:rPr>
        <w:t xml:space="preserve">? </w:t>
      </w:r>
      <w:r w:rsidR="00FB6EBE" w:rsidRPr="00BA4046">
        <w:rPr>
          <w:rFonts w:asciiTheme="minorHAnsi" w:hAnsiTheme="minorHAnsi" w:cstheme="minorHAnsi"/>
          <w:sz w:val="22"/>
        </w:rPr>
        <w:t xml:space="preserve">Acht u dergelijke oplossingen </w:t>
      </w:r>
      <w:r w:rsidR="007B310E" w:rsidRPr="00BA4046">
        <w:rPr>
          <w:rFonts w:asciiTheme="minorHAnsi" w:hAnsiTheme="minorHAnsi" w:cstheme="minorHAnsi"/>
          <w:sz w:val="22"/>
        </w:rPr>
        <w:t>implementeerbaar?</w:t>
      </w:r>
      <w:r w:rsidRPr="00BA4046">
        <w:rPr>
          <w:rFonts w:asciiTheme="minorHAnsi" w:hAnsiTheme="minorHAnsi" w:cstheme="minorHAnsi"/>
          <w:sz w:val="22"/>
        </w:rPr>
        <w:t xml:space="preserve"> </w:t>
      </w:r>
    </w:p>
    <w:p w14:paraId="1DF495AE" w14:textId="77777777" w:rsidR="00567D67" w:rsidRPr="00BA4046" w:rsidRDefault="00567D67" w:rsidP="005A7F39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0A7EE916" w14:textId="77777777" w:rsidR="00224B7E" w:rsidRPr="00BA4046" w:rsidRDefault="00224B7E" w:rsidP="00B86870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4E782851" w14:textId="4FA8D6BB" w:rsidR="00776BA0" w:rsidRPr="002A44B5" w:rsidRDefault="002A44B5" w:rsidP="002A44B5">
      <w:pPr>
        <w:pStyle w:val="Lijstalineaongenummerd"/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Wilt u als antwoord op deze vraag de namen en emailadressen van de medewerkers die deelnemen aan het Teams gesprek op 12 maart opgeven.</w:t>
      </w:r>
    </w:p>
    <w:p w14:paraId="607DFB91" w14:textId="77777777" w:rsidR="001C0949" w:rsidRPr="00BA4046" w:rsidRDefault="001C0949" w:rsidP="00B86870">
      <w:pPr>
        <w:spacing w:after="0" w:line="240" w:lineRule="auto"/>
        <w:rPr>
          <w:rFonts w:asciiTheme="minorHAnsi" w:hAnsiTheme="minorHAnsi" w:cstheme="minorHAnsi"/>
          <w:sz w:val="22"/>
          <w:highlight w:val="yellow"/>
        </w:rPr>
      </w:pPr>
    </w:p>
    <w:p w14:paraId="1DD794B0" w14:textId="0F3AF5EE" w:rsidR="00C24D9E" w:rsidRDefault="00C24D9E" w:rsidP="00B86870">
      <w:pPr>
        <w:spacing w:after="0" w:line="240" w:lineRule="auto"/>
        <w:rPr>
          <w:rFonts w:asciiTheme="minorHAnsi" w:hAnsiTheme="minorHAnsi" w:cstheme="minorHAnsi"/>
          <w:sz w:val="22"/>
          <w:highlight w:val="yellow"/>
        </w:rPr>
      </w:pPr>
    </w:p>
    <w:p w14:paraId="707F9193" w14:textId="5EEBB5E3" w:rsidR="00594CFA" w:rsidRPr="00BA4046" w:rsidRDefault="00594CFA" w:rsidP="00594CFA">
      <w:pPr>
        <w:spacing w:after="0" w:line="276" w:lineRule="auto"/>
        <w:contextualSpacing/>
        <w:rPr>
          <w:rFonts w:asciiTheme="minorHAnsi" w:eastAsia="Arial" w:hAnsiTheme="minorHAnsi" w:cstheme="minorHAnsi"/>
          <w:sz w:val="22"/>
        </w:rPr>
      </w:pPr>
      <w:r>
        <w:rPr>
          <w:rFonts w:asciiTheme="minorHAnsi" w:eastAsia="Arial" w:hAnsiTheme="minorHAnsi" w:cstheme="minorHAnsi"/>
          <w:sz w:val="22"/>
        </w:rPr>
        <w:t>Geef hieronder u</w:t>
      </w:r>
      <w:r w:rsidRPr="00BA4046">
        <w:rPr>
          <w:rFonts w:asciiTheme="minorHAnsi" w:eastAsia="Arial" w:hAnsiTheme="minorHAnsi" w:cstheme="minorHAnsi"/>
          <w:sz w:val="22"/>
        </w:rPr>
        <w:t>w reactie op de in het marktconsultatiedocument opgenomen vragen (totaal maximaal vier pagina’s</w:t>
      </w:r>
      <w:r>
        <w:rPr>
          <w:rFonts w:asciiTheme="minorHAnsi" w:eastAsia="Arial" w:hAnsiTheme="minorHAnsi" w:cstheme="minorHAnsi"/>
          <w:sz w:val="22"/>
        </w:rPr>
        <w:t>.</w:t>
      </w:r>
      <w:r w:rsidRPr="00BA4046">
        <w:rPr>
          <w:rFonts w:asciiTheme="minorHAnsi" w:eastAsia="Arial" w:hAnsiTheme="minorHAnsi" w:cstheme="minorHAnsi"/>
          <w:sz w:val="22"/>
        </w:rPr>
        <w:t xml:space="preserve"> </w:t>
      </w:r>
    </w:p>
    <w:p w14:paraId="6900979B" w14:textId="77777777" w:rsidR="00594CFA" w:rsidRDefault="00594CFA" w:rsidP="00594CFA">
      <w:pPr>
        <w:pStyle w:val="Kop1"/>
        <w:rPr>
          <w:rFonts w:asciiTheme="minorHAnsi" w:hAnsiTheme="minorHAnsi" w:cstheme="minorHAnsi"/>
          <w:color w:val="18407F"/>
          <w:sz w:val="22"/>
          <w:szCs w:val="22"/>
        </w:rPr>
      </w:pPr>
    </w:p>
    <w:p w14:paraId="63F95D5C" w14:textId="77777777" w:rsidR="00594CFA" w:rsidRDefault="00594CFA" w:rsidP="00B86870">
      <w:pPr>
        <w:spacing w:after="0" w:line="240" w:lineRule="auto"/>
        <w:rPr>
          <w:rFonts w:asciiTheme="minorHAnsi" w:hAnsiTheme="minorHAnsi" w:cstheme="minorHAnsi"/>
          <w:sz w:val="22"/>
          <w:highlight w:val="yellow"/>
        </w:rPr>
      </w:pPr>
    </w:p>
    <w:sectPr w:rsidR="00594CFA" w:rsidSect="00D04B04">
      <w:footerReference w:type="default" r:id="rId12"/>
      <w:footerReference w:type="first" r:id="rId13"/>
      <w:pgSz w:w="11906" w:h="16838"/>
      <w:pgMar w:top="2410" w:right="1286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F4C830" w14:textId="77777777" w:rsidR="00560190" w:rsidRPr="0094101B" w:rsidRDefault="00560190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01A9F5B0" w14:textId="77777777" w:rsidR="00560190" w:rsidRPr="0094101B" w:rsidRDefault="00560190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58141C73" w14:textId="77777777" w:rsidR="00560190" w:rsidRDefault="005601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gency FB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315761"/>
      <w:docPartObj>
        <w:docPartGallery w:val="Page Numbers (Bottom of Page)"/>
        <w:docPartUnique/>
      </w:docPartObj>
    </w:sdtPr>
    <w:sdtEndPr/>
    <w:sdtContent>
      <w:sdt>
        <w:sdtPr>
          <w:id w:val="-1507438499"/>
          <w:docPartObj>
            <w:docPartGallery w:val="Page Numbers (Bottom of Page)"/>
            <w:docPartUnique/>
          </w:docPartObj>
        </w:sdtPr>
        <w:sdtEndPr>
          <w:rPr>
            <w:rFonts w:asciiTheme="minorHAnsi" w:hAnsiTheme="minorHAnsi" w:cstheme="minorHAnsi"/>
            <w:sz w:val="16"/>
            <w:szCs w:val="16"/>
          </w:rPr>
        </w:sdtEndPr>
        <w:sdtContent>
          <w:p w14:paraId="54C04073" w14:textId="77777777" w:rsidR="00D04B04" w:rsidRPr="00BA4046" w:rsidRDefault="00D04B04" w:rsidP="00BA4046">
            <w:pPr>
              <w:pStyle w:val="Voettek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4046">
              <w:rPr>
                <w:rFonts w:asciiTheme="minorHAnsi" w:hAnsiTheme="minorHAnsi" w:cstheme="minorHAnsi"/>
                <w:b/>
                <w:bCs/>
                <w:noProof/>
                <w:color w:val="2C4475"/>
                <w:sz w:val="16"/>
                <w:szCs w:val="16"/>
              </w:rPr>
              <w:fldChar w:fldCharType="begin" w:fldLock="1"/>
            </w:r>
            <w:r w:rsidRPr="00BA4046">
              <w:rPr>
                <w:rFonts w:asciiTheme="minorHAnsi" w:hAnsiTheme="minorHAnsi" w:cstheme="minorHAnsi"/>
                <w:b/>
                <w:bCs/>
                <w:noProof/>
                <w:color w:val="2C4475"/>
                <w:sz w:val="16"/>
                <w:szCs w:val="16"/>
              </w:rPr>
              <w:instrText xml:space="preserve"> mitSV ORGANISATIE Organisatienaam \* MERGEFORMAT </w:instrText>
            </w:r>
            <w:r w:rsidRPr="00BA4046">
              <w:rPr>
                <w:rFonts w:asciiTheme="minorHAnsi" w:hAnsiTheme="minorHAnsi" w:cstheme="minorHAnsi"/>
                <w:b/>
                <w:bCs/>
                <w:noProof/>
                <w:color w:val="2C4475"/>
                <w:sz w:val="16"/>
                <w:szCs w:val="16"/>
              </w:rPr>
              <w:fldChar w:fldCharType="separate"/>
            </w:r>
            <w:r w:rsidRPr="00BA4046">
              <w:rPr>
                <w:rFonts w:asciiTheme="minorHAnsi" w:hAnsiTheme="minorHAnsi" w:cstheme="minorHAnsi"/>
                <w:b/>
                <w:bCs/>
                <w:noProof/>
                <w:color w:val="2C4475"/>
                <w:sz w:val="16"/>
                <w:szCs w:val="16"/>
              </w:rPr>
              <w:t>Het Waterschapshuis</w:t>
            </w:r>
            <w:r w:rsidRPr="00BA4046">
              <w:rPr>
                <w:rFonts w:asciiTheme="minorHAnsi" w:hAnsiTheme="minorHAnsi" w:cstheme="minorHAnsi"/>
                <w:b/>
                <w:bCs/>
                <w:noProof/>
                <w:color w:val="2C4475"/>
                <w:sz w:val="16"/>
                <w:szCs w:val="16"/>
              </w:rPr>
              <w:fldChar w:fldCharType="end"/>
            </w:r>
            <w:r w:rsidRPr="00BA404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begin" w:fldLock="1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instrText xml:space="preserve"> mitSV ORGANISATIE BezoekAdres \* MERGEFORMAT </w:instrTex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separate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t>Stationsplein 89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end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t xml:space="preserve"> 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begin" w:fldLock="1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instrText xml:space="preserve"> mitSV ORGANISATIE PostCodeBA \* MERGEFORMAT </w:instrTex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separate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t>3818 LE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end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t xml:space="preserve"> 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begin" w:fldLock="1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instrText xml:space="preserve"> mitSV ORGANISATIE PlaatsBA \* MERGEFORMAT </w:instrTex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separate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t>Amersfoort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end"/>
            </w:r>
            <w:r w:rsidRPr="00BA404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4046">
              <w:rPr>
                <w:rFonts w:asciiTheme="minorHAnsi" w:hAnsiTheme="minorHAnsi" w:cstheme="minorHAnsi"/>
                <w:color w:val="DA6A09"/>
                <w:sz w:val="16"/>
                <w:szCs w:val="16"/>
              </w:rPr>
              <w:t>•</w:t>
            </w:r>
            <w:r w:rsidRPr="00BA404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begin" w:fldLock="1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instrText xml:space="preserve"> mitSV ORGANISATIE Postadres \* MERGEFORMAT </w:instrTex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separate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t>Postbus 2180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end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t xml:space="preserve"> 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begin" w:fldLock="1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instrText xml:space="preserve"> mitSV ORGANISATIE PostCodePA \* MERGEFORMAT </w:instrTex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separate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t>3800 CD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end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t xml:space="preserve"> 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begin" w:fldLock="1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instrText xml:space="preserve"> mitSV ORGANISATIE PlaatsPA \* MERGEFORMAT </w:instrTex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separate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t>Amersfoort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end"/>
            </w:r>
            <w:r w:rsidRPr="00BA404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4046">
              <w:rPr>
                <w:rFonts w:asciiTheme="minorHAnsi" w:hAnsiTheme="minorHAnsi" w:cstheme="minorHAnsi"/>
                <w:color w:val="DA6A09"/>
                <w:sz w:val="16"/>
                <w:szCs w:val="16"/>
              </w:rPr>
              <w:t>•</w:t>
            </w:r>
            <w:r w:rsidRPr="00BA404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t xml:space="preserve">T 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begin" w:fldLock="1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instrText xml:space="preserve"> mitSV ORGANISATIE TelefoonNummer \* MERGEFORMAT </w:instrTex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separate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t>033 460 31 00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end"/>
            </w:r>
            <w:r w:rsidRPr="00BA404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4046">
              <w:rPr>
                <w:rFonts w:asciiTheme="minorHAnsi" w:hAnsiTheme="minorHAnsi" w:cstheme="minorHAnsi"/>
                <w:color w:val="DA6A09"/>
                <w:sz w:val="16"/>
                <w:szCs w:val="16"/>
              </w:rPr>
              <w:t>•</w:t>
            </w:r>
            <w:r w:rsidRPr="00BA404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t xml:space="preserve">F 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begin" w:fldLock="1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instrText xml:space="preserve"> mitSV ORGANISATIE FaxNummer \* MERGEFORMAT </w:instrTex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separate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t>033 460 31 01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end"/>
            </w:r>
            <w:r w:rsidRPr="00BA4046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begin" w:fldLock="1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instrText xml:space="preserve"> mitSV ORGANISATIE Email \* MERGEFORMAT </w:instrTex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separate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t>info@hetwaterschapshuis.nl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end"/>
            </w:r>
            <w:r w:rsidRPr="00BA404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4046">
              <w:rPr>
                <w:rFonts w:asciiTheme="minorHAnsi" w:hAnsiTheme="minorHAnsi" w:cstheme="minorHAnsi"/>
                <w:color w:val="DA6A09"/>
                <w:sz w:val="16"/>
                <w:szCs w:val="16"/>
              </w:rPr>
              <w:t>•</w:t>
            </w:r>
            <w:r w:rsidRPr="00BA404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begin" w:fldLock="1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instrText xml:space="preserve"> mitSV ORGANISATIE WebSite \* MERGEFORMAT </w:instrTex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separate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t>www.hetwaterschapshuis.nl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end"/>
            </w:r>
            <w:r w:rsidRPr="00BA404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4046">
              <w:rPr>
                <w:rFonts w:asciiTheme="minorHAnsi" w:hAnsiTheme="minorHAnsi" w:cstheme="minorHAnsi"/>
                <w:color w:val="DA6A09"/>
                <w:sz w:val="16"/>
                <w:szCs w:val="16"/>
              </w:rPr>
              <w:t>•</w:t>
            </w:r>
            <w:r w:rsidRPr="00BA404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begin" w:fldLock="1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instrText xml:space="preserve"> mitSV ORGANISATIE Rekeningnummer \* MERGEFORMAT </w:instrTex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separate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t>IBAN NL25NWAB0636756262 BIC NWABNL2G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end"/>
            </w:r>
            <w:r w:rsidRPr="00BA404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4046">
              <w:rPr>
                <w:rFonts w:asciiTheme="minorHAnsi" w:hAnsiTheme="minorHAnsi" w:cstheme="minorHAnsi"/>
                <w:color w:val="DA6A09"/>
                <w:sz w:val="16"/>
                <w:szCs w:val="16"/>
              </w:rPr>
              <w:t>•</w:t>
            </w:r>
            <w:r w:rsidRPr="00BA404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t>KvK-nummer</w:t>
            </w:r>
            <w:r w:rsidRPr="00BA404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begin" w:fldLock="1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instrText xml:space="preserve"> mitSV ORGANISATIE KVKNummer \* MERGEFORMAT </w:instrTex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separate"/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t>56683464</w:t>
            </w:r>
            <w:r w:rsidRPr="00BA4046">
              <w:rPr>
                <w:rFonts w:asciiTheme="minorHAnsi" w:hAnsiTheme="minorHAnsi" w:cstheme="minorHAnsi"/>
                <w:bCs/>
                <w:noProof/>
                <w:color w:val="2C4475"/>
                <w:sz w:val="16"/>
                <w:szCs w:val="16"/>
              </w:rPr>
              <w:fldChar w:fldCharType="end"/>
            </w:r>
          </w:p>
        </w:sdtContent>
      </w:sdt>
      <w:p w14:paraId="2E6D8D5B" w14:textId="3860495C" w:rsidR="0081646E" w:rsidRDefault="00D04B04" w:rsidP="00D04B04">
        <w:pPr>
          <w:pStyle w:val="Voettekst"/>
          <w:jc w:val="right"/>
        </w:pPr>
        <w:r>
          <w:t xml:space="preserve"> </w:t>
        </w:r>
      </w:p>
    </w:sdtContent>
  </w:sdt>
  <w:p w14:paraId="56452DD6" w14:textId="77777777" w:rsidR="0081646E" w:rsidRPr="00134D59" w:rsidRDefault="0081646E" w:rsidP="0031574F">
    <w:pPr>
      <w:pStyle w:val="Voettekst"/>
      <w:tabs>
        <w:tab w:val="clear" w:pos="4536"/>
      </w:tabs>
      <w:rPr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8010815"/>
      <w:docPartObj>
        <w:docPartGallery w:val="Page Numbers (Bottom of Page)"/>
        <w:docPartUnique/>
      </w:docPartObj>
    </w:sdtPr>
    <w:sdtEndPr/>
    <w:sdtContent>
      <w:p w14:paraId="3CA9EC76" w14:textId="2380832C" w:rsidR="00694771" w:rsidRDefault="0069477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121AC2" w14:textId="02CA8598" w:rsidR="00694771" w:rsidRPr="00FA09A5" w:rsidRDefault="00694771" w:rsidP="00FA09A5">
    <w:pPr>
      <w:pStyle w:val="Voettekst"/>
      <w:jc w:val="center"/>
      <w:rPr>
        <w:sz w:val="16"/>
        <w:szCs w:val="16"/>
      </w:rPr>
    </w:pPr>
    <w:r w:rsidRPr="00FA09A5">
      <w:rPr>
        <w:sz w:val="16"/>
        <w:szCs w:val="16"/>
      </w:rPr>
      <w:t>Aanbestedingsleidraad &lt;</w:t>
    </w:r>
    <w:r w:rsidRPr="00FA09A5">
      <w:rPr>
        <w:rFonts w:eastAsia="Arial" w:cs="Arial"/>
        <w:color w:val="0000FF"/>
        <w:sz w:val="16"/>
        <w:szCs w:val="16"/>
      </w:rPr>
      <w:t>titel opdracht&gt;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74721" w14:textId="77777777" w:rsidR="00560190" w:rsidRPr="0094101B" w:rsidRDefault="00560190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44AB9C74" w14:textId="77777777" w:rsidR="00560190" w:rsidRPr="0094101B" w:rsidRDefault="00560190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7551BD67" w14:textId="77777777" w:rsidR="00560190" w:rsidRDefault="0056019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hybridMultilevel"/>
    <w:tmpl w:val="A06CEEF2"/>
    <w:lvl w:ilvl="0" w:tplc="3D8EFE62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 w:tplc="85F210DA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 w:tplc="F03605EA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 w:tplc="63948BE4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 w:tplc="249CDD90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 w:tplc="695EBCB6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 w:tplc="1FB4AC7E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 w:tplc="CC74F1AC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 w:tplc="F8A6AA2A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25B1438"/>
    <w:multiLevelType w:val="hybridMultilevel"/>
    <w:tmpl w:val="531E0C3E"/>
    <w:lvl w:ilvl="0" w:tplc="79705F8E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41D2698E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 w:tplc="F41A130C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1A5A3430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 w:tplc="9752C05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 w:tplc="D3AE4218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 w:tplc="F85A605C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 w:tplc="092C1A80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 w:tplc="E342DC86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4997E1E"/>
    <w:multiLevelType w:val="hybridMultilevel"/>
    <w:tmpl w:val="9BB27E90"/>
    <w:lvl w:ilvl="0" w:tplc="AAC263EA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11ED8"/>
    <w:multiLevelType w:val="hybridMultilevel"/>
    <w:tmpl w:val="5EFA1604"/>
    <w:lvl w:ilvl="0" w:tplc="220C7938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  <w:lvl w:ilvl="1" w:tplc="D4C292C2">
      <w:numFmt w:val="decimal"/>
      <w:lvlText w:val=""/>
      <w:lvlJc w:val="left"/>
    </w:lvl>
    <w:lvl w:ilvl="2" w:tplc="95FA3F84">
      <w:numFmt w:val="decimal"/>
      <w:lvlText w:val=""/>
      <w:lvlJc w:val="left"/>
    </w:lvl>
    <w:lvl w:ilvl="3" w:tplc="09043A4C">
      <w:numFmt w:val="decimal"/>
      <w:lvlText w:val=""/>
      <w:lvlJc w:val="left"/>
    </w:lvl>
    <w:lvl w:ilvl="4" w:tplc="DF50B62A">
      <w:numFmt w:val="decimal"/>
      <w:lvlText w:val=""/>
      <w:lvlJc w:val="left"/>
    </w:lvl>
    <w:lvl w:ilvl="5" w:tplc="1EA85F8E">
      <w:numFmt w:val="decimal"/>
      <w:lvlText w:val=""/>
      <w:lvlJc w:val="left"/>
    </w:lvl>
    <w:lvl w:ilvl="6" w:tplc="26561056">
      <w:numFmt w:val="decimal"/>
      <w:lvlText w:val=""/>
      <w:lvlJc w:val="left"/>
    </w:lvl>
    <w:lvl w:ilvl="7" w:tplc="18DAB5CE">
      <w:numFmt w:val="decimal"/>
      <w:lvlText w:val=""/>
      <w:lvlJc w:val="left"/>
    </w:lvl>
    <w:lvl w:ilvl="8" w:tplc="44B67094">
      <w:numFmt w:val="decimal"/>
      <w:lvlText w:val=""/>
      <w:lvlJc w:val="left"/>
    </w:lvl>
  </w:abstractNum>
  <w:abstractNum w:abstractNumId="6" w15:restartNumberingAfterBreak="0">
    <w:nsid w:val="14385A80"/>
    <w:multiLevelType w:val="hybridMultilevel"/>
    <w:tmpl w:val="4DFC2BB0"/>
    <w:lvl w:ilvl="0" w:tplc="4CB2D32E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 w:tplc="053E922E">
      <w:numFmt w:val="decimal"/>
      <w:lvlText w:val=""/>
      <w:lvlJc w:val="left"/>
    </w:lvl>
    <w:lvl w:ilvl="2" w:tplc="8BFE269C">
      <w:numFmt w:val="decimal"/>
      <w:lvlText w:val=""/>
      <w:lvlJc w:val="left"/>
    </w:lvl>
    <w:lvl w:ilvl="3" w:tplc="7B6C4390">
      <w:numFmt w:val="decimal"/>
      <w:lvlText w:val=""/>
      <w:lvlJc w:val="left"/>
    </w:lvl>
    <w:lvl w:ilvl="4" w:tplc="5C1AB97A">
      <w:numFmt w:val="decimal"/>
      <w:lvlText w:val=""/>
      <w:lvlJc w:val="left"/>
    </w:lvl>
    <w:lvl w:ilvl="5" w:tplc="21B81628">
      <w:numFmt w:val="decimal"/>
      <w:lvlText w:val=""/>
      <w:lvlJc w:val="left"/>
    </w:lvl>
    <w:lvl w:ilvl="6" w:tplc="5F3E6888">
      <w:numFmt w:val="decimal"/>
      <w:lvlText w:val=""/>
      <w:lvlJc w:val="left"/>
    </w:lvl>
    <w:lvl w:ilvl="7" w:tplc="AEE0538A">
      <w:numFmt w:val="decimal"/>
      <w:lvlText w:val=""/>
      <w:lvlJc w:val="left"/>
    </w:lvl>
    <w:lvl w:ilvl="8" w:tplc="64A22088">
      <w:numFmt w:val="decimal"/>
      <w:lvlText w:val=""/>
      <w:lvlJc w:val="left"/>
    </w:lvl>
  </w:abstractNum>
  <w:abstractNum w:abstractNumId="7" w15:restartNumberingAfterBreak="0">
    <w:nsid w:val="145B15BD"/>
    <w:multiLevelType w:val="hybridMultilevel"/>
    <w:tmpl w:val="133E88C4"/>
    <w:lvl w:ilvl="0" w:tplc="274606EA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  <w:lvl w:ilvl="1" w:tplc="83DE53CE">
      <w:numFmt w:val="decimal"/>
      <w:lvlText w:val=""/>
      <w:lvlJc w:val="left"/>
    </w:lvl>
    <w:lvl w:ilvl="2" w:tplc="69B60464">
      <w:numFmt w:val="decimal"/>
      <w:lvlText w:val=""/>
      <w:lvlJc w:val="left"/>
    </w:lvl>
    <w:lvl w:ilvl="3" w:tplc="C5247042">
      <w:numFmt w:val="decimal"/>
      <w:lvlText w:val=""/>
      <w:lvlJc w:val="left"/>
    </w:lvl>
    <w:lvl w:ilvl="4" w:tplc="F5B4C21A">
      <w:numFmt w:val="decimal"/>
      <w:lvlText w:val=""/>
      <w:lvlJc w:val="left"/>
    </w:lvl>
    <w:lvl w:ilvl="5" w:tplc="EC306B80">
      <w:numFmt w:val="decimal"/>
      <w:lvlText w:val=""/>
      <w:lvlJc w:val="left"/>
    </w:lvl>
    <w:lvl w:ilvl="6" w:tplc="A01CFC74">
      <w:numFmt w:val="decimal"/>
      <w:lvlText w:val=""/>
      <w:lvlJc w:val="left"/>
    </w:lvl>
    <w:lvl w:ilvl="7" w:tplc="96723456">
      <w:numFmt w:val="decimal"/>
      <w:lvlText w:val=""/>
      <w:lvlJc w:val="left"/>
    </w:lvl>
    <w:lvl w:ilvl="8" w:tplc="1902CE06">
      <w:numFmt w:val="decimal"/>
      <w:lvlText w:val=""/>
      <w:lvlJc w:val="left"/>
    </w:lvl>
  </w:abstractNum>
  <w:abstractNum w:abstractNumId="8" w15:restartNumberingAfterBreak="0">
    <w:nsid w:val="178E65F1"/>
    <w:multiLevelType w:val="hybridMultilevel"/>
    <w:tmpl w:val="C4DEF0D8"/>
    <w:lvl w:ilvl="0" w:tplc="3D8EF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0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E67DC"/>
    <w:multiLevelType w:val="hybridMultilevel"/>
    <w:tmpl w:val="CC5096AA"/>
    <w:lvl w:ilvl="0" w:tplc="DD243BA8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  <w:lvl w:ilvl="1" w:tplc="EE524CF0">
      <w:numFmt w:val="decimal"/>
      <w:lvlText w:val=""/>
      <w:lvlJc w:val="left"/>
    </w:lvl>
    <w:lvl w:ilvl="2" w:tplc="2A382A8C">
      <w:numFmt w:val="decimal"/>
      <w:lvlText w:val=""/>
      <w:lvlJc w:val="left"/>
    </w:lvl>
    <w:lvl w:ilvl="3" w:tplc="BA749224">
      <w:numFmt w:val="decimal"/>
      <w:lvlText w:val=""/>
      <w:lvlJc w:val="left"/>
    </w:lvl>
    <w:lvl w:ilvl="4" w:tplc="ED78D89A">
      <w:numFmt w:val="decimal"/>
      <w:lvlText w:val=""/>
      <w:lvlJc w:val="left"/>
    </w:lvl>
    <w:lvl w:ilvl="5" w:tplc="4B0C9BCC">
      <w:numFmt w:val="decimal"/>
      <w:lvlText w:val=""/>
      <w:lvlJc w:val="left"/>
    </w:lvl>
    <w:lvl w:ilvl="6" w:tplc="66009CD2">
      <w:numFmt w:val="decimal"/>
      <w:lvlText w:val=""/>
      <w:lvlJc w:val="left"/>
    </w:lvl>
    <w:lvl w:ilvl="7" w:tplc="D38AE9F2">
      <w:numFmt w:val="decimal"/>
      <w:lvlText w:val=""/>
      <w:lvlJc w:val="left"/>
    </w:lvl>
    <w:lvl w:ilvl="8" w:tplc="ACC69266">
      <w:numFmt w:val="decimal"/>
      <w:lvlText w:val=""/>
      <w:lvlJc w:val="left"/>
    </w:lvl>
  </w:abstractNum>
  <w:abstractNum w:abstractNumId="12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3" w15:restartNumberingAfterBreak="0">
    <w:nsid w:val="43276783"/>
    <w:multiLevelType w:val="hybridMultilevel"/>
    <w:tmpl w:val="5F0E1AD2"/>
    <w:lvl w:ilvl="0" w:tplc="0BC6EC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315B4A"/>
    <w:multiLevelType w:val="hybridMultilevel"/>
    <w:tmpl w:val="F2B80480"/>
    <w:lvl w:ilvl="0" w:tplc="1CA07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A64A230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9E105070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2C3C8404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F8CE9FE2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0888AA70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1DD24E7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96608F38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C7F46842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6A029EA"/>
    <w:multiLevelType w:val="hybridMultilevel"/>
    <w:tmpl w:val="62224698"/>
    <w:lvl w:ilvl="0" w:tplc="5130EF7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6A220FC0">
      <w:start w:val="1"/>
      <w:numFmt w:val="lowerLetter"/>
      <w:lvlText w:val="%2."/>
      <w:lvlJc w:val="left"/>
      <w:pPr>
        <w:ind w:left="1080" w:hanging="360"/>
      </w:pPr>
    </w:lvl>
    <w:lvl w:ilvl="2" w:tplc="948A0834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05F6EAF6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7D1E691C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CF20B442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DA78CE1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B5FAEC42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5B309700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E683EB5"/>
    <w:multiLevelType w:val="multilevel"/>
    <w:tmpl w:val="3F7CE4B2"/>
    <w:lvl w:ilvl="0">
      <w:start w:val="1"/>
      <w:numFmt w:val="decimal"/>
      <w:pStyle w:val="Lijstalineaongenummerd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  <w:color w:val="auto"/>
      </w:rPr>
    </w:lvl>
    <w:lvl w:ilvl="1">
      <w:start w:val="1"/>
      <w:numFmt w:val="decimal"/>
      <w:pStyle w:val="Paragraaf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AliNormalNum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AlineaNum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AliBijlageNum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ullet2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iSubopsomming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51544112"/>
    <w:multiLevelType w:val="multilevel"/>
    <w:tmpl w:val="42449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3EA1227"/>
    <w:multiLevelType w:val="hybridMultilevel"/>
    <w:tmpl w:val="9E28CC2E"/>
    <w:lvl w:ilvl="0" w:tplc="0413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0" w15:restartNumberingAfterBreak="0">
    <w:nsid w:val="62371476"/>
    <w:multiLevelType w:val="multilevel"/>
    <w:tmpl w:val="3FD40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6D576E28"/>
    <w:multiLevelType w:val="multilevel"/>
    <w:tmpl w:val="D0AA8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23" w15:restartNumberingAfterBreak="0">
    <w:nsid w:val="7AF3204C"/>
    <w:multiLevelType w:val="multilevel"/>
    <w:tmpl w:val="8E748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EB77C9D"/>
    <w:multiLevelType w:val="multilevel"/>
    <w:tmpl w:val="D0AA8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  <w:lvlOverride w:ilvl="0">
      <w:startOverride w:val="1"/>
    </w:lvlOverride>
  </w:num>
  <w:num w:numId="2">
    <w:abstractNumId w:val="10"/>
  </w:num>
  <w:num w:numId="3">
    <w:abstractNumId w:val="2"/>
  </w:num>
  <w:num w:numId="4">
    <w:abstractNumId w:val="7"/>
  </w:num>
  <w:num w:numId="5">
    <w:abstractNumId w:val="9"/>
  </w:num>
  <w:num w:numId="6">
    <w:abstractNumId w:val="5"/>
  </w:num>
  <w:num w:numId="7">
    <w:abstractNumId w:val="6"/>
  </w:num>
  <w:num w:numId="8">
    <w:abstractNumId w:val="4"/>
  </w:num>
  <w:num w:numId="9">
    <w:abstractNumId w:val="19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  <w:num w:numId="14">
    <w:abstractNumId w:val="1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7"/>
  </w:num>
  <w:num w:numId="23">
    <w:abstractNumId w:val="23"/>
  </w:num>
  <w:num w:numId="24">
    <w:abstractNumId w:val="24"/>
  </w:num>
  <w:num w:numId="25">
    <w:abstractNumId w:val="15"/>
  </w:num>
  <w:num w:numId="26">
    <w:abstractNumId w:val="3"/>
  </w:num>
  <w:num w:numId="27">
    <w:abstractNumId w:val="21"/>
  </w:num>
  <w:num w:numId="28">
    <w:abstractNumId w:val="13"/>
  </w:num>
  <w:num w:numId="29">
    <w:abstractNumId w:val="18"/>
  </w:num>
  <w:num w:numId="30">
    <w:abstractNumId w:val="14"/>
  </w:num>
  <w:num w:numId="31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hideGrammaticalErrors/>
  <w:activeWritingStyle w:appName="MSWord" w:lang="en-US" w:vendorID="64" w:dllVersion="4096" w:nlCheck="1" w:checkStyle="0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0346"/>
    <w:rsid w:val="00001812"/>
    <w:rsid w:val="000020E7"/>
    <w:rsid w:val="00002F9B"/>
    <w:rsid w:val="00003C95"/>
    <w:rsid w:val="00005047"/>
    <w:rsid w:val="00005A21"/>
    <w:rsid w:val="000077B0"/>
    <w:rsid w:val="00012D82"/>
    <w:rsid w:val="00014D5E"/>
    <w:rsid w:val="00015A8C"/>
    <w:rsid w:val="00016B43"/>
    <w:rsid w:val="00016E12"/>
    <w:rsid w:val="00020C89"/>
    <w:rsid w:val="00021AD4"/>
    <w:rsid w:val="000241F0"/>
    <w:rsid w:val="00025438"/>
    <w:rsid w:val="00025463"/>
    <w:rsid w:val="00025658"/>
    <w:rsid w:val="00026122"/>
    <w:rsid w:val="000264B0"/>
    <w:rsid w:val="00030F0F"/>
    <w:rsid w:val="00031489"/>
    <w:rsid w:val="00031700"/>
    <w:rsid w:val="00032933"/>
    <w:rsid w:val="000333B6"/>
    <w:rsid w:val="000364B8"/>
    <w:rsid w:val="00040D80"/>
    <w:rsid w:val="00041769"/>
    <w:rsid w:val="00043926"/>
    <w:rsid w:val="00043EB3"/>
    <w:rsid w:val="0004419A"/>
    <w:rsid w:val="000454E4"/>
    <w:rsid w:val="00046ECA"/>
    <w:rsid w:val="0004736C"/>
    <w:rsid w:val="0005040C"/>
    <w:rsid w:val="00050CDB"/>
    <w:rsid w:val="00053B00"/>
    <w:rsid w:val="000556A5"/>
    <w:rsid w:val="00055957"/>
    <w:rsid w:val="00056389"/>
    <w:rsid w:val="00057CDE"/>
    <w:rsid w:val="000607BF"/>
    <w:rsid w:val="00061849"/>
    <w:rsid w:val="00061875"/>
    <w:rsid w:val="00062901"/>
    <w:rsid w:val="00062DB2"/>
    <w:rsid w:val="00064B5C"/>
    <w:rsid w:val="000652CF"/>
    <w:rsid w:val="0006555F"/>
    <w:rsid w:val="00066231"/>
    <w:rsid w:val="000701F4"/>
    <w:rsid w:val="0007032A"/>
    <w:rsid w:val="00070E96"/>
    <w:rsid w:val="00072E90"/>
    <w:rsid w:val="00073E17"/>
    <w:rsid w:val="00074D12"/>
    <w:rsid w:val="000752AE"/>
    <w:rsid w:val="0007555C"/>
    <w:rsid w:val="00075D8F"/>
    <w:rsid w:val="000764D6"/>
    <w:rsid w:val="000775CF"/>
    <w:rsid w:val="00080507"/>
    <w:rsid w:val="00080AE4"/>
    <w:rsid w:val="000816E7"/>
    <w:rsid w:val="00081B2E"/>
    <w:rsid w:val="000831D8"/>
    <w:rsid w:val="00084154"/>
    <w:rsid w:val="00084488"/>
    <w:rsid w:val="00084EAD"/>
    <w:rsid w:val="00085124"/>
    <w:rsid w:val="000851FA"/>
    <w:rsid w:val="00085674"/>
    <w:rsid w:val="00085858"/>
    <w:rsid w:val="00086927"/>
    <w:rsid w:val="000905BD"/>
    <w:rsid w:val="000906EF"/>
    <w:rsid w:val="0009317D"/>
    <w:rsid w:val="000934E6"/>
    <w:rsid w:val="00093909"/>
    <w:rsid w:val="000967ED"/>
    <w:rsid w:val="000A04B2"/>
    <w:rsid w:val="000A06F6"/>
    <w:rsid w:val="000A1290"/>
    <w:rsid w:val="000A1294"/>
    <w:rsid w:val="000A197B"/>
    <w:rsid w:val="000A2A4D"/>
    <w:rsid w:val="000A529F"/>
    <w:rsid w:val="000A5DAD"/>
    <w:rsid w:val="000A6379"/>
    <w:rsid w:val="000A668B"/>
    <w:rsid w:val="000A6831"/>
    <w:rsid w:val="000A6D8B"/>
    <w:rsid w:val="000A6E00"/>
    <w:rsid w:val="000A7FF1"/>
    <w:rsid w:val="000B0B16"/>
    <w:rsid w:val="000B1317"/>
    <w:rsid w:val="000B4F80"/>
    <w:rsid w:val="000B51EB"/>
    <w:rsid w:val="000B7F5C"/>
    <w:rsid w:val="000C0D52"/>
    <w:rsid w:val="000C1FD5"/>
    <w:rsid w:val="000C2319"/>
    <w:rsid w:val="000C35E4"/>
    <w:rsid w:val="000C4485"/>
    <w:rsid w:val="000C5030"/>
    <w:rsid w:val="000C5081"/>
    <w:rsid w:val="000C55E4"/>
    <w:rsid w:val="000C6182"/>
    <w:rsid w:val="000C690C"/>
    <w:rsid w:val="000C6BA8"/>
    <w:rsid w:val="000C75E9"/>
    <w:rsid w:val="000C7C22"/>
    <w:rsid w:val="000D02BC"/>
    <w:rsid w:val="000D0698"/>
    <w:rsid w:val="000D141E"/>
    <w:rsid w:val="000D2EAC"/>
    <w:rsid w:val="000D363E"/>
    <w:rsid w:val="000D4174"/>
    <w:rsid w:val="000D490A"/>
    <w:rsid w:val="000D5012"/>
    <w:rsid w:val="000D5D6D"/>
    <w:rsid w:val="000D5F04"/>
    <w:rsid w:val="000D6035"/>
    <w:rsid w:val="000D7351"/>
    <w:rsid w:val="000E0F7E"/>
    <w:rsid w:val="000E100B"/>
    <w:rsid w:val="000E174D"/>
    <w:rsid w:val="000E2366"/>
    <w:rsid w:val="000E283A"/>
    <w:rsid w:val="000E305B"/>
    <w:rsid w:val="000E37A1"/>
    <w:rsid w:val="000E5B8F"/>
    <w:rsid w:val="000E73CE"/>
    <w:rsid w:val="000F0A18"/>
    <w:rsid w:val="000F0EFE"/>
    <w:rsid w:val="000F1B17"/>
    <w:rsid w:val="000F1EBD"/>
    <w:rsid w:val="000F2558"/>
    <w:rsid w:val="000F2623"/>
    <w:rsid w:val="000F2735"/>
    <w:rsid w:val="000F2E4B"/>
    <w:rsid w:val="000F2EB5"/>
    <w:rsid w:val="000F3157"/>
    <w:rsid w:val="000F3392"/>
    <w:rsid w:val="000F432F"/>
    <w:rsid w:val="000F49AA"/>
    <w:rsid w:val="000F5347"/>
    <w:rsid w:val="000F5D2C"/>
    <w:rsid w:val="000F656A"/>
    <w:rsid w:val="000F704F"/>
    <w:rsid w:val="000F78C2"/>
    <w:rsid w:val="001004EA"/>
    <w:rsid w:val="00103931"/>
    <w:rsid w:val="0010543A"/>
    <w:rsid w:val="001055B8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4647"/>
    <w:rsid w:val="00134D59"/>
    <w:rsid w:val="001364C9"/>
    <w:rsid w:val="00136551"/>
    <w:rsid w:val="00136F12"/>
    <w:rsid w:val="001374FE"/>
    <w:rsid w:val="00137873"/>
    <w:rsid w:val="0014015F"/>
    <w:rsid w:val="00141817"/>
    <w:rsid w:val="00141E7E"/>
    <w:rsid w:val="001435AB"/>
    <w:rsid w:val="00144708"/>
    <w:rsid w:val="001449CA"/>
    <w:rsid w:val="00146C5B"/>
    <w:rsid w:val="00146C6E"/>
    <w:rsid w:val="00146DFF"/>
    <w:rsid w:val="00150250"/>
    <w:rsid w:val="0015032A"/>
    <w:rsid w:val="00150C81"/>
    <w:rsid w:val="00150D33"/>
    <w:rsid w:val="001513AC"/>
    <w:rsid w:val="00153D0D"/>
    <w:rsid w:val="001548C8"/>
    <w:rsid w:val="00157117"/>
    <w:rsid w:val="00157D74"/>
    <w:rsid w:val="00157E02"/>
    <w:rsid w:val="00160DDC"/>
    <w:rsid w:val="00161F7C"/>
    <w:rsid w:val="00163438"/>
    <w:rsid w:val="00165AA9"/>
    <w:rsid w:val="001660B9"/>
    <w:rsid w:val="0016655F"/>
    <w:rsid w:val="00167424"/>
    <w:rsid w:val="00167952"/>
    <w:rsid w:val="00167A28"/>
    <w:rsid w:val="00170327"/>
    <w:rsid w:val="00170B10"/>
    <w:rsid w:val="00171936"/>
    <w:rsid w:val="00171A84"/>
    <w:rsid w:val="00171B6B"/>
    <w:rsid w:val="00172CFC"/>
    <w:rsid w:val="00173749"/>
    <w:rsid w:val="001738BA"/>
    <w:rsid w:val="00175550"/>
    <w:rsid w:val="0017642B"/>
    <w:rsid w:val="00177156"/>
    <w:rsid w:val="0018014E"/>
    <w:rsid w:val="00183954"/>
    <w:rsid w:val="00183DD2"/>
    <w:rsid w:val="0018485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2CF0"/>
    <w:rsid w:val="001A306C"/>
    <w:rsid w:val="001A39AB"/>
    <w:rsid w:val="001A5297"/>
    <w:rsid w:val="001A5456"/>
    <w:rsid w:val="001A5BAE"/>
    <w:rsid w:val="001A63BF"/>
    <w:rsid w:val="001A7AC1"/>
    <w:rsid w:val="001B00F8"/>
    <w:rsid w:val="001B1E84"/>
    <w:rsid w:val="001B1F45"/>
    <w:rsid w:val="001B21F2"/>
    <w:rsid w:val="001B4FDE"/>
    <w:rsid w:val="001B6C94"/>
    <w:rsid w:val="001B6FE2"/>
    <w:rsid w:val="001B7EBC"/>
    <w:rsid w:val="001C0949"/>
    <w:rsid w:val="001C1713"/>
    <w:rsid w:val="001C1F3F"/>
    <w:rsid w:val="001C2760"/>
    <w:rsid w:val="001C3087"/>
    <w:rsid w:val="001C3F90"/>
    <w:rsid w:val="001C4507"/>
    <w:rsid w:val="001C4863"/>
    <w:rsid w:val="001C63DD"/>
    <w:rsid w:val="001C7AA6"/>
    <w:rsid w:val="001D026F"/>
    <w:rsid w:val="001D1EFD"/>
    <w:rsid w:val="001D2930"/>
    <w:rsid w:val="001D3BC6"/>
    <w:rsid w:val="001D3E03"/>
    <w:rsid w:val="001D7665"/>
    <w:rsid w:val="001E0BAA"/>
    <w:rsid w:val="001E0DFE"/>
    <w:rsid w:val="001E1BED"/>
    <w:rsid w:val="001E2AA6"/>
    <w:rsid w:val="001E35ED"/>
    <w:rsid w:val="001E3836"/>
    <w:rsid w:val="001E466E"/>
    <w:rsid w:val="001E7227"/>
    <w:rsid w:val="001F1647"/>
    <w:rsid w:val="001F21FE"/>
    <w:rsid w:val="001F335B"/>
    <w:rsid w:val="001F35AB"/>
    <w:rsid w:val="001F3DB8"/>
    <w:rsid w:val="001F53F7"/>
    <w:rsid w:val="001F613B"/>
    <w:rsid w:val="001F780B"/>
    <w:rsid w:val="002006B7"/>
    <w:rsid w:val="00200E0D"/>
    <w:rsid w:val="002030FA"/>
    <w:rsid w:val="0020569C"/>
    <w:rsid w:val="00205CEF"/>
    <w:rsid w:val="002064BC"/>
    <w:rsid w:val="00207B5C"/>
    <w:rsid w:val="00210F8A"/>
    <w:rsid w:val="00211C60"/>
    <w:rsid w:val="00212016"/>
    <w:rsid w:val="0021254D"/>
    <w:rsid w:val="002130E7"/>
    <w:rsid w:val="0021318D"/>
    <w:rsid w:val="0021391C"/>
    <w:rsid w:val="002148AC"/>
    <w:rsid w:val="002151ED"/>
    <w:rsid w:val="00215502"/>
    <w:rsid w:val="002156F8"/>
    <w:rsid w:val="00215828"/>
    <w:rsid w:val="0021629D"/>
    <w:rsid w:val="00217508"/>
    <w:rsid w:val="00217587"/>
    <w:rsid w:val="00217E96"/>
    <w:rsid w:val="0022039C"/>
    <w:rsid w:val="0022087E"/>
    <w:rsid w:val="00220A71"/>
    <w:rsid w:val="00221136"/>
    <w:rsid w:val="00221A46"/>
    <w:rsid w:val="00221CEE"/>
    <w:rsid w:val="00222249"/>
    <w:rsid w:val="00224B16"/>
    <w:rsid w:val="00224B7E"/>
    <w:rsid w:val="00224E50"/>
    <w:rsid w:val="00224EAE"/>
    <w:rsid w:val="00225FD1"/>
    <w:rsid w:val="00226065"/>
    <w:rsid w:val="00226650"/>
    <w:rsid w:val="002275C1"/>
    <w:rsid w:val="00230109"/>
    <w:rsid w:val="00230797"/>
    <w:rsid w:val="00230802"/>
    <w:rsid w:val="00230DBB"/>
    <w:rsid w:val="0023164A"/>
    <w:rsid w:val="00231E04"/>
    <w:rsid w:val="00232AE7"/>
    <w:rsid w:val="002345EF"/>
    <w:rsid w:val="002347C3"/>
    <w:rsid w:val="00236F1C"/>
    <w:rsid w:val="00236F92"/>
    <w:rsid w:val="00241DBC"/>
    <w:rsid w:val="00243CA2"/>
    <w:rsid w:val="00243CEC"/>
    <w:rsid w:val="00245B37"/>
    <w:rsid w:val="00245C7E"/>
    <w:rsid w:val="00246E55"/>
    <w:rsid w:val="00247643"/>
    <w:rsid w:val="0025053D"/>
    <w:rsid w:val="002510A4"/>
    <w:rsid w:val="0025237B"/>
    <w:rsid w:val="002523A6"/>
    <w:rsid w:val="0025375E"/>
    <w:rsid w:val="0025401F"/>
    <w:rsid w:val="00256D8A"/>
    <w:rsid w:val="002579BD"/>
    <w:rsid w:val="0026007B"/>
    <w:rsid w:val="0026035C"/>
    <w:rsid w:val="00260365"/>
    <w:rsid w:val="00261F3E"/>
    <w:rsid w:val="00263D5B"/>
    <w:rsid w:val="002646A5"/>
    <w:rsid w:val="00265699"/>
    <w:rsid w:val="0026610F"/>
    <w:rsid w:val="002664DC"/>
    <w:rsid w:val="002665FC"/>
    <w:rsid w:val="002719ED"/>
    <w:rsid w:val="002724F2"/>
    <w:rsid w:val="002739CD"/>
    <w:rsid w:val="00273A15"/>
    <w:rsid w:val="0027469C"/>
    <w:rsid w:val="0027550C"/>
    <w:rsid w:val="002760E0"/>
    <w:rsid w:val="00276719"/>
    <w:rsid w:val="00276BF5"/>
    <w:rsid w:val="00276C3E"/>
    <w:rsid w:val="00280EBB"/>
    <w:rsid w:val="00282975"/>
    <w:rsid w:val="002846FD"/>
    <w:rsid w:val="00284E55"/>
    <w:rsid w:val="002854DC"/>
    <w:rsid w:val="00285EFC"/>
    <w:rsid w:val="00286498"/>
    <w:rsid w:val="00286963"/>
    <w:rsid w:val="00286BDC"/>
    <w:rsid w:val="00287CDE"/>
    <w:rsid w:val="00291EB5"/>
    <w:rsid w:val="00291EF8"/>
    <w:rsid w:val="002930B1"/>
    <w:rsid w:val="00293AB9"/>
    <w:rsid w:val="00293D28"/>
    <w:rsid w:val="0029499B"/>
    <w:rsid w:val="00294DCF"/>
    <w:rsid w:val="00297B66"/>
    <w:rsid w:val="002A0D24"/>
    <w:rsid w:val="002A0D8A"/>
    <w:rsid w:val="002A0FE9"/>
    <w:rsid w:val="002A27F5"/>
    <w:rsid w:val="002A3523"/>
    <w:rsid w:val="002A4358"/>
    <w:rsid w:val="002A44B5"/>
    <w:rsid w:val="002A45F4"/>
    <w:rsid w:val="002A4DE9"/>
    <w:rsid w:val="002A5345"/>
    <w:rsid w:val="002A6964"/>
    <w:rsid w:val="002A6E24"/>
    <w:rsid w:val="002A7177"/>
    <w:rsid w:val="002A7EF4"/>
    <w:rsid w:val="002A7FFC"/>
    <w:rsid w:val="002B0804"/>
    <w:rsid w:val="002B0F97"/>
    <w:rsid w:val="002B393B"/>
    <w:rsid w:val="002B3D73"/>
    <w:rsid w:val="002B70C0"/>
    <w:rsid w:val="002C0837"/>
    <w:rsid w:val="002C0A07"/>
    <w:rsid w:val="002C4419"/>
    <w:rsid w:val="002C491B"/>
    <w:rsid w:val="002C5465"/>
    <w:rsid w:val="002C5734"/>
    <w:rsid w:val="002C65DE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7D51"/>
    <w:rsid w:val="002D7E9B"/>
    <w:rsid w:val="002E2594"/>
    <w:rsid w:val="002E316B"/>
    <w:rsid w:val="002E477A"/>
    <w:rsid w:val="002E5351"/>
    <w:rsid w:val="002E6B2A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2DC"/>
    <w:rsid w:val="00300BBB"/>
    <w:rsid w:val="003025FF"/>
    <w:rsid w:val="0030279E"/>
    <w:rsid w:val="00303A79"/>
    <w:rsid w:val="00303B87"/>
    <w:rsid w:val="00303CFB"/>
    <w:rsid w:val="003063CA"/>
    <w:rsid w:val="003105C5"/>
    <w:rsid w:val="00310C66"/>
    <w:rsid w:val="0031291E"/>
    <w:rsid w:val="00312B2B"/>
    <w:rsid w:val="00313113"/>
    <w:rsid w:val="003131EF"/>
    <w:rsid w:val="0031345A"/>
    <w:rsid w:val="00314A31"/>
    <w:rsid w:val="003154AB"/>
    <w:rsid w:val="0031574F"/>
    <w:rsid w:val="00316B61"/>
    <w:rsid w:val="003171BD"/>
    <w:rsid w:val="00317317"/>
    <w:rsid w:val="0032031D"/>
    <w:rsid w:val="00320707"/>
    <w:rsid w:val="00322A18"/>
    <w:rsid w:val="0032432C"/>
    <w:rsid w:val="00324C06"/>
    <w:rsid w:val="00326876"/>
    <w:rsid w:val="0032755E"/>
    <w:rsid w:val="0033098C"/>
    <w:rsid w:val="003311A4"/>
    <w:rsid w:val="00331546"/>
    <w:rsid w:val="00331CF7"/>
    <w:rsid w:val="00332992"/>
    <w:rsid w:val="00335300"/>
    <w:rsid w:val="00335ED9"/>
    <w:rsid w:val="003363E9"/>
    <w:rsid w:val="00337542"/>
    <w:rsid w:val="00337854"/>
    <w:rsid w:val="00337B69"/>
    <w:rsid w:val="003411A0"/>
    <w:rsid w:val="00341A7D"/>
    <w:rsid w:val="00342D36"/>
    <w:rsid w:val="00343B3E"/>
    <w:rsid w:val="00344AE8"/>
    <w:rsid w:val="003450BF"/>
    <w:rsid w:val="00345F47"/>
    <w:rsid w:val="0034672E"/>
    <w:rsid w:val="00347278"/>
    <w:rsid w:val="0035036F"/>
    <w:rsid w:val="00350BB7"/>
    <w:rsid w:val="00351174"/>
    <w:rsid w:val="003515A3"/>
    <w:rsid w:val="00352F47"/>
    <w:rsid w:val="003534C8"/>
    <w:rsid w:val="00354012"/>
    <w:rsid w:val="00354361"/>
    <w:rsid w:val="0035494E"/>
    <w:rsid w:val="00354FDC"/>
    <w:rsid w:val="00356093"/>
    <w:rsid w:val="00357ACA"/>
    <w:rsid w:val="003619F4"/>
    <w:rsid w:val="00362A0F"/>
    <w:rsid w:val="003631E3"/>
    <w:rsid w:val="003632E8"/>
    <w:rsid w:val="003639DA"/>
    <w:rsid w:val="0036526C"/>
    <w:rsid w:val="00365E36"/>
    <w:rsid w:val="00365F28"/>
    <w:rsid w:val="00366928"/>
    <w:rsid w:val="00367591"/>
    <w:rsid w:val="00367E3D"/>
    <w:rsid w:val="00367F1C"/>
    <w:rsid w:val="00372A09"/>
    <w:rsid w:val="00373C5C"/>
    <w:rsid w:val="00377BE4"/>
    <w:rsid w:val="0038338D"/>
    <w:rsid w:val="003838A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3F79"/>
    <w:rsid w:val="003B513B"/>
    <w:rsid w:val="003B51ED"/>
    <w:rsid w:val="003B5835"/>
    <w:rsid w:val="003B62AD"/>
    <w:rsid w:val="003B69D8"/>
    <w:rsid w:val="003B76C0"/>
    <w:rsid w:val="003C0037"/>
    <w:rsid w:val="003C039F"/>
    <w:rsid w:val="003C07F3"/>
    <w:rsid w:val="003C0AD0"/>
    <w:rsid w:val="003C1EE7"/>
    <w:rsid w:val="003C4270"/>
    <w:rsid w:val="003C491B"/>
    <w:rsid w:val="003C49CE"/>
    <w:rsid w:val="003C5558"/>
    <w:rsid w:val="003C5A0B"/>
    <w:rsid w:val="003C6549"/>
    <w:rsid w:val="003D02AD"/>
    <w:rsid w:val="003D02E2"/>
    <w:rsid w:val="003D22A4"/>
    <w:rsid w:val="003D273B"/>
    <w:rsid w:val="003D4EC2"/>
    <w:rsid w:val="003D649D"/>
    <w:rsid w:val="003E05BF"/>
    <w:rsid w:val="003E0CE5"/>
    <w:rsid w:val="003E0E9C"/>
    <w:rsid w:val="003E110C"/>
    <w:rsid w:val="003E24F9"/>
    <w:rsid w:val="003E296C"/>
    <w:rsid w:val="003E3691"/>
    <w:rsid w:val="003E3C1F"/>
    <w:rsid w:val="003E49A9"/>
    <w:rsid w:val="003E57B1"/>
    <w:rsid w:val="003E62A9"/>
    <w:rsid w:val="003E7067"/>
    <w:rsid w:val="003E71C6"/>
    <w:rsid w:val="003F0A23"/>
    <w:rsid w:val="003F162A"/>
    <w:rsid w:val="003F1892"/>
    <w:rsid w:val="003F1B1F"/>
    <w:rsid w:val="003F28E2"/>
    <w:rsid w:val="003F3636"/>
    <w:rsid w:val="003F4892"/>
    <w:rsid w:val="003F500F"/>
    <w:rsid w:val="00400CD5"/>
    <w:rsid w:val="004018B7"/>
    <w:rsid w:val="004024FB"/>
    <w:rsid w:val="004036DB"/>
    <w:rsid w:val="004049F5"/>
    <w:rsid w:val="00404B9A"/>
    <w:rsid w:val="0040577D"/>
    <w:rsid w:val="0040701B"/>
    <w:rsid w:val="0041062A"/>
    <w:rsid w:val="00412A7C"/>
    <w:rsid w:val="00412B9C"/>
    <w:rsid w:val="00412C11"/>
    <w:rsid w:val="0041319D"/>
    <w:rsid w:val="0041774D"/>
    <w:rsid w:val="00420996"/>
    <w:rsid w:val="00422115"/>
    <w:rsid w:val="00422558"/>
    <w:rsid w:val="004242F0"/>
    <w:rsid w:val="004243DE"/>
    <w:rsid w:val="00424B42"/>
    <w:rsid w:val="0042793B"/>
    <w:rsid w:val="004300BF"/>
    <w:rsid w:val="0043088F"/>
    <w:rsid w:val="00431A52"/>
    <w:rsid w:val="0043596F"/>
    <w:rsid w:val="00436813"/>
    <w:rsid w:val="004368C1"/>
    <w:rsid w:val="00436F07"/>
    <w:rsid w:val="0044109C"/>
    <w:rsid w:val="004419A3"/>
    <w:rsid w:val="004428C8"/>
    <w:rsid w:val="00442BB2"/>
    <w:rsid w:val="0044304C"/>
    <w:rsid w:val="00443D40"/>
    <w:rsid w:val="0044480A"/>
    <w:rsid w:val="004450B1"/>
    <w:rsid w:val="004456EF"/>
    <w:rsid w:val="00446CAF"/>
    <w:rsid w:val="00447249"/>
    <w:rsid w:val="004521A0"/>
    <w:rsid w:val="00455815"/>
    <w:rsid w:val="00456346"/>
    <w:rsid w:val="004563CC"/>
    <w:rsid w:val="004564DB"/>
    <w:rsid w:val="00456E89"/>
    <w:rsid w:val="00457421"/>
    <w:rsid w:val="00457A9F"/>
    <w:rsid w:val="00461268"/>
    <w:rsid w:val="0046143E"/>
    <w:rsid w:val="00461C9B"/>
    <w:rsid w:val="00461DDB"/>
    <w:rsid w:val="004625D5"/>
    <w:rsid w:val="00462D95"/>
    <w:rsid w:val="004633CF"/>
    <w:rsid w:val="00463670"/>
    <w:rsid w:val="004639CA"/>
    <w:rsid w:val="00465829"/>
    <w:rsid w:val="00465B51"/>
    <w:rsid w:val="00465B99"/>
    <w:rsid w:val="00465F82"/>
    <w:rsid w:val="004665CC"/>
    <w:rsid w:val="00471298"/>
    <w:rsid w:val="00471DBC"/>
    <w:rsid w:val="00472AD6"/>
    <w:rsid w:val="004733B2"/>
    <w:rsid w:val="00473720"/>
    <w:rsid w:val="0047465C"/>
    <w:rsid w:val="00474726"/>
    <w:rsid w:val="00475559"/>
    <w:rsid w:val="00475A03"/>
    <w:rsid w:val="00475E8D"/>
    <w:rsid w:val="00477577"/>
    <w:rsid w:val="0048099F"/>
    <w:rsid w:val="004811C6"/>
    <w:rsid w:val="00482E03"/>
    <w:rsid w:val="0048305A"/>
    <w:rsid w:val="004832EF"/>
    <w:rsid w:val="0048488B"/>
    <w:rsid w:val="004875D2"/>
    <w:rsid w:val="004902C6"/>
    <w:rsid w:val="00490A0B"/>
    <w:rsid w:val="00490F10"/>
    <w:rsid w:val="0049173D"/>
    <w:rsid w:val="00491ACB"/>
    <w:rsid w:val="00491D37"/>
    <w:rsid w:val="004921EB"/>
    <w:rsid w:val="00492F7C"/>
    <w:rsid w:val="00493C60"/>
    <w:rsid w:val="0049458F"/>
    <w:rsid w:val="004947B3"/>
    <w:rsid w:val="00495449"/>
    <w:rsid w:val="00496BC3"/>
    <w:rsid w:val="00496F42"/>
    <w:rsid w:val="004975CE"/>
    <w:rsid w:val="004A023C"/>
    <w:rsid w:val="004A12A3"/>
    <w:rsid w:val="004A15AE"/>
    <w:rsid w:val="004A1A92"/>
    <w:rsid w:val="004A20F6"/>
    <w:rsid w:val="004A27C0"/>
    <w:rsid w:val="004A303F"/>
    <w:rsid w:val="004A3E8E"/>
    <w:rsid w:val="004A42A5"/>
    <w:rsid w:val="004A5580"/>
    <w:rsid w:val="004A6F07"/>
    <w:rsid w:val="004A6F29"/>
    <w:rsid w:val="004A70ED"/>
    <w:rsid w:val="004A7950"/>
    <w:rsid w:val="004B06A5"/>
    <w:rsid w:val="004B34E9"/>
    <w:rsid w:val="004B3E0F"/>
    <w:rsid w:val="004B4807"/>
    <w:rsid w:val="004B5160"/>
    <w:rsid w:val="004B5793"/>
    <w:rsid w:val="004B5AF6"/>
    <w:rsid w:val="004B7F55"/>
    <w:rsid w:val="004C1358"/>
    <w:rsid w:val="004C24AA"/>
    <w:rsid w:val="004C31D5"/>
    <w:rsid w:val="004C32A0"/>
    <w:rsid w:val="004C3E77"/>
    <w:rsid w:val="004C4D3D"/>
    <w:rsid w:val="004C51F3"/>
    <w:rsid w:val="004C6696"/>
    <w:rsid w:val="004C67CA"/>
    <w:rsid w:val="004C69C9"/>
    <w:rsid w:val="004C72E6"/>
    <w:rsid w:val="004D08E8"/>
    <w:rsid w:val="004D15E0"/>
    <w:rsid w:val="004D38AF"/>
    <w:rsid w:val="004D405F"/>
    <w:rsid w:val="004D6947"/>
    <w:rsid w:val="004D7299"/>
    <w:rsid w:val="004D753C"/>
    <w:rsid w:val="004D7E6B"/>
    <w:rsid w:val="004E0D16"/>
    <w:rsid w:val="004E130D"/>
    <w:rsid w:val="004E1C3B"/>
    <w:rsid w:val="004E1CCD"/>
    <w:rsid w:val="004E31E9"/>
    <w:rsid w:val="004E39BD"/>
    <w:rsid w:val="004E3D4D"/>
    <w:rsid w:val="004E4542"/>
    <w:rsid w:val="004E4D54"/>
    <w:rsid w:val="004E575B"/>
    <w:rsid w:val="004E5C29"/>
    <w:rsid w:val="004E69F4"/>
    <w:rsid w:val="004F0CDB"/>
    <w:rsid w:val="004F123C"/>
    <w:rsid w:val="004F13F3"/>
    <w:rsid w:val="004F2A30"/>
    <w:rsid w:val="004F2FD4"/>
    <w:rsid w:val="004F3248"/>
    <w:rsid w:val="004F4F79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07C85"/>
    <w:rsid w:val="00510FB4"/>
    <w:rsid w:val="00511CCE"/>
    <w:rsid w:val="005120F2"/>
    <w:rsid w:val="005139F7"/>
    <w:rsid w:val="005143D2"/>
    <w:rsid w:val="00515554"/>
    <w:rsid w:val="005160F8"/>
    <w:rsid w:val="00516147"/>
    <w:rsid w:val="00517AD5"/>
    <w:rsid w:val="00517CA5"/>
    <w:rsid w:val="005215A6"/>
    <w:rsid w:val="005220E6"/>
    <w:rsid w:val="005225C0"/>
    <w:rsid w:val="005233E4"/>
    <w:rsid w:val="00523A21"/>
    <w:rsid w:val="00524D4E"/>
    <w:rsid w:val="005267AE"/>
    <w:rsid w:val="00526A95"/>
    <w:rsid w:val="00526B01"/>
    <w:rsid w:val="00527217"/>
    <w:rsid w:val="005310B5"/>
    <w:rsid w:val="00531F19"/>
    <w:rsid w:val="00533AE5"/>
    <w:rsid w:val="0053527D"/>
    <w:rsid w:val="00535966"/>
    <w:rsid w:val="00536207"/>
    <w:rsid w:val="00536DFF"/>
    <w:rsid w:val="005378F4"/>
    <w:rsid w:val="00537A53"/>
    <w:rsid w:val="00541AD0"/>
    <w:rsid w:val="00546AEE"/>
    <w:rsid w:val="005476D9"/>
    <w:rsid w:val="00547C59"/>
    <w:rsid w:val="00550A63"/>
    <w:rsid w:val="00550E39"/>
    <w:rsid w:val="00550E9E"/>
    <w:rsid w:val="005513C4"/>
    <w:rsid w:val="00552D17"/>
    <w:rsid w:val="00554BAB"/>
    <w:rsid w:val="005552E2"/>
    <w:rsid w:val="00555DA7"/>
    <w:rsid w:val="00557B60"/>
    <w:rsid w:val="00560190"/>
    <w:rsid w:val="00560A55"/>
    <w:rsid w:val="0056586E"/>
    <w:rsid w:val="00566361"/>
    <w:rsid w:val="00566C68"/>
    <w:rsid w:val="00567D67"/>
    <w:rsid w:val="00570AE8"/>
    <w:rsid w:val="00572574"/>
    <w:rsid w:val="00572D18"/>
    <w:rsid w:val="005736F9"/>
    <w:rsid w:val="00573C9A"/>
    <w:rsid w:val="00575176"/>
    <w:rsid w:val="005763BB"/>
    <w:rsid w:val="0058139D"/>
    <w:rsid w:val="00581586"/>
    <w:rsid w:val="00582573"/>
    <w:rsid w:val="00582F6D"/>
    <w:rsid w:val="00585105"/>
    <w:rsid w:val="005853E2"/>
    <w:rsid w:val="005855EB"/>
    <w:rsid w:val="00585A65"/>
    <w:rsid w:val="005867FA"/>
    <w:rsid w:val="005908D6"/>
    <w:rsid w:val="005920E6"/>
    <w:rsid w:val="005930D4"/>
    <w:rsid w:val="0059393F"/>
    <w:rsid w:val="00594CFA"/>
    <w:rsid w:val="0059759B"/>
    <w:rsid w:val="005975C0"/>
    <w:rsid w:val="00597F5F"/>
    <w:rsid w:val="005A006B"/>
    <w:rsid w:val="005A0A7B"/>
    <w:rsid w:val="005A1C09"/>
    <w:rsid w:val="005A2A33"/>
    <w:rsid w:val="005A36F1"/>
    <w:rsid w:val="005A570C"/>
    <w:rsid w:val="005A6B3B"/>
    <w:rsid w:val="005A7F39"/>
    <w:rsid w:val="005B01A3"/>
    <w:rsid w:val="005B0F36"/>
    <w:rsid w:val="005B13DE"/>
    <w:rsid w:val="005B18CF"/>
    <w:rsid w:val="005B251E"/>
    <w:rsid w:val="005B2A45"/>
    <w:rsid w:val="005B3A53"/>
    <w:rsid w:val="005B3E63"/>
    <w:rsid w:val="005B3E7C"/>
    <w:rsid w:val="005B3FE3"/>
    <w:rsid w:val="005B4555"/>
    <w:rsid w:val="005B4CDE"/>
    <w:rsid w:val="005B59E2"/>
    <w:rsid w:val="005B6314"/>
    <w:rsid w:val="005B7C44"/>
    <w:rsid w:val="005C1CA6"/>
    <w:rsid w:val="005C26A8"/>
    <w:rsid w:val="005C329C"/>
    <w:rsid w:val="005C3391"/>
    <w:rsid w:val="005C45DF"/>
    <w:rsid w:val="005C495C"/>
    <w:rsid w:val="005C59E6"/>
    <w:rsid w:val="005C60EC"/>
    <w:rsid w:val="005C759A"/>
    <w:rsid w:val="005D1759"/>
    <w:rsid w:val="005D1C29"/>
    <w:rsid w:val="005D2716"/>
    <w:rsid w:val="005D2AF9"/>
    <w:rsid w:val="005D497D"/>
    <w:rsid w:val="005D4CDA"/>
    <w:rsid w:val="005D4F97"/>
    <w:rsid w:val="005D58DC"/>
    <w:rsid w:val="005D5F2F"/>
    <w:rsid w:val="005D73A1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E7B6B"/>
    <w:rsid w:val="005F2F3A"/>
    <w:rsid w:val="005F2F92"/>
    <w:rsid w:val="005F30F3"/>
    <w:rsid w:val="005F33CC"/>
    <w:rsid w:val="005F3618"/>
    <w:rsid w:val="005F3799"/>
    <w:rsid w:val="005F49FE"/>
    <w:rsid w:val="005F4A01"/>
    <w:rsid w:val="005F556C"/>
    <w:rsid w:val="005F5D2E"/>
    <w:rsid w:val="005F6BD7"/>
    <w:rsid w:val="005F75A7"/>
    <w:rsid w:val="005F79E2"/>
    <w:rsid w:val="006006C9"/>
    <w:rsid w:val="00601C64"/>
    <w:rsid w:val="00601F06"/>
    <w:rsid w:val="00603001"/>
    <w:rsid w:val="00603105"/>
    <w:rsid w:val="006033B0"/>
    <w:rsid w:val="0060470B"/>
    <w:rsid w:val="00606782"/>
    <w:rsid w:val="00606C4C"/>
    <w:rsid w:val="006114C0"/>
    <w:rsid w:val="00611ED1"/>
    <w:rsid w:val="00614104"/>
    <w:rsid w:val="00614492"/>
    <w:rsid w:val="0061486C"/>
    <w:rsid w:val="006209A3"/>
    <w:rsid w:val="0062224E"/>
    <w:rsid w:val="00622486"/>
    <w:rsid w:val="006224A1"/>
    <w:rsid w:val="00623A2C"/>
    <w:rsid w:val="00623C3B"/>
    <w:rsid w:val="00625DAB"/>
    <w:rsid w:val="0062772D"/>
    <w:rsid w:val="00630569"/>
    <w:rsid w:val="00630CFA"/>
    <w:rsid w:val="00633E93"/>
    <w:rsid w:val="00634204"/>
    <w:rsid w:val="00635E85"/>
    <w:rsid w:val="0063688B"/>
    <w:rsid w:val="00637BA9"/>
    <w:rsid w:val="006413B5"/>
    <w:rsid w:val="00641949"/>
    <w:rsid w:val="006424FD"/>
    <w:rsid w:val="00644C29"/>
    <w:rsid w:val="00645815"/>
    <w:rsid w:val="00645D6C"/>
    <w:rsid w:val="00645DD0"/>
    <w:rsid w:val="00646740"/>
    <w:rsid w:val="00646CA4"/>
    <w:rsid w:val="00647F3E"/>
    <w:rsid w:val="00651A50"/>
    <w:rsid w:val="0065204F"/>
    <w:rsid w:val="00652415"/>
    <w:rsid w:val="00654B3B"/>
    <w:rsid w:val="00660FDA"/>
    <w:rsid w:val="00661CA5"/>
    <w:rsid w:val="00662E8A"/>
    <w:rsid w:val="006633B5"/>
    <w:rsid w:val="00663F1E"/>
    <w:rsid w:val="00665DF0"/>
    <w:rsid w:val="00666417"/>
    <w:rsid w:val="00666B14"/>
    <w:rsid w:val="006674D5"/>
    <w:rsid w:val="00667826"/>
    <w:rsid w:val="00670CE7"/>
    <w:rsid w:val="00671F69"/>
    <w:rsid w:val="00673257"/>
    <w:rsid w:val="00674F78"/>
    <w:rsid w:val="006754DD"/>
    <w:rsid w:val="0067644E"/>
    <w:rsid w:val="00676C72"/>
    <w:rsid w:val="006775DC"/>
    <w:rsid w:val="006821CB"/>
    <w:rsid w:val="006840BC"/>
    <w:rsid w:val="0068439C"/>
    <w:rsid w:val="00690B2E"/>
    <w:rsid w:val="0069148D"/>
    <w:rsid w:val="00693D16"/>
    <w:rsid w:val="00694771"/>
    <w:rsid w:val="00697900"/>
    <w:rsid w:val="00697FD5"/>
    <w:rsid w:val="006A0439"/>
    <w:rsid w:val="006A07E9"/>
    <w:rsid w:val="006A10E6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A759E"/>
    <w:rsid w:val="006B063A"/>
    <w:rsid w:val="006B2C05"/>
    <w:rsid w:val="006B2CD6"/>
    <w:rsid w:val="006B3452"/>
    <w:rsid w:val="006B367F"/>
    <w:rsid w:val="006B382C"/>
    <w:rsid w:val="006B634B"/>
    <w:rsid w:val="006B7188"/>
    <w:rsid w:val="006B7F6B"/>
    <w:rsid w:val="006C1BCB"/>
    <w:rsid w:val="006C32E5"/>
    <w:rsid w:val="006C4F76"/>
    <w:rsid w:val="006C6203"/>
    <w:rsid w:val="006C70A7"/>
    <w:rsid w:val="006D112B"/>
    <w:rsid w:val="006D1DC6"/>
    <w:rsid w:val="006D1FAB"/>
    <w:rsid w:val="006D20A9"/>
    <w:rsid w:val="006D2909"/>
    <w:rsid w:val="006D46F3"/>
    <w:rsid w:val="006D4A48"/>
    <w:rsid w:val="006D4EB0"/>
    <w:rsid w:val="006D50F9"/>
    <w:rsid w:val="006D6163"/>
    <w:rsid w:val="006D6B30"/>
    <w:rsid w:val="006D6B63"/>
    <w:rsid w:val="006D7979"/>
    <w:rsid w:val="006D79A9"/>
    <w:rsid w:val="006E2A27"/>
    <w:rsid w:val="006E3A1F"/>
    <w:rsid w:val="006F1067"/>
    <w:rsid w:val="006F3632"/>
    <w:rsid w:val="006F3C72"/>
    <w:rsid w:val="006F5F8E"/>
    <w:rsid w:val="006F6350"/>
    <w:rsid w:val="006F63DB"/>
    <w:rsid w:val="00703C86"/>
    <w:rsid w:val="0070407F"/>
    <w:rsid w:val="00704A28"/>
    <w:rsid w:val="00705291"/>
    <w:rsid w:val="00705FC8"/>
    <w:rsid w:val="00706F8D"/>
    <w:rsid w:val="00710017"/>
    <w:rsid w:val="007100F3"/>
    <w:rsid w:val="00710783"/>
    <w:rsid w:val="00710C23"/>
    <w:rsid w:val="0071168F"/>
    <w:rsid w:val="00711BE6"/>
    <w:rsid w:val="00712E28"/>
    <w:rsid w:val="007144E1"/>
    <w:rsid w:val="00715BF0"/>
    <w:rsid w:val="00715D02"/>
    <w:rsid w:val="00716588"/>
    <w:rsid w:val="0071734A"/>
    <w:rsid w:val="007209C7"/>
    <w:rsid w:val="00720A0D"/>
    <w:rsid w:val="00722136"/>
    <w:rsid w:val="0072257E"/>
    <w:rsid w:val="007227BA"/>
    <w:rsid w:val="007228B1"/>
    <w:rsid w:val="0072296B"/>
    <w:rsid w:val="007236EE"/>
    <w:rsid w:val="00724E02"/>
    <w:rsid w:val="00724FF6"/>
    <w:rsid w:val="00725B75"/>
    <w:rsid w:val="0072609A"/>
    <w:rsid w:val="00726432"/>
    <w:rsid w:val="00727396"/>
    <w:rsid w:val="00727915"/>
    <w:rsid w:val="00727EE8"/>
    <w:rsid w:val="00731DFF"/>
    <w:rsid w:val="00731E17"/>
    <w:rsid w:val="00734762"/>
    <w:rsid w:val="00742FE0"/>
    <w:rsid w:val="00743CE0"/>
    <w:rsid w:val="0074497C"/>
    <w:rsid w:val="00746052"/>
    <w:rsid w:val="00751415"/>
    <w:rsid w:val="0075224D"/>
    <w:rsid w:val="007538E9"/>
    <w:rsid w:val="007549D9"/>
    <w:rsid w:val="00756D40"/>
    <w:rsid w:val="00757384"/>
    <w:rsid w:val="00760C7E"/>
    <w:rsid w:val="00760CBB"/>
    <w:rsid w:val="00762CAA"/>
    <w:rsid w:val="007641BE"/>
    <w:rsid w:val="00764A3D"/>
    <w:rsid w:val="00765984"/>
    <w:rsid w:val="007659CE"/>
    <w:rsid w:val="00765CA5"/>
    <w:rsid w:val="007666B9"/>
    <w:rsid w:val="00766C98"/>
    <w:rsid w:val="00766D24"/>
    <w:rsid w:val="007671C1"/>
    <w:rsid w:val="00767604"/>
    <w:rsid w:val="0077162F"/>
    <w:rsid w:val="00775D66"/>
    <w:rsid w:val="007760F9"/>
    <w:rsid w:val="00776331"/>
    <w:rsid w:val="00776736"/>
    <w:rsid w:val="00776BA0"/>
    <w:rsid w:val="007775BE"/>
    <w:rsid w:val="0078054A"/>
    <w:rsid w:val="00780994"/>
    <w:rsid w:val="00780C8E"/>
    <w:rsid w:val="00780EDE"/>
    <w:rsid w:val="00780F76"/>
    <w:rsid w:val="00784293"/>
    <w:rsid w:val="007850B6"/>
    <w:rsid w:val="00785B31"/>
    <w:rsid w:val="0078603B"/>
    <w:rsid w:val="007863CE"/>
    <w:rsid w:val="00787A3A"/>
    <w:rsid w:val="0079233F"/>
    <w:rsid w:val="00793088"/>
    <w:rsid w:val="00793341"/>
    <w:rsid w:val="007957C9"/>
    <w:rsid w:val="00795C58"/>
    <w:rsid w:val="00795DD7"/>
    <w:rsid w:val="007964A2"/>
    <w:rsid w:val="00796840"/>
    <w:rsid w:val="00796D64"/>
    <w:rsid w:val="007A32DA"/>
    <w:rsid w:val="007B1729"/>
    <w:rsid w:val="007B2029"/>
    <w:rsid w:val="007B28F3"/>
    <w:rsid w:val="007B310E"/>
    <w:rsid w:val="007B32DA"/>
    <w:rsid w:val="007B44F2"/>
    <w:rsid w:val="007B4F2F"/>
    <w:rsid w:val="007B5446"/>
    <w:rsid w:val="007B5B74"/>
    <w:rsid w:val="007B65CC"/>
    <w:rsid w:val="007B668D"/>
    <w:rsid w:val="007C0256"/>
    <w:rsid w:val="007C155C"/>
    <w:rsid w:val="007C202E"/>
    <w:rsid w:val="007C2152"/>
    <w:rsid w:val="007C29DD"/>
    <w:rsid w:val="007C2CB7"/>
    <w:rsid w:val="007C3184"/>
    <w:rsid w:val="007C36F6"/>
    <w:rsid w:val="007D092B"/>
    <w:rsid w:val="007D1390"/>
    <w:rsid w:val="007D31AA"/>
    <w:rsid w:val="007D3771"/>
    <w:rsid w:val="007D4691"/>
    <w:rsid w:val="007D5D85"/>
    <w:rsid w:val="007D5DAC"/>
    <w:rsid w:val="007D6617"/>
    <w:rsid w:val="007D66DD"/>
    <w:rsid w:val="007D6CBF"/>
    <w:rsid w:val="007D76F8"/>
    <w:rsid w:val="007D7925"/>
    <w:rsid w:val="007E09B1"/>
    <w:rsid w:val="007E2589"/>
    <w:rsid w:val="007E430C"/>
    <w:rsid w:val="007E50A8"/>
    <w:rsid w:val="007E554A"/>
    <w:rsid w:val="007E5E48"/>
    <w:rsid w:val="007E6391"/>
    <w:rsid w:val="007E6BB9"/>
    <w:rsid w:val="007E7649"/>
    <w:rsid w:val="007E794F"/>
    <w:rsid w:val="007F1AC2"/>
    <w:rsid w:val="007F43D3"/>
    <w:rsid w:val="007F4526"/>
    <w:rsid w:val="007F5CC9"/>
    <w:rsid w:val="007F6ED6"/>
    <w:rsid w:val="007F7981"/>
    <w:rsid w:val="007F7B98"/>
    <w:rsid w:val="00800132"/>
    <w:rsid w:val="00802AAD"/>
    <w:rsid w:val="0080306D"/>
    <w:rsid w:val="00805CED"/>
    <w:rsid w:val="00805E48"/>
    <w:rsid w:val="00805FC6"/>
    <w:rsid w:val="0080688B"/>
    <w:rsid w:val="008100F4"/>
    <w:rsid w:val="008101F2"/>
    <w:rsid w:val="00810648"/>
    <w:rsid w:val="00810FF6"/>
    <w:rsid w:val="00811AFA"/>
    <w:rsid w:val="0081207B"/>
    <w:rsid w:val="008136D0"/>
    <w:rsid w:val="00814704"/>
    <w:rsid w:val="008147F4"/>
    <w:rsid w:val="00814E8A"/>
    <w:rsid w:val="00815BA9"/>
    <w:rsid w:val="0081646E"/>
    <w:rsid w:val="0081695C"/>
    <w:rsid w:val="00817093"/>
    <w:rsid w:val="008171C3"/>
    <w:rsid w:val="00820D3B"/>
    <w:rsid w:val="00820E24"/>
    <w:rsid w:val="00821F05"/>
    <w:rsid w:val="00822754"/>
    <w:rsid w:val="00822914"/>
    <w:rsid w:val="00822B53"/>
    <w:rsid w:val="0082333F"/>
    <w:rsid w:val="00825B33"/>
    <w:rsid w:val="0082606F"/>
    <w:rsid w:val="008264A0"/>
    <w:rsid w:val="0082788C"/>
    <w:rsid w:val="00830457"/>
    <w:rsid w:val="00831502"/>
    <w:rsid w:val="008326D3"/>
    <w:rsid w:val="00832A2F"/>
    <w:rsid w:val="00834145"/>
    <w:rsid w:val="008357D5"/>
    <w:rsid w:val="0084049E"/>
    <w:rsid w:val="008435BD"/>
    <w:rsid w:val="00843F58"/>
    <w:rsid w:val="00844643"/>
    <w:rsid w:val="00844D15"/>
    <w:rsid w:val="00845A0A"/>
    <w:rsid w:val="00850339"/>
    <w:rsid w:val="00850538"/>
    <w:rsid w:val="00850609"/>
    <w:rsid w:val="008516F9"/>
    <w:rsid w:val="008517B8"/>
    <w:rsid w:val="008519AC"/>
    <w:rsid w:val="008534B8"/>
    <w:rsid w:val="00853A95"/>
    <w:rsid w:val="008563FB"/>
    <w:rsid w:val="00856AC8"/>
    <w:rsid w:val="00860812"/>
    <w:rsid w:val="0086205C"/>
    <w:rsid w:val="008621D0"/>
    <w:rsid w:val="008624E8"/>
    <w:rsid w:val="00863322"/>
    <w:rsid w:val="0086372A"/>
    <w:rsid w:val="008637AD"/>
    <w:rsid w:val="00864EC6"/>
    <w:rsid w:val="008652CD"/>
    <w:rsid w:val="008655E8"/>
    <w:rsid w:val="00867356"/>
    <w:rsid w:val="00870461"/>
    <w:rsid w:val="00870889"/>
    <w:rsid w:val="00872684"/>
    <w:rsid w:val="00872C61"/>
    <w:rsid w:val="00873497"/>
    <w:rsid w:val="00873E08"/>
    <w:rsid w:val="0087529C"/>
    <w:rsid w:val="008752B6"/>
    <w:rsid w:val="00875F64"/>
    <w:rsid w:val="008833BD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2363"/>
    <w:rsid w:val="008941E7"/>
    <w:rsid w:val="0089542C"/>
    <w:rsid w:val="0089544C"/>
    <w:rsid w:val="00896802"/>
    <w:rsid w:val="00896970"/>
    <w:rsid w:val="00897FE3"/>
    <w:rsid w:val="008A022F"/>
    <w:rsid w:val="008A04D1"/>
    <w:rsid w:val="008A225D"/>
    <w:rsid w:val="008A2612"/>
    <w:rsid w:val="008A306D"/>
    <w:rsid w:val="008A32C1"/>
    <w:rsid w:val="008A3DFC"/>
    <w:rsid w:val="008A41E7"/>
    <w:rsid w:val="008A4FF8"/>
    <w:rsid w:val="008A683E"/>
    <w:rsid w:val="008A7A11"/>
    <w:rsid w:val="008B04AE"/>
    <w:rsid w:val="008B17B7"/>
    <w:rsid w:val="008B1C65"/>
    <w:rsid w:val="008B2152"/>
    <w:rsid w:val="008B2304"/>
    <w:rsid w:val="008B2B0C"/>
    <w:rsid w:val="008B3DF0"/>
    <w:rsid w:val="008B48F5"/>
    <w:rsid w:val="008B4C7A"/>
    <w:rsid w:val="008B54C7"/>
    <w:rsid w:val="008B6802"/>
    <w:rsid w:val="008C26FC"/>
    <w:rsid w:val="008C2F35"/>
    <w:rsid w:val="008C334F"/>
    <w:rsid w:val="008C40F2"/>
    <w:rsid w:val="008C4B07"/>
    <w:rsid w:val="008C5025"/>
    <w:rsid w:val="008C7722"/>
    <w:rsid w:val="008C7DEB"/>
    <w:rsid w:val="008D043B"/>
    <w:rsid w:val="008D1A4E"/>
    <w:rsid w:val="008D1A77"/>
    <w:rsid w:val="008D22B7"/>
    <w:rsid w:val="008D2372"/>
    <w:rsid w:val="008D30DA"/>
    <w:rsid w:val="008D3368"/>
    <w:rsid w:val="008D49F3"/>
    <w:rsid w:val="008D4DC0"/>
    <w:rsid w:val="008D57A1"/>
    <w:rsid w:val="008D6658"/>
    <w:rsid w:val="008D6721"/>
    <w:rsid w:val="008D700A"/>
    <w:rsid w:val="008E1D5A"/>
    <w:rsid w:val="008E4AAF"/>
    <w:rsid w:val="008E5A03"/>
    <w:rsid w:val="008E6238"/>
    <w:rsid w:val="008E6BF9"/>
    <w:rsid w:val="008E700E"/>
    <w:rsid w:val="008F0049"/>
    <w:rsid w:val="008F06A3"/>
    <w:rsid w:val="008F0D45"/>
    <w:rsid w:val="008F1140"/>
    <w:rsid w:val="008F1852"/>
    <w:rsid w:val="008F42D2"/>
    <w:rsid w:val="008F4B98"/>
    <w:rsid w:val="008F6E50"/>
    <w:rsid w:val="008F7C79"/>
    <w:rsid w:val="008F7F47"/>
    <w:rsid w:val="00900E69"/>
    <w:rsid w:val="0090177A"/>
    <w:rsid w:val="00901CDF"/>
    <w:rsid w:val="00904273"/>
    <w:rsid w:val="009051BF"/>
    <w:rsid w:val="00905F00"/>
    <w:rsid w:val="0090607C"/>
    <w:rsid w:val="0090644B"/>
    <w:rsid w:val="009069BB"/>
    <w:rsid w:val="00906CED"/>
    <w:rsid w:val="00906E11"/>
    <w:rsid w:val="0090750A"/>
    <w:rsid w:val="00910A23"/>
    <w:rsid w:val="0091267B"/>
    <w:rsid w:val="009135D9"/>
    <w:rsid w:val="00913BCA"/>
    <w:rsid w:val="00915360"/>
    <w:rsid w:val="00915BDF"/>
    <w:rsid w:val="00916EA9"/>
    <w:rsid w:val="00917414"/>
    <w:rsid w:val="00920B93"/>
    <w:rsid w:val="00922B14"/>
    <w:rsid w:val="00923B50"/>
    <w:rsid w:val="00923EED"/>
    <w:rsid w:val="00923F35"/>
    <w:rsid w:val="0092493E"/>
    <w:rsid w:val="00924F6F"/>
    <w:rsid w:val="00924FE0"/>
    <w:rsid w:val="0092611F"/>
    <w:rsid w:val="009271C2"/>
    <w:rsid w:val="00927F44"/>
    <w:rsid w:val="009316E9"/>
    <w:rsid w:val="0093207E"/>
    <w:rsid w:val="00932B9A"/>
    <w:rsid w:val="00933C1D"/>
    <w:rsid w:val="00933C90"/>
    <w:rsid w:val="00935B0B"/>
    <w:rsid w:val="00936AE9"/>
    <w:rsid w:val="00937277"/>
    <w:rsid w:val="009404B3"/>
    <w:rsid w:val="00940887"/>
    <w:rsid w:val="00940DAA"/>
    <w:rsid w:val="0094101B"/>
    <w:rsid w:val="00941200"/>
    <w:rsid w:val="0094174D"/>
    <w:rsid w:val="009417FB"/>
    <w:rsid w:val="009419C6"/>
    <w:rsid w:val="00942375"/>
    <w:rsid w:val="00944FF2"/>
    <w:rsid w:val="009472B4"/>
    <w:rsid w:val="0094795A"/>
    <w:rsid w:val="00951E67"/>
    <w:rsid w:val="0095498B"/>
    <w:rsid w:val="009570E4"/>
    <w:rsid w:val="00960860"/>
    <w:rsid w:val="00960B60"/>
    <w:rsid w:val="00963760"/>
    <w:rsid w:val="0096377C"/>
    <w:rsid w:val="00966874"/>
    <w:rsid w:val="00967151"/>
    <w:rsid w:val="009720F7"/>
    <w:rsid w:val="00972D31"/>
    <w:rsid w:val="009738B4"/>
    <w:rsid w:val="00973A9F"/>
    <w:rsid w:val="00973DD0"/>
    <w:rsid w:val="00973F8E"/>
    <w:rsid w:val="0097521E"/>
    <w:rsid w:val="00976D5C"/>
    <w:rsid w:val="00977170"/>
    <w:rsid w:val="00977682"/>
    <w:rsid w:val="00983AA7"/>
    <w:rsid w:val="00984D76"/>
    <w:rsid w:val="0098524C"/>
    <w:rsid w:val="009854BA"/>
    <w:rsid w:val="009855A8"/>
    <w:rsid w:val="009864F3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96CB4"/>
    <w:rsid w:val="009A01E1"/>
    <w:rsid w:val="009A0D13"/>
    <w:rsid w:val="009A12AD"/>
    <w:rsid w:val="009A1BB4"/>
    <w:rsid w:val="009A1DAD"/>
    <w:rsid w:val="009A1F42"/>
    <w:rsid w:val="009A2656"/>
    <w:rsid w:val="009A26AB"/>
    <w:rsid w:val="009A3635"/>
    <w:rsid w:val="009A3D3B"/>
    <w:rsid w:val="009A3E56"/>
    <w:rsid w:val="009A414B"/>
    <w:rsid w:val="009A6B66"/>
    <w:rsid w:val="009A7F82"/>
    <w:rsid w:val="009B19BF"/>
    <w:rsid w:val="009B1A9A"/>
    <w:rsid w:val="009B22EE"/>
    <w:rsid w:val="009B492D"/>
    <w:rsid w:val="009B4BBB"/>
    <w:rsid w:val="009B5B74"/>
    <w:rsid w:val="009B66A3"/>
    <w:rsid w:val="009B76CF"/>
    <w:rsid w:val="009C0811"/>
    <w:rsid w:val="009C184A"/>
    <w:rsid w:val="009C399B"/>
    <w:rsid w:val="009C3FBC"/>
    <w:rsid w:val="009C451F"/>
    <w:rsid w:val="009C45EF"/>
    <w:rsid w:val="009C48B1"/>
    <w:rsid w:val="009C6C3F"/>
    <w:rsid w:val="009D3D62"/>
    <w:rsid w:val="009D6B99"/>
    <w:rsid w:val="009D6D8B"/>
    <w:rsid w:val="009D7DA2"/>
    <w:rsid w:val="009E0973"/>
    <w:rsid w:val="009E0C0A"/>
    <w:rsid w:val="009E1B83"/>
    <w:rsid w:val="009E211C"/>
    <w:rsid w:val="009E2BF1"/>
    <w:rsid w:val="009E65EB"/>
    <w:rsid w:val="009F162A"/>
    <w:rsid w:val="009F2724"/>
    <w:rsid w:val="009F31D6"/>
    <w:rsid w:val="009F373C"/>
    <w:rsid w:val="009F4EF7"/>
    <w:rsid w:val="009F6013"/>
    <w:rsid w:val="009F6734"/>
    <w:rsid w:val="00A00095"/>
    <w:rsid w:val="00A00672"/>
    <w:rsid w:val="00A0081E"/>
    <w:rsid w:val="00A009E6"/>
    <w:rsid w:val="00A012CF"/>
    <w:rsid w:val="00A021C5"/>
    <w:rsid w:val="00A025AE"/>
    <w:rsid w:val="00A028A4"/>
    <w:rsid w:val="00A03E15"/>
    <w:rsid w:val="00A042D3"/>
    <w:rsid w:val="00A044A9"/>
    <w:rsid w:val="00A0635C"/>
    <w:rsid w:val="00A0742D"/>
    <w:rsid w:val="00A1084B"/>
    <w:rsid w:val="00A11AA0"/>
    <w:rsid w:val="00A11DD8"/>
    <w:rsid w:val="00A135C6"/>
    <w:rsid w:val="00A14311"/>
    <w:rsid w:val="00A1443D"/>
    <w:rsid w:val="00A15F60"/>
    <w:rsid w:val="00A16A5F"/>
    <w:rsid w:val="00A16B09"/>
    <w:rsid w:val="00A16D18"/>
    <w:rsid w:val="00A173C7"/>
    <w:rsid w:val="00A20CCB"/>
    <w:rsid w:val="00A21AC6"/>
    <w:rsid w:val="00A23C51"/>
    <w:rsid w:val="00A243BA"/>
    <w:rsid w:val="00A24E31"/>
    <w:rsid w:val="00A250BF"/>
    <w:rsid w:val="00A257E7"/>
    <w:rsid w:val="00A25A8D"/>
    <w:rsid w:val="00A25E45"/>
    <w:rsid w:val="00A264F6"/>
    <w:rsid w:val="00A27E5B"/>
    <w:rsid w:val="00A310A0"/>
    <w:rsid w:val="00A31D39"/>
    <w:rsid w:val="00A3201C"/>
    <w:rsid w:val="00A32254"/>
    <w:rsid w:val="00A32755"/>
    <w:rsid w:val="00A33165"/>
    <w:rsid w:val="00A33D4F"/>
    <w:rsid w:val="00A34ED6"/>
    <w:rsid w:val="00A368FD"/>
    <w:rsid w:val="00A36F23"/>
    <w:rsid w:val="00A371E9"/>
    <w:rsid w:val="00A37ADC"/>
    <w:rsid w:val="00A37BBF"/>
    <w:rsid w:val="00A37C5B"/>
    <w:rsid w:val="00A418A6"/>
    <w:rsid w:val="00A41EBE"/>
    <w:rsid w:val="00A43456"/>
    <w:rsid w:val="00A43BBD"/>
    <w:rsid w:val="00A521A2"/>
    <w:rsid w:val="00A5278A"/>
    <w:rsid w:val="00A52F31"/>
    <w:rsid w:val="00A53612"/>
    <w:rsid w:val="00A57876"/>
    <w:rsid w:val="00A600D2"/>
    <w:rsid w:val="00A615B2"/>
    <w:rsid w:val="00A64D21"/>
    <w:rsid w:val="00A65011"/>
    <w:rsid w:val="00A6576C"/>
    <w:rsid w:val="00A6597A"/>
    <w:rsid w:val="00A65C8B"/>
    <w:rsid w:val="00A6605C"/>
    <w:rsid w:val="00A6641F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B79"/>
    <w:rsid w:val="00A77C36"/>
    <w:rsid w:val="00A810ED"/>
    <w:rsid w:val="00A81232"/>
    <w:rsid w:val="00A819A8"/>
    <w:rsid w:val="00A83277"/>
    <w:rsid w:val="00A83703"/>
    <w:rsid w:val="00A83A06"/>
    <w:rsid w:val="00A83A9B"/>
    <w:rsid w:val="00A840D1"/>
    <w:rsid w:val="00A8736A"/>
    <w:rsid w:val="00A8790B"/>
    <w:rsid w:val="00A90590"/>
    <w:rsid w:val="00A9160A"/>
    <w:rsid w:val="00A91F11"/>
    <w:rsid w:val="00A925DE"/>
    <w:rsid w:val="00A93A19"/>
    <w:rsid w:val="00A93C69"/>
    <w:rsid w:val="00A940D4"/>
    <w:rsid w:val="00A94253"/>
    <w:rsid w:val="00A944A5"/>
    <w:rsid w:val="00A945EE"/>
    <w:rsid w:val="00A94620"/>
    <w:rsid w:val="00A94F3A"/>
    <w:rsid w:val="00AA10FC"/>
    <w:rsid w:val="00AA171A"/>
    <w:rsid w:val="00AA18C3"/>
    <w:rsid w:val="00AA405C"/>
    <w:rsid w:val="00AA428D"/>
    <w:rsid w:val="00AA472F"/>
    <w:rsid w:val="00AA4C29"/>
    <w:rsid w:val="00AA4E9B"/>
    <w:rsid w:val="00AA5EF6"/>
    <w:rsid w:val="00AA65F1"/>
    <w:rsid w:val="00AA66D2"/>
    <w:rsid w:val="00AA756B"/>
    <w:rsid w:val="00AA7D91"/>
    <w:rsid w:val="00AA7E7C"/>
    <w:rsid w:val="00AB3A06"/>
    <w:rsid w:val="00AB4050"/>
    <w:rsid w:val="00AB5501"/>
    <w:rsid w:val="00AB59FA"/>
    <w:rsid w:val="00AB6333"/>
    <w:rsid w:val="00AB7081"/>
    <w:rsid w:val="00AC070E"/>
    <w:rsid w:val="00AC215A"/>
    <w:rsid w:val="00AC2F35"/>
    <w:rsid w:val="00AC3741"/>
    <w:rsid w:val="00AC44C7"/>
    <w:rsid w:val="00AC4559"/>
    <w:rsid w:val="00AC57B0"/>
    <w:rsid w:val="00AC5E19"/>
    <w:rsid w:val="00AC5F90"/>
    <w:rsid w:val="00AC73E8"/>
    <w:rsid w:val="00AD0695"/>
    <w:rsid w:val="00AD0D61"/>
    <w:rsid w:val="00AD1294"/>
    <w:rsid w:val="00AD1C82"/>
    <w:rsid w:val="00AD2DAD"/>
    <w:rsid w:val="00AD341A"/>
    <w:rsid w:val="00AD396C"/>
    <w:rsid w:val="00AD3E79"/>
    <w:rsid w:val="00AD66B9"/>
    <w:rsid w:val="00AD760F"/>
    <w:rsid w:val="00AD776B"/>
    <w:rsid w:val="00AD77B0"/>
    <w:rsid w:val="00AD7AB1"/>
    <w:rsid w:val="00AE0171"/>
    <w:rsid w:val="00AE0E3C"/>
    <w:rsid w:val="00AE119C"/>
    <w:rsid w:val="00AE1724"/>
    <w:rsid w:val="00AE28AE"/>
    <w:rsid w:val="00AE34F6"/>
    <w:rsid w:val="00AE3E06"/>
    <w:rsid w:val="00AE3E2C"/>
    <w:rsid w:val="00AE49A2"/>
    <w:rsid w:val="00AE4B06"/>
    <w:rsid w:val="00AE4F6B"/>
    <w:rsid w:val="00AE578F"/>
    <w:rsid w:val="00AE63C0"/>
    <w:rsid w:val="00AE7210"/>
    <w:rsid w:val="00AF06CD"/>
    <w:rsid w:val="00AF08E0"/>
    <w:rsid w:val="00AF1298"/>
    <w:rsid w:val="00AF3801"/>
    <w:rsid w:val="00AF3D6C"/>
    <w:rsid w:val="00AF7624"/>
    <w:rsid w:val="00B00D3B"/>
    <w:rsid w:val="00B04A1F"/>
    <w:rsid w:val="00B04B2B"/>
    <w:rsid w:val="00B05D6A"/>
    <w:rsid w:val="00B077C1"/>
    <w:rsid w:val="00B079AA"/>
    <w:rsid w:val="00B101AB"/>
    <w:rsid w:val="00B10674"/>
    <w:rsid w:val="00B12B23"/>
    <w:rsid w:val="00B12B4F"/>
    <w:rsid w:val="00B12F54"/>
    <w:rsid w:val="00B140CD"/>
    <w:rsid w:val="00B16B16"/>
    <w:rsid w:val="00B16D04"/>
    <w:rsid w:val="00B17682"/>
    <w:rsid w:val="00B17A79"/>
    <w:rsid w:val="00B20FF0"/>
    <w:rsid w:val="00B216AC"/>
    <w:rsid w:val="00B217C5"/>
    <w:rsid w:val="00B24B17"/>
    <w:rsid w:val="00B2513B"/>
    <w:rsid w:val="00B26404"/>
    <w:rsid w:val="00B26965"/>
    <w:rsid w:val="00B2732C"/>
    <w:rsid w:val="00B30459"/>
    <w:rsid w:val="00B31606"/>
    <w:rsid w:val="00B31613"/>
    <w:rsid w:val="00B32636"/>
    <w:rsid w:val="00B32865"/>
    <w:rsid w:val="00B33432"/>
    <w:rsid w:val="00B339D4"/>
    <w:rsid w:val="00B35015"/>
    <w:rsid w:val="00B353C6"/>
    <w:rsid w:val="00B36FB2"/>
    <w:rsid w:val="00B371E4"/>
    <w:rsid w:val="00B374DD"/>
    <w:rsid w:val="00B37932"/>
    <w:rsid w:val="00B41BCF"/>
    <w:rsid w:val="00B423AC"/>
    <w:rsid w:val="00B42996"/>
    <w:rsid w:val="00B43878"/>
    <w:rsid w:val="00B43D89"/>
    <w:rsid w:val="00B443B7"/>
    <w:rsid w:val="00B47520"/>
    <w:rsid w:val="00B50314"/>
    <w:rsid w:val="00B50B56"/>
    <w:rsid w:val="00B519E1"/>
    <w:rsid w:val="00B5299F"/>
    <w:rsid w:val="00B54521"/>
    <w:rsid w:val="00B55484"/>
    <w:rsid w:val="00B56515"/>
    <w:rsid w:val="00B56753"/>
    <w:rsid w:val="00B56AD8"/>
    <w:rsid w:val="00B60025"/>
    <w:rsid w:val="00B6072A"/>
    <w:rsid w:val="00B60A0A"/>
    <w:rsid w:val="00B645CA"/>
    <w:rsid w:val="00B64A79"/>
    <w:rsid w:val="00B64AC8"/>
    <w:rsid w:val="00B65806"/>
    <w:rsid w:val="00B66DB3"/>
    <w:rsid w:val="00B70E2B"/>
    <w:rsid w:val="00B71705"/>
    <w:rsid w:val="00B73935"/>
    <w:rsid w:val="00B741E6"/>
    <w:rsid w:val="00B74613"/>
    <w:rsid w:val="00B74B1A"/>
    <w:rsid w:val="00B74DCC"/>
    <w:rsid w:val="00B74FB1"/>
    <w:rsid w:val="00B75542"/>
    <w:rsid w:val="00B75762"/>
    <w:rsid w:val="00B76058"/>
    <w:rsid w:val="00B76A4D"/>
    <w:rsid w:val="00B776A7"/>
    <w:rsid w:val="00B77DFA"/>
    <w:rsid w:val="00B82884"/>
    <w:rsid w:val="00B82EA7"/>
    <w:rsid w:val="00B8337F"/>
    <w:rsid w:val="00B833DF"/>
    <w:rsid w:val="00B84BB6"/>
    <w:rsid w:val="00B84BD8"/>
    <w:rsid w:val="00B86870"/>
    <w:rsid w:val="00B90868"/>
    <w:rsid w:val="00B91091"/>
    <w:rsid w:val="00B9249F"/>
    <w:rsid w:val="00B932F8"/>
    <w:rsid w:val="00B96A50"/>
    <w:rsid w:val="00BA1E2F"/>
    <w:rsid w:val="00BA1E90"/>
    <w:rsid w:val="00BA3622"/>
    <w:rsid w:val="00BA4046"/>
    <w:rsid w:val="00BA5B74"/>
    <w:rsid w:val="00BA6018"/>
    <w:rsid w:val="00BA76DA"/>
    <w:rsid w:val="00BB00F9"/>
    <w:rsid w:val="00BB051C"/>
    <w:rsid w:val="00BB2532"/>
    <w:rsid w:val="00BB505F"/>
    <w:rsid w:val="00BB798A"/>
    <w:rsid w:val="00BC0428"/>
    <w:rsid w:val="00BC15ED"/>
    <w:rsid w:val="00BC3143"/>
    <w:rsid w:val="00BC393E"/>
    <w:rsid w:val="00BC3A0D"/>
    <w:rsid w:val="00BC407B"/>
    <w:rsid w:val="00BC4B51"/>
    <w:rsid w:val="00BC5E27"/>
    <w:rsid w:val="00BC6451"/>
    <w:rsid w:val="00BD12F1"/>
    <w:rsid w:val="00BD146B"/>
    <w:rsid w:val="00BD27C0"/>
    <w:rsid w:val="00BD3339"/>
    <w:rsid w:val="00BD3522"/>
    <w:rsid w:val="00BD4476"/>
    <w:rsid w:val="00BD44E3"/>
    <w:rsid w:val="00BD5C20"/>
    <w:rsid w:val="00BD6CEE"/>
    <w:rsid w:val="00BD7D92"/>
    <w:rsid w:val="00BE104A"/>
    <w:rsid w:val="00BE1AFA"/>
    <w:rsid w:val="00BE3050"/>
    <w:rsid w:val="00BE3E17"/>
    <w:rsid w:val="00BE4667"/>
    <w:rsid w:val="00BE46DD"/>
    <w:rsid w:val="00BE50B7"/>
    <w:rsid w:val="00BE5DAA"/>
    <w:rsid w:val="00BE6519"/>
    <w:rsid w:val="00BF0A76"/>
    <w:rsid w:val="00BF39BA"/>
    <w:rsid w:val="00BF4087"/>
    <w:rsid w:val="00BF40AA"/>
    <w:rsid w:val="00BF6B4D"/>
    <w:rsid w:val="00BF762E"/>
    <w:rsid w:val="00C01972"/>
    <w:rsid w:val="00C021D4"/>
    <w:rsid w:val="00C0451E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292"/>
    <w:rsid w:val="00C2034F"/>
    <w:rsid w:val="00C20737"/>
    <w:rsid w:val="00C211DC"/>
    <w:rsid w:val="00C2151D"/>
    <w:rsid w:val="00C2459D"/>
    <w:rsid w:val="00C24D9E"/>
    <w:rsid w:val="00C260FE"/>
    <w:rsid w:val="00C26954"/>
    <w:rsid w:val="00C26D29"/>
    <w:rsid w:val="00C26D76"/>
    <w:rsid w:val="00C27599"/>
    <w:rsid w:val="00C31D1D"/>
    <w:rsid w:val="00C32D0E"/>
    <w:rsid w:val="00C33546"/>
    <w:rsid w:val="00C351C1"/>
    <w:rsid w:val="00C35E60"/>
    <w:rsid w:val="00C360E0"/>
    <w:rsid w:val="00C365ED"/>
    <w:rsid w:val="00C36600"/>
    <w:rsid w:val="00C375C1"/>
    <w:rsid w:val="00C37E12"/>
    <w:rsid w:val="00C40248"/>
    <w:rsid w:val="00C40559"/>
    <w:rsid w:val="00C40FF7"/>
    <w:rsid w:val="00C43C90"/>
    <w:rsid w:val="00C43CB8"/>
    <w:rsid w:val="00C442BC"/>
    <w:rsid w:val="00C4500B"/>
    <w:rsid w:val="00C510FC"/>
    <w:rsid w:val="00C55882"/>
    <w:rsid w:val="00C55C45"/>
    <w:rsid w:val="00C5776A"/>
    <w:rsid w:val="00C57D6D"/>
    <w:rsid w:val="00C60FEA"/>
    <w:rsid w:val="00C62AFF"/>
    <w:rsid w:val="00C62C3F"/>
    <w:rsid w:val="00C6472D"/>
    <w:rsid w:val="00C65474"/>
    <w:rsid w:val="00C65B9A"/>
    <w:rsid w:val="00C6781F"/>
    <w:rsid w:val="00C701FC"/>
    <w:rsid w:val="00C702C7"/>
    <w:rsid w:val="00C73DBC"/>
    <w:rsid w:val="00C77BCE"/>
    <w:rsid w:val="00C8039A"/>
    <w:rsid w:val="00C80ABB"/>
    <w:rsid w:val="00C81B05"/>
    <w:rsid w:val="00C835B0"/>
    <w:rsid w:val="00C84871"/>
    <w:rsid w:val="00C865AC"/>
    <w:rsid w:val="00C866F8"/>
    <w:rsid w:val="00C87888"/>
    <w:rsid w:val="00C9053A"/>
    <w:rsid w:val="00C90645"/>
    <w:rsid w:val="00C90860"/>
    <w:rsid w:val="00C92CF9"/>
    <w:rsid w:val="00C9387D"/>
    <w:rsid w:val="00C93A5C"/>
    <w:rsid w:val="00C94C18"/>
    <w:rsid w:val="00C94CF4"/>
    <w:rsid w:val="00C95807"/>
    <w:rsid w:val="00C95836"/>
    <w:rsid w:val="00C965FA"/>
    <w:rsid w:val="00C97358"/>
    <w:rsid w:val="00C978E6"/>
    <w:rsid w:val="00CA0A12"/>
    <w:rsid w:val="00CA217A"/>
    <w:rsid w:val="00CA2B75"/>
    <w:rsid w:val="00CA2D31"/>
    <w:rsid w:val="00CA2DE7"/>
    <w:rsid w:val="00CA3214"/>
    <w:rsid w:val="00CA3581"/>
    <w:rsid w:val="00CA35D4"/>
    <w:rsid w:val="00CA3D7A"/>
    <w:rsid w:val="00CA3F8C"/>
    <w:rsid w:val="00CA56E5"/>
    <w:rsid w:val="00CA6F72"/>
    <w:rsid w:val="00CA74E8"/>
    <w:rsid w:val="00CB0EA6"/>
    <w:rsid w:val="00CB2689"/>
    <w:rsid w:val="00CB3E9A"/>
    <w:rsid w:val="00CB3F9E"/>
    <w:rsid w:val="00CB4ED5"/>
    <w:rsid w:val="00CB5262"/>
    <w:rsid w:val="00CB67DB"/>
    <w:rsid w:val="00CB6AB9"/>
    <w:rsid w:val="00CB7194"/>
    <w:rsid w:val="00CC14FF"/>
    <w:rsid w:val="00CC1A96"/>
    <w:rsid w:val="00CC4353"/>
    <w:rsid w:val="00CC47D1"/>
    <w:rsid w:val="00CC4B48"/>
    <w:rsid w:val="00CC6A9E"/>
    <w:rsid w:val="00CC7A0F"/>
    <w:rsid w:val="00CD0041"/>
    <w:rsid w:val="00CD1FA4"/>
    <w:rsid w:val="00CD240D"/>
    <w:rsid w:val="00CD36A9"/>
    <w:rsid w:val="00CD4145"/>
    <w:rsid w:val="00CD44DF"/>
    <w:rsid w:val="00CD4919"/>
    <w:rsid w:val="00CD51AB"/>
    <w:rsid w:val="00CD5459"/>
    <w:rsid w:val="00CD5BC9"/>
    <w:rsid w:val="00CD6132"/>
    <w:rsid w:val="00CD6F44"/>
    <w:rsid w:val="00CD6F6B"/>
    <w:rsid w:val="00CE0FBD"/>
    <w:rsid w:val="00CE24D1"/>
    <w:rsid w:val="00CE4102"/>
    <w:rsid w:val="00CE4465"/>
    <w:rsid w:val="00CE5168"/>
    <w:rsid w:val="00CE52B6"/>
    <w:rsid w:val="00CE697B"/>
    <w:rsid w:val="00CE701C"/>
    <w:rsid w:val="00CE7ADD"/>
    <w:rsid w:val="00CF276F"/>
    <w:rsid w:val="00CF2D2D"/>
    <w:rsid w:val="00CF482A"/>
    <w:rsid w:val="00CF6197"/>
    <w:rsid w:val="00CF6E4B"/>
    <w:rsid w:val="00CF760C"/>
    <w:rsid w:val="00D0067E"/>
    <w:rsid w:val="00D02BC2"/>
    <w:rsid w:val="00D03557"/>
    <w:rsid w:val="00D0478C"/>
    <w:rsid w:val="00D04B04"/>
    <w:rsid w:val="00D057A2"/>
    <w:rsid w:val="00D070C0"/>
    <w:rsid w:val="00D07C1F"/>
    <w:rsid w:val="00D16AE5"/>
    <w:rsid w:val="00D17BDD"/>
    <w:rsid w:val="00D204FB"/>
    <w:rsid w:val="00D20FCF"/>
    <w:rsid w:val="00D22541"/>
    <w:rsid w:val="00D22705"/>
    <w:rsid w:val="00D22B5E"/>
    <w:rsid w:val="00D236C5"/>
    <w:rsid w:val="00D23750"/>
    <w:rsid w:val="00D26861"/>
    <w:rsid w:val="00D26919"/>
    <w:rsid w:val="00D27262"/>
    <w:rsid w:val="00D27BD1"/>
    <w:rsid w:val="00D30515"/>
    <w:rsid w:val="00D31B52"/>
    <w:rsid w:val="00D32A4A"/>
    <w:rsid w:val="00D33B46"/>
    <w:rsid w:val="00D348AC"/>
    <w:rsid w:val="00D34E11"/>
    <w:rsid w:val="00D35744"/>
    <w:rsid w:val="00D35E4B"/>
    <w:rsid w:val="00D35F44"/>
    <w:rsid w:val="00D365D9"/>
    <w:rsid w:val="00D36C21"/>
    <w:rsid w:val="00D377B5"/>
    <w:rsid w:val="00D40E48"/>
    <w:rsid w:val="00D40F51"/>
    <w:rsid w:val="00D42684"/>
    <w:rsid w:val="00D42E91"/>
    <w:rsid w:val="00D43102"/>
    <w:rsid w:val="00D43206"/>
    <w:rsid w:val="00D4537D"/>
    <w:rsid w:val="00D454E0"/>
    <w:rsid w:val="00D45C78"/>
    <w:rsid w:val="00D45CAA"/>
    <w:rsid w:val="00D46323"/>
    <w:rsid w:val="00D47281"/>
    <w:rsid w:val="00D47E87"/>
    <w:rsid w:val="00D520C3"/>
    <w:rsid w:val="00D52331"/>
    <w:rsid w:val="00D52848"/>
    <w:rsid w:val="00D530B7"/>
    <w:rsid w:val="00D54434"/>
    <w:rsid w:val="00D553E3"/>
    <w:rsid w:val="00D5581A"/>
    <w:rsid w:val="00D5636A"/>
    <w:rsid w:val="00D56F11"/>
    <w:rsid w:val="00D56FCE"/>
    <w:rsid w:val="00D57344"/>
    <w:rsid w:val="00D57CFA"/>
    <w:rsid w:val="00D60B7B"/>
    <w:rsid w:val="00D613F5"/>
    <w:rsid w:val="00D62D36"/>
    <w:rsid w:val="00D636D4"/>
    <w:rsid w:val="00D6504D"/>
    <w:rsid w:val="00D701FD"/>
    <w:rsid w:val="00D70813"/>
    <w:rsid w:val="00D72188"/>
    <w:rsid w:val="00D72343"/>
    <w:rsid w:val="00D724F7"/>
    <w:rsid w:val="00D72D45"/>
    <w:rsid w:val="00D73727"/>
    <w:rsid w:val="00D749DD"/>
    <w:rsid w:val="00D755A7"/>
    <w:rsid w:val="00D75CB0"/>
    <w:rsid w:val="00D76421"/>
    <w:rsid w:val="00D77082"/>
    <w:rsid w:val="00D8020E"/>
    <w:rsid w:val="00D806C7"/>
    <w:rsid w:val="00D80C43"/>
    <w:rsid w:val="00D82FCA"/>
    <w:rsid w:val="00D83A03"/>
    <w:rsid w:val="00D83B48"/>
    <w:rsid w:val="00D85174"/>
    <w:rsid w:val="00D85DCA"/>
    <w:rsid w:val="00D90251"/>
    <w:rsid w:val="00D9090D"/>
    <w:rsid w:val="00D91926"/>
    <w:rsid w:val="00D9215E"/>
    <w:rsid w:val="00D927CE"/>
    <w:rsid w:val="00D929C5"/>
    <w:rsid w:val="00D92B4C"/>
    <w:rsid w:val="00D932B4"/>
    <w:rsid w:val="00D95BE0"/>
    <w:rsid w:val="00D96115"/>
    <w:rsid w:val="00D96627"/>
    <w:rsid w:val="00D9692A"/>
    <w:rsid w:val="00D970CB"/>
    <w:rsid w:val="00D979A4"/>
    <w:rsid w:val="00DA12D9"/>
    <w:rsid w:val="00DA1DC2"/>
    <w:rsid w:val="00DA333F"/>
    <w:rsid w:val="00DA371B"/>
    <w:rsid w:val="00DA3D4E"/>
    <w:rsid w:val="00DA54A4"/>
    <w:rsid w:val="00DA5EA4"/>
    <w:rsid w:val="00DA61DA"/>
    <w:rsid w:val="00DA72C0"/>
    <w:rsid w:val="00DA7B63"/>
    <w:rsid w:val="00DB018F"/>
    <w:rsid w:val="00DB0820"/>
    <w:rsid w:val="00DB09F8"/>
    <w:rsid w:val="00DB0A40"/>
    <w:rsid w:val="00DB17B4"/>
    <w:rsid w:val="00DB223B"/>
    <w:rsid w:val="00DB24DE"/>
    <w:rsid w:val="00DB5F5B"/>
    <w:rsid w:val="00DB75D3"/>
    <w:rsid w:val="00DC3872"/>
    <w:rsid w:val="00DC4ECC"/>
    <w:rsid w:val="00DC7B02"/>
    <w:rsid w:val="00DD02CE"/>
    <w:rsid w:val="00DD1DA4"/>
    <w:rsid w:val="00DD226B"/>
    <w:rsid w:val="00DD3191"/>
    <w:rsid w:val="00DD34C0"/>
    <w:rsid w:val="00DD3C23"/>
    <w:rsid w:val="00DD4EF6"/>
    <w:rsid w:val="00DD6CBF"/>
    <w:rsid w:val="00DD7EAB"/>
    <w:rsid w:val="00DE0C54"/>
    <w:rsid w:val="00DE375D"/>
    <w:rsid w:val="00DE4C0A"/>
    <w:rsid w:val="00DE5AC1"/>
    <w:rsid w:val="00DE5D4E"/>
    <w:rsid w:val="00DE67DE"/>
    <w:rsid w:val="00DE7FB1"/>
    <w:rsid w:val="00DF0DC8"/>
    <w:rsid w:val="00DF2A08"/>
    <w:rsid w:val="00DF2EAB"/>
    <w:rsid w:val="00DF403D"/>
    <w:rsid w:val="00DF7843"/>
    <w:rsid w:val="00DF7A98"/>
    <w:rsid w:val="00DF7B7F"/>
    <w:rsid w:val="00DF7EBB"/>
    <w:rsid w:val="00E001F8"/>
    <w:rsid w:val="00E01447"/>
    <w:rsid w:val="00E018A1"/>
    <w:rsid w:val="00E01921"/>
    <w:rsid w:val="00E01EBA"/>
    <w:rsid w:val="00E02B42"/>
    <w:rsid w:val="00E02D0B"/>
    <w:rsid w:val="00E04195"/>
    <w:rsid w:val="00E06FB8"/>
    <w:rsid w:val="00E0742B"/>
    <w:rsid w:val="00E07513"/>
    <w:rsid w:val="00E07F03"/>
    <w:rsid w:val="00E1071E"/>
    <w:rsid w:val="00E11C8D"/>
    <w:rsid w:val="00E11E54"/>
    <w:rsid w:val="00E123E0"/>
    <w:rsid w:val="00E12CBF"/>
    <w:rsid w:val="00E13A9D"/>
    <w:rsid w:val="00E14EC9"/>
    <w:rsid w:val="00E16175"/>
    <w:rsid w:val="00E17852"/>
    <w:rsid w:val="00E20703"/>
    <w:rsid w:val="00E2087A"/>
    <w:rsid w:val="00E20F24"/>
    <w:rsid w:val="00E21496"/>
    <w:rsid w:val="00E21B47"/>
    <w:rsid w:val="00E263E2"/>
    <w:rsid w:val="00E27099"/>
    <w:rsid w:val="00E271CE"/>
    <w:rsid w:val="00E27903"/>
    <w:rsid w:val="00E3031A"/>
    <w:rsid w:val="00E30AC0"/>
    <w:rsid w:val="00E316B7"/>
    <w:rsid w:val="00E35689"/>
    <w:rsid w:val="00E36A9B"/>
    <w:rsid w:val="00E36F39"/>
    <w:rsid w:val="00E371FF"/>
    <w:rsid w:val="00E37A00"/>
    <w:rsid w:val="00E405DB"/>
    <w:rsid w:val="00E40F16"/>
    <w:rsid w:val="00E42483"/>
    <w:rsid w:val="00E4460F"/>
    <w:rsid w:val="00E45C21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44D8"/>
    <w:rsid w:val="00E74B92"/>
    <w:rsid w:val="00E76976"/>
    <w:rsid w:val="00E778FB"/>
    <w:rsid w:val="00E812A1"/>
    <w:rsid w:val="00E81A69"/>
    <w:rsid w:val="00E82335"/>
    <w:rsid w:val="00E828D2"/>
    <w:rsid w:val="00E84CD0"/>
    <w:rsid w:val="00E91EF9"/>
    <w:rsid w:val="00E934CE"/>
    <w:rsid w:val="00E95211"/>
    <w:rsid w:val="00E95B78"/>
    <w:rsid w:val="00E96091"/>
    <w:rsid w:val="00EA0A37"/>
    <w:rsid w:val="00EA178E"/>
    <w:rsid w:val="00EA1FCB"/>
    <w:rsid w:val="00EA20FD"/>
    <w:rsid w:val="00EA2637"/>
    <w:rsid w:val="00EA2A69"/>
    <w:rsid w:val="00EA36B4"/>
    <w:rsid w:val="00EA4AC7"/>
    <w:rsid w:val="00EA76DB"/>
    <w:rsid w:val="00EB06A8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0F55"/>
    <w:rsid w:val="00EC11F5"/>
    <w:rsid w:val="00EC1543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191E"/>
    <w:rsid w:val="00ED30FC"/>
    <w:rsid w:val="00ED3B4C"/>
    <w:rsid w:val="00ED3D74"/>
    <w:rsid w:val="00ED4859"/>
    <w:rsid w:val="00ED53CF"/>
    <w:rsid w:val="00ED62C9"/>
    <w:rsid w:val="00ED637B"/>
    <w:rsid w:val="00EE2F94"/>
    <w:rsid w:val="00EE32F7"/>
    <w:rsid w:val="00EE3963"/>
    <w:rsid w:val="00EE423A"/>
    <w:rsid w:val="00EE4A51"/>
    <w:rsid w:val="00EE4B5F"/>
    <w:rsid w:val="00EE6D30"/>
    <w:rsid w:val="00EE7099"/>
    <w:rsid w:val="00EE7D3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06B0"/>
    <w:rsid w:val="00F00DB3"/>
    <w:rsid w:val="00F018BA"/>
    <w:rsid w:val="00F02C2C"/>
    <w:rsid w:val="00F033E3"/>
    <w:rsid w:val="00F041EB"/>
    <w:rsid w:val="00F04672"/>
    <w:rsid w:val="00F04BA6"/>
    <w:rsid w:val="00F05472"/>
    <w:rsid w:val="00F05BEE"/>
    <w:rsid w:val="00F0645C"/>
    <w:rsid w:val="00F07244"/>
    <w:rsid w:val="00F12BC8"/>
    <w:rsid w:val="00F13491"/>
    <w:rsid w:val="00F1366D"/>
    <w:rsid w:val="00F14EF0"/>
    <w:rsid w:val="00F1691B"/>
    <w:rsid w:val="00F170DA"/>
    <w:rsid w:val="00F20B5C"/>
    <w:rsid w:val="00F20D09"/>
    <w:rsid w:val="00F22CBF"/>
    <w:rsid w:val="00F24DEB"/>
    <w:rsid w:val="00F2555E"/>
    <w:rsid w:val="00F263E4"/>
    <w:rsid w:val="00F27354"/>
    <w:rsid w:val="00F323F9"/>
    <w:rsid w:val="00F35441"/>
    <w:rsid w:val="00F35764"/>
    <w:rsid w:val="00F36BBB"/>
    <w:rsid w:val="00F42076"/>
    <w:rsid w:val="00F435CC"/>
    <w:rsid w:val="00F4451B"/>
    <w:rsid w:val="00F47505"/>
    <w:rsid w:val="00F4768C"/>
    <w:rsid w:val="00F505DB"/>
    <w:rsid w:val="00F507F9"/>
    <w:rsid w:val="00F5220B"/>
    <w:rsid w:val="00F542D0"/>
    <w:rsid w:val="00F549AB"/>
    <w:rsid w:val="00F54D2A"/>
    <w:rsid w:val="00F56205"/>
    <w:rsid w:val="00F578E9"/>
    <w:rsid w:val="00F57B60"/>
    <w:rsid w:val="00F60E51"/>
    <w:rsid w:val="00F615D3"/>
    <w:rsid w:val="00F61763"/>
    <w:rsid w:val="00F61B8C"/>
    <w:rsid w:val="00F64E0A"/>
    <w:rsid w:val="00F6597E"/>
    <w:rsid w:val="00F66559"/>
    <w:rsid w:val="00F7050B"/>
    <w:rsid w:val="00F70F3B"/>
    <w:rsid w:val="00F73160"/>
    <w:rsid w:val="00F73471"/>
    <w:rsid w:val="00F739DC"/>
    <w:rsid w:val="00F75737"/>
    <w:rsid w:val="00F75959"/>
    <w:rsid w:val="00F7597B"/>
    <w:rsid w:val="00F7603F"/>
    <w:rsid w:val="00F76902"/>
    <w:rsid w:val="00F76A59"/>
    <w:rsid w:val="00F800FC"/>
    <w:rsid w:val="00F80841"/>
    <w:rsid w:val="00F8147F"/>
    <w:rsid w:val="00F82471"/>
    <w:rsid w:val="00F8282A"/>
    <w:rsid w:val="00F8282D"/>
    <w:rsid w:val="00F85CA9"/>
    <w:rsid w:val="00F86390"/>
    <w:rsid w:val="00F86665"/>
    <w:rsid w:val="00F8673C"/>
    <w:rsid w:val="00F87015"/>
    <w:rsid w:val="00F9090A"/>
    <w:rsid w:val="00F9245B"/>
    <w:rsid w:val="00F93627"/>
    <w:rsid w:val="00F93A6F"/>
    <w:rsid w:val="00F9472F"/>
    <w:rsid w:val="00F94C46"/>
    <w:rsid w:val="00F94FE4"/>
    <w:rsid w:val="00F95914"/>
    <w:rsid w:val="00F969F1"/>
    <w:rsid w:val="00FA01EB"/>
    <w:rsid w:val="00FA09A5"/>
    <w:rsid w:val="00FA1C14"/>
    <w:rsid w:val="00FA4AEC"/>
    <w:rsid w:val="00FB06EB"/>
    <w:rsid w:val="00FB0756"/>
    <w:rsid w:val="00FB105E"/>
    <w:rsid w:val="00FB40BB"/>
    <w:rsid w:val="00FB6196"/>
    <w:rsid w:val="00FB6441"/>
    <w:rsid w:val="00FB6EBE"/>
    <w:rsid w:val="00FC0ABC"/>
    <w:rsid w:val="00FC144D"/>
    <w:rsid w:val="00FC29A0"/>
    <w:rsid w:val="00FC4561"/>
    <w:rsid w:val="00FC61F0"/>
    <w:rsid w:val="00FC65C6"/>
    <w:rsid w:val="00FC68F0"/>
    <w:rsid w:val="00FC6DC1"/>
    <w:rsid w:val="00FC7BC6"/>
    <w:rsid w:val="00FC7BE0"/>
    <w:rsid w:val="00FD0A6F"/>
    <w:rsid w:val="00FD1B80"/>
    <w:rsid w:val="00FD4F95"/>
    <w:rsid w:val="00FD530C"/>
    <w:rsid w:val="00FD6E99"/>
    <w:rsid w:val="00FD7378"/>
    <w:rsid w:val="00FE03C4"/>
    <w:rsid w:val="00FE10A2"/>
    <w:rsid w:val="00FE1132"/>
    <w:rsid w:val="00FE12C3"/>
    <w:rsid w:val="00FE187E"/>
    <w:rsid w:val="00FE226B"/>
    <w:rsid w:val="00FE2ECF"/>
    <w:rsid w:val="00FE33DB"/>
    <w:rsid w:val="00FE3942"/>
    <w:rsid w:val="00FE520C"/>
    <w:rsid w:val="00FE6997"/>
    <w:rsid w:val="00FE6B07"/>
    <w:rsid w:val="00FE74B7"/>
    <w:rsid w:val="00FF0C7C"/>
    <w:rsid w:val="00FF0EFF"/>
    <w:rsid w:val="00FF21E8"/>
    <w:rsid w:val="00FF4485"/>
    <w:rsid w:val="00FF4750"/>
    <w:rsid w:val="00FF4DEB"/>
    <w:rsid w:val="00FF5C1C"/>
    <w:rsid w:val="00FF6736"/>
    <w:rsid w:val="00FF7DD3"/>
    <w:rsid w:val="0217B0F3"/>
    <w:rsid w:val="04932921"/>
    <w:rsid w:val="0D9A1D55"/>
    <w:rsid w:val="133324F9"/>
    <w:rsid w:val="206F10F4"/>
    <w:rsid w:val="213BB6C2"/>
    <w:rsid w:val="2176951C"/>
    <w:rsid w:val="22CC5686"/>
    <w:rsid w:val="22FEE0AC"/>
    <w:rsid w:val="283BA597"/>
    <w:rsid w:val="284AE658"/>
    <w:rsid w:val="2932ECEA"/>
    <w:rsid w:val="2A2807FA"/>
    <w:rsid w:val="2B480F0A"/>
    <w:rsid w:val="2B4D3943"/>
    <w:rsid w:val="2C22752C"/>
    <w:rsid w:val="2DBB22BD"/>
    <w:rsid w:val="2E01116D"/>
    <w:rsid w:val="338579A3"/>
    <w:rsid w:val="36FFE645"/>
    <w:rsid w:val="39EB9FAC"/>
    <w:rsid w:val="3A609C4A"/>
    <w:rsid w:val="3B336956"/>
    <w:rsid w:val="3CEF3BD0"/>
    <w:rsid w:val="3D04A548"/>
    <w:rsid w:val="3E54D851"/>
    <w:rsid w:val="3F0B283B"/>
    <w:rsid w:val="43C04A9A"/>
    <w:rsid w:val="472C970A"/>
    <w:rsid w:val="496042AA"/>
    <w:rsid w:val="4C35628D"/>
    <w:rsid w:val="4DFC1F64"/>
    <w:rsid w:val="4E680585"/>
    <w:rsid w:val="535A2F88"/>
    <w:rsid w:val="53611EFE"/>
    <w:rsid w:val="546D40FB"/>
    <w:rsid w:val="5CB77467"/>
    <w:rsid w:val="5D8A3486"/>
    <w:rsid w:val="61C6D312"/>
    <w:rsid w:val="6A507484"/>
    <w:rsid w:val="6D79DF7B"/>
    <w:rsid w:val="6E302F65"/>
    <w:rsid w:val="6EA6286D"/>
    <w:rsid w:val="6F7FF0B0"/>
    <w:rsid w:val="6FCADBEC"/>
    <w:rsid w:val="72BFB0CE"/>
    <w:rsid w:val="75DE2933"/>
    <w:rsid w:val="778DFD6A"/>
    <w:rsid w:val="7941EC34"/>
    <w:rsid w:val="7945D85D"/>
    <w:rsid w:val="7A76BBFC"/>
    <w:rsid w:val="7B353118"/>
    <w:rsid w:val="7BD07099"/>
    <w:rsid w:val="7C1C9073"/>
    <w:rsid w:val="7DF1289E"/>
    <w:rsid w:val="7E628177"/>
    <w:rsid w:val="7EF29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D07C0"/>
  <w15:docId w15:val="{2B223E81-4CD6-4D30-9D72-4672DD62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HWH KOP 1,kop 1"/>
    <w:basedOn w:val="Standaard"/>
    <w:next w:val="Standaard"/>
    <w:link w:val="Kop1Char"/>
    <w:qFormat/>
    <w:rsid w:val="006B7F6B"/>
    <w:pPr>
      <w:keepNext/>
      <w:keepLines/>
      <w:spacing w:before="480" w:after="0" w:line="240" w:lineRule="auto"/>
      <w:outlineLvl w:val="0"/>
    </w:pPr>
    <w:rPr>
      <w:rFonts w:eastAsia="Times New Roman"/>
      <w:b/>
      <w:bCs/>
      <w:color w:val="003F85"/>
      <w:sz w:val="24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customStyle="1" w:styleId="Kop1Char">
    <w:name w:val="Kop 1 Char"/>
    <w:aliases w:val="HWH KOP 1 Char,kop 1 Char"/>
    <w:link w:val="Kop1"/>
    <w:rsid w:val="006B7F6B"/>
    <w:rPr>
      <w:rFonts w:eastAsia="Times New Roman"/>
      <w:b/>
      <w:bCs/>
      <w:color w:val="003F85"/>
      <w:sz w:val="24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5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1"/>
      </w:numPr>
    </w:pPr>
  </w:style>
  <w:style w:type="table" w:styleId="Tabelraster">
    <w:name w:val="Table Grid"/>
    <w:basedOn w:val="Standaardtabel"/>
    <w:uiPriority w:val="39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F35764"/>
    <w:rPr>
      <w:sz w:val="16"/>
      <w:lang w:eastAsia="en-US"/>
    </w:rPr>
  </w:style>
  <w:style w:type="character" w:styleId="Voetnootmarkering">
    <w:name w:val="footnote reference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2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uiPriority w:val="99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5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1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3"/>
      </w:numPr>
      <w:spacing w:after="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4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5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6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7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8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9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5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5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5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5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tabs>
        <w:tab w:val="num" w:pos="2160"/>
        <w:tab w:val="num" w:pos="5760"/>
      </w:tabs>
      <w:spacing w:after="0" w:line="290" w:lineRule="atLeast"/>
      <w:ind w:left="2160" w:hanging="72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5"/>
      </w:numPr>
      <w:tabs>
        <w:tab w:val="num" w:pos="360"/>
        <w:tab w:val="left" w:pos="1701"/>
      </w:tabs>
      <w:spacing w:after="0" w:line="290" w:lineRule="atLeast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tabs>
        <w:tab w:val="clear" w:pos="2160"/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0"/>
      </w:numPr>
      <w:tabs>
        <w:tab w:val="left" w:pos="0"/>
      </w:tabs>
      <w:spacing w:before="0" w:after="240"/>
    </w:pPr>
    <w:rPr>
      <w:rFonts w:ascii="Times New Roman" w:hAnsi="Times New Roman"/>
      <w:b w:val="0"/>
      <w:color w:val="auto"/>
      <w:kern w:val="28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0"/>
      </w:numPr>
      <w:tabs>
        <w:tab w:val="num" w:pos="1440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11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0">
    <w:name w:val="kop 3"/>
    <w:basedOn w:val="Kop3"/>
    <w:link w:val="kop3Char0"/>
    <w:rsid w:val="00526B01"/>
    <w:pPr>
      <w:tabs>
        <w:tab w:val="num" w:pos="567"/>
        <w:tab w:val="num" w:pos="2160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0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0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12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13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tabs>
        <w:tab w:val="clear" w:pos="567"/>
      </w:tabs>
      <w:spacing w:line="276" w:lineRule="auto"/>
      <w:ind w:left="0" w:firstLine="0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1">
    <w:name w:val="Geen lijst1"/>
    <w:next w:val="Geenlijst"/>
    <w:uiPriority w:val="99"/>
    <w:semiHidden/>
    <w:unhideWhenUsed/>
    <w:rsid w:val="00134D59"/>
  </w:style>
  <w:style w:type="table" w:customStyle="1" w:styleId="Tabelraster3">
    <w:name w:val="Tabelraster3"/>
    <w:basedOn w:val="Standaardtabel"/>
    <w:next w:val="Tabelraster"/>
    <w:rsid w:val="00134D59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OpmaakprofielOpmaakprofielOpmaakprofielGenummerdLinks1cmVerkeerd-o1">
    <w:name w:val="Opmaakprofiel Opmaakprofiel Opmaakprofiel Genummerd Links:  1 cm Verkeerd-o...1"/>
    <w:basedOn w:val="Geenlijst"/>
    <w:rsid w:val="00134D59"/>
  </w:style>
  <w:style w:type="paragraph" w:customStyle="1" w:styleId="HWHKop2">
    <w:name w:val="HWH Kop 2"/>
    <w:basedOn w:val="Standaard"/>
    <w:link w:val="HWHKop2Char"/>
    <w:qFormat/>
    <w:rsid w:val="004A27C0"/>
    <w:pPr>
      <w:keepNext/>
      <w:keepLines/>
      <w:numPr>
        <w:ilvl w:val="1"/>
      </w:numPr>
      <w:spacing w:after="0" w:line="276" w:lineRule="auto"/>
      <w:jc w:val="both"/>
      <w:outlineLvl w:val="1"/>
    </w:pPr>
    <w:rPr>
      <w:rFonts w:eastAsia="Times New Roman"/>
      <w:color w:val="F2922E"/>
      <w:sz w:val="20"/>
      <w:szCs w:val="26"/>
    </w:rPr>
  </w:style>
  <w:style w:type="paragraph" w:customStyle="1" w:styleId="HWHKop1">
    <w:name w:val="HWH Kop 1"/>
    <w:basedOn w:val="Standaard"/>
    <w:link w:val="HWHKop1Char"/>
    <w:qFormat/>
    <w:rsid w:val="00787A3A"/>
    <w:pPr>
      <w:spacing w:after="0" w:line="240" w:lineRule="auto"/>
    </w:pPr>
    <w:rPr>
      <w:b/>
      <w:color w:val="003F85"/>
      <w:sz w:val="24"/>
      <w:szCs w:val="24"/>
    </w:rPr>
  </w:style>
  <w:style w:type="character" w:customStyle="1" w:styleId="HWHKop2Char">
    <w:name w:val="HWH Kop 2 Char"/>
    <w:basedOn w:val="Standaardalinea-lettertype"/>
    <w:link w:val="HWHKop2"/>
    <w:rsid w:val="004A27C0"/>
    <w:rPr>
      <w:rFonts w:eastAsia="Times New Roman"/>
      <w:color w:val="F2922E"/>
      <w:szCs w:val="26"/>
      <w:lang w:eastAsia="en-US"/>
    </w:rPr>
  </w:style>
  <w:style w:type="paragraph" w:customStyle="1" w:styleId="HWHkop3">
    <w:name w:val="HWH kop 3"/>
    <w:basedOn w:val="Standaard"/>
    <w:link w:val="HWHkop3Char"/>
    <w:qFormat/>
    <w:rsid w:val="00787A3A"/>
    <w:pPr>
      <w:keepNext/>
      <w:keepLines/>
      <w:numPr>
        <w:ilvl w:val="2"/>
      </w:numPr>
      <w:spacing w:after="0" w:line="276" w:lineRule="auto"/>
      <w:jc w:val="both"/>
    </w:pPr>
    <w:rPr>
      <w:rFonts w:eastAsia="Times New Roman"/>
      <w:i/>
      <w:color w:val="003F85"/>
      <w:sz w:val="19"/>
      <w:szCs w:val="19"/>
      <w:lang w:eastAsia="nl-NL"/>
    </w:rPr>
  </w:style>
  <w:style w:type="character" w:customStyle="1" w:styleId="HWHKop1Char">
    <w:name w:val="HWH Kop 1 Char"/>
    <w:basedOn w:val="Standaardalinea-lettertype"/>
    <w:link w:val="HWHKop1"/>
    <w:rsid w:val="00787A3A"/>
    <w:rPr>
      <w:b/>
      <w:color w:val="003F85"/>
      <w:sz w:val="24"/>
      <w:szCs w:val="24"/>
      <w:lang w:eastAsia="en-US"/>
    </w:rPr>
  </w:style>
  <w:style w:type="character" w:customStyle="1" w:styleId="HWHkop3Char">
    <w:name w:val="HWH kop 3 Char"/>
    <w:basedOn w:val="Standaardalinea-lettertype"/>
    <w:link w:val="HWHkop3"/>
    <w:rsid w:val="00787A3A"/>
    <w:rPr>
      <w:rFonts w:eastAsia="Times New Roman"/>
      <w:i/>
      <w:color w:val="003F85"/>
      <w:sz w:val="19"/>
      <w:szCs w:val="19"/>
    </w:rPr>
  </w:style>
  <w:style w:type="table" w:customStyle="1" w:styleId="Tabelraster4">
    <w:name w:val="Tabelraster4"/>
    <w:basedOn w:val="Standaardtabel"/>
    <w:next w:val="Tabelraster"/>
    <w:uiPriority w:val="39"/>
    <w:rsid w:val="008D3368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bf250a5-091f-423e-ad17-8d0f0497a4c6">
      <UserInfo>
        <DisplayName>Guus Huls</DisplayName>
        <AccountId>35</AccountId>
        <AccountType/>
      </UserInfo>
      <UserInfo>
        <DisplayName>Rick van Wietmarschen</DisplayName>
        <AccountId>143</AccountId>
        <AccountType/>
      </UserInfo>
      <UserInfo>
        <DisplayName>Andre Wolterink</DisplayName>
        <AccountId>156</AccountId>
        <AccountType/>
      </UserInfo>
      <UserInfo>
        <DisplayName>Roland van de Boel</DisplayName>
        <AccountId>45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F853512EE868478E0FCDAF4DA4F6FD" ma:contentTypeVersion="10" ma:contentTypeDescription="Een nieuw document maken." ma:contentTypeScope="" ma:versionID="745d6ba2e65b384d840b9c575df6b6b4">
  <xsd:schema xmlns:xsd="http://www.w3.org/2001/XMLSchema" xmlns:xs="http://www.w3.org/2001/XMLSchema" xmlns:p="http://schemas.microsoft.com/office/2006/metadata/properties" xmlns:ns2="b45578d6-aec4-4881-9515-d6921921ae76" xmlns:ns3="bbf250a5-091f-423e-ad17-8d0f0497a4c6" targetNamespace="http://schemas.microsoft.com/office/2006/metadata/properties" ma:root="true" ma:fieldsID="8dea24cecd2faee8779ad85a293d4f84" ns2:_="" ns3:_="">
    <xsd:import namespace="b45578d6-aec4-4881-9515-d6921921ae76"/>
    <xsd:import namespace="bbf250a5-091f-423e-ad17-8d0f0497a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578d6-aec4-4881-9515-d6921921a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250a5-091f-423e-ad17-8d0f0497a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17ADEA-0A03-4EEA-B52A-63ED78969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  <ds:schemaRef ds:uri="bbf250a5-091f-423e-ad17-8d0f0497a4c6"/>
  </ds:schemaRefs>
</ds:datastoreItem>
</file>

<file path=customXml/itemProps3.xml><?xml version="1.0" encoding="utf-8"?>
<ds:datastoreItem xmlns:ds="http://schemas.openxmlformats.org/officeDocument/2006/customXml" ds:itemID="{5C0E9300-8FD8-4807-BF16-AB0175BB5A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D8911F-5D89-455D-BC5D-5053B4316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578d6-aec4-4881-9515-d6921921ae76"/>
    <ds:schemaRef ds:uri="bbf250a5-091f-423e-ad17-8d0f0497a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</Template>
  <TotalTime>5</TotalTime>
  <Pages>3</Pages>
  <Words>398</Words>
  <Characters>2193</Characters>
  <Application>Microsoft Office Word</Application>
  <DocSecurity>0</DocSecurity>
  <Lines>18</Lines>
  <Paragraphs>5</Paragraphs>
  <ScaleCrop>false</ScaleCrop>
  <Manager/>
  <Company>Het Waterschapshuis</Company>
  <LinksUpToDate>false</LinksUpToDate>
  <CharactersWithSpaces>2586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Doorontwikkeling CDL</dc:title>
  <dc:subject>Marktverkenning</dc:subject>
  <dc:creator>Roland van de Boel</dc:creator>
  <cp:keywords/>
  <dc:description/>
  <cp:lastModifiedBy>Andre Wolterink</cp:lastModifiedBy>
  <cp:revision>4</cp:revision>
  <cp:lastPrinted>2018-07-31T12:27:00Z</cp:lastPrinted>
  <dcterms:created xsi:type="dcterms:W3CDTF">2021-02-17T09:43:00Z</dcterms:created>
  <dcterms:modified xsi:type="dcterms:W3CDTF">2021-02-17T10:18:00Z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0x0101004BF853512EE868478E0FCDAF4DA4F6FD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</Properties>
</file>