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B2906" w14:textId="051B95E5" w:rsidR="003C224F" w:rsidRPr="00F82F2F" w:rsidRDefault="00690B15" w:rsidP="007B5AC3">
      <w:pPr>
        <w:pStyle w:val="Heading1"/>
        <w:numPr>
          <w:ilvl w:val="0"/>
          <w:numId w:val="0"/>
        </w:numPr>
        <w:spacing w:before="0" w:after="0"/>
        <w:rPr>
          <w:rFonts w:asciiTheme="minorHAnsi" w:hAnsiTheme="minorHAnsi"/>
          <w:color w:val="auto"/>
          <w:sz w:val="26"/>
          <w:szCs w:val="26"/>
        </w:rPr>
      </w:pPr>
      <w:r>
        <w:rPr>
          <w:rFonts w:asciiTheme="minorHAnsi" w:hAnsiTheme="minorHAnsi"/>
          <w:color w:val="auto"/>
          <w:sz w:val="26"/>
          <w:szCs w:val="26"/>
        </w:rPr>
        <w:t xml:space="preserve">Bijlage 6 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>O</w:t>
      </w:r>
      <w:r w:rsidR="00F0598A">
        <w:rPr>
          <w:rFonts w:asciiTheme="minorHAnsi" w:hAnsiTheme="minorHAnsi"/>
          <w:color w:val="auto"/>
          <w:sz w:val="26"/>
          <w:szCs w:val="26"/>
        </w:rPr>
        <w:t>pgave referentieprojecten</w:t>
      </w:r>
      <w:r w:rsidR="00FC0D3A" w:rsidRPr="00F82F2F">
        <w:rPr>
          <w:rFonts w:asciiTheme="minorHAnsi" w:hAnsiTheme="minorHAnsi"/>
          <w:color w:val="auto"/>
          <w:sz w:val="26"/>
          <w:szCs w:val="26"/>
        </w:rPr>
        <w:t xml:space="preserve"> </w:t>
      </w:r>
      <w:r w:rsidR="0036291A">
        <w:rPr>
          <w:rFonts w:asciiTheme="minorHAnsi" w:hAnsiTheme="minorHAnsi"/>
          <w:color w:val="auto"/>
          <w:sz w:val="26"/>
          <w:szCs w:val="26"/>
        </w:rPr>
        <w:t xml:space="preserve">kerncompetenties Europese </w:t>
      </w:r>
      <w:r w:rsidR="00EF082D">
        <w:rPr>
          <w:rFonts w:asciiTheme="minorHAnsi" w:hAnsiTheme="minorHAnsi"/>
          <w:color w:val="auto"/>
          <w:sz w:val="26"/>
          <w:szCs w:val="26"/>
        </w:rPr>
        <w:t>o</w:t>
      </w:r>
      <w:r w:rsidR="0036291A">
        <w:rPr>
          <w:rFonts w:asciiTheme="minorHAnsi" w:hAnsiTheme="minorHAnsi"/>
          <w:color w:val="auto"/>
          <w:sz w:val="26"/>
          <w:szCs w:val="26"/>
        </w:rPr>
        <w:t>penbare aanbesteding “Afvalverwerking</w:t>
      </w:r>
      <w:r w:rsidR="005C6E49">
        <w:rPr>
          <w:rFonts w:asciiTheme="minorHAnsi" w:hAnsiTheme="minorHAnsi"/>
          <w:color w:val="auto"/>
          <w:sz w:val="26"/>
          <w:szCs w:val="26"/>
        </w:rPr>
        <w:t xml:space="preserve"> 202</w:t>
      </w:r>
      <w:r w:rsidR="000B7C90">
        <w:rPr>
          <w:rFonts w:asciiTheme="minorHAnsi" w:hAnsiTheme="minorHAnsi"/>
          <w:color w:val="auto"/>
          <w:sz w:val="26"/>
          <w:szCs w:val="26"/>
        </w:rPr>
        <w:t>1</w:t>
      </w:r>
      <w:r w:rsidR="005C6E49">
        <w:rPr>
          <w:rFonts w:asciiTheme="minorHAnsi" w:hAnsiTheme="minorHAnsi"/>
          <w:color w:val="auto"/>
          <w:sz w:val="26"/>
          <w:szCs w:val="26"/>
        </w:rPr>
        <w:t>-202</w:t>
      </w:r>
      <w:r w:rsidR="000B7C90">
        <w:rPr>
          <w:rFonts w:asciiTheme="minorHAnsi" w:hAnsiTheme="minorHAnsi"/>
          <w:color w:val="auto"/>
          <w:sz w:val="26"/>
          <w:szCs w:val="26"/>
        </w:rPr>
        <w:t>5</w:t>
      </w:r>
      <w:r w:rsidR="0036291A">
        <w:rPr>
          <w:rFonts w:asciiTheme="minorHAnsi" w:hAnsiTheme="minorHAnsi"/>
          <w:color w:val="auto"/>
          <w:sz w:val="26"/>
          <w:szCs w:val="26"/>
        </w:rPr>
        <w:t>”</w:t>
      </w:r>
    </w:p>
    <w:p w14:paraId="2B11C4B7" w14:textId="77777777" w:rsidR="007B5AC3" w:rsidRPr="007B5AC3" w:rsidRDefault="007B5AC3" w:rsidP="007B5AC3">
      <w:pPr>
        <w:rPr>
          <w:lang w:eastAsia="en-US"/>
        </w:rPr>
      </w:pPr>
    </w:p>
    <w:p w14:paraId="63B46BEE" w14:textId="77C738D1" w:rsidR="00FE7AAD" w:rsidRPr="007B5AC3" w:rsidRDefault="00FC0D3A" w:rsidP="00FE7AAD">
      <w:pPr>
        <w:rPr>
          <w:rFonts w:asciiTheme="minorHAnsi" w:hAnsiTheme="minorHAnsi"/>
          <w:sz w:val="22"/>
          <w:szCs w:val="22"/>
        </w:rPr>
      </w:pPr>
      <w:r w:rsidRPr="007B5AC3">
        <w:rPr>
          <w:rFonts w:asciiTheme="minorHAnsi" w:hAnsiTheme="minorHAnsi"/>
          <w:sz w:val="22"/>
          <w:szCs w:val="22"/>
        </w:rPr>
        <w:t xml:space="preserve">U dient het </w:t>
      </w:r>
      <w:r w:rsidR="00FE7AAD" w:rsidRPr="007B5AC3">
        <w:rPr>
          <w:rFonts w:asciiTheme="minorHAnsi" w:hAnsiTheme="minorHAnsi"/>
          <w:sz w:val="22"/>
          <w:szCs w:val="22"/>
        </w:rPr>
        <w:t xml:space="preserve">formulier </w:t>
      </w:r>
      <w:r w:rsidR="007B5AC3" w:rsidRPr="007B5AC3">
        <w:rPr>
          <w:rFonts w:asciiTheme="minorHAnsi" w:hAnsiTheme="minorHAnsi"/>
          <w:sz w:val="22"/>
          <w:szCs w:val="22"/>
        </w:rPr>
        <w:t xml:space="preserve">geheel </w:t>
      </w:r>
      <w:r w:rsidR="00FE7AAD" w:rsidRPr="007B5AC3">
        <w:rPr>
          <w:rFonts w:asciiTheme="minorHAnsi" w:hAnsiTheme="minorHAnsi"/>
          <w:sz w:val="22"/>
          <w:szCs w:val="22"/>
        </w:rPr>
        <w:t>in te vullen.</w:t>
      </w:r>
      <w:r w:rsidR="00B77DF8">
        <w:rPr>
          <w:rFonts w:asciiTheme="minorHAnsi" w:hAnsiTheme="minorHAnsi"/>
          <w:sz w:val="22"/>
          <w:szCs w:val="22"/>
        </w:rPr>
        <w:t xml:space="preserve"> </w:t>
      </w:r>
      <w:r w:rsidR="00B77DF8" w:rsidRPr="001F4149">
        <w:rPr>
          <w:rFonts w:asciiTheme="minorHAnsi" w:hAnsiTheme="minorHAnsi"/>
          <w:sz w:val="22"/>
          <w:szCs w:val="22"/>
        </w:rPr>
        <w:t>Indien u voor één of meerdere kerncompetenties gebruik maakt van een onderaannemer of combinant , dient deze partij deze bijlage voor dat gedeelte van de opdracht apart in te vullen en te ondertekenen.</w:t>
      </w:r>
    </w:p>
    <w:tbl>
      <w:tblPr>
        <w:tblStyle w:val="GridTable4-Accent11"/>
        <w:tblW w:w="9322" w:type="dxa"/>
        <w:tblLook w:val="06A0" w:firstRow="1" w:lastRow="0" w:firstColumn="1" w:lastColumn="0" w:noHBand="1" w:noVBand="1"/>
      </w:tblPr>
      <w:tblGrid>
        <w:gridCol w:w="2376"/>
        <w:gridCol w:w="2835"/>
        <w:gridCol w:w="4111"/>
      </w:tblGrid>
      <w:tr w:rsidR="007B5AC3" w:rsidRPr="007B5AC3" w14:paraId="0535B641" w14:textId="77777777" w:rsidTr="00362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1B9D864B" w14:textId="77777777" w:rsidR="007B5AC3" w:rsidRPr="007B5AC3" w:rsidRDefault="007B5AC3" w:rsidP="00E43F76">
            <w:pPr>
              <w:rPr>
                <w:rFonts w:asciiTheme="minorHAnsi" w:hAnsiTheme="minorHAnsi" w:cs="Lucida Sans Unicode"/>
                <w:b w:val="0"/>
                <w:bCs w:val="0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Referentie behoort toe aan: &lt;naam inschrijver/combinant/onderaannemer&gt;</w:t>
            </w:r>
          </w:p>
        </w:tc>
      </w:tr>
      <w:tr w:rsidR="00FC0D3A" w:rsidRPr="007B5AC3" w14:paraId="4E81A2CC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</w:tcPr>
          <w:p w14:paraId="789D8844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en omschrijving van het project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: </w:t>
            </w:r>
          </w:p>
        </w:tc>
      </w:tr>
      <w:tr w:rsidR="00FC0D3A" w:rsidRPr="007B5AC3" w14:paraId="1BE2D904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5E4F3CF5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NAW-gegevens project</w:t>
            </w:r>
          </w:p>
        </w:tc>
        <w:tc>
          <w:tcPr>
            <w:tcW w:w="2835" w:type="dxa"/>
          </w:tcPr>
          <w:p w14:paraId="20E25C78" w14:textId="77777777" w:rsidR="00FC0D3A" w:rsidRPr="007B5AC3" w:rsidRDefault="00FC0D3A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t xml:space="preserve">Organisatie </w:t>
            </w:r>
          </w:p>
        </w:tc>
        <w:tc>
          <w:tcPr>
            <w:tcW w:w="4111" w:type="dxa"/>
          </w:tcPr>
          <w:p w14:paraId="27023CCA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22DD891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68AC3ACE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58CE33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Contactpersoon</w:t>
            </w:r>
          </w:p>
        </w:tc>
        <w:tc>
          <w:tcPr>
            <w:tcW w:w="4111" w:type="dxa"/>
          </w:tcPr>
          <w:p w14:paraId="13EB3A72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7BE16A2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73DA1282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004EB48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Telefoonnummer</w:t>
            </w:r>
          </w:p>
        </w:tc>
        <w:tc>
          <w:tcPr>
            <w:tcW w:w="4111" w:type="dxa"/>
          </w:tcPr>
          <w:p w14:paraId="27C2EBEB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7EA8E9C8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11B1C3C5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BB00433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E-mailadres</w:t>
            </w:r>
          </w:p>
        </w:tc>
        <w:tc>
          <w:tcPr>
            <w:tcW w:w="4111" w:type="dxa"/>
          </w:tcPr>
          <w:p w14:paraId="5A9E1C1A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3C82C4B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11DA3C7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Omzet van het project</w:t>
            </w:r>
          </w:p>
        </w:tc>
        <w:tc>
          <w:tcPr>
            <w:tcW w:w="2835" w:type="dxa"/>
          </w:tcPr>
          <w:p w14:paraId="5920E887" w14:textId="77777777" w:rsidR="00FC0D3A" w:rsidRPr="007B5AC3" w:rsidRDefault="00682BE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Het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omzet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bedrag </w:t>
            </w:r>
            <w:r w:rsidR="00FC0D3A" w:rsidRPr="007B5AC3">
              <w:rPr>
                <w:rFonts w:asciiTheme="minorHAnsi" w:hAnsiTheme="minorHAnsi" w:cs="Lucida Sans Unicode"/>
                <w:sz w:val="22"/>
                <w:szCs w:val="22"/>
              </w:rPr>
              <w:t>per jaar</w:t>
            </w:r>
          </w:p>
        </w:tc>
        <w:tc>
          <w:tcPr>
            <w:tcW w:w="4111" w:type="dxa"/>
          </w:tcPr>
          <w:p w14:paraId="5E8557B6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F17C18F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7FC0C9DC" w14:textId="77777777" w:rsidR="00FC0D3A" w:rsidRPr="007B5AC3" w:rsidRDefault="00FC0D3A" w:rsidP="00FC0D3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Looptijd van het project</w:t>
            </w:r>
          </w:p>
        </w:tc>
        <w:tc>
          <w:tcPr>
            <w:tcW w:w="2835" w:type="dxa"/>
          </w:tcPr>
          <w:p w14:paraId="220CFE07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aanvang project</w:t>
            </w:r>
          </w:p>
        </w:tc>
        <w:tc>
          <w:tcPr>
            <w:tcW w:w="4111" w:type="dxa"/>
          </w:tcPr>
          <w:p w14:paraId="677A04D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1BC10522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D69598C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D9D3E74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Datum afronding project</w:t>
            </w:r>
          </w:p>
        </w:tc>
        <w:tc>
          <w:tcPr>
            <w:tcW w:w="4111" w:type="dxa"/>
          </w:tcPr>
          <w:p w14:paraId="0471C5E1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4D807583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56EEAC43" w14:textId="03C79833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Eventuele </w:t>
            </w:r>
            <w:r w:rsidR="0036291A">
              <w:rPr>
                <w:rFonts w:asciiTheme="minorHAnsi" w:hAnsiTheme="minorHAnsi" w:cs="Lucida Sans Unicode"/>
                <w:sz w:val="22"/>
                <w:szCs w:val="22"/>
              </w:rPr>
              <w:t xml:space="preserve">combinatie/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onderaanneming</w:t>
            </w:r>
            <w:r w:rsidR="00F45591">
              <w:rPr>
                <w:rFonts w:asciiTheme="minorHAnsi" w:hAnsiTheme="minorHAnsi" w:cs="Lucida Sans Unicode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D53680C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Naam onderaannemer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(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s</w:t>
            </w:r>
            <w:r w:rsidR="007B5AC3">
              <w:rPr>
                <w:rFonts w:asciiTheme="minorHAnsi" w:hAnsiTheme="minorHAnsi" w:cs="Lucida Sans Unicode"/>
                <w:sz w:val="22"/>
                <w:szCs w:val="22"/>
              </w:rPr>
              <w:t>)</w:t>
            </w:r>
          </w:p>
        </w:tc>
        <w:tc>
          <w:tcPr>
            <w:tcW w:w="4111" w:type="dxa"/>
          </w:tcPr>
          <w:p w14:paraId="23CB68CE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62859CF4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5428F1CA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1D0ABFF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Adres onderaannemer(s)</w:t>
            </w:r>
          </w:p>
        </w:tc>
        <w:tc>
          <w:tcPr>
            <w:tcW w:w="4111" w:type="dxa"/>
          </w:tcPr>
          <w:p w14:paraId="7D6338C3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FC0D3A" w:rsidRPr="007B5AC3" w14:paraId="322C2B49" w14:textId="77777777" w:rsidTr="003629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AE33041" w14:textId="77777777" w:rsidR="00FC0D3A" w:rsidRPr="007B5AC3" w:rsidRDefault="00FC0D3A" w:rsidP="00733FB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Werkzaamheden binnen het project</w:t>
            </w:r>
          </w:p>
        </w:tc>
        <w:tc>
          <w:tcPr>
            <w:tcW w:w="2835" w:type="dxa"/>
          </w:tcPr>
          <w:p w14:paraId="38BF11DE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Korte beschrijving van de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uitgevoerde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werkzaamheden (geef eventueel ook aan welk deel 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hiervan 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in onder</w:t>
            </w:r>
            <w:r w:rsidR="007B5AC3" w:rsidRPr="007B5AC3">
              <w:rPr>
                <w:rFonts w:asciiTheme="minorHAnsi" w:hAnsiTheme="minorHAnsi" w:cs="Lucida Sans Unicode"/>
                <w:sz w:val="22"/>
                <w:szCs w:val="22"/>
              </w:rPr>
              <w:t>-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aanneming is uitgevoerd)</w:t>
            </w:r>
          </w:p>
          <w:p w14:paraId="151D4CD7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201989C2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0EC68D0E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721E00B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040D5F65" w14:textId="77777777" w:rsidR="007B5AC3" w:rsidRPr="007B5AC3" w:rsidRDefault="007B5AC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1011581F" w14:textId="77777777" w:rsidR="00FC0D3A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046E5A1C" w14:textId="77777777" w:rsidR="00690B15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1883842B" w14:textId="77777777" w:rsidR="00690B15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08722E9B" w14:textId="77777777" w:rsidR="00690B15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  <w:p w14:paraId="1F72A0A4" w14:textId="77777777" w:rsidR="00690B15" w:rsidRPr="007B5AC3" w:rsidRDefault="00690B1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B896D20" w14:textId="77777777" w:rsidR="00FC0D3A" w:rsidRPr="007B5AC3" w:rsidRDefault="00FC0D3A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690B15" w:rsidRPr="007B5AC3" w14:paraId="70987CCC" w14:textId="77777777" w:rsidTr="00690B15">
        <w:trPr>
          <w:trHeight w:val="2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63854E02" w14:textId="77777777" w:rsidR="00690B15" w:rsidRPr="007B5AC3" w:rsidRDefault="00690B15" w:rsidP="0036291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lastRenderedPageBreak/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project</w:t>
            </w:r>
            <w:r w:rsidR="00F0598A">
              <w:rPr>
                <w:rFonts w:asciiTheme="minorHAnsi" w:hAnsiTheme="minorHAnsi" w:cs="Lucida Sans Unicode"/>
                <w:sz w:val="22"/>
                <w:szCs w:val="22"/>
              </w:rPr>
              <w:t xml:space="preserve"> (zie Beschrijvend Document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5.5.1a)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:</w:t>
            </w:r>
          </w:p>
          <w:p w14:paraId="0C0E8F4D" w14:textId="77777777" w:rsidR="00690B15" w:rsidRDefault="00690B15" w:rsidP="00690B15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H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et</w:t>
            </w:r>
            <w:r w:rsidRPr="00A439E1">
              <w:rPr>
                <w:rFonts w:ascii="Calibri" w:hAnsi="Calibri"/>
                <w:spacing w:val="20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nauw</w:t>
            </w:r>
            <w:r w:rsidRPr="00A439E1">
              <w:rPr>
                <w:rFonts w:ascii="Calibri" w:hAnsi="Calibri"/>
                <w:spacing w:val="-4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eu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ig</w:t>
            </w:r>
            <w:r w:rsidRPr="00A439E1">
              <w:rPr>
                <w:rFonts w:ascii="Calibri" w:hAnsi="Calibri"/>
                <w:spacing w:val="16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u</w:t>
            </w:r>
            <w:r w:rsidRPr="00A439E1">
              <w:rPr>
                <w:rFonts w:ascii="Calibri" w:hAnsi="Calibri"/>
                <w:spacing w:val="2"/>
                <w:sz w:val="22"/>
                <w:szCs w:val="22"/>
                <w:u w:val="single"/>
              </w:rPr>
              <w:t>n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nen</w:t>
            </w:r>
            <w:r w:rsidRPr="00A439E1">
              <w:rPr>
                <w:rFonts w:ascii="Calibri" w:hAnsi="Calibri"/>
                <w:spacing w:val="19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w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g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en</w:t>
            </w:r>
            <w:r w:rsidRPr="00A439E1">
              <w:rPr>
                <w:rFonts w:ascii="Calibri" w:hAnsi="Calibri"/>
                <w:spacing w:val="19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an</w:t>
            </w:r>
            <w:r w:rsidRPr="00A439E1">
              <w:rPr>
                <w:rFonts w:ascii="Calibri" w:hAnsi="Calibri"/>
                <w:spacing w:val="19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pacing w:val="2"/>
                <w:sz w:val="22"/>
                <w:szCs w:val="22"/>
                <w:u w:val="single"/>
              </w:rPr>
              <w:t>d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9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w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l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i</w:t>
            </w:r>
            <w:r w:rsidRPr="00A439E1">
              <w:rPr>
                <w:rFonts w:ascii="Calibri" w:hAnsi="Calibri"/>
                <w:spacing w:val="3"/>
                <w:sz w:val="22"/>
                <w:szCs w:val="22"/>
                <w:u w:val="single"/>
              </w:rPr>
              <w:t>j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9"/>
                <w:sz w:val="22"/>
                <w:szCs w:val="22"/>
                <w:u w:val="single"/>
              </w:rPr>
              <w:t xml:space="preserve"> </w:t>
            </w:r>
            <w:r w:rsidRPr="00393B49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hoeveelheden</w:t>
            </w:r>
            <w:r w:rsidRPr="00A439E1">
              <w:rPr>
                <w:rFonts w:ascii="Calibri" w:hAnsi="Calibri"/>
                <w:spacing w:val="-2"/>
                <w:sz w:val="22"/>
                <w:szCs w:val="22"/>
              </w:rPr>
              <w:t xml:space="preserve"> ingezamelde afvalstoffen uitgedrukt in kilo’s, middels een door een geaccrediteerde keurings</w:t>
            </w:r>
            <w:r>
              <w:rPr>
                <w:rFonts w:ascii="Calibri" w:hAnsi="Calibri"/>
                <w:spacing w:val="-2"/>
                <w:sz w:val="22"/>
                <w:szCs w:val="22"/>
              </w:rPr>
              <w:t>-</w:t>
            </w:r>
            <w:r w:rsidRPr="00A439E1">
              <w:rPr>
                <w:rFonts w:ascii="Calibri" w:hAnsi="Calibri"/>
                <w:spacing w:val="-2"/>
                <w:sz w:val="22"/>
                <w:szCs w:val="22"/>
              </w:rPr>
              <w:t>instelling of gecertificeerd meetbedrijf periodiek geijkte weeginstallatie</w:t>
            </w:r>
            <w:r>
              <w:rPr>
                <w:rFonts w:ascii="Calibri" w:hAnsi="Calibri"/>
                <w:spacing w:val="-2"/>
                <w:sz w:val="22"/>
                <w:szCs w:val="22"/>
              </w:rPr>
              <w:t>.</w:t>
            </w:r>
            <w:r w:rsidRPr="00A439E1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</w:p>
          <w:p w14:paraId="259C3805" w14:textId="1D6CD10B" w:rsidR="00690B15" w:rsidRPr="00690B15" w:rsidRDefault="00690B15" w:rsidP="00690B15">
            <w:pPr>
              <w:rPr>
                <w:rFonts w:ascii="Calibri" w:hAnsi="Calibri"/>
                <w:b w:val="0"/>
                <w:spacing w:val="-2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51DD062" w14:textId="77777777" w:rsidR="00690B15" w:rsidRPr="00690B15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b/>
                <w:sz w:val="22"/>
                <w:szCs w:val="22"/>
              </w:rPr>
              <w:t>drie (3)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loc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at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ie</w:t>
            </w:r>
            <w:r w:rsidRPr="00A439E1">
              <w:rPr>
                <w:rFonts w:ascii="Calibri" w:hAnsi="Calibri"/>
                <w:b/>
                <w:spacing w:val="2"/>
                <w:sz w:val="22"/>
                <w:szCs w:val="22"/>
              </w:rPr>
              <w:t>s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.</w:t>
            </w:r>
          </w:p>
          <w:p w14:paraId="13D04520" w14:textId="77777777" w:rsidR="00690B15" w:rsidRPr="0036291A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6291A">
              <w:rPr>
                <w:rFonts w:asciiTheme="minorHAnsi" w:hAnsiTheme="minorHAnsi"/>
                <w:sz w:val="22"/>
                <w:szCs w:val="22"/>
              </w:rPr>
              <w:t>Heeft uw referentieproject een minimale duur van 3 jaar?</w:t>
            </w:r>
          </w:p>
          <w:p w14:paraId="37F8AA7A" w14:textId="77777777" w:rsidR="00690B15" w:rsidRPr="007B5AC3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59B0D998" w14:textId="77777777" w:rsidR="00690B15" w:rsidRPr="007B5AC3" w:rsidRDefault="00690B15" w:rsidP="00384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690B15" w:rsidRPr="007B5AC3" w14:paraId="4FA04AAD" w14:textId="77777777" w:rsidTr="00A73F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24F8A37C" w14:textId="77777777" w:rsidR="00690B15" w:rsidRPr="007B5AC3" w:rsidRDefault="00690B15" w:rsidP="0036291A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(zie </w:t>
            </w:r>
            <w:r w:rsidR="00F0598A">
              <w:rPr>
                <w:rFonts w:asciiTheme="minorHAnsi" w:hAnsiTheme="minorHAnsi" w:cs="Lucida Sans Unicode"/>
                <w:sz w:val="22"/>
                <w:szCs w:val="22"/>
              </w:rPr>
              <w:t>Beschrijvend Document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5.5.1b)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:</w:t>
            </w:r>
          </w:p>
          <w:p w14:paraId="71A48BCF" w14:textId="77777777" w:rsidR="00690B15" w:rsidRDefault="00690B15" w:rsidP="00690B15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H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et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oph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a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len,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t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ansp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o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t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re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 xml:space="preserve">n en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w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 xml:space="preserve">en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an d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i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se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f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l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s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to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f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fen.</w:t>
            </w:r>
            <w:r w:rsidRPr="00A439E1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</w:p>
          <w:p w14:paraId="6A38714D" w14:textId="77777777" w:rsidR="00690B15" w:rsidRPr="007B5AC3" w:rsidRDefault="00690B15" w:rsidP="0073147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111" w:type="dxa"/>
          </w:tcPr>
          <w:p w14:paraId="125F8A37" w14:textId="77777777" w:rsidR="00690B15" w:rsidRPr="00690B15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b/>
                <w:sz w:val="22"/>
                <w:szCs w:val="22"/>
              </w:rPr>
              <w:t>drie (3)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loc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at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ie</w:t>
            </w:r>
            <w:r w:rsidRPr="00A439E1">
              <w:rPr>
                <w:rFonts w:ascii="Calibri" w:hAnsi="Calibri"/>
                <w:b/>
                <w:spacing w:val="2"/>
                <w:sz w:val="22"/>
                <w:szCs w:val="22"/>
              </w:rPr>
              <w:t>s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.</w:t>
            </w:r>
          </w:p>
          <w:p w14:paraId="76462164" w14:textId="77777777" w:rsidR="00690B15" w:rsidRPr="0036291A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6291A">
              <w:rPr>
                <w:rFonts w:asciiTheme="minorHAnsi" w:hAnsiTheme="minorHAnsi"/>
                <w:sz w:val="22"/>
                <w:szCs w:val="22"/>
              </w:rPr>
              <w:t>Heeft uw referentieproject een minimale duur van 3 jaar?</w:t>
            </w:r>
          </w:p>
          <w:p w14:paraId="7B7BE91E" w14:textId="77777777" w:rsidR="00690B15" w:rsidRPr="007B5AC3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5BAB2466" w14:textId="77777777" w:rsidR="00690B15" w:rsidRPr="007B5AC3" w:rsidRDefault="00690B15" w:rsidP="00362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  <w:tr w:rsidR="00690B15" w:rsidRPr="007B5AC3" w14:paraId="23D4CD47" w14:textId="77777777" w:rsidTr="00690B15">
        <w:trPr>
          <w:trHeight w:val="2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1" w:type="dxa"/>
            <w:gridSpan w:val="2"/>
          </w:tcPr>
          <w:p w14:paraId="535D9EB8" w14:textId="77777777" w:rsidR="00690B15" w:rsidRPr="007B5AC3" w:rsidRDefault="00690B15" w:rsidP="00690B15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Minimumeis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 xml:space="preserve"> van het project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(zie </w:t>
            </w:r>
            <w:r w:rsidR="00F0598A">
              <w:rPr>
                <w:rFonts w:asciiTheme="minorHAnsi" w:hAnsiTheme="minorHAnsi" w:cs="Lucida Sans Unicode"/>
                <w:sz w:val="22"/>
                <w:szCs w:val="22"/>
              </w:rPr>
              <w:t>Beschrijvend Document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 5.5.1c)</w:t>
            </w: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:</w:t>
            </w:r>
          </w:p>
          <w:p w14:paraId="499EEACF" w14:textId="77777777" w:rsidR="00690B15" w:rsidRDefault="00690B15" w:rsidP="00690B15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H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et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o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p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ha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l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en,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 xml:space="preserve"> 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tra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n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sp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o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rt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 xml:space="preserve">n,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w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 xml:space="preserve">en /vernietigen 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v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an pa</w:t>
            </w:r>
            <w:r w:rsidRPr="00A439E1">
              <w:rPr>
                <w:rFonts w:ascii="Calibri" w:hAnsi="Calibri"/>
                <w:spacing w:val="-3"/>
                <w:sz w:val="22"/>
                <w:szCs w:val="22"/>
                <w:u w:val="single"/>
              </w:rPr>
              <w:t>p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i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e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pacing w:val="-2"/>
                <w:sz w:val="22"/>
                <w:szCs w:val="22"/>
                <w:u w:val="single"/>
              </w:rPr>
              <w:t>, k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a</w:t>
            </w:r>
            <w:r w:rsidRPr="00A439E1">
              <w:rPr>
                <w:rFonts w:ascii="Calibri" w:hAnsi="Calibri"/>
                <w:spacing w:val="1"/>
                <w:sz w:val="22"/>
                <w:szCs w:val="22"/>
                <w:u w:val="single"/>
              </w:rPr>
              <w:t>r</w:t>
            </w:r>
            <w:r w:rsidRPr="00A439E1">
              <w:rPr>
                <w:rFonts w:ascii="Calibri" w:hAnsi="Calibri"/>
                <w:sz w:val="22"/>
                <w:szCs w:val="22"/>
                <w:u w:val="single"/>
              </w:rPr>
              <w:t>ton / vertrouwelijk papier.</w:t>
            </w:r>
            <w:r w:rsidRPr="00A439E1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</w:p>
          <w:p w14:paraId="70A2EB9A" w14:textId="729C43C6" w:rsidR="00690B15" w:rsidRPr="00690B15" w:rsidRDefault="00690B15" w:rsidP="00690B15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</w:tc>
        <w:tc>
          <w:tcPr>
            <w:tcW w:w="4111" w:type="dxa"/>
          </w:tcPr>
          <w:p w14:paraId="35355C12" w14:textId="77777777" w:rsidR="00690B15" w:rsidRPr="00690B15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22"/>
                <w:szCs w:val="22"/>
              </w:rPr>
            </w:pP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D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 o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ang 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v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an deze re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f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en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ti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eopd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r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ac</w:t>
            </w:r>
            <w:r w:rsidRPr="00A439E1">
              <w:rPr>
                <w:rFonts w:ascii="Calibri" w:hAnsi="Calibri"/>
                <w:b/>
                <w:spacing w:val="-3"/>
                <w:sz w:val="22"/>
                <w:szCs w:val="22"/>
              </w:rPr>
              <w:t>h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pacing w:val="1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betreft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 ten </w:t>
            </w:r>
            <w:r w:rsidRPr="00A439E1">
              <w:rPr>
                <w:rFonts w:ascii="Calibri" w:hAnsi="Calibri"/>
                <w:b/>
                <w:spacing w:val="-4"/>
                <w:sz w:val="22"/>
                <w:szCs w:val="22"/>
              </w:rPr>
              <w:t>m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ins</w:t>
            </w:r>
            <w:r w:rsidRPr="00A439E1">
              <w:rPr>
                <w:rFonts w:ascii="Calibri" w:hAnsi="Calibri"/>
                <w:b/>
                <w:spacing w:val="-1"/>
                <w:sz w:val="22"/>
                <w:szCs w:val="22"/>
              </w:rPr>
              <w:t>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>
              <w:rPr>
                <w:rFonts w:ascii="Calibri" w:hAnsi="Calibri"/>
                <w:b/>
                <w:sz w:val="22"/>
                <w:szCs w:val="22"/>
              </w:rPr>
              <w:t>drie (3)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 xml:space="preserve"> 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loc</w:t>
            </w:r>
            <w:r w:rsidRPr="00A439E1">
              <w:rPr>
                <w:rFonts w:ascii="Calibri" w:hAnsi="Calibri"/>
                <w:b/>
                <w:spacing w:val="-2"/>
                <w:sz w:val="22"/>
                <w:szCs w:val="22"/>
              </w:rPr>
              <w:t>at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ie</w:t>
            </w:r>
            <w:r w:rsidRPr="00A439E1">
              <w:rPr>
                <w:rFonts w:ascii="Calibri" w:hAnsi="Calibri"/>
                <w:b/>
                <w:spacing w:val="2"/>
                <w:sz w:val="22"/>
                <w:szCs w:val="22"/>
              </w:rPr>
              <w:t>s</w:t>
            </w:r>
            <w:r w:rsidRPr="00A439E1">
              <w:rPr>
                <w:rFonts w:ascii="Calibri" w:hAnsi="Calibri"/>
                <w:b/>
                <w:sz w:val="22"/>
                <w:szCs w:val="22"/>
              </w:rPr>
              <w:t>.</w:t>
            </w:r>
          </w:p>
          <w:p w14:paraId="5B19F262" w14:textId="77777777" w:rsidR="00690B15" w:rsidRPr="0036291A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36291A">
              <w:rPr>
                <w:rFonts w:asciiTheme="minorHAnsi" w:hAnsiTheme="minorHAnsi"/>
                <w:sz w:val="22"/>
                <w:szCs w:val="22"/>
              </w:rPr>
              <w:t>Heeft uw referentieproject een minimale duur van 3 jaar?</w:t>
            </w:r>
          </w:p>
          <w:p w14:paraId="0D747D42" w14:textId="77777777" w:rsidR="00690B15" w:rsidRPr="007B5AC3" w:rsidRDefault="00690B15" w:rsidP="00690B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Ja </w:t>
            </w:r>
          </w:p>
          <w:p w14:paraId="48F616C8" w14:textId="77777777" w:rsidR="00690B15" w:rsidRPr="007B5AC3" w:rsidRDefault="00690B15" w:rsidP="00362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7B5AC3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5AC3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EF082D">
              <w:rPr>
                <w:rFonts w:asciiTheme="minorHAnsi" w:hAnsiTheme="minorHAnsi"/>
                <w:sz w:val="22"/>
                <w:szCs w:val="22"/>
              </w:rPr>
            </w:r>
            <w:r w:rsidR="00EF082D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7B5AC3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Pr="007B5AC3">
              <w:rPr>
                <w:rFonts w:asciiTheme="minorHAnsi" w:hAnsiTheme="minorHAnsi"/>
                <w:sz w:val="22"/>
                <w:szCs w:val="22"/>
              </w:rPr>
              <w:t xml:space="preserve"> Nee</w:t>
            </w:r>
          </w:p>
        </w:tc>
      </w:tr>
    </w:tbl>
    <w:p w14:paraId="35D3CF5F" w14:textId="77777777" w:rsidR="00FC0D3A" w:rsidRPr="007B5AC3" w:rsidRDefault="00FC0D3A" w:rsidP="003C224F">
      <w:pPr>
        <w:rPr>
          <w:rFonts w:asciiTheme="minorHAnsi" w:hAnsiTheme="minorHAnsi"/>
          <w:sz w:val="22"/>
          <w:szCs w:val="22"/>
        </w:rPr>
      </w:pP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3227"/>
        <w:gridCol w:w="5834"/>
      </w:tblGrid>
      <w:tr w:rsidR="000D20BE" w:rsidRPr="007B5AC3" w14:paraId="1B517284" w14:textId="77777777" w:rsidTr="008D7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19C73A4B" w14:textId="77777777" w:rsidR="000D20BE" w:rsidRPr="007B5AC3" w:rsidRDefault="000D20BE" w:rsidP="000D20BE">
            <w:pPr>
              <w:rPr>
                <w:rFonts w:asciiTheme="minorHAnsi" w:hAnsiTheme="minorHAnsi" w:cs="Lucida Sans Unicode"/>
                <w:sz w:val="22"/>
                <w:szCs w:val="22"/>
              </w:rPr>
            </w:pPr>
            <w:r w:rsidRPr="007B5AC3">
              <w:rPr>
                <w:rFonts w:asciiTheme="minorHAnsi" w:hAnsiTheme="minorHAnsi" w:cs="Lucida Sans Unicode"/>
                <w:sz w:val="22"/>
                <w:szCs w:val="22"/>
              </w:rPr>
              <w:t>Referentie behoort toe aan:</w:t>
            </w:r>
          </w:p>
        </w:tc>
        <w:tc>
          <w:tcPr>
            <w:tcW w:w="5834" w:type="dxa"/>
          </w:tcPr>
          <w:p w14:paraId="0B140D5D" w14:textId="77777777" w:rsidR="000D20BE" w:rsidRPr="007B5AC3" w:rsidRDefault="00690B15" w:rsidP="000D2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&lt;naam I</w:t>
            </w:r>
            <w:r w:rsidR="00E43F76" w:rsidRPr="007B5AC3">
              <w:rPr>
                <w:rFonts w:asciiTheme="minorHAnsi" w:hAnsiTheme="minorHAnsi" w:cs="Lucida Sans Unicode"/>
                <w:sz w:val="22"/>
                <w:szCs w:val="22"/>
              </w:rPr>
              <w:t>nschrijver/combinant/onderaannemer&gt;</w:t>
            </w:r>
          </w:p>
        </w:tc>
      </w:tr>
    </w:tbl>
    <w:p w14:paraId="1EA3019B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6E814E01" w14:textId="77777777" w:rsidR="00690B15" w:rsidRDefault="00E43F76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 xml:space="preserve">Handtekening </w:t>
      </w:r>
      <w:r w:rsidR="00690B15">
        <w:rPr>
          <w:rFonts w:asciiTheme="minorHAnsi" w:hAnsiTheme="minorHAnsi" w:cs="Arial"/>
          <w:sz w:val="22"/>
          <w:szCs w:val="22"/>
        </w:rPr>
        <w:t>rechtsgeldig vertegenwoordiger I</w:t>
      </w:r>
      <w:r w:rsidRPr="007B5AC3">
        <w:rPr>
          <w:rFonts w:asciiTheme="minorHAnsi" w:hAnsiTheme="minorHAnsi" w:cs="Arial"/>
          <w:sz w:val="22"/>
          <w:szCs w:val="22"/>
        </w:rPr>
        <w:t>nschrijver:</w:t>
      </w:r>
      <w:r w:rsidR="00690B15">
        <w:rPr>
          <w:rFonts w:asciiTheme="minorHAnsi" w:hAnsiTheme="minorHAnsi" w:cs="Arial"/>
          <w:sz w:val="22"/>
          <w:szCs w:val="22"/>
        </w:rPr>
        <w:t xml:space="preserve"> </w:t>
      </w:r>
    </w:p>
    <w:p w14:paraId="719A6D21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4C597310" w14:textId="77777777" w:rsidR="00E43F76" w:rsidRPr="007B5AC3" w:rsidRDefault="00690B15" w:rsidP="00E43F76">
      <w:pPr>
        <w:spacing w:before="56" w:after="113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</w:t>
      </w:r>
    </w:p>
    <w:p w14:paraId="1EA01231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7DE6B26C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 w:rsidRPr="007B5AC3">
        <w:rPr>
          <w:rFonts w:asciiTheme="minorHAnsi" w:hAnsiTheme="minorHAnsi" w:cs="Arial"/>
          <w:sz w:val="22"/>
          <w:szCs w:val="22"/>
        </w:rPr>
        <w:t>Datum:</w:t>
      </w:r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1657C429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Naam: 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400D142A" w14:textId="77777777" w:rsidR="00E43F76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Functie:</w:t>
      </w:r>
      <w:r>
        <w:rPr>
          <w:rFonts w:asciiTheme="minorHAnsi" w:hAnsiTheme="minorHAnsi" w:cs="Arial"/>
          <w:sz w:val="22"/>
          <w:szCs w:val="22"/>
        </w:rPr>
        <w:tab/>
        <w:t>………………………………………….</w:t>
      </w:r>
    </w:p>
    <w:p w14:paraId="50CB5CBC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24B16B18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4566468B" w14:textId="77777777" w:rsidR="00690B15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7FAD1FA1" w14:textId="77777777" w:rsidR="00690B15" w:rsidRPr="007B5AC3" w:rsidRDefault="00690B15" w:rsidP="00E43F76">
      <w:pPr>
        <w:spacing w:before="56" w:after="113"/>
        <w:rPr>
          <w:rFonts w:asciiTheme="minorHAnsi" w:hAnsiTheme="minorHAnsi" w:cs="Arial"/>
          <w:sz w:val="22"/>
          <w:szCs w:val="22"/>
        </w:rPr>
      </w:pPr>
    </w:p>
    <w:p w14:paraId="2FA35B3A" w14:textId="77777777" w:rsidR="00E43F76" w:rsidRPr="007B5AC3" w:rsidRDefault="00E43F76" w:rsidP="003C224F">
      <w:pPr>
        <w:rPr>
          <w:rFonts w:asciiTheme="minorHAnsi" w:hAnsiTheme="minorHAnsi"/>
          <w:sz w:val="22"/>
          <w:szCs w:val="22"/>
        </w:rPr>
      </w:pPr>
      <w:r w:rsidRPr="007B5AC3">
        <w:rPr>
          <w:rFonts w:asciiTheme="minorHAnsi" w:hAnsiTheme="minorHAnsi"/>
          <w:sz w:val="22"/>
          <w:szCs w:val="22"/>
        </w:rPr>
        <w:br w:type="textWrapping" w:clear="all"/>
      </w:r>
    </w:p>
    <w:sectPr w:rsidR="00E43F76" w:rsidRPr="007B5AC3" w:rsidSect="00690B15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560" w:right="1418" w:bottom="1418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26A3FA" w14:textId="77777777" w:rsidR="00606662" w:rsidRDefault="00606662">
      <w:r>
        <w:separator/>
      </w:r>
    </w:p>
    <w:p w14:paraId="306D80B1" w14:textId="77777777" w:rsidR="00606662" w:rsidRDefault="00606662"/>
    <w:p w14:paraId="73EEDC17" w14:textId="77777777" w:rsidR="00606662" w:rsidRDefault="00606662"/>
  </w:endnote>
  <w:endnote w:type="continuationSeparator" w:id="0">
    <w:p w14:paraId="63DEC70B" w14:textId="77777777" w:rsidR="00606662" w:rsidRDefault="00606662">
      <w:r>
        <w:continuationSeparator/>
      </w:r>
    </w:p>
    <w:p w14:paraId="7486D15A" w14:textId="77777777" w:rsidR="00606662" w:rsidRDefault="00606662"/>
    <w:p w14:paraId="731A5A29" w14:textId="77777777" w:rsidR="00606662" w:rsidRDefault="00606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D58A6" w14:textId="77777777" w:rsidR="00CB59C7" w:rsidRPr="00CB59C7" w:rsidRDefault="00CB098E" w:rsidP="00CB59C7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rPr>
        <w:rFonts w:asciiTheme="minorHAnsi" w:hAnsiTheme="minorHAnsi"/>
        <w:spacing w:val="-1"/>
        <w:sz w:val="16"/>
        <w:szCs w:val="16"/>
      </w:rPr>
      <w:t xml:space="preserve">Opgave referentieprojecten behorend bij </w:t>
    </w:r>
    <w:r w:rsidR="00CB59C7" w:rsidRPr="00CB59C7">
      <w:rPr>
        <w:rFonts w:asciiTheme="minorHAnsi" w:hAnsiTheme="minorHAnsi"/>
        <w:spacing w:val="-1"/>
        <w:sz w:val="16"/>
        <w:szCs w:val="16"/>
      </w:rPr>
      <w:t>Europese openbare aanbesteding Afvalverwerking</w:t>
    </w:r>
  </w:p>
  <w:p w14:paraId="3C9EBFEE" w14:textId="6D1CDFDB" w:rsidR="00682BEF" w:rsidRPr="00BB7875" w:rsidRDefault="00CB59C7" w:rsidP="00CB59C7">
    <w:pPr>
      <w:pStyle w:val="Footer"/>
      <w:rPr>
        <w:rFonts w:asciiTheme="minorHAnsi" w:hAnsiTheme="minorHAnsi"/>
        <w:sz w:val="16"/>
        <w:szCs w:val="16"/>
      </w:rPr>
    </w:pPr>
    <w:r w:rsidRPr="00BB7875">
      <w:rPr>
        <w:rFonts w:asciiTheme="minorHAnsi" w:hAnsiTheme="minorHAnsi"/>
        <w:sz w:val="16"/>
        <w:szCs w:val="16"/>
      </w:rPr>
      <w:t xml:space="preserve">Hotelschool The Hague - </w:t>
    </w:r>
    <w:r w:rsidRPr="00CB59C7">
      <w:rPr>
        <w:rFonts w:asciiTheme="minorHAnsi" w:hAnsiTheme="minorHAnsi"/>
        <w:sz w:val="16"/>
        <w:szCs w:val="16"/>
      </w:rPr>
      <w:t xml:space="preserve">Kenmerk </w:t>
    </w:r>
    <w:r w:rsidR="00F45591">
      <w:rPr>
        <w:rFonts w:asciiTheme="minorHAnsi" w:hAnsiTheme="minorHAnsi"/>
        <w:sz w:val="16"/>
        <w:szCs w:val="16"/>
      </w:rPr>
      <w:t>2021/012 VBD</w:t>
    </w:r>
    <w:r w:rsidRPr="00CB59C7">
      <w:rPr>
        <w:rFonts w:asciiTheme="minorHAnsi" w:hAnsiTheme="minorHAnsi"/>
        <w:sz w:val="16"/>
        <w:szCs w:val="16"/>
      </w:rPr>
      <w:t xml:space="preserve"> </w:t>
    </w:r>
    <w:r w:rsidRPr="00BB7875">
      <w:rPr>
        <w:rFonts w:asciiTheme="minorHAnsi" w:hAnsiTheme="minorHAnsi"/>
        <w:sz w:val="16"/>
        <w:szCs w:val="16"/>
      </w:rPr>
      <w:tab/>
    </w:r>
    <w:r w:rsidRPr="00BB7875">
      <w:rPr>
        <w:rFonts w:asciiTheme="minorHAnsi" w:hAnsiTheme="minorHAnsi"/>
        <w:sz w:val="16"/>
        <w:szCs w:val="16"/>
      </w:rPr>
      <w:tab/>
      <w:t xml:space="preserve">pagina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BB7875">
      <w:rPr>
        <w:rFonts w:asciiTheme="minorHAnsi" w:hAnsiTheme="minorHAnsi"/>
        <w:sz w:val="16"/>
        <w:szCs w:val="16"/>
      </w:rPr>
      <w:instrText xml:space="preserve"> PAGE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F0598A" w:rsidRPr="00BB7875">
      <w:rPr>
        <w:rFonts w:asciiTheme="minorHAnsi" w:hAnsiTheme="minorHAnsi"/>
        <w:noProof/>
        <w:sz w:val="16"/>
        <w:szCs w:val="16"/>
      </w:rPr>
      <w:t>2</w:t>
    </w:r>
    <w:r w:rsidRPr="00CB59C7">
      <w:rPr>
        <w:rFonts w:asciiTheme="minorHAnsi" w:hAnsiTheme="minorHAnsi"/>
        <w:noProof/>
        <w:sz w:val="16"/>
        <w:szCs w:val="16"/>
      </w:rPr>
      <w:fldChar w:fldCharType="end"/>
    </w:r>
    <w:r w:rsidRPr="00BB7875">
      <w:rPr>
        <w:rFonts w:asciiTheme="minorHAnsi" w:hAnsiTheme="minorHAnsi"/>
        <w:sz w:val="16"/>
        <w:szCs w:val="16"/>
      </w:rPr>
      <w:t xml:space="preserve"> van </w:t>
    </w:r>
    <w:r w:rsidRPr="00CB59C7">
      <w:rPr>
        <w:rFonts w:asciiTheme="minorHAnsi" w:hAnsiTheme="minorHAnsi"/>
        <w:sz w:val="16"/>
        <w:szCs w:val="16"/>
      </w:rPr>
      <w:fldChar w:fldCharType="begin"/>
    </w:r>
    <w:r w:rsidRPr="00BB7875">
      <w:rPr>
        <w:rFonts w:asciiTheme="minorHAnsi" w:hAnsiTheme="minorHAnsi"/>
        <w:sz w:val="16"/>
        <w:szCs w:val="16"/>
      </w:rPr>
      <w:instrText xml:space="preserve"> NUMPAGES </w:instrText>
    </w:r>
    <w:r w:rsidRPr="00CB59C7">
      <w:rPr>
        <w:rFonts w:asciiTheme="minorHAnsi" w:hAnsiTheme="minorHAnsi"/>
        <w:sz w:val="16"/>
        <w:szCs w:val="16"/>
      </w:rPr>
      <w:fldChar w:fldCharType="separate"/>
    </w:r>
    <w:r w:rsidR="00F0598A" w:rsidRPr="00BB7875">
      <w:rPr>
        <w:rFonts w:asciiTheme="minorHAnsi" w:hAnsiTheme="minorHAnsi"/>
        <w:noProof/>
        <w:sz w:val="16"/>
        <w:szCs w:val="16"/>
      </w:rPr>
      <w:t>2</w:t>
    </w:r>
    <w:r w:rsidRPr="00CB59C7">
      <w:rPr>
        <w:rFonts w:asciiTheme="minorHAnsi" w:hAnsi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F7DBD" w14:textId="77777777" w:rsidR="00606662" w:rsidRDefault="00606662">
      <w:r>
        <w:separator/>
      </w:r>
    </w:p>
    <w:p w14:paraId="06B781F2" w14:textId="77777777" w:rsidR="00606662" w:rsidRDefault="00606662"/>
    <w:p w14:paraId="4900E2ED" w14:textId="77777777" w:rsidR="00606662" w:rsidRDefault="00606662"/>
  </w:footnote>
  <w:footnote w:type="continuationSeparator" w:id="0">
    <w:p w14:paraId="4041622E" w14:textId="77777777" w:rsidR="00606662" w:rsidRDefault="00606662">
      <w:r>
        <w:continuationSeparator/>
      </w:r>
    </w:p>
    <w:p w14:paraId="276048E4" w14:textId="77777777" w:rsidR="00606662" w:rsidRDefault="00606662"/>
    <w:p w14:paraId="33D925ED" w14:textId="77777777" w:rsidR="00606662" w:rsidRDefault="00606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A835E" w14:textId="77777777" w:rsidR="00E43F76" w:rsidRDefault="00E43F76"/>
  <w:p w14:paraId="02AE7C47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32C28" w14:textId="77777777" w:rsidR="00E43F76" w:rsidRDefault="00E43F76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DB8AD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B7C90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149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291A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6004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311"/>
    <w:rsid w:val="005C6E49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1475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77DF8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B7875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082D"/>
    <w:rsid w:val="00EF3727"/>
    <w:rsid w:val="00EF3BBD"/>
    <w:rsid w:val="00EF44D7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59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E04714"/>
  <w15:docId w15:val="{9C59E79A-4538-4106-921E-9365CF5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D6A215-4EE1-4690-B01B-3747E7955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16</TotalTime>
  <Pages>2</Pages>
  <Words>272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2306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Bakker - Dijkman, V.M. Ms.</cp:lastModifiedBy>
  <cp:revision>12</cp:revision>
  <cp:lastPrinted>2013-11-08T11:03:00Z</cp:lastPrinted>
  <dcterms:created xsi:type="dcterms:W3CDTF">2016-06-02T13:31:00Z</dcterms:created>
  <dcterms:modified xsi:type="dcterms:W3CDTF">2021-02-15T12:22:00Z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