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37683BEB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114307">
        <w:t xml:space="preserve">de </w:t>
      </w:r>
      <w:r w:rsidR="00033685" w:rsidRPr="00114307">
        <w:t>(</w:t>
      </w:r>
      <w:r w:rsidRPr="00114307">
        <w:t>eventuele</w:t>
      </w:r>
      <w:r w:rsidR="00033685" w:rsidRPr="00114307">
        <w:t>)</w:t>
      </w:r>
      <w:r w:rsidRPr="00114307">
        <w:t xml:space="preserve"> </w:t>
      </w:r>
      <w:r w:rsidR="00033685" w:rsidRPr="00114307">
        <w:t>I</w:t>
      </w:r>
      <w:r w:rsidRPr="00114307">
        <w:t>nschrijving, in</w:t>
      </w:r>
      <w:r w:rsidRPr="00CC6BF9">
        <w:t xml:space="preserve">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14307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161</Value>
      <Value>16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5de149b0-171c-4800-9c25-0924ef9000d4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HDTC6PYEXUJQ-132614498-509</_dlc_DocId>
    <_dlc_DocIdUrl xmlns="cad755b6-d270-493f-83c9-ae784197a3f5">
      <Url>https://denhaag.sharepoint.com/sites/inkoop-bec-2020/_layouts/15/DocIdRedir.aspx?ID=HDTC6PYEXUJQ-132614498-509</Url>
      <Description>HDTC6PYEXUJQ-132614498-509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511B3CEEB274D342B3C15FD6C4182602" ma:contentTypeVersion="11" ma:contentTypeDescription="Maak een nieuw Word document." ma:contentTypeScope="" ma:versionID="1eb29d4d7ec25ef2903928e923e9d84d">
  <xsd:schema xmlns:xsd="http://www.w3.org/2001/XMLSchema" xmlns:xs="http://www.w3.org/2001/XMLSchema" xmlns:p="http://schemas.microsoft.com/office/2006/metadata/properties" xmlns:ns2="cad755b6-d270-493f-83c9-ae784197a3f5" xmlns:ns3="e857a23b-0f6f-4327-9ad4-2efb2abcd1ea" targetNamespace="http://schemas.microsoft.com/office/2006/metadata/properties" ma:root="true" ma:fieldsID="7de6c573252494f315784412d3f81ad0" ns2:_="" ns3:_="">
    <xsd:import namespace="cad755b6-d270-493f-83c9-ae784197a3f5"/>
    <xsd:import namespace="e857a23b-0f6f-4327-9ad4-2efb2abcd1e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7a23b-0f6f-4327-9ad4-2efb2abcd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B207-CD48-494E-A6DD-C828120AF256}">
  <ds:schemaRefs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857a23b-0f6f-4327-9ad4-2efb2abcd1e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/>
</ds:datastoreItem>
</file>

<file path=customXml/itemProps5.xml><?xml version="1.0" encoding="utf-8"?>
<ds:datastoreItem xmlns:ds="http://schemas.openxmlformats.org/officeDocument/2006/customXml" ds:itemID="{B5113587-0741-4046-A2C4-236D2EFBE4F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95432AD-5BBB-43F1-85A1-91A4E2976017}"/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11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Joyce Lansen Terpstra</cp:lastModifiedBy>
  <cp:revision>5</cp:revision>
  <dcterms:created xsi:type="dcterms:W3CDTF">2016-10-25T08:21:00Z</dcterms:created>
  <dcterms:modified xsi:type="dcterms:W3CDTF">2020-10-07T13:04:00Z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0x0101008696D14171FA4CED8F032AD334D7A9EF00511B3CEEB274D342B3C15FD6C4182602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997bb7f2-2612-41e8-b370-42576b19494e</vt:lpwstr>
  </property>
  <property fmtid="{D5CDD505-2E9C-101B-9397-08002B2CF9AE}" pid="15" name="TaxKeyword">
    <vt:lpwstr/>
  </property>
  <property fmtid="{D5CDD505-2E9C-101B-9397-08002B2CF9AE}" pid="16" name="Teamtrefwoorden">
    <vt:lpwstr>161;#3.1 Selectiefase - Publicatie TenderNed|5de149b0-171c-4800-9c25-0924ef9000d4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