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8"/>
      </w:tblGrid>
      <w:tr w:rsidR="00083258" w:rsidRPr="00A65B62" w14:paraId="165B72F6" w14:textId="77777777" w:rsidTr="00447ACC">
        <w:trPr>
          <w:trHeight w:hRule="exact" w:val="1202"/>
        </w:trPr>
        <w:tc>
          <w:tcPr>
            <w:tcW w:w="8608" w:type="dxa"/>
          </w:tcPr>
          <w:sdt>
            <w:sdtPr>
              <w:tag w:val="B=UxDocumentForm/uxTitelField"/>
              <w:id w:val="1751839930"/>
              <w:placeholder>
                <w:docPart w:val="09D3041B43D34C7ABC018CDBF37FC719"/>
              </w:placeholder>
              <w:dataBinding w:prefixMappings="xmlns:ns0='http://www.keyscript.nl/huisstijl/UxDocumentForm' " w:xpath="/ns0:variabelen[1]/ns0:UxDocumentForm[1]/ns0:uxTitelField[1]" w:storeItemID="{30024A26-C9DD-46C4-8607-F1118F24DCAD}"/>
              <w:text/>
            </w:sdtPr>
            <w:sdtEndPr/>
            <w:sdtContent>
              <w:p w14:paraId="349D6C95" w14:textId="3EDE96C0" w:rsidR="00083258" w:rsidRPr="00A65B62" w:rsidRDefault="00DB2300" w:rsidP="00EC1D28">
                <w:pPr>
                  <w:pStyle w:val="DHTitel"/>
                </w:pPr>
                <w:r>
                  <w:t xml:space="preserve">Bijlage 1 </w:t>
                </w:r>
              </w:p>
            </w:sdtContent>
          </w:sdt>
        </w:tc>
      </w:tr>
      <w:tr w:rsidR="00083258" w:rsidRPr="00A65B62" w14:paraId="69B56122" w14:textId="77777777" w:rsidTr="00BD5048">
        <w:trPr>
          <w:trHeight w:val="2324"/>
        </w:trPr>
        <w:tc>
          <w:tcPr>
            <w:tcW w:w="8608" w:type="dxa"/>
          </w:tcPr>
          <w:p w14:paraId="4D56113F" w14:textId="77777777" w:rsidR="008C2765" w:rsidRPr="00A65B62" w:rsidRDefault="008C2765" w:rsidP="00FC7057">
            <w:pPr>
              <w:tabs>
                <w:tab w:val="left" w:pos="2385"/>
              </w:tabs>
              <w:rPr>
                <w:color w:val="FFFFFF"/>
              </w:rPr>
            </w:pPr>
            <w:bookmarkStart w:id="0" w:name="bmSubtitel" w:colFirst="0" w:colLast="0"/>
          </w:p>
          <w:p w14:paraId="79E07B78" w14:textId="203227C5" w:rsidR="00447ACC" w:rsidRPr="00A65B62" w:rsidRDefault="00DB2300" w:rsidP="00FC7057">
            <w:pPr>
              <w:tabs>
                <w:tab w:val="left" w:pos="2385"/>
              </w:tabs>
              <w:rPr>
                <w:color w:val="FFFFFF"/>
              </w:rPr>
            </w:pPr>
            <w:sdt>
              <w:sdtPr>
                <w:rPr>
                  <w:rFonts w:asciiTheme="majorHAnsi" w:hAnsiTheme="majorHAnsi" w:cstheme="majorHAnsi"/>
                  <w:sz w:val="72"/>
                  <w:szCs w:val="72"/>
                </w:rPr>
                <w:tag w:val="B=UxDocumentForm/uxSubtitelField"/>
                <w:id w:val="-1870905700"/>
                <w:dataBinding w:prefixMappings="xmlns:ns0='http://www.keyscript.nl/huisstijl/UxDocumentForm' " w:xpath="/ns0:variabelen[1]/ns0:UxDocumentForm[1]/ns0:uxSubtitelField[1]" w:storeItemID="{30024A26-C9DD-46C4-8607-F1118F24DCAD}"/>
                <w:text/>
              </w:sdtPr>
              <w:sdtEndPr/>
              <w:sdtContent>
                <w:r>
                  <w:rPr>
                    <w:rFonts w:asciiTheme="majorHAnsi" w:hAnsiTheme="majorHAnsi" w:cstheme="majorHAnsi"/>
                    <w:sz w:val="72"/>
                    <w:szCs w:val="72"/>
                  </w:rPr>
                  <w:t>Antwoordformulier</w:t>
                </w:r>
              </w:sdtContent>
            </w:sdt>
          </w:p>
          <w:p w14:paraId="33EDA5C7" w14:textId="77777777" w:rsidR="00447ACC" w:rsidRPr="00A65B62" w:rsidRDefault="00447ACC" w:rsidP="00FC7057">
            <w:pPr>
              <w:tabs>
                <w:tab w:val="left" w:pos="2385"/>
              </w:tabs>
              <w:rPr>
                <w:color w:val="FFFFFF"/>
              </w:rPr>
            </w:pPr>
          </w:p>
          <w:p w14:paraId="3EFD8E72" w14:textId="77777777" w:rsidR="00447ACC" w:rsidRPr="00A65B62" w:rsidRDefault="00447ACC" w:rsidP="00FC7057">
            <w:pPr>
              <w:tabs>
                <w:tab w:val="left" w:pos="2385"/>
              </w:tabs>
              <w:rPr>
                <w:color w:val="FFFFFF"/>
              </w:rPr>
            </w:pPr>
          </w:p>
          <w:p w14:paraId="204E8C60" w14:textId="77777777" w:rsidR="00447ACC" w:rsidRPr="00A65B62" w:rsidRDefault="00447ACC" w:rsidP="00FC7057">
            <w:pPr>
              <w:tabs>
                <w:tab w:val="left" w:pos="2385"/>
              </w:tabs>
              <w:rPr>
                <w:color w:val="FFFFFF"/>
              </w:rPr>
            </w:pPr>
          </w:p>
          <w:sdt>
            <w:sdtPr>
              <w:rPr>
                <w:rFonts w:asciiTheme="majorHAnsi" w:hAnsiTheme="majorHAnsi" w:cstheme="majorHAnsi"/>
                <w:sz w:val="40"/>
                <w:szCs w:val="40"/>
              </w:rPr>
              <w:id w:val="-1147581174"/>
              <w:dataBinding w:prefixMappings="xmlns:ns0='http://www.keyscript.nl/huisstijl/UxDocumentForm' " w:xpath="/ns0:variabelen[1]/ns0:UxDocumentForm[1]/ns0:uxDatumField[1]" w:storeItemID="{30024A26-C9DD-46C4-8607-F1118F24DCAD}"/>
              <w:text/>
            </w:sdtPr>
            <w:sdtEndPr/>
            <w:sdtContent>
              <w:p w14:paraId="006BF401" w14:textId="6B8065AA" w:rsidR="008C2765" w:rsidRPr="00A65B62" w:rsidRDefault="00E05C80" w:rsidP="008C2765">
                <w:pPr>
                  <w:pStyle w:val="DHRandInfoInvultekst"/>
                  <w:spacing w:line="240" w:lineRule="atLeast"/>
                  <w:rPr>
                    <w:rFonts w:asciiTheme="majorHAnsi" w:hAnsiTheme="majorHAnsi" w:cstheme="majorHAnsi"/>
                    <w:sz w:val="40"/>
                    <w:szCs w:val="40"/>
                  </w:rPr>
                </w:pPr>
                <w:r w:rsidRPr="00A65B62">
                  <w:rPr>
                    <w:rFonts w:asciiTheme="majorHAnsi" w:hAnsiTheme="majorHAnsi" w:cstheme="majorHAnsi"/>
                    <w:sz w:val="40"/>
                    <w:szCs w:val="40"/>
                  </w:rPr>
                  <w:t>20.429</w:t>
                </w:r>
                <w:r w:rsidR="00511BF0" w:rsidRPr="00A65B62">
                  <w:rPr>
                    <w:rFonts w:asciiTheme="majorHAnsi" w:hAnsiTheme="majorHAnsi" w:cstheme="majorHAnsi"/>
                    <w:sz w:val="40"/>
                    <w:szCs w:val="40"/>
                  </w:rPr>
                  <w:t>-</w:t>
                </w:r>
                <w:r w:rsidRPr="00A65B62">
                  <w:rPr>
                    <w:rFonts w:asciiTheme="majorHAnsi" w:hAnsiTheme="majorHAnsi" w:cstheme="majorHAnsi"/>
                    <w:sz w:val="40"/>
                    <w:szCs w:val="40"/>
                  </w:rPr>
                  <w:t>DSB</w:t>
                </w:r>
                <w:r w:rsidR="00DB2300">
                  <w:rPr>
                    <w:rFonts w:asciiTheme="majorHAnsi" w:hAnsiTheme="majorHAnsi" w:cstheme="majorHAnsi"/>
                    <w:sz w:val="40"/>
                    <w:szCs w:val="40"/>
                  </w:rPr>
                  <w:t xml:space="preserve"> </w:t>
                </w:r>
              </w:p>
            </w:sdtContent>
          </w:sdt>
          <w:p w14:paraId="487C7586" w14:textId="77777777" w:rsidR="00083258" w:rsidRPr="00A65B62" w:rsidRDefault="00083258" w:rsidP="00EC1D28">
            <w:pPr>
              <w:tabs>
                <w:tab w:val="left" w:pos="2385"/>
              </w:tabs>
            </w:pPr>
          </w:p>
        </w:tc>
      </w:tr>
      <w:bookmarkEnd w:id="0"/>
    </w:tbl>
    <w:p w14:paraId="6E5C3748" w14:textId="77777777" w:rsidR="00266875" w:rsidRPr="00A65B62" w:rsidRDefault="00266875" w:rsidP="00495798"/>
    <w:p w14:paraId="62C1AE81" w14:textId="77777777" w:rsidR="003474F6" w:rsidRPr="00A65B62" w:rsidRDefault="003474F6" w:rsidP="003474F6">
      <w:pPr>
        <w:spacing w:line="240" w:lineRule="auto"/>
      </w:pPr>
    </w:p>
    <w:p w14:paraId="3B50738A" w14:textId="77777777" w:rsidR="00447ACC" w:rsidRPr="00A65B62" w:rsidRDefault="00447ACC" w:rsidP="003474F6">
      <w:pPr>
        <w:spacing w:line="240" w:lineRule="auto"/>
      </w:pPr>
    </w:p>
    <w:p w14:paraId="186D4575" w14:textId="77777777" w:rsidR="00447ACC" w:rsidRPr="00A65B62" w:rsidRDefault="00447ACC" w:rsidP="003474F6">
      <w:pPr>
        <w:spacing w:line="240" w:lineRule="auto"/>
      </w:pPr>
    </w:p>
    <w:p w14:paraId="330E688E" w14:textId="77777777" w:rsidR="00447ACC" w:rsidRPr="00A65B62" w:rsidRDefault="00447ACC" w:rsidP="003474F6">
      <w:pPr>
        <w:spacing w:line="240" w:lineRule="auto"/>
      </w:pPr>
    </w:p>
    <w:p w14:paraId="4ACDDB43" w14:textId="77777777" w:rsidR="00447ACC" w:rsidRPr="00A65B62" w:rsidRDefault="00447ACC" w:rsidP="003474F6">
      <w:pPr>
        <w:spacing w:line="240" w:lineRule="auto"/>
      </w:pPr>
    </w:p>
    <w:p w14:paraId="566184B6" w14:textId="77777777" w:rsidR="00447ACC" w:rsidRPr="00A65B62" w:rsidRDefault="00447ACC" w:rsidP="003474F6">
      <w:pPr>
        <w:spacing w:line="240" w:lineRule="auto"/>
      </w:pPr>
    </w:p>
    <w:p w14:paraId="762D1F1E" w14:textId="77777777" w:rsidR="00447ACC" w:rsidRPr="00A65B62" w:rsidRDefault="00447ACC" w:rsidP="003474F6">
      <w:pPr>
        <w:spacing w:line="240" w:lineRule="auto"/>
      </w:pPr>
    </w:p>
    <w:p w14:paraId="3C0FBC68" w14:textId="77777777" w:rsidR="003474F6" w:rsidRPr="00A65B62" w:rsidRDefault="003474F6" w:rsidP="003474F6">
      <w:pPr>
        <w:spacing w:line="240" w:lineRule="auto"/>
      </w:pPr>
    </w:p>
    <w:p w14:paraId="42BBBB05" w14:textId="10481A2B" w:rsidR="003474F6" w:rsidRPr="00A65B62" w:rsidRDefault="00DB2300" w:rsidP="003474F6">
      <w:pPr>
        <w:rPr>
          <w:rFonts w:asciiTheme="majorHAnsi" w:hAnsiTheme="majorHAnsi" w:cstheme="majorHAnsi"/>
          <w:sz w:val="40"/>
          <w:szCs w:val="40"/>
        </w:rPr>
      </w:pPr>
      <w:r>
        <w:rPr>
          <w:rFonts w:asciiTheme="majorHAnsi" w:hAnsiTheme="majorHAnsi" w:cstheme="majorHAnsi"/>
          <w:sz w:val="40"/>
          <w:szCs w:val="40"/>
        </w:rPr>
        <w:t>Marktconsultatie Europese Aanbesteding Reinigen van monumenten</w:t>
      </w:r>
    </w:p>
    <w:p w14:paraId="37029578" w14:textId="77777777" w:rsidR="003474F6" w:rsidRPr="00A65B62" w:rsidRDefault="003474F6" w:rsidP="003474F6">
      <w:pPr>
        <w:spacing w:line="240" w:lineRule="auto"/>
      </w:pPr>
    </w:p>
    <w:p w14:paraId="792CF096" w14:textId="77777777" w:rsidR="00412BA7" w:rsidRPr="00A65B62" w:rsidRDefault="00412BA7">
      <w:pPr>
        <w:spacing w:line="240" w:lineRule="auto"/>
        <w:sectPr w:rsidR="00412BA7" w:rsidRPr="00A65B62" w:rsidSect="00B70433">
          <w:headerReference w:type="even" r:id="rId13"/>
          <w:headerReference w:type="default" r:id="rId14"/>
          <w:footerReference w:type="even" r:id="rId15"/>
          <w:footerReference w:type="default" r:id="rId16"/>
          <w:headerReference w:type="first" r:id="rId17"/>
          <w:footerReference w:type="first" r:id="rId18"/>
          <w:pgSz w:w="11906" w:h="16838"/>
          <w:pgMar w:top="567" w:right="2289" w:bottom="1814" w:left="1814" w:header="992" w:footer="312" w:gutter="0"/>
          <w:cols w:space="708"/>
          <w:titlePg/>
          <w:docGrid w:linePitch="360"/>
        </w:sectPr>
      </w:pPr>
    </w:p>
    <w:p w14:paraId="07676E1D" w14:textId="74D6E636" w:rsidR="008C2765" w:rsidRPr="00A65B62" w:rsidRDefault="008C2765" w:rsidP="00DB2300">
      <w:pPr>
        <w:pStyle w:val="Kop1"/>
        <w:numPr>
          <w:ilvl w:val="0"/>
          <w:numId w:val="0"/>
        </w:numPr>
      </w:pPr>
      <w:bookmarkStart w:id="1" w:name="_Toc449012471"/>
      <w:bookmarkStart w:id="2" w:name="_Toc506293809"/>
      <w:bookmarkStart w:id="3" w:name="_Ref45629800"/>
      <w:bookmarkStart w:id="4" w:name="_Ref45629805"/>
      <w:r w:rsidRPr="00A65B62">
        <w:lastRenderedPageBreak/>
        <w:t>Invulformulier</w:t>
      </w:r>
      <w:bookmarkEnd w:id="1"/>
      <w:r w:rsidRPr="00A65B62">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DB2300">
            <w:t>Antwoordformulier</w:t>
          </w:r>
        </w:sdtContent>
      </w:sdt>
      <w:bookmarkEnd w:id="2"/>
      <w:bookmarkEnd w:id="3"/>
      <w:bookmarkEnd w:id="4"/>
    </w:p>
    <w:p w14:paraId="25F7FC51" w14:textId="77777777" w:rsidR="008C2765" w:rsidRPr="00A65B62" w:rsidRDefault="008C2765" w:rsidP="00511BF0">
      <w:pPr>
        <w:jc w:val="both"/>
      </w:pPr>
    </w:p>
    <w:p w14:paraId="35978897" w14:textId="77777777" w:rsidR="008C2765" w:rsidRPr="00A65B62" w:rsidRDefault="008C2765" w:rsidP="00511BF0">
      <w:pPr>
        <w:jc w:val="both"/>
      </w:pPr>
      <w:r w:rsidRPr="00A65B62">
        <w:t>Het invulformulier wordt separaat als Word-document aan dit marktconsultatiedocument toegevoegd.</w:t>
      </w:r>
    </w:p>
    <w:p w14:paraId="115FE88B" w14:textId="77777777" w:rsidR="008C2765" w:rsidRPr="00A65B62"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A65B62" w14:paraId="7ABD381A" w14:textId="77777777" w:rsidTr="008566BE">
        <w:trPr>
          <w:trHeight w:val="400"/>
        </w:trPr>
        <w:tc>
          <w:tcPr>
            <w:tcW w:w="9072" w:type="dxa"/>
            <w:gridSpan w:val="2"/>
            <w:shd w:val="clear" w:color="auto" w:fill="FFFFFF"/>
            <w:tcMar>
              <w:top w:w="28" w:type="dxa"/>
              <w:bottom w:w="28" w:type="dxa"/>
            </w:tcMar>
            <w:vAlign w:val="center"/>
          </w:tcPr>
          <w:p w14:paraId="2768CE40" w14:textId="77777777" w:rsidR="008C2765" w:rsidRPr="00A65B62" w:rsidRDefault="008C2765" w:rsidP="00511BF0">
            <w:r w:rsidRPr="00A65B62">
              <w:t>Bedrijfsgegevens</w:t>
            </w:r>
          </w:p>
        </w:tc>
      </w:tr>
      <w:tr w:rsidR="008C2765" w:rsidRPr="00A65B62" w14:paraId="33BFEE7F" w14:textId="77777777" w:rsidTr="008566BE">
        <w:trPr>
          <w:trHeight w:val="400"/>
        </w:trPr>
        <w:tc>
          <w:tcPr>
            <w:tcW w:w="4111" w:type="dxa"/>
            <w:tcMar>
              <w:top w:w="28" w:type="dxa"/>
              <w:bottom w:w="28" w:type="dxa"/>
            </w:tcMar>
            <w:vAlign w:val="center"/>
          </w:tcPr>
          <w:p w14:paraId="481E28E4" w14:textId="77777777" w:rsidR="008C2765" w:rsidRPr="00A65B62" w:rsidRDefault="008C2765" w:rsidP="00511BF0">
            <w:r w:rsidRPr="00A65B62">
              <w:t xml:space="preserve">Officiële naam en rechtsvorm geïnteresseerde partij </w:t>
            </w:r>
          </w:p>
        </w:tc>
        <w:tc>
          <w:tcPr>
            <w:tcW w:w="4961" w:type="dxa"/>
            <w:tcMar>
              <w:top w:w="28" w:type="dxa"/>
              <w:bottom w:w="28" w:type="dxa"/>
            </w:tcMar>
            <w:vAlign w:val="center"/>
          </w:tcPr>
          <w:p w14:paraId="48139ECD" w14:textId="77777777" w:rsidR="008C2765" w:rsidRPr="00A65B62" w:rsidRDefault="008C2765" w:rsidP="00511BF0">
            <w:pPr>
              <w:rPr>
                <w:rFonts w:ascii="Times New Roman" w:hAnsi="Times New Roman"/>
                <w:sz w:val="22"/>
                <w:szCs w:val="22"/>
              </w:rPr>
            </w:pPr>
          </w:p>
        </w:tc>
      </w:tr>
      <w:tr w:rsidR="00F74E09" w:rsidRPr="00A65B62" w14:paraId="63E82542" w14:textId="77777777" w:rsidTr="008566BE">
        <w:trPr>
          <w:trHeight w:val="400"/>
        </w:trPr>
        <w:tc>
          <w:tcPr>
            <w:tcW w:w="4111" w:type="dxa"/>
            <w:tcMar>
              <w:top w:w="28" w:type="dxa"/>
              <w:bottom w:w="28" w:type="dxa"/>
            </w:tcMar>
            <w:vAlign w:val="center"/>
          </w:tcPr>
          <w:p w14:paraId="4FB08356" w14:textId="3EA97115" w:rsidR="00F74E09" w:rsidRPr="00A65B62" w:rsidRDefault="00F74E09" w:rsidP="00511BF0">
            <w:r w:rsidRPr="00A65B62">
              <w:t>Branche</w:t>
            </w:r>
          </w:p>
        </w:tc>
        <w:tc>
          <w:tcPr>
            <w:tcW w:w="4961" w:type="dxa"/>
            <w:tcMar>
              <w:top w:w="28" w:type="dxa"/>
              <w:bottom w:w="28" w:type="dxa"/>
            </w:tcMar>
            <w:vAlign w:val="center"/>
          </w:tcPr>
          <w:p w14:paraId="41AB4E50" w14:textId="77777777" w:rsidR="00F74E09" w:rsidRPr="00A65B62" w:rsidRDefault="00F74E09" w:rsidP="00511BF0">
            <w:pPr>
              <w:rPr>
                <w:rFonts w:ascii="Times New Roman" w:hAnsi="Times New Roman"/>
                <w:sz w:val="22"/>
                <w:szCs w:val="22"/>
              </w:rPr>
            </w:pPr>
          </w:p>
        </w:tc>
      </w:tr>
      <w:tr w:rsidR="008C2765" w:rsidRPr="00A65B62" w14:paraId="0CCE8A9B" w14:textId="77777777" w:rsidTr="008566BE">
        <w:trPr>
          <w:trHeight w:val="400"/>
        </w:trPr>
        <w:tc>
          <w:tcPr>
            <w:tcW w:w="4111" w:type="dxa"/>
            <w:tcMar>
              <w:top w:w="28" w:type="dxa"/>
              <w:bottom w:w="28" w:type="dxa"/>
            </w:tcMar>
            <w:vAlign w:val="center"/>
          </w:tcPr>
          <w:p w14:paraId="652D57AD" w14:textId="77777777" w:rsidR="008C2765" w:rsidRPr="00A65B62" w:rsidRDefault="008C2765" w:rsidP="00511BF0">
            <w:r w:rsidRPr="00A65B62">
              <w:t>Vestigingsadres</w:t>
            </w:r>
          </w:p>
        </w:tc>
        <w:tc>
          <w:tcPr>
            <w:tcW w:w="4961" w:type="dxa"/>
            <w:tcMar>
              <w:top w:w="28" w:type="dxa"/>
              <w:bottom w:w="28" w:type="dxa"/>
            </w:tcMar>
            <w:vAlign w:val="center"/>
          </w:tcPr>
          <w:p w14:paraId="17896403" w14:textId="77777777" w:rsidR="008C2765" w:rsidRPr="00A65B62" w:rsidRDefault="008C2765" w:rsidP="00511BF0">
            <w:pPr>
              <w:rPr>
                <w:rFonts w:ascii="Times New Roman" w:hAnsi="Times New Roman"/>
                <w:sz w:val="22"/>
                <w:szCs w:val="22"/>
              </w:rPr>
            </w:pPr>
          </w:p>
        </w:tc>
      </w:tr>
      <w:tr w:rsidR="008C2765" w:rsidRPr="00A65B62" w14:paraId="7944F3D2" w14:textId="77777777" w:rsidTr="008566BE">
        <w:trPr>
          <w:trHeight w:val="400"/>
        </w:trPr>
        <w:tc>
          <w:tcPr>
            <w:tcW w:w="4111" w:type="dxa"/>
            <w:tcMar>
              <w:top w:w="28" w:type="dxa"/>
              <w:bottom w:w="28" w:type="dxa"/>
            </w:tcMar>
            <w:vAlign w:val="center"/>
          </w:tcPr>
          <w:p w14:paraId="6AA802AB" w14:textId="77777777" w:rsidR="008C2765" w:rsidRPr="00A65B62" w:rsidRDefault="008C2765" w:rsidP="00511BF0">
            <w:r w:rsidRPr="00A65B62">
              <w:t>Postcode en plaats</w:t>
            </w:r>
          </w:p>
        </w:tc>
        <w:tc>
          <w:tcPr>
            <w:tcW w:w="4961" w:type="dxa"/>
            <w:tcMar>
              <w:top w:w="28" w:type="dxa"/>
              <w:bottom w:w="28" w:type="dxa"/>
            </w:tcMar>
            <w:vAlign w:val="center"/>
          </w:tcPr>
          <w:p w14:paraId="4A7B5A53" w14:textId="77777777" w:rsidR="008C2765" w:rsidRPr="00A65B62" w:rsidRDefault="008C2765" w:rsidP="00511BF0">
            <w:pPr>
              <w:rPr>
                <w:rFonts w:ascii="Times New Roman" w:hAnsi="Times New Roman"/>
                <w:sz w:val="22"/>
                <w:szCs w:val="22"/>
              </w:rPr>
            </w:pPr>
          </w:p>
        </w:tc>
      </w:tr>
      <w:tr w:rsidR="008C2765" w:rsidRPr="00A65B62" w14:paraId="4C435154" w14:textId="77777777" w:rsidTr="008566BE">
        <w:trPr>
          <w:trHeight w:val="400"/>
        </w:trPr>
        <w:tc>
          <w:tcPr>
            <w:tcW w:w="4111" w:type="dxa"/>
            <w:tcMar>
              <w:top w:w="28" w:type="dxa"/>
              <w:bottom w:w="28" w:type="dxa"/>
            </w:tcMar>
            <w:vAlign w:val="center"/>
          </w:tcPr>
          <w:p w14:paraId="654ABF0A" w14:textId="77777777" w:rsidR="008C2765" w:rsidRPr="00A65B62" w:rsidRDefault="008C2765" w:rsidP="00511BF0">
            <w:r w:rsidRPr="00A65B62">
              <w:t>Postadres</w:t>
            </w:r>
          </w:p>
        </w:tc>
        <w:tc>
          <w:tcPr>
            <w:tcW w:w="4961" w:type="dxa"/>
            <w:tcMar>
              <w:top w:w="28" w:type="dxa"/>
              <w:bottom w:w="28" w:type="dxa"/>
            </w:tcMar>
            <w:vAlign w:val="center"/>
          </w:tcPr>
          <w:p w14:paraId="7F8FD74B" w14:textId="77777777" w:rsidR="008C2765" w:rsidRPr="00A65B62" w:rsidRDefault="008C2765" w:rsidP="00511BF0">
            <w:pPr>
              <w:rPr>
                <w:rFonts w:ascii="Times New Roman" w:hAnsi="Times New Roman"/>
                <w:sz w:val="22"/>
                <w:szCs w:val="22"/>
              </w:rPr>
            </w:pPr>
          </w:p>
        </w:tc>
      </w:tr>
      <w:tr w:rsidR="008C2765" w:rsidRPr="00A65B62" w14:paraId="020F0A96" w14:textId="77777777" w:rsidTr="008566BE">
        <w:trPr>
          <w:trHeight w:val="400"/>
        </w:trPr>
        <w:tc>
          <w:tcPr>
            <w:tcW w:w="4111" w:type="dxa"/>
            <w:tcMar>
              <w:top w:w="28" w:type="dxa"/>
              <w:bottom w:w="28" w:type="dxa"/>
            </w:tcMar>
            <w:vAlign w:val="center"/>
          </w:tcPr>
          <w:p w14:paraId="4D93F1BC" w14:textId="77777777" w:rsidR="008C2765" w:rsidRPr="00A65B62" w:rsidRDefault="008C2765" w:rsidP="00511BF0">
            <w:r w:rsidRPr="00A65B62">
              <w:t>Postcode en plaats (postadres)</w:t>
            </w:r>
          </w:p>
        </w:tc>
        <w:tc>
          <w:tcPr>
            <w:tcW w:w="4961" w:type="dxa"/>
            <w:tcMar>
              <w:top w:w="28" w:type="dxa"/>
              <w:bottom w:w="28" w:type="dxa"/>
            </w:tcMar>
            <w:vAlign w:val="center"/>
          </w:tcPr>
          <w:p w14:paraId="3FAD9A8E" w14:textId="77777777" w:rsidR="008C2765" w:rsidRPr="00A65B62" w:rsidRDefault="008C2765" w:rsidP="00511BF0">
            <w:pPr>
              <w:rPr>
                <w:rFonts w:ascii="Times New Roman" w:hAnsi="Times New Roman"/>
                <w:sz w:val="22"/>
                <w:szCs w:val="22"/>
              </w:rPr>
            </w:pPr>
          </w:p>
        </w:tc>
      </w:tr>
      <w:tr w:rsidR="008C2765" w:rsidRPr="00A65B62" w14:paraId="414FE3CE" w14:textId="77777777" w:rsidTr="008566BE">
        <w:trPr>
          <w:trHeight w:val="400"/>
        </w:trPr>
        <w:tc>
          <w:tcPr>
            <w:tcW w:w="4111" w:type="dxa"/>
            <w:tcMar>
              <w:top w:w="28" w:type="dxa"/>
              <w:bottom w:w="28" w:type="dxa"/>
            </w:tcMar>
            <w:vAlign w:val="center"/>
          </w:tcPr>
          <w:p w14:paraId="1615DD88" w14:textId="77777777" w:rsidR="008C2765" w:rsidRPr="00A65B62" w:rsidRDefault="008C2765" w:rsidP="00511BF0">
            <w:r w:rsidRPr="00A65B62">
              <w:t xml:space="preserve">Land van vestiging geïnteresseerde partij </w:t>
            </w:r>
          </w:p>
        </w:tc>
        <w:tc>
          <w:tcPr>
            <w:tcW w:w="4961" w:type="dxa"/>
            <w:tcMar>
              <w:top w:w="28" w:type="dxa"/>
              <w:bottom w:w="28" w:type="dxa"/>
            </w:tcMar>
            <w:vAlign w:val="center"/>
          </w:tcPr>
          <w:p w14:paraId="5FE0775C" w14:textId="77777777" w:rsidR="008C2765" w:rsidRPr="00A65B62" w:rsidRDefault="008C2765" w:rsidP="00511BF0">
            <w:pPr>
              <w:rPr>
                <w:rFonts w:ascii="Times New Roman" w:hAnsi="Times New Roman"/>
                <w:sz w:val="22"/>
                <w:szCs w:val="22"/>
              </w:rPr>
            </w:pPr>
          </w:p>
        </w:tc>
      </w:tr>
      <w:tr w:rsidR="008C2765" w:rsidRPr="00A65B62" w14:paraId="4BA919EA" w14:textId="77777777" w:rsidTr="008566BE">
        <w:trPr>
          <w:trHeight w:val="400"/>
        </w:trPr>
        <w:tc>
          <w:tcPr>
            <w:tcW w:w="4111" w:type="dxa"/>
            <w:tcMar>
              <w:top w:w="28" w:type="dxa"/>
              <w:bottom w:w="28" w:type="dxa"/>
            </w:tcMar>
            <w:vAlign w:val="center"/>
          </w:tcPr>
          <w:p w14:paraId="30E33871" w14:textId="77777777" w:rsidR="008C2765" w:rsidRPr="00A65B62" w:rsidRDefault="008C2765" w:rsidP="00511BF0">
            <w:r w:rsidRPr="00A65B62">
              <w:t>Contactpersoon voor deze marktconsultatie</w:t>
            </w:r>
          </w:p>
        </w:tc>
        <w:tc>
          <w:tcPr>
            <w:tcW w:w="4961" w:type="dxa"/>
            <w:tcMar>
              <w:top w:w="28" w:type="dxa"/>
              <w:bottom w:w="28" w:type="dxa"/>
            </w:tcMar>
            <w:vAlign w:val="center"/>
          </w:tcPr>
          <w:p w14:paraId="17F92264" w14:textId="77777777" w:rsidR="008C2765" w:rsidRPr="00A65B62" w:rsidRDefault="008C2765" w:rsidP="00511BF0">
            <w:pPr>
              <w:rPr>
                <w:rFonts w:ascii="Times New Roman" w:hAnsi="Times New Roman"/>
                <w:sz w:val="22"/>
                <w:szCs w:val="22"/>
              </w:rPr>
            </w:pPr>
          </w:p>
        </w:tc>
      </w:tr>
      <w:tr w:rsidR="008C2765" w:rsidRPr="00A65B62" w14:paraId="6204B837" w14:textId="77777777" w:rsidTr="008566BE">
        <w:trPr>
          <w:trHeight w:val="400"/>
        </w:trPr>
        <w:tc>
          <w:tcPr>
            <w:tcW w:w="4111" w:type="dxa"/>
            <w:tcMar>
              <w:top w:w="28" w:type="dxa"/>
              <w:bottom w:w="28" w:type="dxa"/>
            </w:tcMar>
            <w:vAlign w:val="center"/>
          </w:tcPr>
          <w:p w14:paraId="3153F9B4" w14:textId="77777777" w:rsidR="008C2765" w:rsidRPr="00A65B62" w:rsidRDefault="008C2765" w:rsidP="00511BF0">
            <w:r w:rsidRPr="00A65B62">
              <w:t>Functie contactpersoon</w:t>
            </w:r>
          </w:p>
        </w:tc>
        <w:tc>
          <w:tcPr>
            <w:tcW w:w="4961" w:type="dxa"/>
            <w:tcMar>
              <w:top w:w="28" w:type="dxa"/>
              <w:bottom w:w="28" w:type="dxa"/>
            </w:tcMar>
            <w:vAlign w:val="center"/>
          </w:tcPr>
          <w:p w14:paraId="7D9F441B" w14:textId="77777777" w:rsidR="008C2765" w:rsidRPr="00A65B62" w:rsidRDefault="008C2765" w:rsidP="00511BF0">
            <w:pPr>
              <w:rPr>
                <w:rFonts w:ascii="Times New Roman" w:hAnsi="Times New Roman"/>
                <w:sz w:val="22"/>
                <w:szCs w:val="22"/>
              </w:rPr>
            </w:pPr>
          </w:p>
        </w:tc>
      </w:tr>
      <w:tr w:rsidR="008C2765" w:rsidRPr="00A65B62" w14:paraId="74062875" w14:textId="77777777" w:rsidTr="008566BE">
        <w:trPr>
          <w:trHeight w:val="400"/>
        </w:trPr>
        <w:tc>
          <w:tcPr>
            <w:tcW w:w="4111" w:type="dxa"/>
            <w:tcMar>
              <w:top w:w="28" w:type="dxa"/>
              <w:bottom w:w="28" w:type="dxa"/>
            </w:tcMar>
            <w:vAlign w:val="center"/>
          </w:tcPr>
          <w:p w14:paraId="6A1C1249" w14:textId="77777777" w:rsidR="008C2765" w:rsidRPr="00A65B62" w:rsidRDefault="008C2765" w:rsidP="00511BF0">
            <w:r w:rsidRPr="00A65B62">
              <w:t>Telefoon</w:t>
            </w:r>
          </w:p>
        </w:tc>
        <w:tc>
          <w:tcPr>
            <w:tcW w:w="4961" w:type="dxa"/>
            <w:tcMar>
              <w:top w:w="28" w:type="dxa"/>
              <w:bottom w:w="28" w:type="dxa"/>
            </w:tcMar>
            <w:vAlign w:val="center"/>
          </w:tcPr>
          <w:p w14:paraId="51F66178" w14:textId="77777777" w:rsidR="008C2765" w:rsidRPr="00A65B62" w:rsidRDefault="008C2765" w:rsidP="00511BF0">
            <w:pPr>
              <w:rPr>
                <w:rFonts w:ascii="Times New Roman" w:hAnsi="Times New Roman"/>
                <w:sz w:val="22"/>
                <w:szCs w:val="22"/>
              </w:rPr>
            </w:pPr>
          </w:p>
        </w:tc>
      </w:tr>
      <w:tr w:rsidR="008C2765" w:rsidRPr="00A65B62" w14:paraId="07D36B63" w14:textId="77777777" w:rsidTr="008566BE">
        <w:trPr>
          <w:trHeight w:val="400"/>
        </w:trPr>
        <w:tc>
          <w:tcPr>
            <w:tcW w:w="4111" w:type="dxa"/>
            <w:tcMar>
              <w:top w:w="28" w:type="dxa"/>
              <w:bottom w:w="28" w:type="dxa"/>
            </w:tcMar>
            <w:vAlign w:val="center"/>
          </w:tcPr>
          <w:p w14:paraId="2B4B17FA" w14:textId="77777777" w:rsidR="008C2765" w:rsidRPr="00A65B62" w:rsidRDefault="008C2765" w:rsidP="00511BF0">
            <w:r w:rsidRPr="00A65B62">
              <w:t>e-mail adres</w:t>
            </w:r>
          </w:p>
        </w:tc>
        <w:tc>
          <w:tcPr>
            <w:tcW w:w="4961" w:type="dxa"/>
            <w:tcMar>
              <w:top w:w="28" w:type="dxa"/>
              <w:bottom w:w="28" w:type="dxa"/>
            </w:tcMar>
            <w:vAlign w:val="center"/>
          </w:tcPr>
          <w:p w14:paraId="7AE394E1" w14:textId="77777777" w:rsidR="008C2765" w:rsidRPr="00A65B62" w:rsidRDefault="008C2765" w:rsidP="00511BF0">
            <w:pPr>
              <w:rPr>
                <w:rFonts w:ascii="Times New Roman" w:hAnsi="Times New Roman"/>
                <w:sz w:val="22"/>
                <w:szCs w:val="22"/>
              </w:rPr>
            </w:pPr>
          </w:p>
        </w:tc>
      </w:tr>
      <w:tr w:rsidR="008C2765" w:rsidRPr="00A65B62" w14:paraId="50E4B27F" w14:textId="77777777" w:rsidTr="008566B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A65B62" w:rsidRDefault="008C2765" w:rsidP="00511BF0">
            <w:r w:rsidRPr="00A65B62">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A65B62" w:rsidRDefault="008C2765" w:rsidP="00511BF0">
            <w:pPr>
              <w:rPr>
                <w:rFonts w:ascii="Times New Roman" w:hAnsi="Times New Roman"/>
                <w:sz w:val="22"/>
                <w:szCs w:val="22"/>
              </w:rPr>
            </w:pPr>
          </w:p>
        </w:tc>
      </w:tr>
      <w:tr w:rsidR="008C2765" w:rsidRPr="00A65B62" w14:paraId="737910B8" w14:textId="77777777" w:rsidTr="008566BE">
        <w:trPr>
          <w:trHeight w:val="569"/>
        </w:trPr>
        <w:tc>
          <w:tcPr>
            <w:tcW w:w="4111" w:type="dxa"/>
            <w:tcBorders>
              <w:top w:val="single" w:sz="4" w:space="0" w:color="auto"/>
            </w:tcBorders>
            <w:tcMar>
              <w:top w:w="28" w:type="dxa"/>
              <w:bottom w:w="28" w:type="dxa"/>
            </w:tcMar>
            <w:vAlign w:val="center"/>
          </w:tcPr>
          <w:p w14:paraId="70A088E7" w14:textId="77777777" w:rsidR="008C2765" w:rsidRPr="00A65B62" w:rsidRDefault="008C2765" w:rsidP="00511BF0">
            <w:r w:rsidRPr="00A65B62">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A65B62" w:rsidRDefault="008C2765" w:rsidP="00511BF0">
            <w:pPr>
              <w:rPr>
                <w:rFonts w:ascii="Times New Roman" w:hAnsi="Times New Roman"/>
                <w:sz w:val="22"/>
                <w:szCs w:val="22"/>
              </w:rPr>
            </w:pPr>
          </w:p>
        </w:tc>
      </w:tr>
    </w:tbl>
    <w:p w14:paraId="06834F0B" w14:textId="77777777" w:rsidR="008C2765" w:rsidRPr="00A65B62" w:rsidRDefault="008C2765" w:rsidP="00511BF0">
      <w:pPr>
        <w:jc w:val="both"/>
      </w:pPr>
    </w:p>
    <w:p w14:paraId="26262AD9" w14:textId="77777777" w:rsidR="00A65B62" w:rsidRPr="00A65B62" w:rsidRDefault="00A65B62" w:rsidP="00A65B62">
      <w:pPr>
        <w:pStyle w:val="Kop4"/>
        <w:numPr>
          <w:ilvl w:val="0"/>
          <w:numId w:val="0"/>
        </w:numPr>
      </w:pPr>
      <w:r w:rsidRPr="00A65B62">
        <w:t>Inhoud van de Opdracht</w:t>
      </w:r>
    </w:p>
    <w:p w14:paraId="32DA47A2" w14:textId="77777777" w:rsidR="00DB2300" w:rsidRPr="00DB2300" w:rsidRDefault="00DB2300" w:rsidP="00DB2300">
      <w:pPr>
        <w:pStyle w:val="DHGenummerd"/>
      </w:pPr>
      <w:r w:rsidRPr="00DB2300">
        <w:t>Welke methoden van Reiniging kan er op de Monumenten worden toegepast, rekening houdend met de verschillende typen materialen en restricties in (vloei-)stoffen die schadelijk zijn voor de materialen en milieu.</w:t>
      </w:r>
    </w:p>
    <w:p w14:paraId="2AA639A7" w14:textId="21010BB0" w:rsidR="00A65B62" w:rsidRDefault="00A65B62" w:rsidP="00A65B62">
      <w:pPr>
        <w:pStyle w:val="DHGenummerd"/>
        <w:numPr>
          <w:ilvl w:val="0"/>
          <w:numId w:val="0"/>
        </w:numPr>
        <w:ind w:left="284"/>
      </w:pPr>
    </w:p>
    <w:p w14:paraId="402A1137" w14:textId="674C432E"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7E245742" w14:textId="77777777" w:rsidTr="00A65B62">
        <w:tc>
          <w:tcPr>
            <w:tcW w:w="8746" w:type="dxa"/>
          </w:tcPr>
          <w:p w14:paraId="1D56982F" w14:textId="77777777" w:rsidR="00A65B62" w:rsidRDefault="00A65B62" w:rsidP="00A65B62">
            <w:pPr>
              <w:pStyle w:val="DHGenummerd"/>
              <w:numPr>
                <w:ilvl w:val="0"/>
                <w:numId w:val="0"/>
              </w:numPr>
            </w:pPr>
          </w:p>
          <w:p w14:paraId="43603B39" w14:textId="77777777" w:rsidR="00A65B62" w:rsidRDefault="00A65B62" w:rsidP="00A65B62">
            <w:pPr>
              <w:pStyle w:val="DHGenummerd"/>
              <w:numPr>
                <w:ilvl w:val="0"/>
                <w:numId w:val="0"/>
              </w:numPr>
            </w:pPr>
          </w:p>
          <w:p w14:paraId="18353881" w14:textId="77777777" w:rsidR="00A65B62" w:rsidRDefault="00A65B62" w:rsidP="00A65B62">
            <w:pPr>
              <w:pStyle w:val="DHGenummerd"/>
              <w:numPr>
                <w:ilvl w:val="0"/>
                <w:numId w:val="0"/>
              </w:numPr>
            </w:pPr>
          </w:p>
          <w:p w14:paraId="4E2437B6" w14:textId="77777777" w:rsidR="00A65B62" w:rsidRDefault="00A65B62" w:rsidP="00A65B62">
            <w:pPr>
              <w:pStyle w:val="DHGenummerd"/>
              <w:numPr>
                <w:ilvl w:val="0"/>
                <w:numId w:val="0"/>
              </w:numPr>
            </w:pPr>
          </w:p>
          <w:p w14:paraId="47B4CCDF" w14:textId="4CC574F2" w:rsidR="00A65B62" w:rsidRDefault="00A65B62" w:rsidP="00A65B62">
            <w:pPr>
              <w:pStyle w:val="DHGenummerd"/>
              <w:numPr>
                <w:ilvl w:val="0"/>
                <w:numId w:val="0"/>
              </w:numPr>
            </w:pPr>
          </w:p>
        </w:tc>
      </w:tr>
    </w:tbl>
    <w:p w14:paraId="73BA1E77" w14:textId="77777777" w:rsidR="00A65B62" w:rsidRPr="00A65B62" w:rsidRDefault="00A65B62" w:rsidP="00A65B62">
      <w:pPr>
        <w:pStyle w:val="DHGenummerd"/>
        <w:numPr>
          <w:ilvl w:val="0"/>
          <w:numId w:val="0"/>
        </w:numPr>
        <w:ind w:left="284"/>
      </w:pPr>
    </w:p>
    <w:p w14:paraId="2310B1D3" w14:textId="77777777" w:rsidR="00DB2300" w:rsidRDefault="00DB2300">
      <w:pPr>
        <w:spacing w:line="240" w:lineRule="auto"/>
      </w:pPr>
      <w:r>
        <w:br w:type="page"/>
      </w:r>
    </w:p>
    <w:p w14:paraId="526E05C7" w14:textId="77777777" w:rsidR="00DB2300" w:rsidRPr="00A65B62" w:rsidRDefault="00DB2300" w:rsidP="00DB2300">
      <w:pPr>
        <w:pStyle w:val="DHGenummerd"/>
      </w:pPr>
      <w:r w:rsidRPr="00A65B62">
        <w:lastRenderedPageBreak/>
        <w:t xml:space="preserve">Om de Opdrachtwaarde en keuze voor de definitieve aanbestedingsprocedure te bepalen willen we u graag vragen om een indicatie van de opdrachtwaarde waarbij alle 11.000 monumenten jaarlijks gereinigd wordt in de periode maart tot en met oktober. Deze vraag betreft met nadruk geen offerte, maar uitsluitend een grove indicatie.  </w:t>
      </w:r>
    </w:p>
    <w:p w14:paraId="3619954B" w14:textId="336521FE" w:rsidR="00A65B62" w:rsidRDefault="00A65B62" w:rsidP="00DB2300">
      <w:pPr>
        <w:pStyle w:val="DHGenummerd"/>
        <w:numPr>
          <w:ilvl w:val="0"/>
          <w:numId w:val="0"/>
        </w:numPr>
      </w:pPr>
      <w:r w:rsidRPr="00A65B62">
        <w:t xml:space="preserve"> </w:t>
      </w:r>
    </w:p>
    <w:p w14:paraId="18B7B386" w14:textId="734B982B"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2E75344A" w14:textId="77777777" w:rsidTr="00357F64">
        <w:tc>
          <w:tcPr>
            <w:tcW w:w="8746" w:type="dxa"/>
          </w:tcPr>
          <w:p w14:paraId="5A6ECFC1" w14:textId="77777777" w:rsidR="00A65B62" w:rsidRDefault="00A65B62" w:rsidP="00357F64">
            <w:pPr>
              <w:pStyle w:val="DHGenummerd"/>
              <w:numPr>
                <w:ilvl w:val="0"/>
                <w:numId w:val="0"/>
              </w:numPr>
            </w:pPr>
          </w:p>
          <w:p w14:paraId="6825022B" w14:textId="77777777" w:rsidR="00A65B62" w:rsidRDefault="00A65B62" w:rsidP="00357F64">
            <w:pPr>
              <w:pStyle w:val="DHGenummerd"/>
              <w:numPr>
                <w:ilvl w:val="0"/>
                <w:numId w:val="0"/>
              </w:numPr>
            </w:pPr>
          </w:p>
          <w:p w14:paraId="6ED10A67" w14:textId="77777777" w:rsidR="00A65B62" w:rsidRDefault="00A65B62" w:rsidP="00357F64">
            <w:pPr>
              <w:pStyle w:val="DHGenummerd"/>
              <w:numPr>
                <w:ilvl w:val="0"/>
                <w:numId w:val="0"/>
              </w:numPr>
            </w:pPr>
          </w:p>
          <w:p w14:paraId="64890900" w14:textId="77777777" w:rsidR="00A65B62" w:rsidRDefault="00A65B62" w:rsidP="00357F64">
            <w:pPr>
              <w:pStyle w:val="DHGenummerd"/>
              <w:numPr>
                <w:ilvl w:val="0"/>
                <w:numId w:val="0"/>
              </w:numPr>
            </w:pPr>
          </w:p>
          <w:p w14:paraId="782B414E" w14:textId="77777777" w:rsidR="00A65B62" w:rsidRDefault="00A65B62" w:rsidP="00357F64">
            <w:pPr>
              <w:pStyle w:val="DHGenummerd"/>
              <w:numPr>
                <w:ilvl w:val="0"/>
                <w:numId w:val="0"/>
              </w:numPr>
            </w:pPr>
          </w:p>
        </w:tc>
      </w:tr>
    </w:tbl>
    <w:p w14:paraId="51A39A71" w14:textId="77777777" w:rsidR="00A65B62" w:rsidRPr="00A65B62" w:rsidRDefault="00A65B62" w:rsidP="00A65B62">
      <w:pPr>
        <w:pStyle w:val="Kop4"/>
        <w:numPr>
          <w:ilvl w:val="0"/>
          <w:numId w:val="0"/>
        </w:numPr>
      </w:pPr>
      <w:r w:rsidRPr="00A65B62">
        <w:t>Aanbestedingsprocedure</w:t>
      </w:r>
    </w:p>
    <w:p w14:paraId="0C68CA8E" w14:textId="0E8138D6" w:rsidR="00A65B62" w:rsidRDefault="00A65B62" w:rsidP="00A65B62">
      <w:pPr>
        <w:pStyle w:val="DHGenummerd"/>
      </w:pPr>
      <w:r w:rsidRPr="00A65B62">
        <w:t>Kunt u voorzien in de dienstverlening aan beide begraafplaatsen? Of geeft u de voorkeur voor een perceel verdeling? Motiveer uw antwoord.</w:t>
      </w:r>
    </w:p>
    <w:p w14:paraId="7FE90902" w14:textId="77777777" w:rsidR="00A65B62" w:rsidRDefault="00A65B62" w:rsidP="00A65B62">
      <w:pPr>
        <w:pStyle w:val="DHGenummerd"/>
        <w:numPr>
          <w:ilvl w:val="0"/>
          <w:numId w:val="0"/>
        </w:numPr>
      </w:pPr>
    </w:p>
    <w:p w14:paraId="34DBF70E" w14:textId="15D74E71" w:rsidR="00A65B62" w:rsidRDefault="00A65B62" w:rsidP="00A65B62">
      <w:pPr>
        <w:pStyle w:val="DHGenummerd"/>
        <w:numPr>
          <w:ilvl w:val="0"/>
          <w:numId w:val="0"/>
        </w:numPr>
        <w:ind w:firstLine="284"/>
      </w:pPr>
      <w:r>
        <w:t>Uw Antwoord:</w:t>
      </w:r>
    </w:p>
    <w:tbl>
      <w:tblPr>
        <w:tblStyle w:val="Tabelraster"/>
        <w:tblW w:w="0" w:type="auto"/>
        <w:tblInd w:w="284" w:type="dxa"/>
        <w:tblLook w:val="04A0" w:firstRow="1" w:lastRow="0" w:firstColumn="1" w:lastColumn="0" w:noHBand="0" w:noVBand="1"/>
      </w:tblPr>
      <w:tblGrid>
        <w:gridCol w:w="8312"/>
      </w:tblGrid>
      <w:tr w:rsidR="00A65B62" w14:paraId="3534E471" w14:textId="77777777" w:rsidTr="00357F64">
        <w:tc>
          <w:tcPr>
            <w:tcW w:w="8746" w:type="dxa"/>
          </w:tcPr>
          <w:p w14:paraId="75A1A60E" w14:textId="77777777" w:rsidR="00A65B62" w:rsidRDefault="00A65B62" w:rsidP="00357F64">
            <w:pPr>
              <w:pStyle w:val="DHGenummerd"/>
              <w:numPr>
                <w:ilvl w:val="0"/>
                <w:numId w:val="0"/>
              </w:numPr>
            </w:pPr>
          </w:p>
          <w:p w14:paraId="556C5C59" w14:textId="77777777" w:rsidR="00A65B62" w:rsidRDefault="00A65B62" w:rsidP="00357F64">
            <w:pPr>
              <w:pStyle w:val="DHGenummerd"/>
              <w:numPr>
                <w:ilvl w:val="0"/>
                <w:numId w:val="0"/>
              </w:numPr>
            </w:pPr>
          </w:p>
          <w:p w14:paraId="391FA683" w14:textId="77777777" w:rsidR="00A65B62" w:rsidRDefault="00A65B62" w:rsidP="00357F64">
            <w:pPr>
              <w:pStyle w:val="DHGenummerd"/>
              <w:numPr>
                <w:ilvl w:val="0"/>
                <w:numId w:val="0"/>
              </w:numPr>
            </w:pPr>
          </w:p>
          <w:p w14:paraId="0E43C3D0" w14:textId="77777777" w:rsidR="00A65B62" w:rsidRDefault="00A65B62" w:rsidP="00357F64">
            <w:pPr>
              <w:pStyle w:val="DHGenummerd"/>
              <w:numPr>
                <w:ilvl w:val="0"/>
                <w:numId w:val="0"/>
              </w:numPr>
            </w:pPr>
          </w:p>
          <w:p w14:paraId="58BBBC55" w14:textId="77777777" w:rsidR="00A65B62" w:rsidRDefault="00A65B62" w:rsidP="00357F64">
            <w:pPr>
              <w:pStyle w:val="DHGenummerd"/>
              <w:numPr>
                <w:ilvl w:val="0"/>
                <w:numId w:val="0"/>
              </w:numPr>
            </w:pPr>
          </w:p>
        </w:tc>
      </w:tr>
    </w:tbl>
    <w:p w14:paraId="2B2F5379" w14:textId="77777777" w:rsidR="00A65B62" w:rsidRPr="00A65B62" w:rsidRDefault="00A65B62" w:rsidP="00A65B62">
      <w:pPr>
        <w:pStyle w:val="Kop4"/>
        <w:numPr>
          <w:ilvl w:val="0"/>
          <w:numId w:val="0"/>
        </w:numPr>
      </w:pPr>
      <w:r w:rsidRPr="00A65B62">
        <w:t>Beleidsdoelen</w:t>
      </w:r>
    </w:p>
    <w:p w14:paraId="51A2110A" w14:textId="77777777" w:rsidR="00A65B62" w:rsidRPr="00A65B62" w:rsidRDefault="00A65B62" w:rsidP="00A65B62">
      <w:r w:rsidRPr="00A65B62">
        <w:t>Met een inkoopvolume van bijna 1 miljard euro kan de gemeente een belangrijke bijdrage leveren aan de gemeentelijke doelstellingen, zoals duurzaamheid, iedereen doet mee, groei van de stad en de Internationale stad  van vrede en recht.</w:t>
      </w:r>
    </w:p>
    <w:p w14:paraId="51747C6E" w14:textId="77777777" w:rsidR="00A65B62" w:rsidRPr="00A65B62" w:rsidRDefault="00A65B62" w:rsidP="00A65B62"/>
    <w:p w14:paraId="7CD672F5" w14:textId="77777777" w:rsidR="00A65B62" w:rsidRPr="00A65B62" w:rsidRDefault="00A65B62" w:rsidP="00A65B62">
      <w:pPr>
        <w:pStyle w:val="DHGenummerd"/>
      </w:pPr>
      <w:r w:rsidRPr="00A65B62">
        <w:t xml:space="preserve">Door het toepassen van de Social Return regeling geeft de gemeente samen met haar Opdrachtnemers invulling aan één van haar beleidsdoelen om toe te werken naar een inclusieve arbeidsmarkt met als motto ‘Iedereen doet mee’. De Gemeente Den Haag gaat deze opgave graag aan met Opdrachtnemers en zoekt naar initiatieven en ideeën van marktpartijen om voor deze populatie de afstand tot de arbeidsmarkt te verkleinen. De bouwblokken Social Return bieden een eerste handvat voor de invulling van de Social Return (zie: </w:t>
      </w:r>
      <w:hyperlink r:id="rId19" w:history="1">
        <w:r w:rsidRPr="00A65B62">
          <w:t>https://www.denhaag.nl/nl/in-de-stad/ondernemen/zaken-doen-met-de-gemeente/social-return-bouwblokken.htm</w:t>
        </w:r>
      </w:hyperlink>
      <w:r w:rsidRPr="00A65B62">
        <w:t>)</w:t>
      </w:r>
    </w:p>
    <w:p w14:paraId="2AEB396B" w14:textId="77777777" w:rsidR="00DB2300" w:rsidRDefault="00DB2300" w:rsidP="00A65B62">
      <w:pPr>
        <w:pStyle w:val="DHGenummerd"/>
        <w:numPr>
          <w:ilvl w:val="0"/>
          <w:numId w:val="0"/>
        </w:numPr>
        <w:ind w:left="284"/>
      </w:pPr>
    </w:p>
    <w:p w14:paraId="4A050987" w14:textId="49D5D222" w:rsidR="00A65B62" w:rsidRDefault="00A65B62" w:rsidP="00A65B62">
      <w:pPr>
        <w:pStyle w:val="DHGenummerd"/>
        <w:numPr>
          <w:ilvl w:val="0"/>
          <w:numId w:val="0"/>
        </w:numPr>
        <w:ind w:left="284"/>
      </w:pPr>
      <w:r w:rsidRPr="00A65B62">
        <w:t>Is SROI volgens u toe te passen op de onderhanden opdracht?  Zo, niet waarom?</w:t>
      </w:r>
    </w:p>
    <w:p w14:paraId="115DBB72" w14:textId="77777777" w:rsidR="00A65B62" w:rsidRDefault="00A65B62" w:rsidP="00A65B62">
      <w:pPr>
        <w:pStyle w:val="DHGenummerd"/>
        <w:numPr>
          <w:ilvl w:val="0"/>
          <w:numId w:val="0"/>
        </w:numPr>
        <w:ind w:left="284"/>
      </w:pPr>
    </w:p>
    <w:p w14:paraId="58C33A96" w14:textId="6BA76F1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7F85A8C5" w14:textId="77777777" w:rsidTr="00357F64">
        <w:tc>
          <w:tcPr>
            <w:tcW w:w="8746" w:type="dxa"/>
          </w:tcPr>
          <w:p w14:paraId="54AB6EDF" w14:textId="77777777" w:rsidR="00A65B62" w:rsidRDefault="00A65B62" w:rsidP="00357F64">
            <w:pPr>
              <w:pStyle w:val="DHGenummerd"/>
              <w:numPr>
                <w:ilvl w:val="0"/>
                <w:numId w:val="0"/>
              </w:numPr>
            </w:pPr>
          </w:p>
          <w:p w14:paraId="4FC94DCF" w14:textId="77777777" w:rsidR="00A65B62" w:rsidRDefault="00A65B62" w:rsidP="00357F64">
            <w:pPr>
              <w:pStyle w:val="DHGenummerd"/>
              <w:numPr>
                <w:ilvl w:val="0"/>
                <w:numId w:val="0"/>
              </w:numPr>
            </w:pPr>
          </w:p>
          <w:p w14:paraId="78BACE25" w14:textId="77777777" w:rsidR="00A65B62" w:rsidRDefault="00A65B62" w:rsidP="00357F64">
            <w:pPr>
              <w:pStyle w:val="DHGenummerd"/>
              <w:numPr>
                <w:ilvl w:val="0"/>
                <w:numId w:val="0"/>
              </w:numPr>
            </w:pPr>
          </w:p>
          <w:p w14:paraId="31835A60" w14:textId="77777777" w:rsidR="00A65B62" w:rsidRDefault="00A65B62" w:rsidP="00357F64">
            <w:pPr>
              <w:pStyle w:val="DHGenummerd"/>
              <w:numPr>
                <w:ilvl w:val="0"/>
                <w:numId w:val="0"/>
              </w:numPr>
            </w:pPr>
          </w:p>
          <w:p w14:paraId="172EF54F" w14:textId="77777777" w:rsidR="00A65B62" w:rsidRDefault="00A65B62" w:rsidP="00357F64">
            <w:pPr>
              <w:pStyle w:val="DHGenummerd"/>
              <w:numPr>
                <w:ilvl w:val="0"/>
                <w:numId w:val="0"/>
              </w:numPr>
            </w:pPr>
          </w:p>
        </w:tc>
      </w:tr>
    </w:tbl>
    <w:p w14:paraId="45A87BF0" w14:textId="77777777" w:rsidR="00A65B62" w:rsidRPr="00A65B62" w:rsidRDefault="00A65B62" w:rsidP="00A65B62">
      <w:pPr>
        <w:pStyle w:val="DHGenummerd"/>
        <w:numPr>
          <w:ilvl w:val="0"/>
          <w:numId w:val="0"/>
        </w:numPr>
        <w:ind w:left="284"/>
      </w:pPr>
    </w:p>
    <w:p w14:paraId="10F9090D" w14:textId="77777777" w:rsidR="00DB2300" w:rsidRDefault="00DB2300">
      <w:pPr>
        <w:spacing w:line="240" w:lineRule="auto"/>
      </w:pPr>
      <w:r>
        <w:br w:type="page"/>
      </w:r>
    </w:p>
    <w:p w14:paraId="6E02EAE8" w14:textId="6227190E" w:rsidR="00A65B62" w:rsidRDefault="00A65B62" w:rsidP="00A65B62">
      <w:pPr>
        <w:pStyle w:val="DHGenummerd"/>
      </w:pPr>
      <w:r w:rsidRPr="00A65B62">
        <w:lastRenderedPageBreak/>
        <w:t>De gemeente wenst zo in te kopen dat het bijdraagt aan de gemeentelijke duurzaamheidsambities op het gebied van energietransitie, duurzame mobiliteit, verbetering luchtkwaliteit, beperking geluidsoverlast, klimaatbestendigheid, het groene karakter van de stad en beperking van grondstoffengebruik. Op welke wijze kan hier volgens u invulling worden gegeven bij het reinigen van Monumenten.</w:t>
      </w:r>
    </w:p>
    <w:p w14:paraId="27697A9F" w14:textId="77777777" w:rsidR="00A65B62" w:rsidRPr="00A65B62" w:rsidRDefault="00A65B62" w:rsidP="00A65B62">
      <w:pPr>
        <w:pStyle w:val="DHGenummerd"/>
        <w:numPr>
          <w:ilvl w:val="0"/>
          <w:numId w:val="0"/>
        </w:numPr>
        <w:ind w:left="284"/>
      </w:pPr>
    </w:p>
    <w:p w14:paraId="53ECC214" w14:textId="7777777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4FD73263" w14:textId="77777777" w:rsidTr="00357F64">
        <w:tc>
          <w:tcPr>
            <w:tcW w:w="8746" w:type="dxa"/>
          </w:tcPr>
          <w:p w14:paraId="3CDE65EA" w14:textId="77777777" w:rsidR="00A65B62" w:rsidRDefault="00A65B62" w:rsidP="00357F64">
            <w:pPr>
              <w:pStyle w:val="DHGenummerd"/>
              <w:numPr>
                <w:ilvl w:val="0"/>
                <w:numId w:val="0"/>
              </w:numPr>
            </w:pPr>
          </w:p>
          <w:p w14:paraId="3AF88405" w14:textId="77777777" w:rsidR="00A65B62" w:rsidRDefault="00A65B62" w:rsidP="00357F64">
            <w:pPr>
              <w:pStyle w:val="DHGenummerd"/>
              <w:numPr>
                <w:ilvl w:val="0"/>
                <w:numId w:val="0"/>
              </w:numPr>
            </w:pPr>
          </w:p>
          <w:p w14:paraId="6AED8EA1" w14:textId="77777777" w:rsidR="00A65B62" w:rsidRDefault="00A65B62" w:rsidP="00357F64">
            <w:pPr>
              <w:pStyle w:val="DHGenummerd"/>
              <w:numPr>
                <w:ilvl w:val="0"/>
                <w:numId w:val="0"/>
              </w:numPr>
            </w:pPr>
          </w:p>
          <w:p w14:paraId="36859606" w14:textId="77777777" w:rsidR="00A65B62" w:rsidRDefault="00A65B62" w:rsidP="00357F64">
            <w:pPr>
              <w:pStyle w:val="DHGenummerd"/>
              <w:numPr>
                <w:ilvl w:val="0"/>
                <w:numId w:val="0"/>
              </w:numPr>
            </w:pPr>
          </w:p>
          <w:p w14:paraId="3DD92E6F" w14:textId="77777777" w:rsidR="00A65B62" w:rsidRDefault="00A65B62" w:rsidP="00357F64">
            <w:pPr>
              <w:pStyle w:val="DHGenummerd"/>
              <w:numPr>
                <w:ilvl w:val="0"/>
                <w:numId w:val="0"/>
              </w:numPr>
            </w:pPr>
          </w:p>
        </w:tc>
      </w:tr>
    </w:tbl>
    <w:p w14:paraId="0DB4E68C" w14:textId="77777777" w:rsidR="00A65B62" w:rsidRPr="00A65B62" w:rsidRDefault="00A65B62" w:rsidP="00A65B62">
      <w:pPr>
        <w:pStyle w:val="DHGenummerd"/>
        <w:numPr>
          <w:ilvl w:val="0"/>
          <w:numId w:val="0"/>
        </w:numPr>
        <w:ind w:left="284"/>
      </w:pPr>
    </w:p>
    <w:p w14:paraId="78699D5C" w14:textId="77777777" w:rsidR="00DB2300" w:rsidRPr="00DB2300" w:rsidRDefault="00DB2300" w:rsidP="00DB2300">
      <w:pPr>
        <w:pStyle w:val="DHGenummerd"/>
      </w:pPr>
      <w:r w:rsidRPr="00DB2300">
        <w:t>De gemeente wil het MKB meer kansen bieden door het onder meer eenvoudiger te maken om deel te nemen aan aanbestedingen. Op welke wijze kan de Gemeente hier volgens u het beste invulling aan geven?</w:t>
      </w:r>
    </w:p>
    <w:p w14:paraId="6D41611D" w14:textId="77777777" w:rsidR="00A65B62" w:rsidRDefault="00A65B62" w:rsidP="00A65B62">
      <w:pPr>
        <w:pStyle w:val="DHGenummerd"/>
        <w:numPr>
          <w:ilvl w:val="0"/>
          <w:numId w:val="0"/>
        </w:numPr>
        <w:ind w:left="284"/>
      </w:pPr>
    </w:p>
    <w:p w14:paraId="7CEABA88" w14:textId="6B7B1E2C"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4994DDC8" w14:textId="77777777" w:rsidTr="00357F64">
        <w:tc>
          <w:tcPr>
            <w:tcW w:w="8746" w:type="dxa"/>
          </w:tcPr>
          <w:p w14:paraId="5402FD59" w14:textId="77777777" w:rsidR="00A65B62" w:rsidRDefault="00A65B62" w:rsidP="00357F64">
            <w:pPr>
              <w:pStyle w:val="DHGenummerd"/>
              <w:numPr>
                <w:ilvl w:val="0"/>
                <w:numId w:val="0"/>
              </w:numPr>
            </w:pPr>
          </w:p>
          <w:p w14:paraId="11BE289C" w14:textId="77777777" w:rsidR="00A65B62" w:rsidRDefault="00A65B62" w:rsidP="00357F64">
            <w:pPr>
              <w:pStyle w:val="DHGenummerd"/>
              <w:numPr>
                <w:ilvl w:val="0"/>
                <w:numId w:val="0"/>
              </w:numPr>
            </w:pPr>
          </w:p>
          <w:p w14:paraId="4728A404" w14:textId="77777777" w:rsidR="00A65B62" w:rsidRDefault="00A65B62" w:rsidP="00357F64">
            <w:pPr>
              <w:pStyle w:val="DHGenummerd"/>
              <w:numPr>
                <w:ilvl w:val="0"/>
                <w:numId w:val="0"/>
              </w:numPr>
            </w:pPr>
          </w:p>
          <w:p w14:paraId="7D2901E5" w14:textId="77777777" w:rsidR="00A65B62" w:rsidRDefault="00A65B62" w:rsidP="00357F64">
            <w:pPr>
              <w:pStyle w:val="DHGenummerd"/>
              <w:numPr>
                <w:ilvl w:val="0"/>
                <w:numId w:val="0"/>
              </w:numPr>
            </w:pPr>
          </w:p>
          <w:p w14:paraId="293AA33B" w14:textId="77777777" w:rsidR="00A65B62" w:rsidRDefault="00A65B62" w:rsidP="00357F64">
            <w:pPr>
              <w:pStyle w:val="DHGenummerd"/>
              <w:numPr>
                <w:ilvl w:val="0"/>
                <w:numId w:val="0"/>
              </w:numPr>
            </w:pPr>
          </w:p>
        </w:tc>
      </w:tr>
    </w:tbl>
    <w:p w14:paraId="57EDBFE0" w14:textId="77777777" w:rsidR="00A65B62" w:rsidRPr="00A65B62" w:rsidRDefault="00A65B62" w:rsidP="00A65B62">
      <w:pPr>
        <w:pStyle w:val="Lijstalinea"/>
      </w:pPr>
    </w:p>
    <w:p w14:paraId="56E6DDE9" w14:textId="00377B5E" w:rsidR="00A65B62" w:rsidRDefault="00A65B62" w:rsidP="00A65B62">
      <w:pPr>
        <w:pStyle w:val="DHGenummerd"/>
      </w:pPr>
      <w:r w:rsidRPr="00A65B62">
        <w:t>Als u als aanbieder in de schoenen van de Opdrachtgever zou staan, welke Kritische Prestatie Indicatoren zou u dan formuleren om te kunnen monitoren en sturen, rekening houdend met de beoogde doelen van de opdracht?</w:t>
      </w:r>
    </w:p>
    <w:p w14:paraId="6B8472ED" w14:textId="5339EDA0" w:rsidR="00A65B62" w:rsidRDefault="00A65B62" w:rsidP="00A65B62">
      <w:pPr>
        <w:pStyle w:val="DHGenummerd"/>
        <w:numPr>
          <w:ilvl w:val="0"/>
          <w:numId w:val="0"/>
        </w:numPr>
        <w:ind w:left="284" w:hanging="284"/>
      </w:pPr>
    </w:p>
    <w:p w14:paraId="6160AE7C" w14:textId="7777777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42CD37E8" w14:textId="77777777" w:rsidTr="00357F64">
        <w:tc>
          <w:tcPr>
            <w:tcW w:w="8746" w:type="dxa"/>
          </w:tcPr>
          <w:p w14:paraId="5512A449" w14:textId="77777777" w:rsidR="00A65B62" w:rsidRDefault="00A65B62" w:rsidP="00357F64">
            <w:pPr>
              <w:pStyle w:val="DHGenummerd"/>
              <w:numPr>
                <w:ilvl w:val="0"/>
                <w:numId w:val="0"/>
              </w:numPr>
            </w:pPr>
          </w:p>
          <w:p w14:paraId="47356B2C" w14:textId="77777777" w:rsidR="00A65B62" w:rsidRDefault="00A65B62" w:rsidP="00357F64">
            <w:pPr>
              <w:pStyle w:val="DHGenummerd"/>
              <w:numPr>
                <w:ilvl w:val="0"/>
                <w:numId w:val="0"/>
              </w:numPr>
            </w:pPr>
          </w:p>
          <w:p w14:paraId="675D4AFA" w14:textId="77777777" w:rsidR="00A65B62" w:rsidRDefault="00A65B62" w:rsidP="00357F64">
            <w:pPr>
              <w:pStyle w:val="DHGenummerd"/>
              <w:numPr>
                <w:ilvl w:val="0"/>
                <w:numId w:val="0"/>
              </w:numPr>
            </w:pPr>
          </w:p>
          <w:p w14:paraId="01124A6A" w14:textId="77777777" w:rsidR="00A65B62" w:rsidRDefault="00A65B62" w:rsidP="00357F64">
            <w:pPr>
              <w:pStyle w:val="DHGenummerd"/>
              <w:numPr>
                <w:ilvl w:val="0"/>
                <w:numId w:val="0"/>
              </w:numPr>
            </w:pPr>
          </w:p>
          <w:p w14:paraId="35BD8612" w14:textId="77777777" w:rsidR="00A65B62" w:rsidRDefault="00A65B62" w:rsidP="00357F64">
            <w:pPr>
              <w:pStyle w:val="DHGenummerd"/>
              <w:numPr>
                <w:ilvl w:val="0"/>
                <w:numId w:val="0"/>
              </w:numPr>
            </w:pPr>
          </w:p>
        </w:tc>
      </w:tr>
    </w:tbl>
    <w:p w14:paraId="55E69CA4" w14:textId="77777777" w:rsidR="00A65B62" w:rsidRPr="00A65B62" w:rsidRDefault="00A65B62" w:rsidP="00A65B62">
      <w:pPr>
        <w:pStyle w:val="DHGenummerd"/>
        <w:numPr>
          <w:ilvl w:val="0"/>
          <w:numId w:val="0"/>
        </w:numPr>
        <w:ind w:left="284"/>
      </w:pPr>
    </w:p>
    <w:p w14:paraId="71DC1A98" w14:textId="77777777" w:rsidR="00A65B62" w:rsidRPr="00A65B62" w:rsidRDefault="00A65B62" w:rsidP="00A65B62">
      <w:pPr>
        <w:pStyle w:val="Kop4"/>
        <w:numPr>
          <w:ilvl w:val="0"/>
          <w:numId w:val="0"/>
        </w:numPr>
      </w:pPr>
      <w:r w:rsidRPr="00A65B62">
        <w:t>Minimum geschiktheidseisen</w:t>
      </w:r>
    </w:p>
    <w:p w14:paraId="23F52917" w14:textId="7922C374" w:rsidR="00A65B62" w:rsidRDefault="00A65B62" w:rsidP="00A65B62">
      <w:pPr>
        <w:pStyle w:val="DHGenummerd"/>
      </w:pPr>
      <w:r w:rsidRPr="00A65B62">
        <w:t>Aan welke kwaliteitseisen moet een aanbieder van het reinigen van monumenten, volgens u voldoen en waarom? Zijn deze kwaliteitseisen gebruikelijk binnen uw branche?</w:t>
      </w:r>
    </w:p>
    <w:p w14:paraId="45B13346" w14:textId="3A08E144" w:rsidR="00A65B62" w:rsidRDefault="00A65B62" w:rsidP="00A65B62">
      <w:pPr>
        <w:pStyle w:val="DHGenummerd"/>
        <w:numPr>
          <w:ilvl w:val="0"/>
          <w:numId w:val="0"/>
        </w:numPr>
        <w:ind w:left="284" w:hanging="284"/>
      </w:pPr>
    </w:p>
    <w:p w14:paraId="5C5F8DAD" w14:textId="7777777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39D25DE8" w14:textId="77777777" w:rsidTr="00357F64">
        <w:tc>
          <w:tcPr>
            <w:tcW w:w="8746" w:type="dxa"/>
          </w:tcPr>
          <w:p w14:paraId="58CB030F" w14:textId="77777777" w:rsidR="00A65B62" w:rsidRDefault="00A65B62" w:rsidP="00357F64">
            <w:pPr>
              <w:pStyle w:val="DHGenummerd"/>
              <w:numPr>
                <w:ilvl w:val="0"/>
                <w:numId w:val="0"/>
              </w:numPr>
            </w:pPr>
          </w:p>
          <w:p w14:paraId="7F4145CA" w14:textId="77777777" w:rsidR="00A65B62" w:rsidRDefault="00A65B62" w:rsidP="00357F64">
            <w:pPr>
              <w:pStyle w:val="DHGenummerd"/>
              <w:numPr>
                <w:ilvl w:val="0"/>
                <w:numId w:val="0"/>
              </w:numPr>
            </w:pPr>
          </w:p>
          <w:p w14:paraId="061F5371" w14:textId="77777777" w:rsidR="00A65B62" w:rsidRDefault="00A65B62" w:rsidP="00357F64">
            <w:pPr>
              <w:pStyle w:val="DHGenummerd"/>
              <w:numPr>
                <w:ilvl w:val="0"/>
                <w:numId w:val="0"/>
              </w:numPr>
            </w:pPr>
          </w:p>
          <w:p w14:paraId="7AD0CFAB" w14:textId="77777777" w:rsidR="00A65B62" w:rsidRDefault="00A65B62" w:rsidP="00357F64">
            <w:pPr>
              <w:pStyle w:val="DHGenummerd"/>
              <w:numPr>
                <w:ilvl w:val="0"/>
                <w:numId w:val="0"/>
              </w:numPr>
            </w:pPr>
          </w:p>
          <w:p w14:paraId="37BBC71C" w14:textId="77777777" w:rsidR="00A65B62" w:rsidRDefault="00A65B62" w:rsidP="00357F64">
            <w:pPr>
              <w:pStyle w:val="DHGenummerd"/>
              <w:numPr>
                <w:ilvl w:val="0"/>
                <w:numId w:val="0"/>
              </w:numPr>
            </w:pPr>
          </w:p>
        </w:tc>
      </w:tr>
    </w:tbl>
    <w:p w14:paraId="566953DD" w14:textId="77777777" w:rsidR="00A65B62" w:rsidRPr="00A65B62" w:rsidRDefault="00A65B62" w:rsidP="00A65B62">
      <w:pPr>
        <w:pStyle w:val="DHGenummerd"/>
        <w:numPr>
          <w:ilvl w:val="0"/>
          <w:numId w:val="0"/>
        </w:numPr>
        <w:ind w:left="284"/>
      </w:pPr>
    </w:p>
    <w:p w14:paraId="41241A10" w14:textId="77777777" w:rsidR="00DB2300" w:rsidRDefault="00DB2300">
      <w:pPr>
        <w:spacing w:line="240" w:lineRule="auto"/>
      </w:pPr>
      <w:r>
        <w:br w:type="page"/>
      </w:r>
    </w:p>
    <w:p w14:paraId="28641261" w14:textId="0FD0323D" w:rsidR="00A65B62" w:rsidRDefault="00A65B62" w:rsidP="00A65B62">
      <w:pPr>
        <w:pStyle w:val="DHGenummerd"/>
      </w:pPr>
      <w:r w:rsidRPr="00A65B62">
        <w:lastRenderedPageBreak/>
        <w:t>Monumenten zijn opgebouwd uit verschillende soorten materialen, met specifieke onderhoudsvoorschriften. Zijn er volgens u normen / certificeringen waarmee materiaalkennis van Opdrachtnemers kan worden geborgd?</w:t>
      </w:r>
    </w:p>
    <w:p w14:paraId="56291950" w14:textId="01BCF319" w:rsidR="00A65B62" w:rsidRDefault="00A65B62" w:rsidP="00A65B62">
      <w:pPr>
        <w:pStyle w:val="DHGenummerd"/>
        <w:numPr>
          <w:ilvl w:val="0"/>
          <w:numId w:val="0"/>
        </w:numPr>
        <w:ind w:left="284" w:hanging="284"/>
      </w:pPr>
    </w:p>
    <w:p w14:paraId="0C1405C1" w14:textId="7777777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654611F9" w14:textId="77777777" w:rsidTr="00357F64">
        <w:tc>
          <w:tcPr>
            <w:tcW w:w="8746" w:type="dxa"/>
          </w:tcPr>
          <w:p w14:paraId="772D7994" w14:textId="77777777" w:rsidR="00A65B62" w:rsidRDefault="00A65B62" w:rsidP="00357F64">
            <w:pPr>
              <w:pStyle w:val="DHGenummerd"/>
              <w:numPr>
                <w:ilvl w:val="0"/>
                <w:numId w:val="0"/>
              </w:numPr>
            </w:pPr>
          </w:p>
          <w:p w14:paraId="269E1303" w14:textId="77777777" w:rsidR="00A65B62" w:rsidRDefault="00A65B62" w:rsidP="00357F64">
            <w:pPr>
              <w:pStyle w:val="DHGenummerd"/>
              <w:numPr>
                <w:ilvl w:val="0"/>
                <w:numId w:val="0"/>
              </w:numPr>
            </w:pPr>
          </w:p>
          <w:p w14:paraId="194C1177" w14:textId="77777777" w:rsidR="00A65B62" w:rsidRDefault="00A65B62" w:rsidP="00357F64">
            <w:pPr>
              <w:pStyle w:val="DHGenummerd"/>
              <w:numPr>
                <w:ilvl w:val="0"/>
                <w:numId w:val="0"/>
              </w:numPr>
            </w:pPr>
          </w:p>
          <w:p w14:paraId="1646BEA0" w14:textId="77777777" w:rsidR="00A65B62" w:rsidRDefault="00A65B62" w:rsidP="00357F64">
            <w:pPr>
              <w:pStyle w:val="DHGenummerd"/>
              <w:numPr>
                <w:ilvl w:val="0"/>
                <w:numId w:val="0"/>
              </w:numPr>
            </w:pPr>
          </w:p>
          <w:p w14:paraId="330BC309" w14:textId="77777777" w:rsidR="00A65B62" w:rsidRDefault="00A65B62" w:rsidP="00357F64">
            <w:pPr>
              <w:pStyle w:val="DHGenummerd"/>
              <w:numPr>
                <w:ilvl w:val="0"/>
                <w:numId w:val="0"/>
              </w:numPr>
            </w:pPr>
          </w:p>
        </w:tc>
      </w:tr>
    </w:tbl>
    <w:p w14:paraId="4C2C7844" w14:textId="77777777" w:rsidR="00A65B62" w:rsidRPr="00A65B62" w:rsidRDefault="00A65B62" w:rsidP="00A65B62">
      <w:pPr>
        <w:pStyle w:val="DHGenummerd"/>
        <w:numPr>
          <w:ilvl w:val="0"/>
          <w:numId w:val="0"/>
        </w:numPr>
        <w:ind w:left="284"/>
      </w:pPr>
    </w:p>
    <w:p w14:paraId="07778DA3" w14:textId="610E9760" w:rsidR="00A65B62" w:rsidRDefault="00A65B62" w:rsidP="00A65B62">
      <w:pPr>
        <w:pStyle w:val="DHGenummerd"/>
      </w:pPr>
      <w:r w:rsidRPr="00A65B62">
        <w:t>Opdrachtgever wenst uiteraard de beste Opdrachtnemer voor deze opdracht te selecteren. Op basis van welke onderwerpen kunt u het verschil maken. Met andere woorden welke gunningscriteria (en gewichten) leiden volgens u tot de beste inschrijving?</w:t>
      </w:r>
    </w:p>
    <w:p w14:paraId="07D23371" w14:textId="260C294E" w:rsidR="00A65B62" w:rsidRDefault="00A65B62" w:rsidP="00A65B62">
      <w:pPr>
        <w:pStyle w:val="DHGenummerd"/>
        <w:numPr>
          <w:ilvl w:val="0"/>
          <w:numId w:val="0"/>
        </w:numPr>
        <w:ind w:left="284" w:hanging="284"/>
      </w:pPr>
    </w:p>
    <w:p w14:paraId="03EF9534" w14:textId="77777777"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1E931903" w14:textId="77777777" w:rsidTr="00357F64">
        <w:tc>
          <w:tcPr>
            <w:tcW w:w="8746" w:type="dxa"/>
          </w:tcPr>
          <w:p w14:paraId="193B92A2" w14:textId="77777777" w:rsidR="00A65B62" w:rsidRDefault="00A65B62" w:rsidP="00357F64">
            <w:pPr>
              <w:pStyle w:val="DHGenummerd"/>
              <w:numPr>
                <w:ilvl w:val="0"/>
                <w:numId w:val="0"/>
              </w:numPr>
            </w:pPr>
          </w:p>
          <w:p w14:paraId="1D7500CF" w14:textId="77777777" w:rsidR="00A65B62" w:rsidRDefault="00A65B62" w:rsidP="00357F64">
            <w:pPr>
              <w:pStyle w:val="DHGenummerd"/>
              <w:numPr>
                <w:ilvl w:val="0"/>
                <w:numId w:val="0"/>
              </w:numPr>
            </w:pPr>
          </w:p>
          <w:p w14:paraId="2CACC244" w14:textId="77777777" w:rsidR="00A65B62" w:rsidRDefault="00A65B62" w:rsidP="00357F64">
            <w:pPr>
              <w:pStyle w:val="DHGenummerd"/>
              <w:numPr>
                <w:ilvl w:val="0"/>
                <w:numId w:val="0"/>
              </w:numPr>
            </w:pPr>
          </w:p>
          <w:p w14:paraId="7AA585F6" w14:textId="77777777" w:rsidR="00A65B62" w:rsidRDefault="00A65B62" w:rsidP="00357F64">
            <w:pPr>
              <w:pStyle w:val="DHGenummerd"/>
              <w:numPr>
                <w:ilvl w:val="0"/>
                <w:numId w:val="0"/>
              </w:numPr>
            </w:pPr>
          </w:p>
          <w:p w14:paraId="3B1137B6" w14:textId="77777777" w:rsidR="00A65B62" w:rsidRDefault="00A65B62" w:rsidP="00357F64">
            <w:pPr>
              <w:pStyle w:val="DHGenummerd"/>
              <w:numPr>
                <w:ilvl w:val="0"/>
                <w:numId w:val="0"/>
              </w:numPr>
            </w:pPr>
          </w:p>
        </w:tc>
      </w:tr>
    </w:tbl>
    <w:p w14:paraId="10814BC2" w14:textId="77777777" w:rsidR="00A65B62" w:rsidRPr="00A65B62" w:rsidRDefault="00A65B62" w:rsidP="00A65B62">
      <w:pPr>
        <w:pStyle w:val="Kop4"/>
        <w:numPr>
          <w:ilvl w:val="0"/>
          <w:numId w:val="0"/>
        </w:numPr>
      </w:pPr>
      <w:r w:rsidRPr="00A65B62">
        <w:t>Contractuele aspecten</w:t>
      </w:r>
    </w:p>
    <w:p w14:paraId="4B440507" w14:textId="6B453627" w:rsidR="00A65B62" w:rsidRDefault="00A65B62" w:rsidP="00A65B62">
      <w:pPr>
        <w:pStyle w:val="DHGenummerd"/>
      </w:pPr>
      <w:r w:rsidRPr="00A65B62">
        <w:t>De Opdrachtgever is voornemens een overeenkomst te sluiten die de Opdrachtnemer in staat stelt om de Opdracht zo effectief en efficiënt mogelijk uit te voeren. Wat is volgens u een goede duur van de overeenkomst en waarom?</w:t>
      </w:r>
    </w:p>
    <w:p w14:paraId="17FF3AFD" w14:textId="77777777" w:rsidR="00A65B62" w:rsidRDefault="00A65B62" w:rsidP="00A65B62">
      <w:pPr>
        <w:pStyle w:val="DHGenummerd"/>
        <w:numPr>
          <w:ilvl w:val="0"/>
          <w:numId w:val="0"/>
        </w:numPr>
        <w:ind w:left="284"/>
      </w:pPr>
    </w:p>
    <w:p w14:paraId="580B19E9" w14:textId="5850349C"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1893C796" w14:textId="77777777" w:rsidTr="00357F64">
        <w:tc>
          <w:tcPr>
            <w:tcW w:w="8746" w:type="dxa"/>
          </w:tcPr>
          <w:p w14:paraId="3CEDF1B0" w14:textId="77777777" w:rsidR="00A65B62" w:rsidRDefault="00A65B62" w:rsidP="00357F64">
            <w:pPr>
              <w:pStyle w:val="DHGenummerd"/>
              <w:numPr>
                <w:ilvl w:val="0"/>
                <w:numId w:val="0"/>
              </w:numPr>
            </w:pPr>
          </w:p>
          <w:p w14:paraId="0F5DB1F3" w14:textId="77777777" w:rsidR="00A65B62" w:rsidRDefault="00A65B62" w:rsidP="00357F64">
            <w:pPr>
              <w:pStyle w:val="DHGenummerd"/>
              <w:numPr>
                <w:ilvl w:val="0"/>
                <w:numId w:val="0"/>
              </w:numPr>
            </w:pPr>
          </w:p>
          <w:p w14:paraId="188075EC" w14:textId="77777777" w:rsidR="00A65B62" w:rsidRDefault="00A65B62" w:rsidP="00357F64">
            <w:pPr>
              <w:pStyle w:val="DHGenummerd"/>
              <w:numPr>
                <w:ilvl w:val="0"/>
                <w:numId w:val="0"/>
              </w:numPr>
            </w:pPr>
          </w:p>
          <w:p w14:paraId="13388C85" w14:textId="77777777" w:rsidR="00A65B62" w:rsidRDefault="00A65B62" w:rsidP="00357F64">
            <w:pPr>
              <w:pStyle w:val="DHGenummerd"/>
              <w:numPr>
                <w:ilvl w:val="0"/>
                <w:numId w:val="0"/>
              </w:numPr>
            </w:pPr>
          </w:p>
          <w:p w14:paraId="7B737D1D" w14:textId="77777777" w:rsidR="00A65B62" w:rsidRDefault="00A65B62" w:rsidP="00357F64">
            <w:pPr>
              <w:pStyle w:val="DHGenummerd"/>
              <w:numPr>
                <w:ilvl w:val="0"/>
                <w:numId w:val="0"/>
              </w:numPr>
            </w:pPr>
          </w:p>
        </w:tc>
      </w:tr>
    </w:tbl>
    <w:p w14:paraId="0B81B630" w14:textId="77777777" w:rsidR="00A65B62" w:rsidRPr="00A65B62" w:rsidRDefault="00A65B62" w:rsidP="00A65B62">
      <w:pPr>
        <w:pStyle w:val="Kop4"/>
        <w:numPr>
          <w:ilvl w:val="0"/>
          <w:numId w:val="0"/>
        </w:numPr>
      </w:pPr>
      <w:r w:rsidRPr="00A65B62">
        <w:t>Gunningscriteria</w:t>
      </w:r>
    </w:p>
    <w:p w14:paraId="4C4F9288" w14:textId="1F6FC7DF" w:rsidR="00B508EE" w:rsidRDefault="00B508EE" w:rsidP="00A65B62">
      <w:pPr>
        <w:pStyle w:val="DHGenummerd"/>
      </w:pPr>
      <w:r>
        <w:t xml:space="preserve">Voorziet u veel geïnteresseerden in deze Opdracht? </w:t>
      </w:r>
      <w:proofErr w:type="spellStart"/>
      <w:r>
        <w:t>Zo.ja</w:t>
      </w:r>
      <w:proofErr w:type="spellEnd"/>
      <w:r>
        <w:t xml:space="preserve"> welke?</w:t>
      </w:r>
    </w:p>
    <w:p w14:paraId="65970535" w14:textId="77777777" w:rsidR="00DB2300" w:rsidRDefault="00DB2300" w:rsidP="00B508EE">
      <w:pPr>
        <w:pStyle w:val="DHGenummerd"/>
        <w:numPr>
          <w:ilvl w:val="0"/>
          <w:numId w:val="0"/>
        </w:numPr>
        <w:ind w:left="284"/>
      </w:pPr>
    </w:p>
    <w:p w14:paraId="01812C65" w14:textId="2108B1BB" w:rsidR="00B508EE" w:rsidRDefault="00B508EE" w:rsidP="00B508EE">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B508EE" w14:paraId="37230F4D" w14:textId="77777777" w:rsidTr="0006178F">
        <w:tc>
          <w:tcPr>
            <w:tcW w:w="8746" w:type="dxa"/>
          </w:tcPr>
          <w:p w14:paraId="5390DC35" w14:textId="77777777" w:rsidR="00B508EE" w:rsidRDefault="00B508EE" w:rsidP="0006178F">
            <w:pPr>
              <w:pStyle w:val="DHGenummerd"/>
              <w:numPr>
                <w:ilvl w:val="0"/>
                <w:numId w:val="0"/>
              </w:numPr>
            </w:pPr>
          </w:p>
          <w:p w14:paraId="775CBBF6" w14:textId="77777777" w:rsidR="00B508EE" w:rsidRDefault="00B508EE" w:rsidP="0006178F">
            <w:pPr>
              <w:pStyle w:val="DHGenummerd"/>
              <w:numPr>
                <w:ilvl w:val="0"/>
                <w:numId w:val="0"/>
              </w:numPr>
            </w:pPr>
          </w:p>
          <w:p w14:paraId="3BA3C873" w14:textId="77777777" w:rsidR="00B508EE" w:rsidRDefault="00B508EE" w:rsidP="0006178F">
            <w:pPr>
              <w:pStyle w:val="DHGenummerd"/>
              <w:numPr>
                <w:ilvl w:val="0"/>
                <w:numId w:val="0"/>
              </w:numPr>
            </w:pPr>
          </w:p>
          <w:p w14:paraId="154DB5D4" w14:textId="77777777" w:rsidR="00B508EE" w:rsidRDefault="00B508EE" w:rsidP="0006178F">
            <w:pPr>
              <w:pStyle w:val="DHGenummerd"/>
              <w:numPr>
                <w:ilvl w:val="0"/>
                <w:numId w:val="0"/>
              </w:numPr>
            </w:pPr>
          </w:p>
          <w:p w14:paraId="61453585" w14:textId="77777777" w:rsidR="00B508EE" w:rsidRDefault="00B508EE" w:rsidP="0006178F">
            <w:pPr>
              <w:pStyle w:val="DHGenummerd"/>
              <w:numPr>
                <w:ilvl w:val="0"/>
                <w:numId w:val="0"/>
              </w:numPr>
            </w:pPr>
          </w:p>
        </w:tc>
      </w:tr>
    </w:tbl>
    <w:p w14:paraId="1E536CC9" w14:textId="77777777" w:rsidR="00B508EE" w:rsidRDefault="00B508EE" w:rsidP="00B508EE">
      <w:pPr>
        <w:pStyle w:val="DHGenummerd"/>
        <w:numPr>
          <w:ilvl w:val="0"/>
          <w:numId w:val="0"/>
        </w:numPr>
        <w:ind w:left="284"/>
      </w:pPr>
    </w:p>
    <w:p w14:paraId="1646F79B" w14:textId="77777777" w:rsidR="00B508EE" w:rsidRDefault="00B508EE" w:rsidP="00B508EE">
      <w:pPr>
        <w:pStyle w:val="DHGenummerd"/>
        <w:numPr>
          <w:ilvl w:val="0"/>
          <w:numId w:val="0"/>
        </w:numPr>
        <w:ind w:left="284"/>
      </w:pPr>
    </w:p>
    <w:p w14:paraId="0A147C11" w14:textId="77777777" w:rsidR="00DB2300" w:rsidRDefault="00DB2300">
      <w:pPr>
        <w:spacing w:line="240" w:lineRule="auto"/>
      </w:pPr>
      <w:r>
        <w:br w:type="page"/>
      </w:r>
    </w:p>
    <w:p w14:paraId="0A36FE59" w14:textId="6DAFBDE2" w:rsidR="00A65B62" w:rsidRDefault="00A65B62" w:rsidP="00A65B62">
      <w:pPr>
        <w:pStyle w:val="DHGenummerd"/>
      </w:pPr>
      <w:bookmarkStart w:id="5" w:name="_GoBack"/>
      <w:bookmarkEnd w:id="5"/>
      <w:r w:rsidRPr="00A65B62">
        <w:lastRenderedPageBreak/>
        <w:t xml:space="preserve">Heeft u interesse in de Opdracht voor het reinigen van monumenten, motiveer uw antwoord. </w:t>
      </w:r>
    </w:p>
    <w:p w14:paraId="1FAF8253" w14:textId="77777777" w:rsidR="00A65B62" w:rsidRDefault="00A65B62" w:rsidP="00A65B62">
      <w:pPr>
        <w:pStyle w:val="DHGenummerd"/>
        <w:numPr>
          <w:ilvl w:val="0"/>
          <w:numId w:val="0"/>
        </w:numPr>
        <w:ind w:left="284"/>
      </w:pPr>
    </w:p>
    <w:p w14:paraId="05C1BB4A" w14:textId="7008E113"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2898ECAB" w14:textId="77777777" w:rsidTr="00357F64">
        <w:tc>
          <w:tcPr>
            <w:tcW w:w="8746" w:type="dxa"/>
          </w:tcPr>
          <w:p w14:paraId="743ACB3A" w14:textId="77777777" w:rsidR="00A65B62" w:rsidRDefault="00A65B62" w:rsidP="00357F64">
            <w:pPr>
              <w:pStyle w:val="DHGenummerd"/>
              <w:numPr>
                <w:ilvl w:val="0"/>
                <w:numId w:val="0"/>
              </w:numPr>
            </w:pPr>
          </w:p>
          <w:p w14:paraId="0E936141" w14:textId="77777777" w:rsidR="00A65B62" w:rsidRDefault="00A65B62" w:rsidP="00357F64">
            <w:pPr>
              <w:pStyle w:val="DHGenummerd"/>
              <w:numPr>
                <w:ilvl w:val="0"/>
                <w:numId w:val="0"/>
              </w:numPr>
            </w:pPr>
          </w:p>
          <w:p w14:paraId="4706A925" w14:textId="77777777" w:rsidR="00A65B62" w:rsidRDefault="00A65B62" w:rsidP="00357F64">
            <w:pPr>
              <w:pStyle w:val="DHGenummerd"/>
              <w:numPr>
                <w:ilvl w:val="0"/>
                <w:numId w:val="0"/>
              </w:numPr>
            </w:pPr>
          </w:p>
          <w:p w14:paraId="6593C290" w14:textId="77777777" w:rsidR="00A65B62" w:rsidRDefault="00A65B62" w:rsidP="00357F64">
            <w:pPr>
              <w:pStyle w:val="DHGenummerd"/>
              <w:numPr>
                <w:ilvl w:val="0"/>
                <w:numId w:val="0"/>
              </w:numPr>
            </w:pPr>
          </w:p>
          <w:p w14:paraId="709BEB25" w14:textId="77777777" w:rsidR="00A65B62" w:rsidRDefault="00A65B62" w:rsidP="00357F64">
            <w:pPr>
              <w:pStyle w:val="DHGenummerd"/>
              <w:numPr>
                <w:ilvl w:val="0"/>
                <w:numId w:val="0"/>
              </w:numPr>
            </w:pPr>
          </w:p>
        </w:tc>
      </w:tr>
    </w:tbl>
    <w:p w14:paraId="7AC84491" w14:textId="77777777" w:rsidR="00A65B62" w:rsidRPr="00A65B62" w:rsidRDefault="00A65B62" w:rsidP="00A65B62">
      <w:pPr>
        <w:pStyle w:val="DHGenummerd"/>
        <w:numPr>
          <w:ilvl w:val="0"/>
          <w:numId w:val="0"/>
        </w:numPr>
        <w:ind w:left="284"/>
      </w:pPr>
    </w:p>
    <w:p w14:paraId="6FFB5D44" w14:textId="2C6E61E2" w:rsidR="00A65B62" w:rsidRDefault="00A65B62" w:rsidP="00A65B62">
      <w:pPr>
        <w:pStyle w:val="DHGenummerd"/>
      </w:pPr>
      <w:r w:rsidRPr="00A65B62">
        <w:t>Zijn er vanuit uw perspectief relevante vragen die we niet gesteld hebben of is er andere informatie die u de gemeente graag zou willen meegeven?</w:t>
      </w:r>
    </w:p>
    <w:p w14:paraId="40AAB5AF" w14:textId="77777777" w:rsidR="00A65B62" w:rsidRDefault="00A65B62" w:rsidP="00A65B62">
      <w:pPr>
        <w:pStyle w:val="DHGenummerd"/>
        <w:numPr>
          <w:ilvl w:val="0"/>
          <w:numId w:val="0"/>
        </w:numPr>
        <w:ind w:left="284"/>
      </w:pPr>
    </w:p>
    <w:p w14:paraId="25A6C0BF" w14:textId="3740813C" w:rsidR="00A65B62" w:rsidRDefault="00A65B62" w:rsidP="00A65B62">
      <w:pPr>
        <w:pStyle w:val="DHGenummerd"/>
        <w:numPr>
          <w:ilvl w:val="0"/>
          <w:numId w:val="0"/>
        </w:numPr>
        <w:ind w:left="284"/>
      </w:pPr>
      <w:r>
        <w:t>Uw Antwoord:</w:t>
      </w:r>
    </w:p>
    <w:tbl>
      <w:tblPr>
        <w:tblStyle w:val="Tabelraster"/>
        <w:tblW w:w="0" w:type="auto"/>
        <w:tblInd w:w="284" w:type="dxa"/>
        <w:tblLook w:val="04A0" w:firstRow="1" w:lastRow="0" w:firstColumn="1" w:lastColumn="0" w:noHBand="0" w:noVBand="1"/>
      </w:tblPr>
      <w:tblGrid>
        <w:gridCol w:w="8312"/>
      </w:tblGrid>
      <w:tr w:rsidR="00A65B62" w14:paraId="27BDDF52" w14:textId="77777777" w:rsidTr="00357F64">
        <w:tc>
          <w:tcPr>
            <w:tcW w:w="8746" w:type="dxa"/>
          </w:tcPr>
          <w:p w14:paraId="093D3196" w14:textId="77777777" w:rsidR="00A65B62" w:rsidRDefault="00A65B62" w:rsidP="00357F64">
            <w:pPr>
              <w:pStyle w:val="DHGenummerd"/>
              <w:numPr>
                <w:ilvl w:val="0"/>
                <w:numId w:val="0"/>
              </w:numPr>
            </w:pPr>
          </w:p>
          <w:p w14:paraId="0BA404F0" w14:textId="77777777" w:rsidR="00A65B62" w:rsidRDefault="00A65B62" w:rsidP="00357F64">
            <w:pPr>
              <w:pStyle w:val="DHGenummerd"/>
              <w:numPr>
                <w:ilvl w:val="0"/>
                <w:numId w:val="0"/>
              </w:numPr>
            </w:pPr>
          </w:p>
          <w:p w14:paraId="2E5E1C91" w14:textId="77777777" w:rsidR="00A65B62" w:rsidRDefault="00A65B62" w:rsidP="00357F64">
            <w:pPr>
              <w:pStyle w:val="DHGenummerd"/>
              <w:numPr>
                <w:ilvl w:val="0"/>
                <w:numId w:val="0"/>
              </w:numPr>
            </w:pPr>
          </w:p>
          <w:p w14:paraId="6B7AB50C" w14:textId="77777777" w:rsidR="00A65B62" w:rsidRDefault="00A65B62" w:rsidP="00357F64">
            <w:pPr>
              <w:pStyle w:val="DHGenummerd"/>
              <w:numPr>
                <w:ilvl w:val="0"/>
                <w:numId w:val="0"/>
              </w:numPr>
            </w:pPr>
          </w:p>
          <w:p w14:paraId="5D808D69" w14:textId="77777777" w:rsidR="00A65B62" w:rsidRDefault="00A65B62" w:rsidP="00357F64">
            <w:pPr>
              <w:pStyle w:val="DHGenummerd"/>
              <w:numPr>
                <w:ilvl w:val="0"/>
                <w:numId w:val="0"/>
              </w:numPr>
            </w:pPr>
          </w:p>
        </w:tc>
      </w:tr>
    </w:tbl>
    <w:p w14:paraId="3A2D0F07" w14:textId="77777777" w:rsidR="00A65B62" w:rsidRPr="00A65B62" w:rsidRDefault="00A65B62" w:rsidP="00A65B62">
      <w:pPr>
        <w:pStyle w:val="DHGenummerd"/>
        <w:numPr>
          <w:ilvl w:val="0"/>
          <w:numId w:val="0"/>
        </w:numPr>
        <w:ind w:left="284" w:hanging="284"/>
      </w:pPr>
    </w:p>
    <w:p w14:paraId="21ADDA91" w14:textId="77777777" w:rsidR="00A65B62" w:rsidRPr="00A65B62" w:rsidRDefault="00A65B62" w:rsidP="00A65B62">
      <w:pPr>
        <w:pStyle w:val="DHGenummerd"/>
        <w:numPr>
          <w:ilvl w:val="0"/>
          <w:numId w:val="0"/>
        </w:numPr>
        <w:ind w:left="284" w:hanging="284"/>
      </w:pPr>
    </w:p>
    <w:p w14:paraId="5E6BE4B2" w14:textId="77777777" w:rsidR="008C2765" w:rsidRDefault="008C2765" w:rsidP="00511BF0">
      <w:pPr>
        <w:jc w:val="both"/>
        <w:rPr>
          <w:rFonts w:asciiTheme="majorHAnsi" w:eastAsiaTheme="majorEastAsia" w:hAnsiTheme="majorHAnsi" w:cstheme="majorBidi"/>
          <w:b/>
          <w:bCs/>
          <w:color w:val="000000" w:themeColor="text1"/>
          <w:sz w:val="22"/>
          <w:szCs w:val="26"/>
        </w:rPr>
      </w:pPr>
    </w:p>
    <w:sectPr w:rsidR="008C2765" w:rsidSect="00FC7057">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95381" w14:textId="77777777" w:rsidR="00AA48F5" w:rsidRDefault="00AA48F5" w:rsidP="004C03F0">
      <w:pPr>
        <w:spacing w:line="240" w:lineRule="auto"/>
      </w:pPr>
      <w:r>
        <w:separator/>
      </w:r>
    </w:p>
  </w:endnote>
  <w:endnote w:type="continuationSeparator" w:id="0">
    <w:p w14:paraId="408BC8FA" w14:textId="77777777" w:rsidR="00AA48F5" w:rsidRDefault="00AA48F5"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CB373" w14:textId="77777777" w:rsidR="00E14453" w:rsidRDefault="00E144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C194B" w14:textId="3B2BB4FF" w:rsidR="00F20770" w:rsidRDefault="00447ACC" w:rsidP="00EC1D28">
    <w:pPr>
      <w:pStyle w:val="DHTitel"/>
      <w:spacing w:line="260" w:lineRule="atLeast"/>
      <w:rPr>
        <w:rStyle w:val="DHPaginaCijfer"/>
      </w:rPr>
    </w:pPr>
    <w:r>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DB2300">
          <w:rPr>
            <w:rFonts w:cstheme="majorHAnsi"/>
            <w:sz w:val="16"/>
            <w:szCs w:val="16"/>
          </w:rPr>
          <w:t>Antwoordformulier</w:t>
        </w:r>
      </w:sdtContent>
    </w:sdt>
    <w:r w:rsidR="008C2765" w:rsidRPr="008C2765">
      <w:rPr>
        <w:rStyle w:val="DHPaginaCijfer"/>
        <w:szCs w:val="16"/>
      </w:rPr>
      <w:t xml:space="preserve"> </w:t>
    </w:r>
    <w:sdt>
      <w:sdtPr>
        <w:rPr>
          <w:rFonts w:cstheme="majorHAnsi"/>
          <w:sz w:val="16"/>
          <w:szCs w:val="16"/>
        </w:rPr>
        <w:id w:val="1368340070"/>
        <w:dataBinding w:prefixMappings="xmlns:ns0='http://www.keyscript.nl/huisstijl/UxDocumentForm' " w:xpath="/ns0:variabelen[1]/ns0:UxDocumentForm[1]/ns0:uxDatumField[1]" w:storeItemID="{30024A26-C9DD-46C4-8607-F1118F24DCAD}"/>
        <w:text/>
      </w:sdtPr>
      <w:sdtEndPr/>
      <w:sdtContent>
        <w:r w:rsidR="00DB2300">
          <w:rPr>
            <w:rFonts w:cstheme="majorHAnsi"/>
            <w:sz w:val="16"/>
            <w:szCs w:val="16"/>
          </w:rPr>
          <w:t xml:space="preserve">20.429-DSB </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p w14:paraId="1DFC78B4" w14:textId="77777777" w:rsidR="00E14453" w:rsidRPr="00E14453" w:rsidRDefault="00E14453" w:rsidP="00E14453"/>
  <w:p w14:paraId="7630E56D" w14:textId="77777777" w:rsidR="00E14453" w:rsidRPr="00E14453" w:rsidRDefault="00E14453" w:rsidP="00E144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C6588" w14:textId="77777777" w:rsidR="00E14453" w:rsidRDefault="00E144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43F14" w14:textId="77777777" w:rsidR="00AA48F5" w:rsidRDefault="00AA48F5" w:rsidP="00D56D37">
      <w:pPr>
        <w:pBdr>
          <w:top w:val="single" w:sz="8" w:space="1" w:color="auto"/>
        </w:pBdr>
        <w:spacing w:line="20" w:lineRule="exact"/>
        <w:ind w:right="6407"/>
      </w:pPr>
    </w:p>
  </w:footnote>
  <w:footnote w:type="continuationSeparator" w:id="0">
    <w:p w14:paraId="1015B027" w14:textId="77777777" w:rsidR="00AA48F5" w:rsidRDefault="00AA48F5"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4CDE8" w14:textId="77777777" w:rsidR="00E14453" w:rsidRDefault="00E144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8A14F" w14:textId="77777777" w:rsidR="00E14453" w:rsidRDefault="00E1445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8A7A2" w14:textId="77777777" w:rsidR="00456F44" w:rsidRDefault="00083258" w:rsidP="00495798">
    <w:pPr>
      <w:pStyle w:val="Koptekst"/>
      <w:spacing w:after="3680"/>
    </w:pPr>
    <w:r>
      <w:rPr>
        <w:noProof/>
        <w:lang w:eastAsia="nl-NL"/>
      </w:rPr>
      <w:drawing>
        <wp:anchor distT="0" distB="0" distL="114300" distR="114300" simplePos="0" relativeHeight="251663360"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48E41C4"/>
    <w:multiLevelType w:val="hybridMultilevel"/>
    <w:tmpl w:val="5700F0E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7"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1"/>
  </w:num>
  <w:num w:numId="14">
    <w:abstractNumId w:val="17"/>
  </w:num>
  <w:num w:numId="15">
    <w:abstractNumId w:val="14"/>
  </w:num>
  <w:num w:numId="16">
    <w:abstractNumId w:val="16"/>
  </w:num>
  <w:num w:numId="17">
    <w:abstractNumId w:val="13"/>
  </w:num>
  <w:num w:numId="18">
    <w:abstractNumId w:val="18"/>
  </w:num>
  <w:num w:numId="19">
    <w:abstractNumId w:val="16"/>
  </w:num>
  <w:num w:numId="20">
    <w:abstractNumId w:val="16"/>
  </w:num>
  <w:num w:numId="21">
    <w:abstractNumId w:val="16"/>
  </w:num>
  <w:num w:numId="22">
    <w:abstractNumId w:val="10"/>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num>
  <w:num w:numId="27">
    <w:abstractNumId w:val="1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16950"/>
    <w:rsid w:val="0003291B"/>
    <w:rsid w:val="00043500"/>
    <w:rsid w:val="00044CD8"/>
    <w:rsid w:val="00052440"/>
    <w:rsid w:val="000548D1"/>
    <w:rsid w:val="000755DA"/>
    <w:rsid w:val="00082C4A"/>
    <w:rsid w:val="00083258"/>
    <w:rsid w:val="0009522E"/>
    <w:rsid w:val="000A107F"/>
    <w:rsid w:val="000A759F"/>
    <w:rsid w:val="000D2402"/>
    <w:rsid w:val="000D46CE"/>
    <w:rsid w:val="000D4E97"/>
    <w:rsid w:val="00104444"/>
    <w:rsid w:val="00113702"/>
    <w:rsid w:val="0012380D"/>
    <w:rsid w:val="00162EF7"/>
    <w:rsid w:val="00181657"/>
    <w:rsid w:val="001A10D9"/>
    <w:rsid w:val="001B3405"/>
    <w:rsid w:val="001C1F09"/>
    <w:rsid w:val="001E6CBD"/>
    <w:rsid w:val="0020629C"/>
    <w:rsid w:val="00215101"/>
    <w:rsid w:val="002269B8"/>
    <w:rsid w:val="00232C99"/>
    <w:rsid w:val="0023657B"/>
    <w:rsid w:val="00253B6C"/>
    <w:rsid w:val="00266875"/>
    <w:rsid w:val="00286677"/>
    <w:rsid w:val="002A76F5"/>
    <w:rsid w:val="002B2699"/>
    <w:rsid w:val="002B48B5"/>
    <w:rsid w:val="002B5F0A"/>
    <w:rsid w:val="002E581F"/>
    <w:rsid w:val="002F3382"/>
    <w:rsid w:val="002F417B"/>
    <w:rsid w:val="002F47CD"/>
    <w:rsid w:val="003046ED"/>
    <w:rsid w:val="003118F4"/>
    <w:rsid w:val="003126CC"/>
    <w:rsid w:val="003172A6"/>
    <w:rsid w:val="00332DD1"/>
    <w:rsid w:val="003474F6"/>
    <w:rsid w:val="00354612"/>
    <w:rsid w:val="00354784"/>
    <w:rsid w:val="0035487E"/>
    <w:rsid w:val="003C1F28"/>
    <w:rsid w:val="003D25E5"/>
    <w:rsid w:val="003E00F3"/>
    <w:rsid w:val="00412BA7"/>
    <w:rsid w:val="0041365D"/>
    <w:rsid w:val="0042322B"/>
    <w:rsid w:val="00423B70"/>
    <w:rsid w:val="00447ACC"/>
    <w:rsid w:val="00454B69"/>
    <w:rsid w:val="00456F44"/>
    <w:rsid w:val="00467E16"/>
    <w:rsid w:val="00482894"/>
    <w:rsid w:val="00495798"/>
    <w:rsid w:val="004972F7"/>
    <w:rsid w:val="004A2C31"/>
    <w:rsid w:val="004C03F0"/>
    <w:rsid w:val="004E71F1"/>
    <w:rsid w:val="004F3241"/>
    <w:rsid w:val="00511BF0"/>
    <w:rsid w:val="00515E8A"/>
    <w:rsid w:val="00527C41"/>
    <w:rsid w:val="0053200F"/>
    <w:rsid w:val="00535A79"/>
    <w:rsid w:val="005528D6"/>
    <w:rsid w:val="00582F5E"/>
    <w:rsid w:val="00585C48"/>
    <w:rsid w:val="00585E0C"/>
    <w:rsid w:val="00593DAC"/>
    <w:rsid w:val="00594BD5"/>
    <w:rsid w:val="0059675F"/>
    <w:rsid w:val="005B01AD"/>
    <w:rsid w:val="005B641A"/>
    <w:rsid w:val="005B7BE0"/>
    <w:rsid w:val="005C6870"/>
    <w:rsid w:val="005D2FFA"/>
    <w:rsid w:val="005E0E76"/>
    <w:rsid w:val="005E423B"/>
    <w:rsid w:val="005E72B9"/>
    <w:rsid w:val="00612C9C"/>
    <w:rsid w:val="00631F12"/>
    <w:rsid w:val="00647612"/>
    <w:rsid w:val="00665DE2"/>
    <w:rsid w:val="00681B4F"/>
    <w:rsid w:val="006863E9"/>
    <w:rsid w:val="00691633"/>
    <w:rsid w:val="0069210A"/>
    <w:rsid w:val="006A3F52"/>
    <w:rsid w:val="006B475A"/>
    <w:rsid w:val="006C34EA"/>
    <w:rsid w:val="006D3188"/>
    <w:rsid w:val="006D4955"/>
    <w:rsid w:val="006E37D2"/>
    <w:rsid w:val="00713C58"/>
    <w:rsid w:val="007171B2"/>
    <w:rsid w:val="007221BC"/>
    <w:rsid w:val="00781585"/>
    <w:rsid w:val="007848DB"/>
    <w:rsid w:val="00785DB3"/>
    <w:rsid w:val="00792FEF"/>
    <w:rsid w:val="007A1A57"/>
    <w:rsid w:val="007A7758"/>
    <w:rsid w:val="007B52DD"/>
    <w:rsid w:val="007B7006"/>
    <w:rsid w:val="007E3791"/>
    <w:rsid w:val="00817FCC"/>
    <w:rsid w:val="00835B95"/>
    <w:rsid w:val="00835BAD"/>
    <w:rsid w:val="00840317"/>
    <w:rsid w:val="0085147F"/>
    <w:rsid w:val="008521C0"/>
    <w:rsid w:val="008538FE"/>
    <w:rsid w:val="008566BE"/>
    <w:rsid w:val="00883509"/>
    <w:rsid w:val="00885B42"/>
    <w:rsid w:val="008A28BE"/>
    <w:rsid w:val="008A3CAC"/>
    <w:rsid w:val="008A698E"/>
    <w:rsid w:val="008B0AF9"/>
    <w:rsid w:val="008C2765"/>
    <w:rsid w:val="008D292C"/>
    <w:rsid w:val="0090621C"/>
    <w:rsid w:val="009111C7"/>
    <w:rsid w:val="00914906"/>
    <w:rsid w:val="0091650C"/>
    <w:rsid w:val="00920168"/>
    <w:rsid w:val="009204D5"/>
    <w:rsid w:val="00923E13"/>
    <w:rsid w:val="009258B4"/>
    <w:rsid w:val="009270A6"/>
    <w:rsid w:val="00934A0D"/>
    <w:rsid w:val="00937027"/>
    <w:rsid w:val="00941E14"/>
    <w:rsid w:val="00942F10"/>
    <w:rsid w:val="0094313D"/>
    <w:rsid w:val="0094454F"/>
    <w:rsid w:val="009448A6"/>
    <w:rsid w:val="009700A4"/>
    <w:rsid w:val="009806E2"/>
    <w:rsid w:val="00984D28"/>
    <w:rsid w:val="00992E1E"/>
    <w:rsid w:val="009A4624"/>
    <w:rsid w:val="009A68F2"/>
    <w:rsid w:val="009B5AA9"/>
    <w:rsid w:val="009C4321"/>
    <w:rsid w:val="009F5FCA"/>
    <w:rsid w:val="00A16092"/>
    <w:rsid w:val="00A215B1"/>
    <w:rsid w:val="00A23D5D"/>
    <w:rsid w:val="00A332DA"/>
    <w:rsid w:val="00A5190F"/>
    <w:rsid w:val="00A54E4D"/>
    <w:rsid w:val="00A551CF"/>
    <w:rsid w:val="00A65B62"/>
    <w:rsid w:val="00A65DD1"/>
    <w:rsid w:val="00A67E94"/>
    <w:rsid w:val="00A7239F"/>
    <w:rsid w:val="00A8122C"/>
    <w:rsid w:val="00A82F0E"/>
    <w:rsid w:val="00A8776A"/>
    <w:rsid w:val="00AA48F5"/>
    <w:rsid w:val="00AB395D"/>
    <w:rsid w:val="00AC3422"/>
    <w:rsid w:val="00AF03BC"/>
    <w:rsid w:val="00AF31CE"/>
    <w:rsid w:val="00B00FC5"/>
    <w:rsid w:val="00B27745"/>
    <w:rsid w:val="00B27DCB"/>
    <w:rsid w:val="00B37C5A"/>
    <w:rsid w:val="00B508EE"/>
    <w:rsid w:val="00B525B9"/>
    <w:rsid w:val="00B54DAD"/>
    <w:rsid w:val="00B65746"/>
    <w:rsid w:val="00B70433"/>
    <w:rsid w:val="00B83093"/>
    <w:rsid w:val="00B83EC9"/>
    <w:rsid w:val="00B96239"/>
    <w:rsid w:val="00BA11BA"/>
    <w:rsid w:val="00BA2071"/>
    <w:rsid w:val="00BC6812"/>
    <w:rsid w:val="00BD2D10"/>
    <w:rsid w:val="00BD5048"/>
    <w:rsid w:val="00BE0F5C"/>
    <w:rsid w:val="00BE15E1"/>
    <w:rsid w:val="00C051FB"/>
    <w:rsid w:val="00C117F9"/>
    <w:rsid w:val="00C44ACD"/>
    <w:rsid w:val="00C51E3D"/>
    <w:rsid w:val="00C5473A"/>
    <w:rsid w:val="00C645FE"/>
    <w:rsid w:val="00C80EFF"/>
    <w:rsid w:val="00C8257F"/>
    <w:rsid w:val="00CC43F9"/>
    <w:rsid w:val="00CD5DA6"/>
    <w:rsid w:val="00CE0CAA"/>
    <w:rsid w:val="00CE4219"/>
    <w:rsid w:val="00D20C61"/>
    <w:rsid w:val="00D36CBD"/>
    <w:rsid w:val="00D53A19"/>
    <w:rsid w:val="00D56D37"/>
    <w:rsid w:val="00D63E82"/>
    <w:rsid w:val="00D6476F"/>
    <w:rsid w:val="00D74858"/>
    <w:rsid w:val="00DA3150"/>
    <w:rsid w:val="00DA60A6"/>
    <w:rsid w:val="00DB2300"/>
    <w:rsid w:val="00DB64E1"/>
    <w:rsid w:val="00DC1083"/>
    <w:rsid w:val="00DC7BD5"/>
    <w:rsid w:val="00DC7E1A"/>
    <w:rsid w:val="00DD032B"/>
    <w:rsid w:val="00DD2042"/>
    <w:rsid w:val="00DD4C2D"/>
    <w:rsid w:val="00DD76A6"/>
    <w:rsid w:val="00E05C80"/>
    <w:rsid w:val="00E05E84"/>
    <w:rsid w:val="00E14453"/>
    <w:rsid w:val="00E25041"/>
    <w:rsid w:val="00E404CF"/>
    <w:rsid w:val="00E43A58"/>
    <w:rsid w:val="00E44BBE"/>
    <w:rsid w:val="00E56719"/>
    <w:rsid w:val="00E96466"/>
    <w:rsid w:val="00EA028E"/>
    <w:rsid w:val="00EA2BCA"/>
    <w:rsid w:val="00EC1D28"/>
    <w:rsid w:val="00EF210B"/>
    <w:rsid w:val="00F20770"/>
    <w:rsid w:val="00F26249"/>
    <w:rsid w:val="00F36F76"/>
    <w:rsid w:val="00F375A1"/>
    <w:rsid w:val="00F509A6"/>
    <w:rsid w:val="00F74E09"/>
    <w:rsid w:val="00F82B1C"/>
    <w:rsid w:val="00F90AE7"/>
    <w:rsid w:val="00FA02A4"/>
    <w:rsid w:val="00FC2E8A"/>
    <w:rsid w:val="00FC60CB"/>
    <w:rsid w:val="00FC7057"/>
    <w:rsid w:val="00FD5D69"/>
    <w:rsid w:val="00FE241D"/>
    <w:rsid w:val="00FF0172"/>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0A184"/>
  <w15:docId w15:val="{768780B4-A5EC-473F-B8AE-D921F935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A65B62"/>
    <w:pPr>
      <w:keepNext/>
      <w:keepLines/>
      <w:numPr>
        <w:ilvl w:val="3"/>
        <w:numId w:val="16"/>
      </w:numPr>
      <w:spacing w:before="260"/>
      <w:outlineLvl w:val="3"/>
    </w:pPr>
    <w:rPr>
      <w:rFonts w:asciiTheme="majorHAnsi" w:eastAsiaTheme="majorEastAsia" w:hAnsiTheme="majorHAnsi" w:cstheme="majorBidi"/>
      <w:b/>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A65B62"/>
    <w:rPr>
      <w:rFonts w:asciiTheme="majorHAnsi" w:eastAsiaTheme="majorEastAsia" w:hAnsiTheme="majorHAnsi" w:cstheme="majorBidi"/>
      <w:b/>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character" w:styleId="Onopgelostemelding">
    <w:name w:val="Unresolved Mention"/>
    <w:basedOn w:val="Standaardalinea-lettertype"/>
    <w:uiPriority w:val="99"/>
    <w:semiHidden/>
    <w:unhideWhenUsed/>
    <w:rsid w:val="00F74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denhaag.nl/nl/in-de-stad/ondernemen/zaken-doen-met-de-gemeente/social-return-bouwblokken.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3041B43D34C7ABC018CDBF37FC719"/>
        <w:category>
          <w:name w:val="Algemeen"/>
          <w:gallery w:val="placeholder"/>
        </w:category>
        <w:types>
          <w:type w:val="bbPlcHdr"/>
        </w:types>
        <w:behaviors>
          <w:behavior w:val="content"/>
        </w:behaviors>
        <w:guid w:val="{CBD9E813-D7DF-46BD-A3BB-D84A3BE7D797}"/>
      </w:docPartPr>
      <w:docPartBody>
        <w:p w:rsidR="00922A37" w:rsidRDefault="00922A37">
          <w:pPr>
            <w:pStyle w:val="09D3041B43D34C7ABC018CDBF37FC719"/>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A37"/>
    <w:rsid w:val="007214F2"/>
    <w:rsid w:val="00922A37"/>
    <w:rsid w:val="00A90A50"/>
    <w:rsid w:val="00CE3C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D696753647CD4118803D39AEE4C1FCD0">
    <w:name w:val="D696753647CD4118803D39AEE4C1FCD0"/>
    <w:rsid w:val="00922A37"/>
  </w:style>
  <w:style w:type="paragraph" w:customStyle="1" w:styleId="4AEFCA6EBC3A4430BF78F26EFDD1DAE5">
    <w:name w:val="4AEFCA6EBC3A4430BF78F26EFDD1DAE5"/>
    <w:rsid w:val="00922A37"/>
  </w:style>
  <w:style w:type="paragraph" w:customStyle="1" w:styleId="E97BB62316F44E2A83059CD0972DFD6B">
    <w:name w:val="E97BB62316F44E2A83059CD0972DFD6B"/>
    <w:rsid w:val="00922A37"/>
  </w:style>
  <w:style w:type="paragraph" w:customStyle="1" w:styleId="80CEFA48F068422791C13388D6623F2F">
    <w:name w:val="80CEFA48F068422791C13388D6623F2F"/>
    <w:rsid w:val="00922A37"/>
  </w:style>
  <w:style w:type="paragraph" w:customStyle="1" w:styleId="6398A5AE80024C9B8D100487119D7C4A">
    <w:name w:val="6398A5AE80024C9B8D100487119D7C4A"/>
    <w:rsid w:val="00922A37"/>
  </w:style>
  <w:style w:type="paragraph" w:customStyle="1" w:styleId="5C8E99256CBB4C348960C8DBC0C73268">
    <w:name w:val="5C8E99256CBB4C348960C8DBC0C73268"/>
    <w:rsid w:val="00721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DH Document" ma:contentTypeID="0x010100BEC55C395C3A4D439500036AD5EAA41300BE169AEEE4605C498F5C2D042B329596" ma:contentTypeVersion="19" ma:contentTypeDescription=" " ma:contentTypeScope="" ma:versionID="fa8dc8d15b6c3f6fa8bd568324f0f4dc">
  <xsd:schema xmlns:xsd="http://www.w3.org/2001/XMLSchema" xmlns:xs="http://www.w3.org/2001/XMLSchema" xmlns:p="http://schemas.microsoft.com/office/2006/metadata/properties" xmlns:ns2="f7ffda3b-20b2-4cc7-a5d9-71e9de9b4637" xmlns:ns3="528e656d-4f2f-4f1b-a763-6ee946ea4b83" xmlns:ns4="12ea201c-dc8e-410f-9091-38f9fa5d1543" targetNamespace="http://schemas.microsoft.com/office/2006/metadata/properties" ma:root="true" ma:fieldsID="08bdb2125ab73d652c3afa4b3d47e0e9" ns2:_="" ns3:_="" ns4:_="">
    <xsd:import namespace="f7ffda3b-20b2-4cc7-a5d9-71e9de9b4637"/>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fda3b-20b2-4cc7-a5d9-71e9de9b4637"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2ce76de0-57ad-452d-b5b0-b7eed508c8e3}" ma:internalName="TaxCatchAll" ma:showField="CatchAllData" ma:web="f7ffda3b-20b2-4cc7-a5d9-71e9de9b463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2ce76de0-57ad-452d-b5b0-b7eed508c8e3}" ma:internalName="TaxCatchAllLabel" ma:readOnly="true" ma:showField="CatchAllDataLabel" ma:web="f7ffda3b-20b2-4cc7-a5d9-71e9de9b4637">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default="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09f447fa-213c-460c-9f19-4f4fe4bedb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20.429 – 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20.429-DSB </uxDatumField>
    <uxSubtitelField>Antwoordformulier</uxSubtitelField>
    <uxTitelField>Bijlage 1 </uxTitelField>
    <uxStatusField/>
    <uxTwoColumnOption>false</uxTwoColumnOption>
  </UxDocumentForm>
</variabelen>
</file>

<file path=customXml/item3.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0 Losse documenten</Procestype>
    <TaxCatchAll xmlns="f7ffda3b-20b2-4cc7-a5d9-71e9de9b4637">
      <Value>4</Value>
      <Value>3</Value>
      <Value>2</Value>
      <Value>8</Value>
    </TaxCatchAll>
    <ebb03eb60f1c456383d550cda2a2ac01 xmlns="f7ffda3b-20b2-4cc7-a5d9-71e9de9b4637">
      <Terms xmlns="http://schemas.microsoft.com/office/infopath/2007/PartnerControls">
        <TermInfo xmlns="http://schemas.microsoft.com/office/infopath/2007/PartnerControls">
          <TermName xmlns="http://schemas.microsoft.com/office/infopath/2007/PartnerControls">Verslag</TermName>
          <TermId xmlns="http://schemas.microsoft.com/office/infopath/2007/PartnerControls">c51fc62b-2da4-4ea7-b6e5-02fb6fd70d2e</TermId>
        </TermInfo>
      </Terms>
    </ebb03eb60f1c456383d550cda2a2ac01>
    <TaxKeywordTaxHTField xmlns="f7ffda3b-20b2-4cc7-a5d9-71e9de9b4637">
      <Terms xmlns="http://schemas.microsoft.com/office/infopath/2007/PartnerControls"/>
    </TaxKeywordTaxHTField>
    <d50c7031c3e14e86852728633980e2f5 xmlns="f7ffda3b-20b2-4cc7-a5d9-71e9de9b4637">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ofae577968ed4be8b7cfa6b3c1b2b2a3 xmlns="f7ffda3b-20b2-4cc7-a5d9-71e9de9b4637">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p029ae155e3448ff930bd1772e820f44 xmlns="f7ffda3b-20b2-4cc7-a5d9-71e9de9b4637">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_dlc_DocId xmlns="f7ffda3b-20b2-4cc7-a5d9-71e9de9b4637">RSNAYQ6CCFV3-375262179-26</_dlc_DocId>
    <_dlc_DocIdUrl xmlns="f7ffda3b-20b2-4cc7-a5d9-71e9de9b4637">
      <Url>https://samenwerken.denhaag.nl/projecten/p20_0136/DS01/_layouts/15/DocIdRedir.aspx?ID=RSNAYQ6CCFV3-375262179-26</Url>
      <Description>RSNAYQ6CCFV3-375262179-26</Description>
    </_dlc_DocIdUrl>
    <Bronomgeving xmlns="12ea201c-dc8e-410f-9091-38f9fa5d1543">BEC Inkoop – 20.429 – DIENST</Bronomgevin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5380D-9002-4459-B676-90493AA3B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fda3b-20b2-4cc7-a5d9-71e9de9b4637"/>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3.xml><?xml version="1.0" encoding="utf-8"?>
<ds:datastoreItem xmlns:ds="http://schemas.openxmlformats.org/officeDocument/2006/customXml" ds:itemID="{FAEB2B90-8CF4-4B21-88F1-CC09B042360A}">
  <ds:schemaRefs>
    <ds:schemaRef ds:uri="http://schemas.microsoft.com/office/2006/documentManagement/types"/>
    <ds:schemaRef ds:uri="12ea201c-dc8e-410f-9091-38f9fa5d1543"/>
    <ds:schemaRef ds:uri="http://purl.org/dc/elements/1.1/"/>
    <ds:schemaRef ds:uri="http://schemas.microsoft.com/office/2006/metadata/properties"/>
    <ds:schemaRef ds:uri="528e656d-4f2f-4f1b-a763-6ee946ea4b83"/>
    <ds:schemaRef ds:uri="http://schemas.microsoft.com/office/infopath/2007/PartnerControls"/>
    <ds:schemaRef ds:uri="http://purl.org/dc/terms/"/>
    <ds:schemaRef ds:uri="http://schemas.openxmlformats.org/package/2006/metadata/core-properties"/>
    <ds:schemaRef ds:uri="f7ffda3b-20b2-4cc7-a5d9-71e9de9b4637"/>
    <ds:schemaRef ds:uri="http://www.w3.org/XML/1998/namespace"/>
    <ds:schemaRef ds:uri="http://purl.org/dc/dcmitype/"/>
  </ds:schemaRefs>
</ds:datastoreItem>
</file>

<file path=customXml/itemProps4.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5.xml><?xml version="1.0" encoding="utf-8"?>
<ds:datastoreItem xmlns:ds="http://schemas.openxmlformats.org/officeDocument/2006/customXml" ds:itemID="{96466CEA-97CF-4085-A104-D8A62C1929BE}">
  <ds:schemaRefs>
    <ds:schemaRef ds:uri="http://schemas.microsoft.com/sharepoint/events"/>
  </ds:schemaRefs>
</ds:datastoreItem>
</file>

<file path=customXml/itemProps6.xml><?xml version="1.0" encoding="utf-8"?>
<ds:datastoreItem xmlns:ds="http://schemas.openxmlformats.org/officeDocument/2006/customXml" ds:itemID="{7E97CE97-19AA-4F43-9111-FC017328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TotalTime>
  <Pages>6</Pages>
  <Words>732</Words>
  <Characters>4026</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Marktconsultatiedocument format</vt:lpstr>
      <vt:lpstr/>
    </vt:vector>
  </TitlesOfParts>
  <Company>Gemeente Den Haag / IDC</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creator>Stefan Heij</dc:creator>
  <cp:lastModifiedBy>Joyce Lansen</cp:lastModifiedBy>
  <cp:revision>3</cp:revision>
  <dcterms:created xsi:type="dcterms:W3CDTF">2020-07-22T07:40:00Z</dcterms:created>
  <dcterms:modified xsi:type="dcterms:W3CDTF">2020-07-22T07:45:00Z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0x010100BEC55C395C3A4D439500036AD5EAA41300BE169AEEE4605C498F5C2D042B329596</vt:lpwstr>
  </property>
  <property fmtid="{D5CDD505-2E9C-101B-9397-08002B2CF9AE}" pid="11" name="Jaar">
    <vt:lpwstr>4;#2018|6a528f31-394a-48e3-bac4-3c58d5ecc0e6</vt:lpwstr>
  </property>
  <property fmtid="{D5CDD505-2E9C-101B-9397-08002B2CF9AE}" pid="12" name="TaxKeyword">
    <vt:lpwstr/>
  </property>
  <property fmtid="{D5CDD505-2E9C-101B-9397-08002B2CF9AE}" pid="13" name="Teamtrefwoorden">
    <vt:lpwstr>3;#Verslag|c51fc62b-2da4-4ea7-b6e5-02fb6fd70d2e</vt:lpwstr>
  </property>
  <property fmtid="{D5CDD505-2E9C-101B-9397-08002B2CF9AE}" pid="14" name="Documentsoort">
    <vt:lpwstr>8;#Documentatie|c8b0bf0e-0b8a-4160-af31-b347f749c788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77a96894-e398-46d0-8421-532da4136208</vt:lpwstr>
  </property>
</Properties>
</file>