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703C0" w14:textId="77777777" w:rsidR="00A95517" w:rsidRDefault="00E17AB8" w:rsidP="00E17AB8">
      <w:pPr>
        <w:rPr>
          <w:b/>
          <w:sz w:val="28"/>
          <w:szCs w:val="28"/>
        </w:rPr>
      </w:pPr>
      <w:r w:rsidRPr="00E17AB8">
        <w:rPr>
          <w:b/>
          <w:sz w:val="28"/>
          <w:szCs w:val="28"/>
        </w:rPr>
        <w:t xml:space="preserve">Gegevens Brielsemeerleiding </w:t>
      </w:r>
    </w:p>
    <w:p w14:paraId="26F7D2B0" w14:textId="77777777" w:rsidR="00A95517" w:rsidRDefault="00A95517" w:rsidP="00E17AB8">
      <w:pPr>
        <w:rPr>
          <w:b/>
          <w:sz w:val="28"/>
          <w:szCs w:val="28"/>
        </w:rPr>
      </w:pPr>
      <w:r>
        <w:rPr>
          <w:b/>
          <w:sz w:val="28"/>
          <w:szCs w:val="28"/>
        </w:rPr>
        <w:t>Locatie:</w:t>
      </w:r>
      <w:bookmarkStart w:id="0" w:name="_GoBack"/>
      <w:bookmarkEnd w:id="0"/>
    </w:p>
    <w:p w14:paraId="0C5A802F" w14:textId="77777777" w:rsidR="00E17AB8" w:rsidRPr="00E17AB8" w:rsidRDefault="00E17AB8" w:rsidP="00E17AB8">
      <w:pPr>
        <w:rPr>
          <w:b/>
          <w:sz w:val="28"/>
          <w:szCs w:val="28"/>
        </w:rPr>
      </w:pPr>
      <w:r w:rsidRPr="00E17AB8">
        <w:rPr>
          <w:b/>
          <w:sz w:val="28"/>
          <w:szCs w:val="28"/>
        </w:rPr>
        <w:t xml:space="preserve"> </w:t>
      </w:r>
    </w:p>
    <w:p w14:paraId="06F4412D" w14:textId="77777777" w:rsidR="00E17AB8" w:rsidRDefault="00E17AB8" w:rsidP="00E17AB8"/>
    <w:p w14:paraId="6375145E" w14:textId="7844A09F" w:rsidR="00E17AB8" w:rsidRDefault="00E4534A" w:rsidP="00E17AB8">
      <w:r>
        <w:rPr>
          <w:noProof/>
        </w:rPr>
        <w:pict w14:anchorId="459B7782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2" o:spid="_x0000_s1039" type="#_x0000_t4" style="position:absolute;margin-left:319.5pt;margin-top:42.55pt;width:14.25pt;height:1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" filled="f" strokecolor="red"/>
        </w:pict>
      </w:r>
      <w:r>
        <w:rPr>
          <w:noProof/>
        </w:rPr>
        <w:pict w14:anchorId="604CE2B4">
          <v:shape id="AutoShape 9" o:spid="_x0000_s1038" type="#_x0000_t4" style="position:absolute;margin-left:270.75pt;margin-top:86.4pt;width:14.25pt;height:1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" filled="f" strokecolor="red"/>
        </w:pict>
      </w:r>
      <w:r>
        <w:rPr>
          <w:noProof/>
        </w:rPr>
        <w:pict w14:anchorId="412E8343">
          <v:shape id="AutoShape 8" o:spid="_x0000_s1037" type="#_x0000_t4" style="position:absolute;margin-left:249pt;margin-top:69.15pt;width:14.25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" filled="f" strokecolor="red"/>
        </w:pict>
      </w:r>
      <w:r>
        <w:rPr>
          <w:noProof/>
        </w:rPr>
        <w:pict w14:anchorId="36C3130B">
          <v:shape id="AutoShape 10" o:spid="_x0000_s1036" type="#_x0000_t4" style="position:absolute;margin-left:208.5pt;margin-top:102.9pt;width:14.25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" filled="f" strokecolor="red"/>
        </w:pict>
      </w:r>
      <w:r>
        <w:rPr>
          <w:noProof/>
        </w:rPr>
        <w:pict w14:anchorId="073C83E8">
          <v:shape id="AutoShape 11" o:spid="_x0000_s1035" type="#_x0000_t4" style="position:absolute;margin-left:183.75pt;margin-top:216.15pt;width:14.25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" filled="f" strokecolor="red"/>
        </w:pict>
      </w:r>
      <w:r w:rsidRPr="001E0D7B">
        <w:rPr>
          <w:noProof/>
          <w:lang w:eastAsia="nl-NL"/>
        </w:rPr>
        <w:pict w14:anchorId="72934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2" o:spid="_x0000_i1031" type="#_x0000_t75" style="width:769.5pt;height:371.25pt;visibility:visible;mso-wrap-style:square">
            <v:imagedata r:id="rId7" o:title=""/>
          </v:shape>
        </w:pict>
      </w:r>
    </w:p>
    <w:p w14:paraId="1D9B3CC2" w14:textId="4BD5BEC1" w:rsidR="00A95517" w:rsidRDefault="00A95517" w:rsidP="00E17AB8"/>
    <w:p w14:paraId="67769373" w14:textId="52D6CB4C" w:rsidR="00A95517" w:rsidRDefault="00E4534A" w:rsidP="00FA3680">
      <w:pPr>
        <w:tabs>
          <w:tab w:val="left" w:pos="3900"/>
        </w:tabs>
      </w:pPr>
      <w:r>
        <w:rPr>
          <w:noProof/>
        </w:rPr>
        <w:pict w14:anchorId="483921E9">
          <v:shape id="AutoShape 13" o:spid="_x0000_s1034" type="#_x0000_t4" style="position:absolute;margin-left:247.75pt;margin-top:.85pt;width:14.25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" filled="f" strokecolor="red"/>
        </w:pict>
      </w:r>
      <w:r w:rsidR="00FA3680">
        <w:t>Ontluchtingspunten van de leiding</w:t>
      </w:r>
      <w:r w:rsidR="00981F7B">
        <w:t xml:space="preserve">, inclusief mangat       </w:t>
      </w:r>
      <w:r w:rsidR="00FA3680">
        <w:t xml:space="preserve"> </w:t>
      </w:r>
      <w:r w:rsidR="00FA3680">
        <w:tab/>
        <w:t>hier kan de exacte xyz waarde bepaald worden</w:t>
      </w:r>
    </w:p>
    <w:p w14:paraId="4B038CBA" w14:textId="77777777" w:rsidR="00A95517" w:rsidRDefault="00A95517" w:rsidP="00E17AB8"/>
    <w:p w14:paraId="623A8F43" w14:textId="77777777" w:rsidR="00A95517" w:rsidRDefault="00A95517" w:rsidP="00E17AB8"/>
    <w:p w14:paraId="7B96F96B" w14:textId="77777777" w:rsidR="00A95517" w:rsidRDefault="00A95517" w:rsidP="00E17AB8"/>
    <w:p w14:paraId="69EB7647" w14:textId="77777777" w:rsidR="00A95517" w:rsidRDefault="00A95517" w:rsidP="00E17AB8"/>
    <w:p w14:paraId="09257E1A" w14:textId="3A591F46" w:rsidR="00E17AB8" w:rsidRDefault="00E4534A" w:rsidP="00E17AB8">
      <w:r>
        <w:rPr>
          <w:noProof/>
        </w:rPr>
        <w:pict w14:anchorId="334A0972">
          <v:shape id="Afbeelding 3" o:spid="_x0000_s1033" type="#_x0000_t75" style="position:absolute;margin-left:0;margin-top:0;width:769.9pt;height:418.75pt;z-index:251658240;visibility:visible;mso-wrap-style:square;mso-wrap-distance-left:9pt;mso-wrap-distance-top:0;mso-wrap-distance-right:9pt;mso-wrap-distance-bottom:0;mso-position-horizontal:left;mso-position-horizontal-relative:text;mso-position-vertical:top;mso-position-vertical-relative:text">
            <v:imagedata r:id="rId8" o:title=""/>
            <w10:wrap type="square"/>
          </v:shape>
        </w:pict>
      </w:r>
      <w:r w:rsidR="00A95517">
        <w:br w:type="textWrapping" w:clear="all"/>
      </w:r>
    </w:p>
    <w:p w14:paraId="7E636C08" w14:textId="4847714C" w:rsidR="00A95517" w:rsidRDefault="00E4534A" w:rsidP="00E17AB8">
      <w:r>
        <w:rPr>
          <w:noProof/>
        </w:rPr>
        <w:lastRenderedPageBreak/>
        <w:pict w14:anchorId="49EDF11B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AutoShape 5" o:spid="_x0000_s1032" type="#_x0000_t47" style="position:absolute;margin-left:351pt;margin-top:255pt;width:168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" adj="-8544,-1800,20448,-1800">
            <v:textbox>
              <w:txbxContent>
                <w:p w14:paraId="3E21AD72" w14:textId="77777777" w:rsidR="0051626D" w:rsidRDefault="0051626D">
                  <w:r>
                    <w:t>Eerste gedeelte bestaat uit een geboorde betonnen leiding met stalen kern.</w:t>
                  </w:r>
                </w:p>
                <w:p w14:paraId="2D07D4B1" w14:textId="77777777" w:rsidR="0051626D" w:rsidRDefault="0051626D">
                  <w:r>
                    <w:t>Lengte hemelsbreed 700 m</w:t>
                  </w:r>
                </w:p>
              </w:txbxContent>
            </v:textbox>
          </v:shape>
        </w:pict>
      </w:r>
      <w:r>
        <w:rPr>
          <w:noProof/>
        </w:rPr>
        <w:pict w14:anchorId="365D893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31" type="#_x0000_t32" style="position:absolute;margin-left:214.5pt;margin-top:119.25pt;width:123.75pt;height:287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" strokecolor="red" strokeweight="1.5pt">
            <v:stroke startarrow="block" endarrow="block"/>
          </v:shape>
        </w:pict>
      </w:r>
      <w:r>
        <w:rPr>
          <w:noProof/>
        </w:rPr>
        <w:pict w14:anchorId="1B6F5838">
          <v:shape id="AutoShape 2" o:spid="_x0000_s1030" type="#_x0000_t32" style="position:absolute;margin-left:290.25pt;margin-top:93.75pt;width:74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" strokecolor="red"/>
        </w:pict>
      </w:r>
      <w:r>
        <w:rPr>
          <w:noProof/>
        </w:rPr>
        <w:pict w14:anchorId="234C31A6">
          <v:shape id="AutoShape 3" o:spid="_x0000_s1029" type="#_x0000_t32" style="position:absolute;margin-left:192.75pt;margin-top:397.5pt;width:39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" strokecolor="red"/>
        </w:pict>
      </w:r>
      <w:r w:rsidRPr="001E0D7B">
        <w:rPr>
          <w:noProof/>
          <w:lang w:eastAsia="nl-NL"/>
        </w:rPr>
        <w:pict w14:anchorId="2D1691DB">
          <v:shape id="Afbeelding 5" o:spid="_x0000_i1030" type="#_x0000_t75" style="width:532.5pt;height:437.25pt;visibility:visible;mso-wrap-style:square">
            <v:imagedata r:id="rId9" o:title=""/>
          </v:shape>
        </w:pict>
      </w:r>
    </w:p>
    <w:p w14:paraId="47345EC6" w14:textId="77777777" w:rsidR="00A95517" w:rsidRDefault="00A95517" w:rsidP="00E17AB8"/>
    <w:p w14:paraId="3F24B31D" w14:textId="77777777" w:rsidR="00A95517" w:rsidRDefault="00A95517" w:rsidP="00E17AB8"/>
    <w:p w14:paraId="7DF82990" w14:textId="77777777" w:rsidR="00A95517" w:rsidRDefault="00A95517" w:rsidP="00E17AB8"/>
    <w:p w14:paraId="345F64D6" w14:textId="77777777" w:rsidR="00A95517" w:rsidRDefault="00A95517" w:rsidP="00E17AB8"/>
    <w:p w14:paraId="4AAC3265" w14:textId="27DDB4F0" w:rsidR="00A95517" w:rsidRDefault="00E4534A" w:rsidP="00E17AB8">
      <w:r>
        <w:rPr>
          <w:noProof/>
        </w:rPr>
        <w:lastRenderedPageBreak/>
        <w:pict w14:anchorId="039936F3">
          <v:shape id="Afbeelding 7" o:spid="_x0000_s1028" type="#_x0000_t75" style="position:absolute;margin-left:-8.25pt;margin-top:.8pt;width:434.25pt;height:488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0" o:title=""/>
          </v:shape>
        </w:pict>
      </w:r>
    </w:p>
    <w:p w14:paraId="4B161F90" w14:textId="77777777" w:rsidR="00A95517" w:rsidRDefault="00A95517" w:rsidP="00E17AB8"/>
    <w:p w14:paraId="2AC5AD1B" w14:textId="77777777" w:rsidR="00E17AB8" w:rsidRDefault="002D7456" w:rsidP="00E17AB8">
      <w:r>
        <w:t xml:space="preserve">                                                                                                                                                                                                2</w:t>
      </w:r>
      <w:r w:rsidRPr="002D7456">
        <w:rPr>
          <w:vertAlign w:val="superscript"/>
        </w:rPr>
        <w:t>e</w:t>
      </w:r>
      <w:r>
        <w:t xml:space="preserve"> gedeelte van de leiding bestaat een stalen buis met een </w:t>
      </w:r>
    </w:p>
    <w:p w14:paraId="7C8EBDD2" w14:textId="7088D9E1" w:rsidR="002D7456" w:rsidRDefault="00E4534A" w:rsidP="00E17AB8">
      <w:r>
        <w:rPr>
          <w:noProof/>
        </w:rPr>
        <w:pict w14:anchorId="40DCC546">
          <v:shape id="AutoShape 6" o:spid="_x0000_s1027" type="#_x0000_t32" style="position:absolute;margin-left:317.25pt;margin-top:1.7pt;width:105pt;height:10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" strokecolor="red" strokeweight="2.25pt">
            <v:stroke startarrow="block" endarrow="block"/>
          </v:shape>
        </w:pict>
      </w:r>
      <w:r w:rsidR="002D7456">
        <w:t xml:space="preserve">                                                                                                                                                                                                 Lengte van hemelsbreed 3500 m met 2 zinkerbundels.</w:t>
      </w:r>
    </w:p>
    <w:p w14:paraId="0B151967" w14:textId="77777777" w:rsidR="002D7456" w:rsidRDefault="002D7456" w:rsidP="002D7456">
      <w:r>
        <w:t xml:space="preserve">                                                                                                                                                                                                 Eerste gedeelte onder het Caland kanaal en het tweede gedeelte         </w:t>
      </w:r>
    </w:p>
    <w:p w14:paraId="437C3E7D" w14:textId="1B08E456" w:rsidR="002D7456" w:rsidRDefault="00E4534A" w:rsidP="00E17AB8">
      <w:r>
        <w:rPr>
          <w:noProof/>
        </w:rPr>
        <w:pict w14:anchorId="755D656C">
          <v:shape id="AutoShape 7" o:spid="_x0000_s1026" type="#_x0000_t32" style="position:absolute;margin-left:156pt;margin-top:9.3pt;width:67.5pt;height:8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" strokecolor="red" strokeweight="2.25pt">
            <v:stroke startarrow="block" endarrow="block"/>
          </v:shape>
        </w:pict>
      </w:r>
      <w:r w:rsidR="002D7456">
        <w:rPr>
          <w:noProof/>
          <w:lang w:eastAsia="nl-NL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 w:rsidR="002D7456">
        <w:t>onder</w:t>
      </w:r>
      <w:proofErr w:type="gramEnd"/>
      <w:r w:rsidR="002D7456">
        <w:t xml:space="preserve"> de Nieuwe waterweg</w:t>
      </w:r>
    </w:p>
    <w:p w14:paraId="058ED603" w14:textId="06403CC9" w:rsidR="008E49DF" w:rsidRDefault="008E49DF" w:rsidP="00E17A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6896ED" w14:textId="5D11F0CA" w:rsidR="008E49DF" w:rsidRDefault="008E49DF" w:rsidP="00E17AB8">
      <w:pPr>
        <w:rPr>
          <w:noProof/>
          <w:lang w:eastAsia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76127C" w14:textId="4C5E34A5" w:rsidR="002D7456" w:rsidRDefault="008E49DF" w:rsidP="00E17AB8">
      <w:pPr>
        <w:rPr>
          <w:noProof/>
          <w:lang w:eastAsia="nl-NL"/>
        </w:rPr>
      </w:pP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  <w:t>De Kathodische bescherming kan uitgezet worden.</w:t>
      </w:r>
    </w:p>
    <w:p w14:paraId="55166E7D" w14:textId="1FC3C324" w:rsidR="008E49DF" w:rsidRDefault="008E49DF" w:rsidP="008E49DF">
      <w:pPr>
        <w:ind w:left="9204"/>
        <w:rPr>
          <w:noProof/>
          <w:lang w:eastAsia="nl-NL"/>
        </w:rPr>
      </w:pPr>
      <w:r>
        <w:rPr>
          <w:noProof/>
          <w:lang w:eastAsia="nl-NL"/>
        </w:rPr>
        <w:t>De wisselstroomdrainage niet.</w:t>
      </w:r>
    </w:p>
    <w:p w14:paraId="1CAFE70E" w14:textId="77777777" w:rsidR="002D7456" w:rsidRDefault="002D7456" w:rsidP="00E17AB8">
      <w:pPr>
        <w:rPr>
          <w:noProof/>
          <w:lang w:eastAsia="nl-NL"/>
        </w:rPr>
      </w:pPr>
    </w:p>
    <w:p w14:paraId="233FCCEB" w14:textId="77777777" w:rsidR="002D7456" w:rsidRDefault="002D7456" w:rsidP="00E17AB8">
      <w:pPr>
        <w:rPr>
          <w:noProof/>
          <w:lang w:eastAsia="nl-NL"/>
        </w:rPr>
      </w:pPr>
    </w:p>
    <w:p w14:paraId="61A51C20" w14:textId="77777777" w:rsidR="002D7456" w:rsidRDefault="002D7456" w:rsidP="00E17AB8">
      <w:pPr>
        <w:rPr>
          <w:noProof/>
          <w:lang w:eastAsia="nl-NL"/>
        </w:rPr>
      </w:pPr>
    </w:p>
    <w:p w14:paraId="1634DFC7" w14:textId="77777777" w:rsidR="002D7456" w:rsidRDefault="002D7456" w:rsidP="00E17AB8">
      <w:pPr>
        <w:rPr>
          <w:noProof/>
          <w:lang w:eastAsia="nl-NL"/>
        </w:rPr>
      </w:pPr>
    </w:p>
    <w:p w14:paraId="05799B34" w14:textId="77777777" w:rsidR="002D7456" w:rsidRDefault="002D7456" w:rsidP="00E17AB8">
      <w:pPr>
        <w:rPr>
          <w:noProof/>
          <w:lang w:eastAsia="nl-NL"/>
        </w:rPr>
      </w:pPr>
    </w:p>
    <w:p w14:paraId="2543DF6D" w14:textId="77777777" w:rsidR="002D7456" w:rsidRDefault="002D7456" w:rsidP="00E17AB8">
      <w:pPr>
        <w:rPr>
          <w:noProof/>
          <w:lang w:eastAsia="nl-NL"/>
        </w:rPr>
      </w:pPr>
    </w:p>
    <w:p w14:paraId="37DF21A7" w14:textId="77777777" w:rsidR="002D7456" w:rsidRDefault="002D7456" w:rsidP="00E17AB8">
      <w:pPr>
        <w:rPr>
          <w:noProof/>
          <w:lang w:eastAsia="nl-NL"/>
        </w:rPr>
      </w:pPr>
    </w:p>
    <w:p w14:paraId="061AE155" w14:textId="77777777" w:rsidR="002D7456" w:rsidRDefault="002D7456" w:rsidP="00E17AB8">
      <w:pPr>
        <w:rPr>
          <w:noProof/>
          <w:lang w:eastAsia="nl-NL"/>
        </w:rPr>
      </w:pPr>
    </w:p>
    <w:p w14:paraId="50432F4D" w14:textId="77777777" w:rsidR="002D7456" w:rsidRDefault="002D7456" w:rsidP="00E17AB8">
      <w:pPr>
        <w:rPr>
          <w:noProof/>
          <w:lang w:eastAsia="nl-NL"/>
        </w:rPr>
      </w:pPr>
    </w:p>
    <w:p w14:paraId="3C7A8A5E" w14:textId="77777777" w:rsidR="002D7456" w:rsidRDefault="002D7456" w:rsidP="00E17AB8">
      <w:pPr>
        <w:rPr>
          <w:noProof/>
          <w:lang w:eastAsia="nl-NL"/>
        </w:rPr>
      </w:pPr>
    </w:p>
    <w:p w14:paraId="441B197B" w14:textId="77777777" w:rsidR="002D7456" w:rsidRDefault="002D7456" w:rsidP="00E17AB8">
      <w:pPr>
        <w:rPr>
          <w:noProof/>
          <w:lang w:eastAsia="nl-NL"/>
        </w:rPr>
      </w:pPr>
    </w:p>
    <w:p w14:paraId="5EAD5BA6" w14:textId="77777777" w:rsidR="002D7456" w:rsidRDefault="002D7456" w:rsidP="00E17AB8">
      <w:pPr>
        <w:rPr>
          <w:noProof/>
          <w:lang w:eastAsia="nl-NL"/>
        </w:rPr>
      </w:pPr>
    </w:p>
    <w:p w14:paraId="3BA1D296" w14:textId="77777777" w:rsidR="002D7456" w:rsidRDefault="002D7456" w:rsidP="00E17AB8">
      <w:pPr>
        <w:rPr>
          <w:noProof/>
          <w:lang w:eastAsia="nl-NL"/>
        </w:rPr>
      </w:pPr>
    </w:p>
    <w:p w14:paraId="4A1891D1" w14:textId="77777777" w:rsidR="002D7456" w:rsidRDefault="002D7456" w:rsidP="00E17AB8"/>
    <w:p w14:paraId="2B9EEA26" w14:textId="77777777" w:rsidR="002D7456" w:rsidRDefault="002D7456" w:rsidP="00E17AB8"/>
    <w:p w14:paraId="0A898AE0" w14:textId="77777777" w:rsidR="002D7456" w:rsidRDefault="002D7456" w:rsidP="00E17AB8">
      <w:pPr>
        <w:rPr>
          <w:noProof/>
          <w:lang w:eastAsia="nl-NL"/>
        </w:rPr>
      </w:pPr>
    </w:p>
    <w:p w14:paraId="59A16966" w14:textId="77777777" w:rsidR="002D7456" w:rsidRDefault="002D7456" w:rsidP="00E17AB8">
      <w:pPr>
        <w:rPr>
          <w:noProof/>
          <w:lang w:eastAsia="nl-NL"/>
        </w:rPr>
      </w:pPr>
    </w:p>
    <w:p w14:paraId="20554679" w14:textId="77777777" w:rsidR="002D7456" w:rsidRDefault="002D7456" w:rsidP="00E17AB8">
      <w:pPr>
        <w:rPr>
          <w:noProof/>
          <w:lang w:eastAsia="nl-NL"/>
        </w:rPr>
      </w:pPr>
    </w:p>
    <w:p w14:paraId="027D5053" w14:textId="77777777" w:rsidR="002D7456" w:rsidRDefault="002D7456" w:rsidP="00E17AB8">
      <w:pPr>
        <w:rPr>
          <w:noProof/>
          <w:lang w:eastAsia="nl-NL"/>
        </w:rPr>
      </w:pPr>
    </w:p>
    <w:p w14:paraId="1C7F34C1" w14:textId="77777777" w:rsidR="00E17AB8" w:rsidRDefault="00E17AB8" w:rsidP="00E17AB8"/>
    <w:p w14:paraId="57179739" w14:textId="77777777" w:rsidR="00E17AB8" w:rsidRDefault="00E17AB8" w:rsidP="00E17AB8"/>
    <w:p w14:paraId="3F113EA6" w14:textId="77777777" w:rsidR="002D7456" w:rsidRDefault="002D7456" w:rsidP="00E17AB8">
      <w:pPr>
        <w:rPr>
          <w:b/>
          <w:u w:val="dash"/>
        </w:rPr>
      </w:pPr>
    </w:p>
    <w:p w14:paraId="139D3116" w14:textId="77777777" w:rsidR="002D7456" w:rsidRDefault="002D7456" w:rsidP="00E17AB8">
      <w:pPr>
        <w:rPr>
          <w:b/>
          <w:u w:val="dash"/>
        </w:rPr>
      </w:pPr>
    </w:p>
    <w:p w14:paraId="1070D71C" w14:textId="77777777" w:rsidR="002D7456" w:rsidRDefault="002D7456" w:rsidP="00E17AB8">
      <w:pPr>
        <w:rPr>
          <w:b/>
          <w:u w:val="dash"/>
        </w:rPr>
      </w:pPr>
    </w:p>
    <w:p w14:paraId="53F916E7" w14:textId="77777777" w:rsidR="002D7456" w:rsidRDefault="002D7456" w:rsidP="00E17AB8">
      <w:pPr>
        <w:rPr>
          <w:b/>
          <w:u w:val="dash"/>
        </w:rPr>
      </w:pPr>
    </w:p>
    <w:p w14:paraId="15F06B92" w14:textId="77777777" w:rsidR="002D7456" w:rsidRDefault="002D7456" w:rsidP="00E17AB8">
      <w:pPr>
        <w:rPr>
          <w:b/>
          <w:u w:val="dash"/>
        </w:rPr>
      </w:pPr>
    </w:p>
    <w:p w14:paraId="435B76BD" w14:textId="77777777" w:rsidR="002D7456" w:rsidRDefault="002D7456" w:rsidP="00E17AB8">
      <w:pPr>
        <w:rPr>
          <w:b/>
          <w:u w:val="dash"/>
        </w:rPr>
      </w:pPr>
    </w:p>
    <w:p w14:paraId="26E6FB11" w14:textId="77777777" w:rsidR="002D7456" w:rsidRDefault="002D7456" w:rsidP="00E17AB8">
      <w:pPr>
        <w:rPr>
          <w:b/>
          <w:u w:val="dash"/>
        </w:rPr>
      </w:pPr>
    </w:p>
    <w:p w14:paraId="063A7CD1" w14:textId="77777777" w:rsidR="002D7456" w:rsidRDefault="002D7456" w:rsidP="00E17AB8">
      <w:pPr>
        <w:rPr>
          <w:b/>
          <w:u w:val="dash"/>
        </w:rPr>
      </w:pPr>
    </w:p>
    <w:p w14:paraId="0CD315E7" w14:textId="77777777" w:rsidR="00157169" w:rsidRDefault="00157169" w:rsidP="00E17AB8">
      <w:pPr>
        <w:rPr>
          <w:b/>
          <w:u w:val="dash"/>
        </w:rPr>
      </w:pPr>
    </w:p>
    <w:p w14:paraId="18FBE655" w14:textId="77777777" w:rsidR="00157169" w:rsidRDefault="00157169" w:rsidP="00E17AB8">
      <w:pPr>
        <w:rPr>
          <w:b/>
          <w:u w:val="dash"/>
        </w:rPr>
      </w:pPr>
      <w:r>
        <w:rPr>
          <w:b/>
          <w:u w:val="dash"/>
        </w:rPr>
        <w:t>Profiel van de leiding</w:t>
      </w:r>
    </w:p>
    <w:p w14:paraId="12C01330" w14:textId="33D1DE38" w:rsidR="00157169" w:rsidRDefault="00E4534A" w:rsidP="00E17AB8">
      <w:pPr>
        <w:rPr>
          <w:b/>
          <w:u w:val="dash"/>
        </w:rPr>
      </w:pPr>
      <w:r w:rsidRPr="001E0D7B">
        <w:rPr>
          <w:noProof/>
          <w:lang w:eastAsia="nl-NL"/>
        </w:rPr>
        <w:pict w14:anchorId="2F2B8674">
          <v:shape id="Afbeelding 9" o:spid="_x0000_i1029" type="#_x0000_t75" style="width:764.25pt;height:332.25pt;visibility:visible;mso-wrap-style:square">
            <v:imagedata r:id="rId11" o:title="" croptop="6215f" cropbottom="6074f" cropright="2332f"/>
          </v:shape>
        </w:pict>
      </w:r>
    </w:p>
    <w:p w14:paraId="6DACD6C6" w14:textId="77777777" w:rsidR="002D7456" w:rsidRDefault="002D7456" w:rsidP="00E17AB8">
      <w:pPr>
        <w:rPr>
          <w:b/>
          <w:u w:val="dash"/>
        </w:rPr>
      </w:pPr>
    </w:p>
    <w:p w14:paraId="1AB86EEE" w14:textId="77777777" w:rsidR="00157169" w:rsidRDefault="00157169" w:rsidP="00E17AB8">
      <w:pPr>
        <w:rPr>
          <w:b/>
          <w:u w:val="dash"/>
        </w:rPr>
      </w:pPr>
    </w:p>
    <w:p w14:paraId="308463D3" w14:textId="77777777" w:rsidR="00157169" w:rsidRDefault="00157169" w:rsidP="00E17AB8">
      <w:pPr>
        <w:rPr>
          <w:b/>
          <w:u w:val="dash"/>
        </w:rPr>
      </w:pPr>
    </w:p>
    <w:p w14:paraId="61F65471" w14:textId="77777777" w:rsidR="00157169" w:rsidRDefault="00157169" w:rsidP="00E17AB8">
      <w:pPr>
        <w:rPr>
          <w:b/>
          <w:u w:val="dash"/>
        </w:rPr>
      </w:pPr>
    </w:p>
    <w:p w14:paraId="42125522" w14:textId="77777777" w:rsidR="00157169" w:rsidRDefault="00157169" w:rsidP="00E17AB8">
      <w:pPr>
        <w:rPr>
          <w:b/>
          <w:u w:val="dash"/>
        </w:rPr>
      </w:pPr>
    </w:p>
    <w:p w14:paraId="5458CA46" w14:textId="77777777" w:rsidR="00157169" w:rsidRDefault="00157169" w:rsidP="00E17AB8">
      <w:pPr>
        <w:rPr>
          <w:b/>
          <w:u w:val="dash"/>
        </w:rPr>
      </w:pPr>
    </w:p>
    <w:p w14:paraId="6D54BFDC" w14:textId="77777777" w:rsidR="00157169" w:rsidRDefault="00157169" w:rsidP="00E17AB8">
      <w:pPr>
        <w:rPr>
          <w:b/>
          <w:u w:val="dash"/>
        </w:rPr>
      </w:pPr>
    </w:p>
    <w:p w14:paraId="6751525B" w14:textId="77777777" w:rsidR="00157169" w:rsidRDefault="00157169" w:rsidP="00E17AB8">
      <w:pPr>
        <w:rPr>
          <w:b/>
          <w:u w:val="dash"/>
        </w:rPr>
      </w:pPr>
    </w:p>
    <w:p w14:paraId="35D15B94" w14:textId="77777777" w:rsidR="00157169" w:rsidRDefault="00157169" w:rsidP="00E17AB8">
      <w:pPr>
        <w:rPr>
          <w:b/>
          <w:u w:val="dash"/>
        </w:rPr>
      </w:pPr>
    </w:p>
    <w:p w14:paraId="3BB31388" w14:textId="77777777" w:rsidR="00157169" w:rsidRDefault="00157169" w:rsidP="00E17AB8">
      <w:pPr>
        <w:rPr>
          <w:b/>
          <w:u w:val="dash"/>
        </w:rPr>
      </w:pPr>
    </w:p>
    <w:p w14:paraId="60012F48" w14:textId="77777777" w:rsidR="00157169" w:rsidRDefault="00157169" w:rsidP="00E17AB8">
      <w:pPr>
        <w:rPr>
          <w:b/>
          <w:u w:val="dash"/>
        </w:rPr>
      </w:pPr>
    </w:p>
    <w:p w14:paraId="287FC60F" w14:textId="77777777" w:rsidR="003E583F" w:rsidRPr="00157169" w:rsidRDefault="003E583F" w:rsidP="00157169">
      <w:pPr>
        <w:rPr>
          <w:b/>
        </w:rPr>
      </w:pPr>
      <w:r w:rsidRPr="00157169">
        <w:rPr>
          <w:b/>
        </w:rPr>
        <w:t>Gegevens Betonnen buis onder het Hartelkanaal</w:t>
      </w:r>
    </w:p>
    <w:p w14:paraId="48DDEC50" w14:textId="03ADCCA4" w:rsidR="002D7456" w:rsidRDefault="00E4534A" w:rsidP="00E17AB8">
      <w:pPr>
        <w:rPr>
          <w:b/>
          <w:u w:val="dash"/>
        </w:rPr>
      </w:pPr>
      <w:r w:rsidRPr="001E0D7B">
        <w:rPr>
          <w:noProof/>
          <w:lang w:eastAsia="nl-NL"/>
        </w:rPr>
        <w:pict w14:anchorId="0A4E94C4">
          <v:shape id="Afbeelding 8" o:spid="_x0000_i1028" type="#_x0000_t75" style="width:666pt;height:435pt;visibility:visible;mso-wrap-style:square">
            <v:imagedata r:id="rId12" o:title="" croptop="4240f" cropright="2013f"/>
          </v:shape>
        </w:pict>
      </w:r>
    </w:p>
    <w:p w14:paraId="04BFA21E" w14:textId="77777777" w:rsidR="003E583F" w:rsidRDefault="003E583F" w:rsidP="003E583F">
      <w:pPr>
        <w:rPr>
          <w:b/>
          <w:u w:val="dash"/>
        </w:rPr>
      </w:pPr>
    </w:p>
    <w:p w14:paraId="46BAFF56" w14:textId="77777777" w:rsidR="00157169" w:rsidRDefault="00157169" w:rsidP="003E583F">
      <w:pPr>
        <w:rPr>
          <w:b/>
          <w:u w:val="dash"/>
        </w:rPr>
      </w:pPr>
    </w:p>
    <w:p w14:paraId="0EE2670E" w14:textId="77777777" w:rsidR="003E583F" w:rsidRDefault="003E583F" w:rsidP="003E583F">
      <w:pPr>
        <w:rPr>
          <w:b/>
          <w:u w:val="dash"/>
        </w:rPr>
      </w:pPr>
      <w:r>
        <w:rPr>
          <w:b/>
          <w:u w:val="dash"/>
        </w:rPr>
        <w:t>Gegevens stalen buis gedeelte</w:t>
      </w:r>
    </w:p>
    <w:p w14:paraId="1E982B47" w14:textId="77777777" w:rsidR="002D7456" w:rsidRDefault="002D7456" w:rsidP="00E17AB8">
      <w:pPr>
        <w:rPr>
          <w:b/>
          <w:u w:val="dash"/>
        </w:rPr>
      </w:pPr>
    </w:p>
    <w:p w14:paraId="355862B9" w14:textId="76663AE4" w:rsidR="00981F7B" w:rsidRPr="00981F7B" w:rsidRDefault="00E4534A" w:rsidP="00981F7B">
      <w:pPr>
        <w:rPr>
          <w:b/>
          <w:u w:val="dash"/>
        </w:rPr>
      </w:pPr>
      <w:r w:rsidRPr="001E0D7B">
        <w:rPr>
          <w:noProof/>
          <w:lang w:eastAsia="nl-NL"/>
        </w:rPr>
        <w:pict w14:anchorId="02F46F80">
          <v:shape id="Afbeelding 1" o:spid="_x0000_i1027" type="#_x0000_t75" style="width:460.5pt;height:441.75pt;visibility:visible;mso-wrap-style:square">
            <v:imagedata r:id="rId13" o:title=""/>
          </v:shape>
        </w:pict>
      </w:r>
    </w:p>
    <w:p w14:paraId="04074923" w14:textId="77777777" w:rsidR="00AB75A5" w:rsidRDefault="00AB75A5" w:rsidP="00981F7B">
      <w:pPr>
        <w:pStyle w:val="Default"/>
        <w:rPr>
          <w:b/>
          <w:bCs/>
          <w:sz w:val="22"/>
          <w:szCs w:val="22"/>
          <w:lang w:val="nl-NL"/>
        </w:rPr>
      </w:pPr>
    </w:p>
    <w:p w14:paraId="1AD01539" w14:textId="452E59D4" w:rsidR="00981F7B" w:rsidRPr="00981F7B" w:rsidRDefault="00981F7B" w:rsidP="00981F7B">
      <w:pPr>
        <w:pStyle w:val="Default"/>
        <w:rPr>
          <w:sz w:val="22"/>
          <w:szCs w:val="22"/>
          <w:lang w:val="nl-NL"/>
        </w:rPr>
      </w:pPr>
      <w:r w:rsidRPr="00981F7B">
        <w:rPr>
          <w:b/>
          <w:bCs/>
          <w:sz w:val="22"/>
          <w:szCs w:val="22"/>
          <w:lang w:val="nl-NL"/>
        </w:rPr>
        <w:t xml:space="preserve">Werkdruk: </w:t>
      </w:r>
      <w:r w:rsidRPr="00981F7B">
        <w:rPr>
          <w:sz w:val="22"/>
          <w:szCs w:val="22"/>
          <w:lang w:val="nl-NL"/>
        </w:rPr>
        <w:t xml:space="preserve">op desbetreffende locatie zal maximaal </w:t>
      </w:r>
      <w:r w:rsidRPr="00981F7B">
        <w:rPr>
          <w:b/>
          <w:bCs/>
          <w:sz w:val="22"/>
          <w:szCs w:val="22"/>
          <w:lang w:val="nl-NL"/>
        </w:rPr>
        <w:t xml:space="preserve">1 bar </w:t>
      </w:r>
      <w:r w:rsidRPr="00981F7B">
        <w:rPr>
          <w:sz w:val="22"/>
          <w:szCs w:val="22"/>
          <w:lang w:val="nl-NL"/>
        </w:rPr>
        <w:t xml:space="preserve">bedragen. </w:t>
      </w:r>
    </w:p>
    <w:p w14:paraId="229827AF" w14:textId="77777777" w:rsidR="00AB75A5" w:rsidRDefault="00AB75A5" w:rsidP="00981F7B">
      <w:pPr>
        <w:pStyle w:val="Default"/>
        <w:rPr>
          <w:b/>
          <w:bCs/>
          <w:sz w:val="22"/>
          <w:szCs w:val="22"/>
          <w:lang w:val="nl-NL"/>
        </w:rPr>
      </w:pPr>
    </w:p>
    <w:p w14:paraId="3BCAE028" w14:textId="4325F797" w:rsidR="00981F7B" w:rsidRPr="00981F7B" w:rsidRDefault="00981F7B" w:rsidP="00981F7B">
      <w:pPr>
        <w:pStyle w:val="Default"/>
        <w:rPr>
          <w:sz w:val="22"/>
          <w:szCs w:val="22"/>
          <w:lang w:val="nl-NL"/>
        </w:rPr>
      </w:pPr>
      <w:r w:rsidRPr="00981F7B">
        <w:rPr>
          <w:b/>
          <w:bCs/>
          <w:sz w:val="22"/>
          <w:szCs w:val="22"/>
          <w:lang w:val="nl-NL"/>
        </w:rPr>
        <w:t xml:space="preserve">Medium: </w:t>
      </w:r>
      <w:r w:rsidRPr="00981F7B">
        <w:rPr>
          <w:sz w:val="22"/>
          <w:szCs w:val="22"/>
          <w:lang w:val="nl-NL"/>
        </w:rPr>
        <w:t xml:space="preserve">Oppervlaktewater </w:t>
      </w:r>
    </w:p>
    <w:p w14:paraId="5B59C614" w14:textId="77777777" w:rsidR="00AB75A5" w:rsidRDefault="00AB75A5" w:rsidP="00981F7B">
      <w:pPr>
        <w:pStyle w:val="Default"/>
        <w:rPr>
          <w:b/>
          <w:bCs/>
          <w:sz w:val="22"/>
          <w:szCs w:val="22"/>
          <w:lang w:val="nl-NL"/>
        </w:rPr>
      </w:pPr>
    </w:p>
    <w:p w14:paraId="71063E10" w14:textId="42373785" w:rsidR="00981F7B" w:rsidRPr="00981F7B" w:rsidRDefault="00981F7B" w:rsidP="00981F7B">
      <w:pPr>
        <w:pStyle w:val="Default"/>
        <w:rPr>
          <w:sz w:val="22"/>
          <w:szCs w:val="22"/>
          <w:lang w:val="nl-NL"/>
        </w:rPr>
      </w:pPr>
      <w:r w:rsidRPr="00981F7B">
        <w:rPr>
          <w:b/>
          <w:bCs/>
          <w:sz w:val="22"/>
          <w:szCs w:val="22"/>
          <w:lang w:val="nl-NL"/>
        </w:rPr>
        <w:t xml:space="preserve">Temperatuur medium </w:t>
      </w:r>
      <w:r w:rsidRPr="00981F7B">
        <w:rPr>
          <w:sz w:val="22"/>
          <w:szCs w:val="22"/>
          <w:lang w:val="nl-NL"/>
        </w:rPr>
        <w:t xml:space="preserve">Varieert tussen de </w:t>
      </w:r>
      <w:r w:rsidRPr="00981F7B">
        <w:rPr>
          <w:b/>
          <w:bCs/>
          <w:sz w:val="22"/>
          <w:szCs w:val="22"/>
          <w:lang w:val="nl-NL"/>
        </w:rPr>
        <w:t xml:space="preserve">25 en 0 </w:t>
      </w:r>
      <w:r w:rsidRPr="00981F7B">
        <w:rPr>
          <w:sz w:val="22"/>
          <w:szCs w:val="22"/>
          <w:lang w:val="nl-NL"/>
        </w:rPr>
        <w:t xml:space="preserve">graden </w:t>
      </w:r>
      <w:r w:rsidRPr="00981F7B">
        <w:rPr>
          <w:b/>
          <w:bCs/>
          <w:sz w:val="22"/>
          <w:szCs w:val="22"/>
          <w:lang w:val="nl-NL"/>
        </w:rPr>
        <w:t xml:space="preserve">C </w:t>
      </w:r>
    </w:p>
    <w:p w14:paraId="03F57105" w14:textId="77777777" w:rsidR="00AB75A5" w:rsidRDefault="00AB75A5" w:rsidP="00981F7B">
      <w:pPr>
        <w:pStyle w:val="Default"/>
        <w:rPr>
          <w:b/>
          <w:bCs/>
          <w:sz w:val="22"/>
          <w:szCs w:val="22"/>
          <w:lang w:val="nl-NL"/>
        </w:rPr>
      </w:pPr>
    </w:p>
    <w:p w14:paraId="1787DC5C" w14:textId="1E10C229" w:rsidR="00981F7B" w:rsidRPr="00981F7B" w:rsidRDefault="00981F7B" w:rsidP="00981F7B">
      <w:pPr>
        <w:pStyle w:val="Default"/>
        <w:rPr>
          <w:sz w:val="22"/>
          <w:szCs w:val="22"/>
          <w:lang w:val="nl-NL"/>
        </w:rPr>
      </w:pPr>
      <w:r w:rsidRPr="00981F7B">
        <w:rPr>
          <w:b/>
          <w:bCs/>
          <w:sz w:val="22"/>
          <w:szCs w:val="22"/>
          <w:lang w:val="nl-NL"/>
        </w:rPr>
        <w:t xml:space="preserve">Coating </w:t>
      </w:r>
      <w:r w:rsidRPr="00981F7B">
        <w:rPr>
          <w:sz w:val="22"/>
          <w:szCs w:val="22"/>
          <w:lang w:val="nl-NL"/>
        </w:rPr>
        <w:t xml:space="preserve">inwendig 600-800 micron epoxy coating </w:t>
      </w:r>
    </w:p>
    <w:p w14:paraId="141661EA" w14:textId="0C109063" w:rsidR="00E17AB8" w:rsidRDefault="00981F7B" w:rsidP="00981F7B">
      <w:r>
        <w:t>Uitwendig 3 mm poyethyleen</w:t>
      </w:r>
    </w:p>
    <w:p w14:paraId="0DA289C0" w14:textId="77777777" w:rsidR="00AB75A5" w:rsidRDefault="00AB75A5" w:rsidP="00981F7B"/>
    <w:p w14:paraId="0A1E9CEC" w14:textId="77777777" w:rsidR="00AB75A5" w:rsidRDefault="00AB75A5" w:rsidP="00981F7B"/>
    <w:p w14:paraId="0BCFE31B" w14:textId="77777777" w:rsidR="00AB75A5" w:rsidRDefault="00AB75A5" w:rsidP="00981F7B"/>
    <w:p w14:paraId="0A12634C" w14:textId="77777777" w:rsidR="00AB75A5" w:rsidRDefault="00AB75A5" w:rsidP="00981F7B"/>
    <w:p w14:paraId="6202CE28" w14:textId="77777777" w:rsidR="00AB75A5" w:rsidRDefault="00AB75A5" w:rsidP="00981F7B"/>
    <w:p w14:paraId="7A1B8CD4" w14:textId="77777777" w:rsidR="00AB75A5" w:rsidRDefault="00AB75A5" w:rsidP="00981F7B"/>
    <w:p w14:paraId="49A4F250" w14:textId="77777777" w:rsidR="00AB75A5" w:rsidRDefault="00AB75A5" w:rsidP="00981F7B"/>
    <w:p w14:paraId="4D2A6CCD" w14:textId="77777777" w:rsidR="00AB75A5" w:rsidRDefault="00AB75A5" w:rsidP="00981F7B"/>
    <w:p w14:paraId="6E2ABEA7" w14:textId="77777777" w:rsidR="00AB75A5" w:rsidRDefault="00AB75A5" w:rsidP="00981F7B"/>
    <w:p w14:paraId="6C615CA3" w14:textId="77777777" w:rsidR="00AB75A5" w:rsidRDefault="00AB75A5" w:rsidP="00981F7B"/>
    <w:p w14:paraId="1FC597B6" w14:textId="77777777" w:rsidR="00AB75A5" w:rsidRDefault="00AB75A5" w:rsidP="00981F7B"/>
    <w:p w14:paraId="65F53D97" w14:textId="77777777" w:rsidR="00AB75A5" w:rsidRDefault="00AB75A5" w:rsidP="00981F7B"/>
    <w:p w14:paraId="5F70F3A3" w14:textId="77777777" w:rsidR="00AB75A5" w:rsidRDefault="00AB75A5" w:rsidP="00981F7B"/>
    <w:p w14:paraId="22A0A516" w14:textId="77777777" w:rsidR="00AB75A5" w:rsidRDefault="00AB75A5" w:rsidP="00981F7B"/>
    <w:p w14:paraId="34BAFD44" w14:textId="77777777" w:rsidR="00AB75A5" w:rsidRDefault="00AB75A5" w:rsidP="00981F7B"/>
    <w:p w14:paraId="1484ADF2" w14:textId="77777777" w:rsidR="00AB75A5" w:rsidRDefault="00AB75A5" w:rsidP="00981F7B"/>
    <w:p w14:paraId="6717B419" w14:textId="77777777" w:rsidR="00AB75A5" w:rsidRDefault="00AB75A5" w:rsidP="00981F7B"/>
    <w:p w14:paraId="2555EF40" w14:textId="77777777" w:rsidR="00AB75A5" w:rsidRDefault="00AB75A5" w:rsidP="00981F7B"/>
    <w:p w14:paraId="5947FF45" w14:textId="77777777" w:rsidR="00AB75A5" w:rsidRDefault="00AB75A5" w:rsidP="00981F7B"/>
    <w:p w14:paraId="6591BC6F" w14:textId="77777777" w:rsidR="00AB75A5" w:rsidRDefault="00AB75A5" w:rsidP="00981F7B"/>
    <w:p w14:paraId="739FDFF1" w14:textId="77777777" w:rsidR="00AB75A5" w:rsidRDefault="00AB75A5" w:rsidP="00981F7B"/>
    <w:p w14:paraId="733F8E7C" w14:textId="77777777" w:rsidR="00AB75A5" w:rsidRDefault="00AB75A5" w:rsidP="00981F7B"/>
    <w:p w14:paraId="7DE3452B" w14:textId="77777777" w:rsidR="00AB75A5" w:rsidRDefault="00AB75A5" w:rsidP="00981F7B"/>
    <w:p w14:paraId="6DA46A28" w14:textId="77777777" w:rsidR="00AB75A5" w:rsidRDefault="00AB75A5" w:rsidP="00981F7B"/>
    <w:p w14:paraId="4F36B3F9" w14:textId="77777777" w:rsidR="00AB75A5" w:rsidRDefault="00AB75A5" w:rsidP="00981F7B"/>
    <w:p w14:paraId="128F80CA" w14:textId="77777777" w:rsidR="00AB75A5" w:rsidRDefault="00AB75A5" w:rsidP="00981F7B"/>
    <w:p w14:paraId="5FB9C21A" w14:textId="77777777" w:rsidR="00AB75A5" w:rsidRDefault="00AB75A5" w:rsidP="00981F7B"/>
    <w:p w14:paraId="78FA974F" w14:textId="77777777" w:rsidR="00AB75A5" w:rsidRDefault="00AB75A5" w:rsidP="00981F7B"/>
    <w:p w14:paraId="727FD099" w14:textId="74584276" w:rsidR="00981F7B" w:rsidRDefault="00981F7B" w:rsidP="00981F7B">
      <w:r>
        <w:lastRenderedPageBreak/>
        <w:t>Lanceerpunt: impressie lanceerkamer pompstation Winsemius</w:t>
      </w:r>
    </w:p>
    <w:p w14:paraId="2D7C32E1" w14:textId="386FEA31" w:rsidR="00981F7B" w:rsidRDefault="00E4534A" w:rsidP="00981F7B">
      <w:r w:rsidRPr="001E0D7B">
        <w:rPr>
          <w:noProof/>
        </w:rPr>
        <w:pict w14:anchorId="74032A05">
          <v:shape id="Picture 21" o:spid="_x0000_i1026" type="#_x0000_t75" style="width:351pt;height:468pt;visibility:visible;mso-wrap-style:square">
            <v:imagedata r:id="rId14" o:title=""/>
          </v:shape>
        </w:pict>
      </w:r>
    </w:p>
    <w:p w14:paraId="1BA9F223" w14:textId="77777777" w:rsidR="00981F7B" w:rsidRDefault="00981F7B" w:rsidP="00981F7B"/>
    <w:p w14:paraId="1A85287E" w14:textId="32204954" w:rsidR="00981F7B" w:rsidRDefault="00981F7B" w:rsidP="00981F7B">
      <w:r>
        <w:lastRenderedPageBreak/>
        <w:t>Opvangvoorziening: kooi constructie voor opvangen zachte prop.</w:t>
      </w:r>
    </w:p>
    <w:p w14:paraId="61633D72" w14:textId="716A0EF5" w:rsidR="00981F7B" w:rsidRPr="003B55BF" w:rsidRDefault="00E4534A" w:rsidP="00981F7B">
      <w:r w:rsidRPr="001E0D7B">
        <w:rPr>
          <w:noProof/>
        </w:rPr>
        <w:pict w14:anchorId="24587AC1">
          <v:shape id="Picture 22" o:spid="_x0000_i1025" type="#_x0000_t75" style="width:344.25pt;height:459pt;visibility:visible;mso-wrap-style:square">
            <v:imagedata r:id="rId15" o:title=""/>
          </v:shape>
        </w:pict>
      </w:r>
    </w:p>
    <w:sectPr w:rsidR="00981F7B" w:rsidRPr="003B55BF" w:rsidSect="00A95517">
      <w:head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A5690" w14:textId="77777777" w:rsidR="00B0793C" w:rsidRDefault="00B0793C" w:rsidP="00E17AB8">
      <w:r>
        <w:separator/>
      </w:r>
    </w:p>
  </w:endnote>
  <w:endnote w:type="continuationSeparator" w:id="0">
    <w:p w14:paraId="06BC08C3" w14:textId="77777777" w:rsidR="00B0793C" w:rsidRDefault="00B0793C" w:rsidP="00E1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94666" w14:textId="77777777" w:rsidR="00B0793C" w:rsidRDefault="00B0793C" w:rsidP="00E17AB8">
      <w:r>
        <w:separator/>
      </w:r>
    </w:p>
  </w:footnote>
  <w:footnote w:type="continuationSeparator" w:id="0">
    <w:p w14:paraId="5FC20812" w14:textId="77777777" w:rsidR="00B0793C" w:rsidRDefault="00B0793C" w:rsidP="00E1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0E863" w14:textId="6DB69E35" w:rsidR="00E17AB8" w:rsidRDefault="00124DCA">
    <w:pPr>
      <w:pStyle w:val="Kop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3680">
      <w:rPr>
        <w:noProof/>
      </w:rPr>
      <w:t>8</w:t>
    </w:r>
    <w:r>
      <w:rPr>
        <w:noProof/>
      </w:rPr>
      <w:fldChar w:fldCharType="end"/>
    </w:r>
  </w:p>
  <w:p w14:paraId="6DE0121A" w14:textId="77777777" w:rsidR="00E17AB8" w:rsidRDefault="00E17A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FECD0A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879F8"/>
    <w:multiLevelType w:val="multilevel"/>
    <w:tmpl w:val="D6BCA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A022639"/>
    <w:multiLevelType w:val="multilevel"/>
    <w:tmpl w:val="958ED9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296583"/>
    <w:multiLevelType w:val="multilevel"/>
    <w:tmpl w:val="CDD636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8257B6E"/>
    <w:multiLevelType w:val="multilevel"/>
    <w:tmpl w:val="041ACF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D502AE2"/>
    <w:multiLevelType w:val="multilevel"/>
    <w:tmpl w:val="7AFC8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 w:val="0"/>
        <w:i w:val="0"/>
        <w:sz w:val="19"/>
        <w:szCs w:val="1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sz w:val="19"/>
        <w:szCs w:val="19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27F139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72F619A"/>
    <w:multiLevelType w:val="multilevel"/>
    <w:tmpl w:val="958ED9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B2D0855"/>
    <w:multiLevelType w:val="multilevel"/>
    <w:tmpl w:val="40F20E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3423441"/>
    <w:multiLevelType w:val="multilevel"/>
    <w:tmpl w:val="3DA8C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CE01DB1"/>
    <w:multiLevelType w:val="multilevel"/>
    <w:tmpl w:val="72DA83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382B1B"/>
    <w:multiLevelType w:val="multilevel"/>
    <w:tmpl w:val="958ED9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B55156E"/>
    <w:multiLevelType w:val="multilevel"/>
    <w:tmpl w:val="958ED9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F377DA8"/>
    <w:multiLevelType w:val="multilevel"/>
    <w:tmpl w:val="958ED9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9996B13"/>
    <w:multiLevelType w:val="multilevel"/>
    <w:tmpl w:val="DA243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0147242"/>
    <w:multiLevelType w:val="multilevel"/>
    <w:tmpl w:val="3F34F94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9C4F5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A1F4444"/>
    <w:multiLevelType w:val="multilevel"/>
    <w:tmpl w:val="9426FE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5"/>
  </w:num>
  <w:num w:numId="5">
    <w:abstractNumId w:val="5"/>
  </w:num>
  <w:num w:numId="6">
    <w:abstractNumId w:val="16"/>
  </w:num>
  <w:num w:numId="7">
    <w:abstractNumId w:val="6"/>
  </w:num>
  <w:num w:numId="8">
    <w:abstractNumId w:val="10"/>
  </w:num>
  <w:num w:numId="9">
    <w:abstractNumId w:val="10"/>
  </w:num>
  <w:num w:numId="10">
    <w:abstractNumId w:val="10"/>
  </w:num>
  <w:num w:numId="11">
    <w:abstractNumId w:val="7"/>
  </w:num>
  <w:num w:numId="12">
    <w:abstractNumId w:val="9"/>
  </w:num>
  <w:num w:numId="13">
    <w:abstractNumId w:val="3"/>
  </w:num>
  <w:num w:numId="14">
    <w:abstractNumId w:val="4"/>
  </w:num>
  <w:num w:numId="15">
    <w:abstractNumId w:val="1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0"/>
  </w:num>
  <w:num w:numId="22">
    <w:abstractNumId w:val="10"/>
  </w:num>
  <w:num w:numId="23">
    <w:abstractNumId w:val="10"/>
  </w:num>
  <w:num w:numId="24">
    <w:abstractNumId w:val="15"/>
  </w:num>
  <w:num w:numId="25">
    <w:abstractNumId w:val="8"/>
  </w:num>
  <w:num w:numId="26">
    <w:abstractNumId w:val="1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7AB8"/>
    <w:rsid w:val="00014951"/>
    <w:rsid w:val="0002641A"/>
    <w:rsid w:val="00062C73"/>
    <w:rsid w:val="000918CC"/>
    <w:rsid w:val="00124DCA"/>
    <w:rsid w:val="00157169"/>
    <w:rsid w:val="00186631"/>
    <w:rsid w:val="00200CB1"/>
    <w:rsid w:val="002127F2"/>
    <w:rsid w:val="002320EB"/>
    <w:rsid w:val="00255793"/>
    <w:rsid w:val="002A359D"/>
    <w:rsid w:val="002C2502"/>
    <w:rsid w:val="002C751A"/>
    <w:rsid w:val="002D7456"/>
    <w:rsid w:val="002F7261"/>
    <w:rsid w:val="00362F14"/>
    <w:rsid w:val="003B55BF"/>
    <w:rsid w:val="003E583F"/>
    <w:rsid w:val="00475BF3"/>
    <w:rsid w:val="0051626C"/>
    <w:rsid w:val="0051626D"/>
    <w:rsid w:val="00535304"/>
    <w:rsid w:val="00545CEA"/>
    <w:rsid w:val="005E41DB"/>
    <w:rsid w:val="00707EBB"/>
    <w:rsid w:val="00791C28"/>
    <w:rsid w:val="007A1E3D"/>
    <w:rsid w:val="007B7B0A"/>
    <w:rsid w:val="008824B6"/>
    <w:rsid w:val="008C33C3"/>
    <w:rsid w:val="008E49DF"/>
    <w:rsid w:val="009657C2"/>
    <w:rsid w:val="00981F7B"/>
    <w:rsid w:val="009836FC"/>
    <w:rsid w:val="0098512B"/>
    <w:rsid w:val="00A11B9E"/>
    <w:rsid w:val="00A74946"/>
    <w:rsid w:val="00A95517"/>
    <w:rsid w:val="00AB75A5"/>
    <w:rsid w:val="00B0793C"/>
    <w:rsid w:val="00BE4F39"/>
    <w:rsid w:val="00C23C0F"/>
    <w:rsid w:val="00CA04D1"/>
    <w:rsid w:val="00CB00F9"/>
    <w:rsid w:val="00DA25FC"/>
    <w:rsid w:val="00DB28C9"/>
    <w:rsid w:val="00E17AB8"/>
    <w:rsid w:val="00E4534A"/>
    <w:rsid w:val="00EC2197"/>
    <w:rsid w:val="00EC7F8F"/>
    <w:rsid w:val="00F01588"/>
    <w:rsid w:val="00F11A0C"/>
    <w:rsid w:val="00FA3680"/>
    <w:rsid w:val="00FA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  <o:rules v:ext="edit">
        <o:r id="V:Rule1" type="connector" idref="#AutoShape 7"/>
        <o:r id="V:Rule2" type="connector" idref="#AutoShape 6"/>
        <o:r id="V:Rule3" type="connector" idref="#AutoShape 3"/>
        <o:r id="V:Rule4" type="connector" idref="#AutoShape 2"/>
        <o:r id="V:Rule5" type="connector" idref="#AutoShape 4"/>
        <o:r id="V:Rule6" type="callout" idref="#AutoShape 5"/>
      </o:rules>
    </o:shapelayout>
  </w:shapeDefaults>
  <w:decimalSymbol w:val=","/>
  <w:listSeparator w:val=";"/>
  <w14:docId w14:val="122C9A05"/>
  <w15:docId w15:val="{7C07A227-C678-453A-8BD4-8979219E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17AB8"/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autoRedefine/>
    <w:qFormat/>
    <w:rsid w:val="003B55BF"/>
    <w:pPr>
      <w:keepNext/>
      <w:numPr>
        <w:numId w:val="24"/>
      </w:numPr>
      <w:outlineLvl w:val="0"/>
    </w:pPr>
    <w:rPr>
      <w:rFonts w:cs="Verdana"/>
      <w:b/>
      <w:bCs/>
    </w:rPr>
  </w:style>
  <w:style w:type="paragraph" w:styleId="Kop2">
    <w:name w:val="heading 2"/>
    <w:basedOn w:val="Standaard"/>
    <w:next w:val="Standaard"/>
    <w:autoRedefine/>
    <w:qFormat/>
    <w:rsid w:val="003B55BF"/>
    <w:pPr>
      <w:keepNext/>
      <w:numPr>
        <w:ilvl w:val="1"/>
        <w:numId w:val="24"/>
      </w:numPr>
      <w:spacing w:before="240" w:after="60"/>
      <w:outlineLvl w:val="1"/>
    </w:pPr>
    <w:rPr>
      <w:rFonts w:cs="Verdana"/>
      <w:b/>
      <w:bCs/>
      <w:i/>
      <w:iCs/>
    </w:rPr>
  </w:style>
  <w:style w:type="paragraph" w:styleId="Kop3">
    <w:name w:val="heading 3"/>
    <w:basedOn w:val="Standaard"/>
    <w:next w:val="Standaard"/>
    <w:autoRedefine/>
    <w:qFormat/>
    <w:rsid w:val="003B55BF"/>
    <w:pPr>
      <w:keepNext/>
      <w:numPr>
        <w:ilvl w:val="2"/>
        <w:numId w:val="24"/>
      </w:numPr>
      <w:spacing w:before="240" w:after="60"/>
      <w:outlineLvl w:val="2"/>
    </w:pPr>
    <w:rPr>
      <w:rFonts w:cs="Verdan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uiPriority w:val="99"/>
    <w:semiHidden/>
    <w:unhideWhenUsed/>
    <w:rsid w:val="00E17AB8"/>
    <w:pPr>
      <w:ind w:left="283" w:hanging="283"/>
    </w:pPr>
  </w:style>
  <w:style w:type="paragraph" w:styleId="Lijstopsomteken">
    <w:name w:val="List Bullet"/>
    <w:basedOn w:val="Standaard"/>
    <w:uiPriority w:val="99"/>
    <w:semiHidden/>
    <w:unhideWhenUsed/>
    <w:rsid w:val="00E17AB8"/>
    <w:pPr>
      <w:numPr>
        <w:numId w:val="27"/>
      </w:numPr>
    </w:pPr>
  </w:style>
  <w:style w:type="paragraph" w:styleId="Afsluiting">
    <w:name w:val="Closing"/>
    <w:basedOn w:val="Standaard"/>
    <w:link w:val="AfsluitingChar"/>
    <w:uiPriority w:val="99"/>
    <w:semiHidden/>
    <w:unhideWhenUsed/>
    <w:rsid w:val="00E17AB8"/>
    <w:pPr>
      <w:ind w:left="4252"/>
    </w:pPr>
  </w:style>
  <w:style w:type="character" w:customStyle="1" w:styleId="AfsluitingChar">
    <w:name w:val="Afsluiting Char"/>
    <w:link w:val="Afsluiting"/>
    <w:uiPriority w:val="99"/>
    <w:semiHidden/>
    <w:rsid w:val="00E17AB8"/>
    <w:rPr>
      <w:rFonts w:ascii="Calibri" w:eastAsia="Calibri" w:hAnsi="Calibri" w:cs="Times New Roman"/>
      <w:sz w:val="22"/>
      <w:szCs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17AB8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rsid w:val="00E17AB8"/>
    <w:rPr>
      <w:rFonts w:ascii="Calibri" w:eastAsia="Calibri" w:hAnsi="Calibri" w:cs="Times New Roman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17AB8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rsid w:val="00E17AB8"/>
    <w:rPr>
      <w:rFonts w:ascii="Calibri" w:eastAsia="Calibri" w:hAnsi="Calibri" w:cs="Times New Roman"/>
      <w:sz w:val="22"/>
      <w:szCs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17AB8"/>
  </w:style>
  <w:style w:type="character" w:customStyle="1" w:styleId="AanhefChar">
    <w:name w:val="Aanhef Char"/>
    <w:link w:val="Aanhef"/>
    <w:uiPriority w:val="99"/>
    <w:semiHidden/>
    <w:rsid w:val="00E17AB8"/>
    <w:rPr>
      <w:rFonts w:ascii="Calibri" w:eastAsia="Calibri" w:hAnsi="Calibri" w:cs="Times New Roman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17AB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17AB8"/>
    <w:rPr>
      <w:rFonts w:ascii="Calibri" w:eastAsia="Calibri" w:hAnsi="Calibri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17A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17AB8"/>
    <w:rPr>
      <w:rFonts w:ascii="Calibri" w:eastAsia="Calibri" w:hAnsi="Calibri" w:cs="Times New Roman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7A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17AB8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981F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4F7A67F8.dotm</Template>
  <TotalTime>0</TotalTime>
  <Pages>10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van Delfland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dvandentempel</dc:creator>
  <cp:keywords/>
  <dc:description/>
  <cp:lastModifiedBy>Mostert, Merel</cp:lastModifiedBy>
  <cp:revision>2</cp:revision>
  <cp:lastPrinted>2012-08-30T06:33:00Z</cp:lastPrinted>
  <dcterms:created xsi:type="dcterms:W3CDTF">2021-02-10T12:53:00Z</dcterms:created>
  <dcterms:modified xsi:type="dcterms:W3CDTF">2021-02-10T12:53:00Z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-1682167525</vt:i4>
  </property>
  <property fmtid="{D5CDD505-2E9C-101B-9397-08002B2CF9AE}" pid="3" name="_NewReviewCycle">
    <vt:lpwstr/>
  </property>
  <property fmtid="{D5CDD505-2E9C-101B-9397-08002B2CF9AE}" pid="4" name="_EmailSubject">
    <vt:lpwstr>Marktconsultatie Brielsemeerleiding,</vt:lpwstr>
  </property>
  <property fmtid="{D5CDD505-2E9C-101B-9397-08002B2CF9AE}" pid="5" name="_AuthorEmail">
    <vt:lpwstr>dvandentempel@hhdelfland.nl</vt:lpwstr>
  </property>
  <property fmtid="{D5CDD505-2E9C-101B-9397-08002B2CF9AE}" pid="6" name="_AuthorEmailDisplayName">
    <vt:lpwstr>Tempel, Dick van den</vt:lpwstr>
  </property>
  <property fmtid="{D5CDD505-2E9C-101B-9397-08002B2CF9AE}" pid="7" name="_PreviousAdHocReviewCycleID">
    <vt:i4>1462719704</vt:i4>
  </property>
  <property fmtid="{D5CDD505-2E9C-101B-9397-08002B2CF9AE}" pid="8" name="_ReviewingToolsShownOnce">
    <vt:lpwstr/>
  </property>
</Properties>
</file>