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2E106" w14:textId="77777777"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p>
    <w:p w14:paraId="4042E107" w14:textId="77777777" w:rsidR="00DB72F6" w:rsidRPr="00BA2170" w:rsidRDefault="00DB72F6" w:rsidP="00DB72F6">
      <w:pPr>
        <w:jc w:val="both"/>
        <w:rPr>
          <w:b/>
        </w:rPr>
      </w:pPr>
    </w:p>
    <w:p w14:paraId="4042E108" w14:textId="0A85B8B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r w:rsidR="00B05077">
        <w:rPr>
          <w:b/>
          <w:i/>
        </w:rPr>
        <w:t>C</w:t>
      </w:r>
      <w:r w:rsidRPr="0088197F">
        <w:rPr>
          <w:b/>
          <w:i/>
        </w:rPr>
        <w:t xml:space="preserve">ombinanten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Inschrijver/Combinant</w:t>
      </w:r>
      <w:r w:rsidRPr="00076880">
        <w:t>:</w:t>
      </w:r>
    </w:p>
    <w:p w14:paraId="4042E10B" w14:textId="77777777" w:rsidR="00DB72F6" w:rsidRPr="00827E78" w:rsidRDefault="00DB72F6" w:rsidP="00DB72F6">
      <w:pPr>
        <w:jc w:val="both"/>
        <w:rPr>
          <w:b/>
          <w:color w:val="000000" w:themeColor="text1"/>
        </w:rPr>
      </w:pPr>
    </w:p>
    <w:p w14:paraId="4042E10C" w14:textId="3AD2C90A" w:rsidR="00DB72F6" w:rsidRPr="00076880" w:rsidRDefault="00DB72F6" w:rsidP="00DB72F6">
      <w:pPr>
        <w:pStyle w:val="DHSubopsomming"/>
      </w:pPr>
      <w:r w:rsidRPr="00076880">
        <w:t xml:space="preserve">dat </w:t>
      </w:r>
      <w:r>
        <w:t>Inschrijver/Combinatie</w:t>
      </w:r>
      <w:r w:rsidRPr="00076880">
        <w:t xml:space="preserve"> </w:t>
      </w:r>
      <w:r>
        <w:t xml:space="preserve">instemt met en voldoet aan de </w:t>
      </w:r>
      <w:r w:rsidRPr="005D22DF">
        <w:t>minimum</w:t>
      </w:r>
      <w:r>
        <w:t xml:space="preserve"> </w:t>
      </w:r>
      <w:r w:rsidRPr="005D22DF">
        <w:t>(gunnings</w:t>
      </w:r>
      <w:r>
        <w:t>-</w:t>
      </w:r>
      <w:r w:rsidRPr="005D22DF">
        <w:t>)eisen</w:t>
      </w:r>
      <w:r>
        <w:t xml:space="preserve"> zoals beschreven in </w:t>
      </w:r>
      <w:r w:rsidRPr="00FF01E3">
        <w:t xml:space="preserve">hoofdstuk </w:t>
      </w:r>
      <w:r w:rsidR="00FF01E3">
        <w:t>10</w:t>
      </w:r>
      <w:r>
        <w:t xml:space="preserve"> van de Aanbestedingsleidraad</w:t>
      </w:r>
      <w:r w:rsidRPr="00076880">
        <w:t xml:space="preserve">; </w:t>
      </w:r>
    </w:p>
    <w:p w14:paraId="4042E10D" w14:textId="77777777" w:rsidR="00DB72F6" w:rsidRDefault="00DB72F6" w:rsidP="00DB72F6">
      <w:pPr>
        <w:ind w:left="720" w:hanging="720"/>
        <w:jc w:val="both"/>
      </w:pPr>
    </w:p>
    <w:p w14:paraId="4042E111" w14:textId="0662D328" w:rsidR="00DB72F6" w:rsidRPr="00076880" w:rsidRDefault="00DB72F6" w:rsidP="00D264BA">
      <w:pPr>
        <w:pStyle w:val="DHSubopsomming"/>
      </w:pPr>
      <w:r w:rsidRPr="00076880">
        <w:t xml:space="preserve">dat </w:t>
      </w:r>
      <w:r>
        <w:t>Inschrijver/Combinatie</w:t>
      </w:r>
      <w:r w:rsidRPr="00076880">
        <w:t xml:space="preserve"> de overeenkomst conform </w:t>
      </w:r>
      <w:r>
        <w:t xml:space="preserve">zijn </w:t>
      </w:r>
      <w:r w:rsidR="00D264BA">
        <w:t>I</w:t>
      </w:r>
      <w:r>
        <w:t>nschrijving uitvoert</w:t>
      </w:r>
      <w:r w:rsidRPr="00076880">
        <w:t>.</w:t>
      </w:r>
    </w:p>
    <w:p w14:paraId="4042E112" w14:textId="77777777" w:rsidR="00DB72F6" w:rsidRPr="00BA2170" w:rsidRDefault="00DB72F6" w:rsidP="00D264BA">
      <w:pPr>
        <w:pStyle w:val="DHSubopsomming"/>
        <w:numPr>
          <w:ilvl w:val="0"/>
          <w:numId w:val="0"/>
        </w:numPr>
        <w:ind w:left="568"/>
      </w:pPr>
    </w:p>
    <w:p w14:paraId="4042E113" w14:textId="0420D369" w:rsidR="00DB72F6" w:rsidRDefault="00DB72F6" w:rsidP="00D264BA">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FF01E3">
        <w:t xml:space="preserve"> </w:t>
      </w:r>
      <w:r w:rsidRPr="00FC308D">
        <w:t>zoals beschreven in de</w:t>
      </w:r>
      <w:r>
        <w:t>ze</w:t>
      </w:r>
      <w:r w:rsidRPr="00FC308D">
        <w:t xml:space="preserve"> </w:t>
      </w:r>
      <w:r>
        <w:t>Aanbestedingsleidraad</w:t>
      </w:r>
      <w:r w:rsidRPr="00FC308D">
        <w:t>;</w:t>
      </w:r>
    </w:p>
    <w:p w14:paraId="4042E114" w14:textId="77777777" w:rsidR="00DB72F6" w:rsidRDefault="00DB72F6" w:rsidP="00D264BA">
      <w:pPr>
        <w:pStyle w:val="DHSubopsomming"/>
        <w:numPr>
          <w:ilvl w:val="0"/>
          <w:numId w:val="0"/>
        </w:numPr>
        <w:ind w:left="568"/>
      </w:pPr>
    </w:p>
    <w:p w14:paraId="4042E115" w14:textId="77777777" w:rsidR="00DB72F6" w:rsidRPr="00BA2170" w:rsidRDefault="00DB72F6" w:rsidP="00D264BA">
      <w:pPr>
        <w:pStyle w:val="DHSubopsomming"/>
      </w:pPr>
      <w:r w:rsidRPr="00BA2170">
        <w:t xml:space="preserve">dat </w:t>
      </w:r>
      <w:r>
        <w:t>Inschrijver/Combinatie</w:t>
      </w:r>
      <w:r w:rsidRPr="00BA2170">
        <w:t xml:space="preserve"> instemt met en voldoet aan de antwoorden zoals gegeven in de Nota’s van Inlichtingen;</w:t>
      </w:r>
    </w:p>
    <w:p w14:paraId="4042E116" w14:textId="77777777" w:rsidR="00DB72F6" w:rsidRPr="00BA2170" w:rsidRDefault="00DB72F6" w:rsidP="00D264BA">
      <w:pPr>
        <w:pStyle w:val="DHSubopsomming"/>
        <w:numPr>
          <w:ilvl w:val="0"/>
          <w:numId w:val="0"/>
        </w:numPr>
        <w:ind w:left="568"/>
      </w:pPr>
    </w:p>
    <w:p w14:paraId="4042E117" w14:textId="470BFBDA" w:rsidR="00DB72F6" w:rsidRDefault="00DB72F6" w:rsidP="00D264BA">
      <w:pPr>
        <w:pStyle w:val="DHSubopsomming"/>
      </w:pPr>
      <w:r w:rsidRPr="00BA2170">
        <w:t xml:space="preserve">dat </w:t>
      </w:r>
      <w:r>
        <w:t>Inschrijver/Combinatie</w:t>
      </w:r>
      <w:r w:rsidRPr="00BA2170">
        <w:t xml:space="preserve"> de conceptovereenkomst accepteert.</w:t>
      </w:r>
    </w:p>
    <w:p w14:paraId="5E04F50B" w14:textId="77777777" w:rsidR="001417BB" w:rsidRDefault="001417BB" w:rsidP="00D264BA">
      <w:pPr>
        <w:pStyle w:val="Lijstalinea"/>
      </w:pPr>
    </w:p>
    <w:p w14:paraId="767ABF2C" w14:textId="14DA06ED" w:rsidR="001417BB" w:rsidRDefault="001417BB" w:rsidP="00D264BA">
      <w:pPr>
        <w:pStyle w:val="DHSubopsomming"/>
      </w:pPr>
      <w: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122A2954" w14:textId="77777777" w:rsidR="00FF01E3" w:rsidRDefault="00FF01E3" w:rsidP="00FF01E3">
      <w:pPr>
        <w:spacing w:line="240" w:lineRule="auto"/>
        <w:jc w:val="both"/>
        <w:rPr>
          <w:highlight w:val="green"/>
        </w:rPr>
      </w:pPr>
    </w:p>
    <w:p w14:paraId="4042E122" w14:textId="1D1A39DA" w:rsidR="00DB72F6" w:rsidRPr="00FF01E3" w:rsidRDefault="00DB72F6" w:rsidP="00FF01E3">
      <w:pPr>
        <w:pStyle w:val="Lijstalinea"/>
        <w:numPr>
          <w:ilvl w:val="0"/>
          <w:numId w:val="20"/>
        </w:numPr>
        <w:spacing w:line="240" w:lineRule="auto"/>
        <w:jc w:val="both"/>
      </w:pPr>
      <w:r w:rsidRPr="00FF01E3">
        <w:t>dat Inschrijver/combinatie zich hierbij inschrijft voor de (het) volgende Perce(e)l(en):</w:t>
      </w:r>
    </w:p>
    <w:p w14:paraId="4042E123" w14:textId="77777777" w:rsidR="00DB72F6" w:rsidRPr="00FF01E3" w:rsidRDefault="00DB72F6" w:rsidP="00DB72F6">
      <w:pPr>
        <w:jc w:val="both"/>
      </w:pPr>
    </w:p>
    <w:p w14:paraId="4042E124" w14:textId="77777777" w:rsidR="00DB72F6" w:rsidRPr="00FF01E3" w:rsidRDefault="00DB72F6" w:rsidP="00DB72F6">
      <w:pPr>
        <w:jc w:val="both"/>
      </w:pPr>
      <w:r w:rsidRPr="00FF01E3">
        <w:t>□ – Perceel 1</w:t>
      </w:r>
    </w:p>
    <w:p w14:paraId="4042E125" w14:textId="4051AFFB" w:rsidR="00DB72F6" w:rsidRDefault="00DB72F6" w:rsidP="00DB72F6">
      <w:pPr>
        <w:jc w:val="both"/>
      </w:pPr>
      <w:r w:rsidRPr="00FF01E3">
        <w:t>□ – Perceel 2</w:t>
      </w:r>
    </w:p>
    <w:p w14:paraId="5BA41FDB" w14:textId="041C167A" w:rsidR="00AA6420" w:rsidRPr="00FF01E3" w:rsidRDefault="00AA6420" w:rsidP="00AA6420">
      <w:pPr>
        <w:jc w:val="both"/>
      </w:pPr>
      <w:r w:rsidRPr="00FF01E3">
        <w:t xml:space="preserve">□ – Perceel </w:t>
      </w:r>
      <w:r>
        <w:t>3</w:t>
      </w:r>
    </w:p>
    <w:p w14:paraId="4042E127" w14:textId="38BA6B0F" w:rsidR="00DB72F6" w:rsidRPr="00186B8E" w:rsidRDefault="00DB72F6" w:rsidP="00DB72F6">
      <w:pPr>
        <w:jc w:val="both"/>
      </w:pPr>
    </w:p>
    <w:p w14:paraId="4042E128" w14:textId="77777777" w:rsidR="00DB72F6" w:rsidRPr="00186B8E" w:rsidRDefault="00DB72F6" w:rsidP="00DB72F6">
      <w:pPr>
        <w:jc w:val="both"/>
      </w:pPr>
    </w:p>
    <w:p w14:paraId="4042E129" w14:textId="77777777" w:rsidR="00DB72F6" w:rsidRDefault="00DB72F6" w:rsidP="00DB72F6">
      <w:pPr>
        <w:jc w:val="both"/>
      </w:pPr>
      <w:r w:rsidRPr="00BA2170">
        <w:t>Aldus opgemaakt en naar waarheid rechtsgeldig (bevoegd) ondertekend:</w:t>
      </w:r>
    </w:p>
    <w:p w14:paraId="71F950F4" w14:textId="2BE56E2C" w:rsidR="0071310A" w:rsidRDefault="0071310A" w:rsidP="00DB72F6">
      <w:pPr>
        <w:jc w:val="both"/>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B53C80" w14:paraId="072F22AD" w14:textId="77777777" w:rsidTr="00F27211">
        <w:trPr>
          <w:trHeight w:val="340"/>
        </w:trPr>
        <w:tc>
          <w:tcPr>
            <w:tcW w:w="4373" w:type="dxa"/>
          </w:tcPr>
          <w:p w14:paraId="27841F9C" w14:textId="021EA216" w:rsidR="0071310A" w:rsidRPr="0071310A" w:rsidRDefault="00D264BA" w:rsidP="00F27211">
            <w:r>
              <w:t>Datum</w:t>
            </w:r>
            <w:r w:rsidR="0071310A" w:rsidRPr="0071310A">
              <w:t>:</w:t>
            </w:r>
          </w:p>
        </w:tc>
        <w:tc>
          <w:tcPr>
            <w:tcW w:w="4373" w:type="dxa"/>
          </w:tcPr>
          <w:p w14:paraId="12BD6743" w14:textId="7F6B01CF" w:rsidR="0071310A" w:rsidRPr="00FF01E3" w:rsidRDefault="00D264BA" w:rsidP="00F27211">
            <w:pPr>
              <w:rPr>
                <w:rFonts w:eastAsiaTheme="minorHAnsi"/>
                <w:lang w:eastAsia="en-US"/>
              </w:rPr>
            </w:pPr>
            <w:r w:rsidRPr="00FF01E3">
              <w:rPr>
                <w:rFonts w:eastAsiaTheme="minorHAnsi"/>
                <w:lang w:eastAsia="en-US"/>
              </w:rPr>
              <w:t>Datum</w:t>
            </w:r>
            <w:r w:rsidR="0071310A" w:rsidRPr="00FF01E3">
              <w:rPr>
                <w:rFonts w:eastAsiaTheme="minorHAnsi"/>
                <w:lang w:eastAsia="en-US"/>
              </w:rPr>
              <w:t>:</w:t>
            </w:r>
          </w:p>
        </w:tc>
      </w:tr>
      <w:tr w:rsidR="0071310A" w:rsidRPr="00B53C80" w14:paraId="33CD9F0E" w14:textId="77777777" w:rsidTr="00F27211">
        <w:trPr>
          <w:trHeight w:val="340"/>
        </w:trPr>
        <w:tc>
          <w:tcPr>
            <w:tcW w:w="4373" w:type="dxa"/>
          </w:tcPr>
          <w:p w14:paraId="3651F634" w14:textId="1FF11893" w:rsidR="0071310A" w:rsidRPr="0071310A" w:rsidRDefault="00D264BA" w:rsidP="00F27211">
            <w:r>
              <w:t>Plaats:</w:t>
            </w:r>
          </w:p>
        </w:tc>
        <w:tc>
          <w:tcPr>
            <w:tcW w:w="4373" w:type="dxa"/>
          </w:tcPr>
          <w:p w14:paraId="015EFAF1" w14:textId="36975FD3" w:rsidR="0071310A" w:rsidRPr="00FF01E3" w:rsidRDefault="00D264BA" w:rsidP="00F27211">
            <w:pPr>
              <w:rPr>
                <w:rFonts w:eastAsiaTheme="minorHAnsi"/>
                <w:lang w:eastAsia="en-US"/>
              </w:rPr>
            </w:pPr>
            <w:r w:rsidRPr="00FF01E3">
              <w:rPr>
                <w:rFonts w:eastAsiaTheme="minorHAnsi"/>
                <w:lang w:eastAsia="en-US"/>
              </w:rPr>
              <w:t>Plaats:</w:t>
            </w:r>
          </w:p>
        </w:tc>
      </w:tr>
      <w:tr w:rsidR="0071310A" w:rsidRPr="00B53C80" w14:paraId="0640842E" w14:textId="77777777" w:rsidTr="00F27211">
        <w:trPr>
          <w:trHeight w:val="340"/>
        </w:trPr>
        <w:tc>
          <w:tcPr>
            <w:tcW w:w="4373" w:type="dxa"/>
          </w:tcPr>
          <w:p w14:paraId="725BBC11" w14:textId="12794FBD" w:rsidR="0071310A" w:rsidRPr="0071310A" w:rsidRDefault="0071310A" w:rsidP="0071310A">
            <w:r w:rsidRPr="0071310A">
              <w:t>Inschrijver</w:t>
            </w:r>
            <w:r>
              <w:t xml:space="preserve"> / </w:t>
            </w:r>
            <w:r w:rsidRPr="0071310A">
              <w:t>Combinant 1</w:t>
            </w:r>
          </w:p>
        </w:tc>
        <w:tc>
          <w:tcPr>
            <w:tcW w:w="4373" w:type="dxa"/>
          </w:tcPr>
          <w:p w14:paraId="444AD7AB" w14:textId="09B54D05" w:rsidR="0071310A" w:rsidRPr="00FF01E3" w:rsidRDefault="0071310A" w:rsidP="00F27211">
            <w:r w:rsidRPr="00FF01E3">
              <w:t>Combinant 2 (indien van toepassing)</w:t>
            </w:r>
          </w:p>
        </w:tc>
      </w:tr>
      <w:tr w:rsidR="0071310A" w:rsidRPr="00B53C80" w14:paraId="55CC270F" w14:textId="77777777" w:rsidTr="00F27211">
        <w:trPr>
          <w:trHeight w:val="340"/>
        </w:trPr>
        <w:tc>
          <w:tcPr>
            <w:tcW w:w="4373" w:type="dxa"/>
          </w:tcPr>
          <w:p w14:paraId="741B9001" w14:textId="12224C81" w:rsidR="0071310A" w:rsidRPr="0071310A" w:rsidRDefault="0071310A" w:rsidP="00F27211">
            <w:r w:rsidRPr="0071310A">
              <w:t>&lt;naam functionaris&gt;</w:t>
            </w:r>
          </w:p>
        </w:tc>
        <w:tc>
          <w:tcPr>
            <w:tcW w:w="4373" w:type="dxa"/>
          </w:tcPr>
          <w:p w14:paraId="60707883" w14:textId="0E37EA40" w:rsidR="0071310A" w:rsidRPr="00FF01E3" w:rsidRDefault="0071310A" w:rsidP="00F27211">
            <w:pPr>
              <w:rPr>
                <w:rFonts w:eastAsiaTheme="minorHAnsi"/>
                <w:lang w:eastAsia="en-US"/>
              </w:rPr>
            </w:pPr>
            <w:r w:rsidRPr="00FF01E3">
              <w:rPr>
                <w:rFonts w:eastAsiaTheme="minorHAnsi"/>
                <w:lang w:eastAsia="en-US"/>
              </w:rPr>
              <w:t>&lt;naam functionaris&gt;</w:t>
            </w:r>
          </w:p>
        </w:tc>
      </w:tr>
      <w:tr w:rsidR="0071310A" w:rsidRPr="00B53C80" w14:paraId="19654BD7" w14:textId="77777777" w:rsidTr="00F27211">
        <w:trPr>
          <w:trHeight w:val="1793"/>
        </w:trPr>
        <w:tc>
          <w:tcPr>
            <w:tcW w:w="4373" w:type="dxa"/>
          </w:tcPr>
          <w:p w14:paraId="140352C1" w14:textId="77777777" w:rsidR="0071310A" w:rsidRDefault="0071310A" w:rsidP="00F27211">
            <w:pPr>
              <w:rPr>
                <w:rFonts w:eastAsiaTheme="minorHAnsi"/>
                <w:lang w:eastAsia="en-US"/>
              </w:rPr>
            </w:pPr>
            <w:r w:rsidRPr="00B53C80">
              <w:rPr>
                <w:rFonts w:eastAsiaTheme="minorHAnsi"/>
                <w:lang w:eastAsia="en-US"/>
              </w:rPr>
              <w:t>Handtekening:</w:t>
            </w:r>
          </w:p>
          <w:p w14:paraId="5E8A6398" w14:textId="77777777" w:rsidR="0071310A" w:rsidRPr="00B53C80" w:rsidRDefault="0071310A" w:rsidP="00F27211">
            <w:pPr>
              <w:rPr>
                <w:rFonts w:eastAsiaTheme="minorHAnsi"/>
              </w:rPr>
            </w:pPr>
          </w:p>
          <w:p w14:paraId="7E1BA1DF" w14:textId="77777777" w:rsidR="0071310A" w:rsidRPr="00B53C80" w:rsidRDefault="0071310A" w:rsidP="00F27211">
            <w:pPr>
              <w:rPr>
                <w:rFonts w:eastAsiaTheme="minorHAnsi"/>
              </w:rPr>
            </w:pPr>
          </w:p>
          <w:p w14:paraId="051DD82F" w14:textId="77777777" w:rsidR="0071310A" w:rsidRPr="00B53C80" w:rsidRDefault="0071310A" w:rsidP="00F27211">
            <w:pPr>
              <w:rPr>
                <w:rFonts w:eastAsiaTheme="minorHAnsi"/>
              </w:rPr>
            </w:pPr>
          </w:p>
          <w:p w14:paraId="64FB3367" w14:textId="77777777" w:rsidR="0071310A" w:rsidRDefault="0071310A" w:rsidP="00F27211">
            <w:pPr>
              <w:rPr>
                <w:lang w:eastAsia="en-US"/>
              </w:rPr>
            </w:pPr>
          </w:p>
          <w:p w14:paraId="13EFD654" w14:textId="77777777" w:rsidR="0071310A" w:rsidRPr="00B53C80" w:rsidRDefault="0071310A" w:rsidP="00F27211">
            <w:pPr>
              <w:rPr>
                <w:lang w:eastAsia="en-US"/>
              </w:rPr>
            </w:pPr>
          </w:p>
        </w:tc>
        <w:tc>
          <w:tcPr>
            <w:tcW w:w="4373" w:type="dxa"/>
          </w:tcPr>
          <w:p w14:paraId="72FE1B2C" w14:textId="77777777" w:rsidR="0071310A" w:rsidRPr="00FF01E3" w:rsidRDefault="0071310A" w:rsidP="00F27211">
            <w:pPr>
              <w:rPr>
                <w:rFonts w:eastAsiaTheme="minorHAnsi"/>
                <w:lang w:eastAsia="en-US"/>
              </w:rPr>
            </w:pPr>
            <w:r w:rsidRPr="00FF01E3">
              <w:rPr>
                <w:rFonts w:eastAsiaTheme="minorHAnsi"/>
                <w:lang w:eastAsia="en-US"/>
              </w:rPr>
              <w:t>Handtekening:</w:t>
            </w:r>
          </w:p>
        </w:tc>
      </w:tr>
    </w:tbl>
    <w:p w14:paraId="7B4547EE" w14:textId="77777777" w:rsidR="0071310A" w:rsidRDefault="0071310A" w:rsidP="00DB72F6">
      <w:pPr>
        <w:jc w:val="both"/>
      </w:pPr>
    </w:p>
    <w:p w14:paraId="4042E139" w14:textId="3B1AFE99" w:rsidR="00DB72F6" w:rsidRPr="0039086C" w:rsidRDefault="00DB72F6" w:rsidP="00DB72F6">
      <w:pPr>
        <w:jc w:val="both"/>
        <w:rPr>
          <w:b/>
          <w:i/>
        </w:rPr>
      </w:pPr>
      <w:bookmarkStart w:id="2" w:name="_GoBack"/>
      <w:bookmarkEnd w:id="2"/>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een uitgebreide toelichting.</w:t>
      </w:r>
    </w:p>
    <w:p w14:paraId="4042E13A" w14:textId="77777777" w:rsidR="004B32EB" w:rsidRPr="004022E4" w:rsidRDefault="004B32EB" w:rsidP="004022E4"/>
    <w:sectPr w:rsidR="004B32EB" w:rsidRPr="004022E4" w:rsidSect="004B32EB">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2E13D" w14:textId="77777777" w:rsidR="002C7BC6" w:rsidRDefault="002C7BC6" w:rsidP="004C03F0">
      <w:pPr>
        <w:spacing w:line="240" w:lineRule="auto"/>
      </w:pPr>
      <w:r>
        <w:separator/>
      </w:r>
    </w:p>
  </w:endnote>
  <w:endnote w:type="continuationSeparator" w:id="0">
    <w:p w14:paraId="4042E13E" w14:textId="77777777"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2" w14:textId="77777777" w:rsidR="002F3382" w:rsidRDefault="002F3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3"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CF08C9">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CF08C9">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2E13B" w14:textId="77777777" w:rsidR="002C7BC6" w:rsidRDefault="002C7BC6" w:rsidP="00D56D37">
      <w:pPr>
        <w:pBdr>
          <w:top w:val="single" w:sz="8" w:space="1" w:color="auto"/>
        </w:pBdr>
        <w:spacing w:line="20" w:lineRule="exact"/>
        <w:ind w:right="6407"/>
      </w:pPr>
    </w:p>
  </w:footnote>
  <w:footnote w:type="continuationSeparator" w:id="0">
    <w:p w14:paraId="4042E13C" w14:textId="77777777" w:rsidR="002C7BC6" w:rsidRDefault="002C7BC6"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3F" w14:textId="77777777" w:rsidR="002F3382" w:rsidRDefault="002F3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3"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B584FD3"/>
    <w:multiLevelType w:val="hybridMultilevel"/>
    <w:tmpl w:val="3CC4743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6" w15:restartNumberingAfterBreak="0">
    <w:nsid w:val="767F3035"/>
    <w:multiLevelType w:val="hybridMultilevel"/>
    <w:tmpl w:val="209093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8"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3"/>
  </w:num>
  <w:num w:numId="13">
    <w:abstractNumId w:val="11"/>
  </w:num>
  <w:num w:numId="14">
    <w:abstractNumId w:val="18"/>
  </w:num>
  <w:num w:numId="15">
    <w:abstractNumId w:val="14"/>
  </w:num>
  <w:num w:numId="16">
    <w:abstractNumId w:val="17"/>
  </w:num>
  <w:num w:numId="17">
    <w:abstractNumId w:val="19"/>
  </w:num>
  <w:num w:numId="18">
    <w:abstractNumId w:val="10"/>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3B70"/>
    <w:rsid w:val="00454B69"/>
    <w:rsid w:val="00456F44"/>
    <w:rsid w:val="00467E16"/>
    <w:rsid w:val="00495798"/>
    <w:rsid w:val="004972F7"/>
    <w:rsid w:val="004A2C31"/>
    <w:rsid w:val="004B32EB"/>
    <w:rsid w:val="004C03F0"/>
    <w:rsid w:val="004E71F1"/>
    <w:rsid w:val="005150D0"/>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A6420"/>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F210B"/>
    <w:rsid w:val="00F20770"/>
    <w:rsid w:val="00F26249"/>
    <w:rsid w:val="00F36F76"/>
    <w:rsid w:val="00F375A1"/>
    <w:rsid w:val="00F509A6"/>
    <w:rsid w:val="00F82B1C"/>
    <w:rsid w:val="00F90AE7"/>
    <w:rsid w:val="00FA02A4"/>
    <w:rsid w:val="00FC2E8A"/>
    <w:rsid w:val="00FC60CB"/>
    <w:rsid w:val="00FD5D69"/>
    <w:rsid w:val="00FE241D"/>
    <w:rsid w:val="00FF01E3"/>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042E106"/>
  <w15:docId w15:val="{1E91432F-023D-47F1-8A69-3D7BF382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Intern</Vertrouwelijkheid>
    <TaxCatchAll xmlns="6eab124c-ca33-4b60-914b-728553abaaa3">
      <Value>18</Value>
      <Value>107</Value>
      <Value>2</Value>
      <Value>1</Value>
    </TaxCatchAll>
    <ebb03eb60f1c456383d550cda2a2ac01 xmlns="6eab124c-ca33-4b60-914b-728553abaaa3">
      <Terms xmlns="http://schemas.microsoft.com/office/infopath/2007/PartnerControls">
        <TermInfo xmlns="http://schemas.microsoft.com/office/infopath/2007/PartnerControls">
          <TermName xmlns="http://schemas.microsoft.com/office/infopath/2007/PartnerControls">Format</TermName>
          <TermId xmlns="http://schemas.microsoft.com/office/infopath/2007/PartnerControls">638db560-3605-4611-a8da-2899b227719f</TermId>
        </TermInfo>
      </Terms>
    </ebb03eb60f1c456383d550cda2a2ac01>
    <TaxKeywordTaxHTField xmlns="6eab124c-ca33-4b60-914b-728553abaaa3">
      <Terms xmlns="http://schemas.microsoft.com/office/infopath/2007/PartnerControls"/>
    </TaxKeywordTaxHTField>
    <d50c7031c3e14e86852728633980e2f5 xmlns="6eab124c-ca33-4b60-914b-728553abaaa3">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Afsluitdatum xmlns="12ea201c-dc8e-410f-9091-38f9fa5d1543" xsi:nil="true"/>
    <ofae577968ed4be8b7cfa6b3c1b2b2a3 xmlns="6eab124c-ca33-4b60-914b-728553abaaa3">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Taakveld xmlns="12ea201c-dc8e-410f-9091-38f9fa5d1543">Alle taakgebieden</Taakveld>
    <Procestype xmlns="12ea201c-dc8e-410f-9091-38f9fa5d1543">0 Losse documenten</Procestype>
    <p029ae155e3448ff930bd1772e820f44 xmlns="6eab124c-ca33-4b60-914b-728553abaaa3">
      <Terms xmlns="http://schemas.microsoft.com/office/infopath/2007/PartnerControls">
        <TermInfo xmlns="http://schemas.microsoft.com/office/infopath/2007/PartnerControls">
          <TermName xmlns="http://schemas.microsoft.com/office/infopath/2007/PartnerControls">2018</TermName>
          <TermId xmlns="http://schemas.microsoft.com/office/infopath/2007/PartnerControls">6a528f31-394a-48e3-bac4-3c58d5ecc0e6</TermId>
        </TermInfo>
      </Terms>
    </p029ae155e3448ff930bd1772e820f44>
    <d45a82be2cc0465891c1e54d891973d6 xmlns="6eab124c-ca33-4b60-914b-728553abaaa3">
      <Terms xmlns="http://schemas.microsoft.com/office/infopath/2007/PartnerControls"/>
    </d45a82be2cc0465891c1e54d891973d6>
    <_dlc_DocId xmlns="6eab124c-ca33-4b60-914b-728553abaaa3">ZUVZ6J7ACTT2-937037669-160</_dlc_DocId>
    <_dlc_DocIdUrl xmlns="6eab124c-ca33-4b60-914b-728553abaaa3">
      <Url>https://samenwerken.denhaag.nl/teams/t18_0054/DS01/_layouts/15/DocIdRedir.aspx?ID=ZUVZ6J7ACTT2-937037669-160</Url>
      <Description>ZUVZ6J7ACTT2-937037669-160</Description>
    </_dlc_DocIdUrl>
    <IconOverlay xmlns="http://schemas.microsoft.com/sharepoint/v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GDH Procesdocument" ma:contentTypeID="0x0101008696D14171FA4CED8F032AD334D7A9EF00BB26A86D3D6A3E47A0F6BE4B7121CB8A" ma:contentTypeVersion="19" ma:contentTypeDescription=" " ma:contentTypeScope="" ma:versionID="2c24f1d319e5103623145d95d87bf188">
  <xsd:schema xmlns:xsd="http://www.w3.org/2001/XMLSchema" xmlns:xs="http://www.w3.org/2001/XMLSchema" xmlns:p="http://schemas.microsoft.com/office/2006/metadata/properties" xmlns:ns2="6eab124c-ca33-4b60-914b-728553abaaa3" xmlns:ns3="528e656d-4f2f-4f1b-a763-6ee946ea4b83" xmlns:ns4="12ea201c-dc8e-410f-9091-38f9fa5d1543" xmlns:ns5="http://schemas.microsoft.com/sharepoint/v4" targetNamespace="http://schemas.microsoft.com/office/2006/metadata/properties" ma:root="true" ma:fieldsID="a5ace17f9badbeef4ac066671b2a0b0a" ns2:_="" ns3:_="" ns4:_="" ns5:_="">
    <xsd:import namespace="6eab124c-ca33-4b60-914b-728553abaaa3"/>
    <xsd:import namespace="528e656d-4f2f-4f1b-a763-6ee946ea4b83"/>
    <xsd:import namespace="12ea201c-dc8e-410f-9091-38f9fa5d1543"/>
    <xsd:import namespace="http://schemas.microsoft.com/sharepoint/v4"/>
    <xsd:element name="properties">
      <xsd:complexType>
        <xsd:sequence>
          <xsd:element name="documentManagement">
            <xsd:complexType>
              <xsd:all>
                <xsd:element ref="ns2:TaxKeywordTaxHTField" minOccurs="0"/>
                <xsd:element ref="ns3:Vertrouwelijkheid" minOccurs="0"/>
                <xsd:element ref="ns4:Afsluitdatum" minOccurs="0"/>
                <xsd:element ref="ns4:Taakveld" minOccurs="0"/>
                <xsd:element ref="ns4:Procestype"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d45a82be2cc0465891c1e54d891973d6" minOccurs="0"/>
                <xsd:element ref="ns2:_dlc_DocIdPersistId" minOccurs="0"/>
                <xsd:element ref="ns2:ebb03eb60f1c456383d550cda2a2ac01" minOccurs="0"/>
                <xsd:element ref="ns2:TaxCatchAll"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b124c-ca33-4b60-914b-728553abaaa3"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Label" ma:index="13" nillable="true" ma:displayName="Catch-all-kolom van taxonomie1" ma:hidden="true" ma:list="{768d0bfe-bb14-42b6-b5ee-4b133698924e}" ma:internalName="TaxCatchAllLabel" ma:readOnly="true" ma:showField="CatchAllDataLabel" ma:web="6eab124c-ca33-4b60-914b-728553abaaa3">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20" nillable="true" ma:taxonomy="true" ma:internalName="d50c7031c3e14e86852728633980e2f5" ma:taxonomyFieldName="Organisatieonderdeel" ma:displayName="Organisatieonderdeel" ma:readOnly="false"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2" nillable="true" ma:taxonomy="true" ma:internalName="p029ae155e3448ff930bd1772e820f44" ma:taxonomyFieldName="Jaar" ma:displayName="Jaar" ma:indexed="true" ma:readOnly="false" ma:default="361;#2020|b59dfe59-531e-4121-b143-69bba11d539e"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d45a82be2cc0465891c1e54d891973d6" ma:index="25" nillable="true" ma:taxonomy="true" ma:internalName="d45a82be2cc0465891c1e54d891973d6" ma:taxonomyFieldName="Resultaat" ma:displayName="Resultaat" ma:readOnly="false" ma:fieldId="{d45a82be-2cc0-4658-91c1-e54d891973d6}" ma:sspId="5606f173-54b2-4666-9a8e-e147789621ec" ma:termSetId="b5036d29-f72d-4827-acbc-895fe4d81fa9" ma:anchorId="00000000-0000-0000-0000-000000000000" ma:open="false" ma:isKeyword="false">
      <xsd:complexType>
        <xsd:sequence>
          <xsd:element ref="pc:Terms" minOccurs="0" maxOccurs="1"/>
        </xsd:sequence>
      </xsd:complexType>
    </xsd:element>
    <xsd:element name="_dlc_DocIdPersistId" ma:index="26" nillable="true" ma:displayName="Id blijven behouden" ma:description="Id behouden tijdens toevoegen." ma:hidden="true" ma:internalName="_dlc_DocIdPersistId" ma:readOnly="true">
      <xsd:simpleType>
        <xsd:restriction base="dms:Boolean"/>
      </xsd:simpleType>
    </xsd:element>
    <xsd:element name="ebb03eb60f1c456383d550cda2a2ac01" ma:index="27" ma:taxonomy="true" ma:internalName="ebb03eb60f1c456383d550cda2a2ac01" ma:taxonomyFieldName="Teamtrefwoorden" ma:displayName="Teamtrefwoorden" ma:indexed="true" ma:readOnly="false" ma:default="" ma:fieldId="{ebb03eb6-0f1c-4563-83d5-50cda2a2ac01}" ma:sspId="5606f173-54b2-4666-9a8e-e147789621ec" ma:termSetId="77f36fa0-5556-41f3-bdac-d218ef9b3d84" ma:anchorId="74915167-e000-459a-b9f9-8b97cecc465a" ma:open="false" ma:isKeyword="false">
      <xsd:complexType>
        <xsd:sequence>
          <xsd:element ref="pc:Terms" minOccurs="0" maxOccurs="1"/>
        </xsd:sequence>
      </xsd:complexType>
    </xsd:element>
    <xsd:element name="TaxCatchAll" ma:index="28" nillable="true" ma:displayName="Catch-all-kolom van taxonomie" ma:hidden="true" ma:list="{768d0bfe-bb14-42b6-b5ee-4b133698924e}" ma:internalName="TaxCatchAll" ma:showField="CatchAllData" ma:web="6eab124c-ca33-4b60-914b-728553abaaa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6" nillable="true" ma:displayName="Vertrouwelijkheid" ma:default="Vertrouwelijk"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Afsluitdatum" ma:index="9" nillable="true" ma:displayName="Afsluitdatum" ma:description="VERPLICHT in te vullen veld, bij afsluiting dossier! Anders is correct beheer van uw documenten niet mogelijk." ma:format="DateOnly" ma:hidden="true" ma:internalName="Afsluitdatum" ma:readOnly="false">
      <xsd:simpleType>
        <xsd:restriction base="dms:DateTime"/>
      </xsd:simpleType>
    </xsd:element>
    <xsd:element name="Taakveld" ma:index="11" nillable="true"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12" nillable="true" ma:displayName="Procestype" ma:default="0 Losse documenten"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CA9A3-3A26-4377-91CD-9FBADCC94766}">
  <ds:schemaRefs>
    <ds:schemaRef ds:uri="http://schemas.microsoft.com/sharepoint/events"/>
  </ds:schemaRefs>
</ds:datastoreItem>
</file>

<file path=customXml/itemProps2.xml><?xml version="1.0" encoding="utf-8"?>
<ds:datastoreItem xmlns:ds="http://schemas.openxmlformats.org/officeDocument/2006/customXml" ds:itemID="{334BD0A5-4474-48BB-866F-0B7AD6283639}">
  <ds:schemaRefs/>
</ds:datastoreItem>
</file>

<file path=customXml/itemProps3.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4.xml><?xml version="1.0" encoding="utf-8"?>
<ds:datastoreItem xmlns:ds="http://schemas.openxmlformats.org/officeDocument/2006/customXml" ds:itemID="{EDB91AB3-DDF0-4A28-87FB-A4B01797CB4F}">
  <ds:schemaRefs>
    <ds:schemaRef ds:uri="6eab124c-ca33-4b60-914b-728553abaaa3"/>
    <ds:schemaRef ds:uri="http://purl.org/dc/terms/"/>
    <ds:schemaRef ds:uri="http://schemas.openxmlformats.org/package/2006/metadata/core-properties"/>
    <ds:schemaRef ds:uri="http://schemas.microsoft.com/office/2006/documentManagement/types"/>
    <ds:schemaRef ds:uri="12ea201c-dc8e-410f-9091-38f9fa5d1543"/>
    <ds:schemaRef ds:uri="http://purl.org/dc/elements/1.1/"/>
    <ds:schemaRef ds:uri="http://schemas.microsoft.com/office/2006/metadata/properties"/>
    <ds:schemaRef ds:uri="528e656d-4f2f-4f1b-a763-6ee946ea4b83"/>
    <ds:schemaRef ds:uri="http://schemas.microsoft.com/office/infopath/2007/PartnerControls"/>
    <ds:schemaRef ds:uri="http://schemas.microsoft.com/sharepoint/v4"/>
    <ds:schemaRef ds:uri="http://www.w3.org/XML/1998/namespace"/>
    <ds:schemaRef ds:uri="http://purl.org/dc/dcmitype/"/>
  </ds:schemaRefs>
</ds:datastoreItem>
</file>

<file path=customXml/itemProps5.xml><?xml version="1.0" encoding="utf-8"?>
<ds:datastoreItem xmlns:ds="http://schemas.openxmlformats.org/officeDocument/2006/customXml" ds:itemID="{277EAF6B-D934-41E3-8C90-A3C364AF7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b124c-ca33-4b60-914b-728553abaaa3"/>
    <ds:schemaRef ds:uri="528e656d-4f2f-4f1b-a763-6ee946ea4b83"/>
    <ds:schemaRef ds:uri="12ea201c-dc8e-410f-9091-38f9fa5d154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BFEC0C0-C224-4525-8E51-1FFF28E16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8</TotalTime>
  <Pages>1</Pages>
  <Words>295</Words>
  <Characters>1623</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Erik van Lohuizen</cp:lastModifiedBy>
  <cp:revision>4</cp:revision>
  <dcterms:created xsi:type="dcterms:W3CDTF">2020-10-21T08:21:00Z</dcterms:created>
  <dcterms:modified xsi:type="dcterms:W3CDTF">2021-02-05T08:30:00Z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0x0101008696D14171FA4CED8F032AD334D7A9EF00BB26A86D3D6A3E47A0F6BE4B7121CB8A</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f8166fdf-8f48-4cfc-9086-86fe13d2af38</vt:lpwstr>
  </property>
  <property fmtid="{D5CDD505-2E9C-101B-9397-08002B2CF9AE}" pid="15" name="TaxKeyword">
    <vt:lpwstr/>
  </property>
  <property fmtid="{D5CDD505-2E9C-101B-9397-08002B2CF9AE}" pid="16" name="Teamtrefwoorden">
    <vt:lpwstr>107;#Format|638db560-3605-4611-a8da-2899b227719f</vt:lpwstr>
  </property>
  <property fmtid="{D5CDD505-2E9C-101B-9397-08002B2CF9AE}" pid="17" name="Documentsoort">
    <vt:lpwstr>18;#Beleidsdocument|70267d87-ce61-40c3-b119-e0ecc30f9747</vt:lpwstr>
  </property>
  <property fmtid="{D5CDD505-2E9C-101B-9397-08002B2CF9AE}" pid="18" name="_docset_NoMedatataSyncRequired">
    <vt:lpwstr>False</vt:lpwstr>
  </property>
</Properties>
</file>