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7E0" w:firstRow="1" w:lastRow="1" w:firstColumn="1" w:lastColumn="1" w:noHBand="1" w:noVBand="1"/>
      </w:tblPr>
      <w:tblGrid>
        <w:gridCol w:w="2250"/>
        <w:gridCol w:w="4738"/>
      </w:tblGrid>
      <w:tr w:rsidR="00541C38">
        <w:trPr>
          <w:trHeight w:val="240"/>
        </w:trPr>
        <w:tc>
          <w:tcPr>
            <w:tcW w:w="2250" w:type="dxa"/>
            <w:tcBorders>
              <w:bottom w:val="dotted" w:sz="6" w:space="0" w:color="000000"/>
            </w:tcBorders>
          </w:tcPr>
          <w:p w:rsidR="00541C38" w:rsidRDefault="00541C38"/>
        </w:tc>
        <w:tc>
          <w:tcPr>
            <w:tcW w:w="4738" w:type="dxa"/>
            <w:tcBorders>
              <w:bottom w:val="dotted" w:sz="6" w:space="0" w:color="000000"/>
            </w:tcBorders>
          </w:tcPr>
          <w:p w:rsidR="00541C38" w:rsidRDefault="00541C38"/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541C38"/>
        </w:tc>
        <w:tc>
          <w:tcPr>
            <w:tcW w:w="4738" w:type="dxa"/>
          </w:tcPr>
          <w:p w:rsidR="00541C38" w:rsidRDefault="00541C38"/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3C134C">
            <w:pPr>
              <w:pStyle w:val="ReferentiegegevensVerdana65"/>
            </w:pPr>
            <w:r>
              <w:t>Omschrijving</w:t>
            </w:r>
          </w:p>
        </w:tc>
        <w:tc>
          <w:tcPr>
            <w:tcW w:w="4738" w:type="dxa"/>
          </w:tcPr>
          <w:p w:rsidR="00541C38" w:rsidRDefault="00541C38"/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3C134C">
            <w:pPr>
              <w:pStyle w:val="ReferentiegegevensVerdana65"/>
            </w:pPr>
            <w:r>
              <w:t>Datum bespreking</w:t>
            </w:r>
          </w:p>
        </w:tc>
        <w:tc>
          <w:tcPr>
            <w:tcW w:w="4738" w:type="dxa"/>
          </w:tcPr>
          <w:p w:rsidR="00541C38" w:rsidRDefault="003C134C">
            <w:sdt>
              <w:sdtPr>
                <w:id w:val="1861391885"/>
                <w:date w:fullDate="2021-02-15T00:00:00Z">
                  <w:dateFormat w:val="d MMMM yyyy"/>
                  <w:lid w:val="nl"/>
                  <w:storeMappedDataAs w:val="dateTime"/>
                  <w:calendar w:val="gregorian"/>
                </w:date>
              </w:sdtPr>
              <w:sdtEndPr/>
              <w:sdtContent>
                <w:r w:rsidR="005E4DBB">
                  <w:rPr>
                    <w:lang w:val="nl"/>
                  </w:rPr>
                  <w:t>15 februari 2021</w:t>
                </w:r>
              </w:sdtContent>
            </w:sdt>
          </w:p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3C134C">
            <w:pPr>
              <w:pStyle w:val="ReferentiegegevensVerdana65"/>
            </w:pPr>
            <w:r>
              <w:t>Deelnemers</w:t>
            </w:r>
          </w:p>
        </w:tc>
        <w:tc>
          <w:tcPr>
            <w:tcW w:w="4738" w:type="dxa"/>
          </w:tcPr>
          <w:p w:rsidR="00541C38" w:rsidRDefault="003C134C">
            <w:r>
              <w:t>Belangstellenden voor de informatiebijeenkomst</w:t>
            </w:r>
          </w:p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3C134C">
            <w:pPr>
              <w:pStyle w:val="ReferentiegegevensVerdana65"/>
            </w:pPr>
            <w:r>
              <w:t>Afschrift aan</w:t>
            </w:r>
          </w:p>
        </w:tc>
        <w:tc>
          <w:tcPr>
            <w:tcW w:w="4738" w:type="dxa"/>
          </w:tcPr>
          <w:p w:rsidR="00541C38" w:rsidRDefault="003C134C">
            <w:r>
              <w:t>Deelnemers</w:t>
            </w:r>
          </w:p>
        </w:tc>
      </w:tr>
      <w:tr w:rsidR="00541C38">
        <w:trPr>
          <w:trHeight w:val="240"/>
        </w:trPr>
        <w:tc>
          <w:tcPr>
            <w:tcW w:w="2250" w:type="dxa"/>
            <w:tcBorders>
              <w:bottom w:val="dotted" w:sz="6" w:space="0" w:color="000000"/>
            </w:tcBorders>
          </w:tcPr>
          <w:p w:rsidR="00541C38" w:rsidRDefault="00541C38"/>
        </w:tc>
        <w:tc>
          <w:tcPr>
            <w:tcW w:w="4738" w:type="dxa"/>
            <w:tcBorders>
              <w:bottom w:val="dotted" w:sz="6" w:space="0" w:color="000000"/>
            </w:tcBorders>
          </w:tcPr>
          <w:p w:rsidR="00541C38" w:rsidRDefault="00541C38"/>
        </w:tc>
      </w:tr>
      <w:tr w:rsidR="00541C38">
        <w:trPr>
          <w:trHeight w:val="240"/>
        </w:trPr>
        <w:tc>
          <w:tcPr>
            <w:tcW w:w="2250" w:type="dxa"/>
          </w:tcPr>
          <w:p w:rsidR="00541C38" w:rsidRDefault="00541C38"/>
        </w:tc>
        <w:tc>
          <w:tcPr>
            <w:tcW w:w="4738" w:type="dxa"/>
          </w:tcPr>
          <w:p w:rsidR="00541C38" w:rsidRDefault="00541C38"/>
        </w:tc>
      </w:tr>
    </w:tbl>
    <w:p w:rsidR="00541C38" w:rsidRDefault="00541C38">
      <w:pPr>
        <w:pStyle w:val="WitregelW1bodytekst"/>
      </w:pPr>
    </w:p>
    <w:p w:rsidR="00541C38" w:rsidRDefault="005E4DBB">
      <w:r>
        <w:t>De informatiebijeenkomst wordt gehouden via Zoom!</w:t>
      </w:r>
    </w:p>
    <w:p w:rsidR="005E4DBB" w:rsidRDefault="005E4DBB"/>
    <w:p w:rsidR="00BA2E5D" w:rsidRDefault="00BA2E5D">
      <w:r>
        <w:t>Alexander H</w:t>
      </w:r>
      <w:r w:rsidR="00586F98">
        <w:t>ermanns stelt de deelnemers die namens</w:t>
      </w:r>
      <w:r>
        <w:t xml:space="preserve"> Rijkwaterstaat </w:t>
      </w:r>
      <w:r w:rsidR="00586F98">
        <w:t xml:space="preserve">aanwezig zijn </w:t>
      </w:r>
      <w:r>
        <w:t xml:space="preserve">voor. De genodigden stellen zich voor met hun naam en het bedrijf dat ze vertegenwoordigen. </w:t>
      </w:r>
    </w:p>
    <w:p w:rsidR="00BA2E5D" w:rsidRDefault="00BA2E5D">
      <w:r>
        <w:t>Louis Goorden legt vervolgens het proces van de marktconsultatie uit.</w:t>
      </w:r>
    </w:p>
    <w:p w:rsidR="00BA2E5D" w:rsidRDefault="00BA2E5D"/>
    <w:p w:rsidR="00BA2E5D" w:rsidRDefault="00BA2E5D">
      <w:r>
        <w:t>Projectmanager Yigal Levin ligt toe waarom er behoeft</w:t>
      </w:r>
      <w:r w:rsidR="003C134C">
        <w:t>e</w:t>
      </w:r>
      <w:r>
        <w:t xml:space="preserve"> is aan verbetering van de softwarebetrouwbaarheid van de meest kritische software die bij Rijkswaterstaat in gebruik is. Rijkswaterstaat heeft een expertgroep in het leven geroepen, die </w:t>
      </w:r>
      <w:r w:rsidR="003C134C">
        <w:t>in afstemming</w:t>
      </w:r>
      <w:bookmarkStart w:id="0" w:name="_GoBack"/>
      <w:bookmarkEnd w:id="0"/>
      <w:r w:rsidR="00E76D89">
        <w:t xml:space="preserve"> met de sector</w:t>
      </w:r>
      <w:r>
        <w:t xml:space="preserve"> wil </w:t>
      </w:r>
      <w:r w:rsidR="00E76D89">
        <w:t>komen tot een R</w:t>
      </w:r>
      <w:r>
        <w:t>ichtlijn Softwarebetrouwbaarheid. Deze richtlijn gaat de gehele levenscyclus van software beslaan en moet er toe leiden dat de softwarebetrouwbaarheid van kritische software toeneemt, binnen en buiten Rijkswaterstaat.</w:t>
      </w:r>
    </w:p>
    <w:p w:rsidR="003334FD" w:rsidRDefault="003334FD"/>
    <w:p w:rsidR="003334FD" w:rsidRDefault="003334FD">
      <w:r>
        <w:t xml:space="preserve">De gesprekken die hebben plaatsgevonden zijn </w:t>
      </w:r>
      <w:r w:rsidR="00E76D89">
        <w:t xml:space="preserve">in de vorm van vragen en antwoorden </w:t>
      </w:r>
      <w:r>
        <w:t>in de bijlage: “Gecategoriseerde vragen en antwoorden tijdens de informatiebijeenkomst” bijgesloten.</w:t>
      </w:r>
    </w:p>
    <w:p w:rsidR="00BA2E5D" w:rsidRDefault="003334FD">
      <w:r>
        <w:t>Voor zover de antwoorden van Rijkswaterstaat afwijken van datgene dat daadwerkelijk tijdens de informatiebijeenkomst is gezegd dient u de antwoorden in de bijlage als correct te beschouwen.</w:t>
      </w:r>
    </w:p>
    <w:p w:rsidR="00E76D89" w:rsidRDefault="00E76D89"/>
    <w:p w:rsidR="00E76D89" w:rsidRDefault="00E76D89">
      <w:r>
        <w:t>Tevens is bijgesloten de “Presentatie Sectordialoog v1.0”, die is gebruikt als ondersteuning tijdens de informatiebijeenkomst.</w:t>
      </w:r>
    </w:p>
    <w:sectPr w:rsidR="00E76D89">
      <w:headerReference w:type="default" r:id="rId7"/>
      <w:headerReference w:type="first" r:id="rId8"/>
      <w:pgSz w:w="11905" w:h="16837"/>
      <w:pgMar w:top="2948" w:right="281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DBB" w:rsidRDefault="005E4DBB">
      <w:pPr>
        <w:spacing w:line="240" w:lineRule="auto"/>
      </w:pPr>
      <w:r>
        <w:separator/>
      </w:r>
    </w:p>
  </w:endnote>
  <w:endnote w:type="continuationSeparator" w:id="0">
    <w:p w:rsidR="005E4DBB" w:rsidRDefault="005E4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DBB" w:rsidRDefault="005E4DBB">
      <w:pPr>
        <w:spacing w:line="240" w:lineRule="auto"/>
      </w:pPr>
      <w:r>
        <w:separator/>
      </w:r>
    </w:p>
  </w:footnote>
  <w:footnote w:type="continuationSeparator" w:id="0">
    <w:p w:rsidR="005E4DBB" w:rsidRDefault="005E4D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C38" w:rsidRDefault="003C134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800a7a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Rijkswaterstaat Centrale Informatievoorziening</w:t>
                          </w:r>
                        </w:p>
                        <w:p w:rsidR="00541C38" w:rsidRDefault="00541C38">
                          <w:pPr>
                            <w:pStyle w:val="WitregelW2"/>
                          </w:pPr>
                        </w:p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sdt>
                            <w:sdtPr>
                              <w:id w:val="1415284400"/>
                              <w:date w:fullDate="2021-03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 maart 2021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a65-aa27-11ea-9460-02420a000003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" filled="f" stroked="f">
              <v:textbox inset="0,0,0,0">
                <w:txbxContent>
                  <w:p w:rsidR="00541C38" w:rsidRDefault="003C134C">
                    <w:pPr>
                      <w:pStyle w:val="Referentiegegevensvet65"/>
                    </w:pPr>
                    <w:r>
                      <w:t>Rijkswaterstaat Centrale Informatievoorziening</w:t>
                    </w:r>
                  </w:p>
                  <w:p w:rsidR="00541C38" w:rsidRDefault="00541C38">
                    <w:pPr>
                      <w:pStyle w:val="WitregelW2"/>
                    </w:pPr>
                  </w:p>
                  <w:p w:rsidR="00541C38" w:rsidRDefault="003C134C">
                    <w:pPr>
                      <w:pStyle w:val="Referentiegegevensvet65"/>
                    </w:pPr>
                    <w:r>
                      <w:t>Datum</w:t>
                    </w:r>
                  </w:p>
                  <w:p w:rsidR="00541C38" w:rsidRDefault="003C134C">
                    <w:pPr>
                      <w:pStyle w:val="ReferentiegegevensVerdana65"/>
                    </w:pPr>
                    <w:sdt>
                      <w:sdtPr>
                        <w:id w:val="1415284400"/>
                        <w:date w:fullDate="2021-03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 maart 2021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2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5E4DBB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151-aa27-11ea-9460-02420a000003" o:spid="_x0000_s1027" type="#_x0000_t202" style="position:absolute;margin-left:79.35pt;margin-top:805pt;width:356.25pt;height:17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" filled="f" stroked="f">
              <v:textbox inset="0,0,0,0">
                <w:txbxContent>
                  <w:p w:rsidR="00541C38" w:rsidRDefault="003C134C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5E4DBB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237490"/>
              <wp:effectExtent l="0" t="0" r="0" b="0"/>
              <wp:wrapNone/>
              <wp:docPr id="3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4D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19e-aa27-11ea-9460-02420a000003" o:spid="_x0000_s1028" type="#_x0000_t202" style="position:absolute;margin-left:466.25pt;margin-top:805pt;width:99pt;height:18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" filled="f" stroked="f">
              <v:textbox inset="0,0,0,0">
                <w:txbxContent>
                  <w:p w:rsidR="00541C38" w:rsidRDefault="003C134C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4D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C38" w:rsidRDefault="003C134C">
    <w:pPr>
      <w:spacing w:after="595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4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9" type="#_x0000_t202" style="position:absolute;margin-left:279.2pt;margin-top:0;width:36.8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7kS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" filled="f" stroked="f">
              <v:textbox inset="0,0,0,0">
                <w:txbxContent>
                  <w:p w:rsidR="00541C38" w:rsidRDefault="003C13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6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6faa-aa27-11ea-9460-02420a000003" o:spid="_x0000_s1030" type="#_x0000_t202" style="position:absolute;margin-left:316.05pt;margin-top:0;width:184.25pt;height:113.3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" filled="f" stroked="f">
              <v:textbox inset="0,0,0,0">
                <w:txbxContent>
                  <w:p w:rsidR="00541C38" w:rsidRDefault="003C13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7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90925" cy="142875"/>
              <wp:effectExtent l="0" t="0" r="0" b="0"/>
              <wp:wrapNone/>
              <wp:docPr id="8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3C13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14-aa27-11ea-9460-02420a000003" o:spid="_x0000_s1031" type="#_x0000_t202" style="position:absolute;margin-left:79.35pt;margin-top:134.9pt;width:282.7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" filled="f" stroked="f">
              <v:textbox inset="0,0,0,0">
                <w:txbxContent>
                  <w:p w:rsidR="00000000" w:rsidRDefault="003C13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9" name="800a769f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69f-aa27-11ea-9460-02420a000003" o:spid="_x0000_s1032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" filled="f" stroked="f">
              <v:textbox inset="0,0,0,0">
                <w:txbxContent>
                  <w:p w:rsidR="00541C38" w:rsidRDefault="003C134C"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3239770</wp:posOffset>
              </wp:positionV>
              <wp:extent cx="1122680" cy="427990"/>
              <wp:effectExtent l="0" t="0" r="0" b="0"/>
              <wp:wrapNone/>
              <wp:docPr id="10" name="800a777f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427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2680" cy="429170"/>
                                <wp:effectExtent l="0" t="0" r="0" b="0"/>
                                <wp:docPr id="11" name="Versla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Verslag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2680" cy="4291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77f-aa27-11ea-9460-02420a000003" o:spid="_x0000_s1033" type="#_x0000_t202" style="position:absolute;margin-left:79.35pt;margin-top:255.1pt;width:88.4pt;height:33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" filled="f" stroked="f">
              <v:textbox inset="0,0,0,0">
                <w:txbxContent>
                  <w:p w:rsidR="00541C38" w:rsidRDefault="003C13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2680" cy="429170"/>
                          <wp:effectExtent l="0" t="0" r="0" b="0"/>
                          <wp:docPr id="11" name="Versla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Verslag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2680" cy="4291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2411730</wp:posOffset>
              </wp:positionH>
              <wp:positionV relativeFrom="page">
                <wp:posOffset>3419475</wp:posOffset>
              </wp:positionV>
              <wp:extent cx="3329940" cy="313055"/>
              <wp:effectExtent l="0" t="0" r="0" b="0"/>
              <wp:wrapNone/>
              <wp:docPr id="12" name="800a798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9940" cy="31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r>
                            <w:t>Verslag van "Informatiebijeenkomst Sectordialoog Softwarebetrouwbaarheid"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98a-aa27-11ea-9460-02420a000003" o:spid="_x0000_s1034" type="#_x0000_t202" style="position:absolute;margin-left:189.9pt;margin-top:269.25pt;width:262.2pt;height:24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" filled="f" stroked="f">
              <v:textbox inset="0,0,0,0">
                <w:txbxContent>
                  <w:p w:rsidR="00541C38" w:rsidRDefault="003C134C">
                    <w:r>
                      <w:t>Verslag van "Informatiebijeenkomst Sectordialoog Softwarebetrouwbaarheid"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59840" cy="7599045"/>
              <wp:effectExtent l="0" t="0" r="0" b="0"/>
              <wp:wrapNone/>
              <wp:docPr id="13" name="800a76f9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5990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Rijkswaterstaat Centrale Informatievoorziening</w:t>
                          </w:r>
                        </w:p>
                        <w:p w:rsidR="00541C38" w:rsidRDefault="00541C38">
                          <w:pPr>
                            <w:pStyle w:val="WitregelW1"/>
                          </w:pP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Derde Werelddreef 1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2622 HA  Delft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Postbus 2232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3500 GE  Utrecht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T  088 797 2800</w:t>
                          </w:r>
                        </w:p>
                        <w:p w:rsidR="00541C38" w:rsidRPr="005E4DBB" w:rsidRDefault="003C134C">
                          <w:pPr>
                            <w:pStyle w:val="ReferentiegegevensVerdana65"/>
                            <w:rPr>
                              <w:lang w:val="en-US"/>
                            </w:rPr>
                          </w:pPr>
                          <w:r w:rsidRPr="005E4DBB">
                            <w:rPr>
                              <w:lang w:val="en-US"/>
                            </w:rPr>
                            <w:t>F  088 797 2909</w:t>
                          </w:r>
                        </w:p>
                        <w:p w:rsidR="00541C38" w:rsidRPr="005E4DBB" w:rsidRDefault="003C134C">
                          <w:pPr>
                            <w:pStyle w:val="ReferentiegegevensVerdana65"/>
                            <w:rPr>
                              <w:lang w:val="en-US"/>
                            </w:rPr>
                          </w:pPr>
                          <w:r w:rsidRPr="005E4DBB">
                            <w:rPr>
                              <w:lang w:val="en-US"/>
                            </w:rPr>
                            <w:t>civ-info@rws.nl</w:t>
                          </w:r>
                        </w:p>
                        <w:p w:rsidR="00541C38" w:rsidRPr="005E4DBB" w:rsidRDefault="003C134C">
                          <w:pPr>
                            <w:pStyle w:val="ReferentiegegevensVerdana65"/>
                            <w:rPr>
                              <w:lang w:val="en-US"/>
                            </w:rPr>
                          </w:pPr>
                          <w:r w:rsidRPr="005E4DBB">
                            <w:rPr>
                              <w:lang w:val="en-US"/>
                            </w:rPr>
                            <w:t>www.rijkswaterstaat.nl</w:t>
                          </w:r>
                        </w:p>
                        <w:p w:rsidR="00541C38" w:rsidRPr="005E4DBB" w:rsidRDefault="00541C38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Contactpersoon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Louis Goorden</w:t>
                          </w:r>
                        </w:p>
                        <w:p w:rsidR="00541C38" w:rsidRDefault="003C134C">
                          <w:pPr>
                            <w:pStyle w:val="referentiegegetenscursiefverdana65"/>
                          </w:pPr>
                          <w:r>
                            <w:t>Strategisch Inkoopadviseur</w:t>
                          </w:r>
                        </w:p>
                        <w:p w:rsidR="00541C38" w:rsidRDefault="00541C38">
                          <w:pPr>
                            <w:pStyle w:val="ReferentiegegevensVerdana65"/>
                          </w:pP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 xml:space="preserve">T  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>inkoopcentrum-iv@rws.nl</w:t>
                          </w:r>
                        </w:p>
                        <w:p w:rsidR="00541C38" w:rsidRDefault="00541C38">
                          <w:pPr>
                            <w:pStyle w:val="WitregelW2"/>
                          </w:pPr>
                        </w:p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541C38" w:rsidRDefault="003C134C">
                          <w:pPr>
                            <w:pStyle w:val="ReferentiegegevensVerdana65"/>
                          </w:pPr>
                          <w:sdt>
                            <w:sdtPr>
                              <w:id w:val="327866838"/>
                              <w:date w:fullDate="2021-03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 maart 2021</w:t>
                              </w:r>
                            </w:sdtContent>
                          </w:sdt>
                        </w:p>
                        <w:p w:rsidR="00541C38" w:rsidRDefault="00541C38">
                          <w:pPr>
                            <w:pStyle w:val="WitregelW1"/>
                          </w:pPr>
                        </w:p>
                        <w:p w:rsidR="00541C38" w:rsidRDefault="003C134C">
                          <w:pPr>
                            <w:pStyle w:val="Referentiegegevensvet65"/>
                          </w:pPr>
                          <w:r>
                            <w:t>Bijlage(n)</w:t>
                          </w:r>
                        </w:p>
                        <w:p w:rsidR="003334FD" w:rsidRDefault="00BA2E5D" w:rsidP="00BA2E5D">
                          <w:pPr>
                            <w:pStyle w:val="ReferentiegegevensVerdana65"/>
                          </w:pPr>
                          <w:r>
                            <w:t>Presentatie</w:t>
                          </w:r>
                          <w:r w:rsidR="003334FD">
                            <w:t xml:space="preserve"> Sectordialoog v1.0</w:t>
                          </w:r>
                        </w:p>
                        <w:p w:rsidR="00BA2E5D" w:rsidRDefault="003334FD" w:rsidP="00BA2E5D">
                          <w:pPr>
                            <w:pStyle w:val="ReferentiegegevensVerdana65"/>
                          </w:pPr>
                          <w:r>
                            <w:t>Gecategoriseerde vragen en antwoorden tijdens de informatiebijeenkomst</w:t>
                          </w:r>
                        </w:p>
                        <w:p w:rsidR="003334FD" w:rsidRPr="003334FD" w:rsidRDefault="003334FD" w:rsidP="003334FD"/>
                        <w:p w:rsidR="00BA2E5D" w:rsidRDefault="00BA2E5D" w:rsidP="00BA2E5D"/>
                        <w:p w:rsidR="00BA2E5D" w:rsidRPr="00BA2E5D" w:rsidRDefault="00BA2E5D" w:rsidP="00BA2E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6f9-aa27-11ea-9460-02420a000003" o:spid="_x0000_s1035" type="#_x0000_t202" style="position:absolute;margin-left:466.25pt;margin-top:154.45pt;width:99.2pt;height:598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" filled="f" stroked="f">
              <v:textbox inset="0,0,0,0">
                <w:txbxContent>
                  <w:p w:rsidR="00541C38" w:rsidRDefault="003C134C">
                    <w:pPr>
                      <w:pStyle w:val="Referentiegegevensvet65"/>
                    </w:pPr>
                    <w:r>
                      <w:t>Rijkswaterstaat Centrale Informatievoorziening</w:t>
                    </w:r>
                  </w:p>
                  <w:p w:rsidR="00541C38" w:rsidRDefault="00541C38">
                    <w:pPr>
                      <w:pStyle w:val="WitregelW1"/>
                    </w:pPr>
                  </w:p>
                  <w:p w:rsidR="00541C38" w:rsidRDefault="003C134C">
                    <w:pPr>
                      <w:pStyle w:val="ReferentiegegevensVerdana65"/>
                    </w:pPr>
                    <w:r>
                      <w:t>Derde Werelddreef 1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2622 HA  Delft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Postbus 2232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3500 GE  Utrecht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T  088 797 2800</w:t>
                    </w:r>
                  </w:p>
                  <w:p w:rsidR="00541C38" w:rsidRPr="005E4DBB" w:rsidRDefault="003C134C">
                    <w:pPr>
                      <w:pStyle w:val="ReferentiegegevensVerdana65"/>
                      <w:rPr>
                        <w:lang w:val="en-US"/>
                      </w:rPr>
                    </w:pPr>
                    <w:r w:rsidRPr="005E4DBB">
                      <w:rPr>
                        <w:lang w:val="en-US"/>
                      </w:rPr>
                      <w:t>F  088 797 2909</w:t>
                    </w:r>
                  </w:p>
                  <w:p w:rsidR="00541C38" w:rsidRPr="005E4DBB" w:rsidRDefault="003C134C">
                    <w:pPr>
                      <w:pStyle w:val="ReferentiegegevensVerdana65"/>
                      <w:rPr>
                        <w:lang w:val="en-US"/>
                      </w:rPr>
                    </w:pPr>
                    <w:r w:rsidRPr="005E4DBB">
                      <w:rPr>
                        <w:lang w:val="en-US"/>
                      </w:rPr>
                      <w:t>civ-info@rws.nl</w:t>
                    </w:r>
                  </w:p>
                  <w:p w:rsidR="00541C38" w:rsidRPr="005E4DBB" w:rsidRDefault="003C134C">
                    <w:pPr>
                      <w:pStyle w:val="ReferentiegegevensVerdana65"/>
                      <w:rPr>
                        <w:lang w:val="en-US"/>
                      </w:rPr>
                    </w:pPr>
                    <w:r w:rsidRPr="005E4DBB">
                      <w:rPr>
                        <w:lang w:val="en-US"/>
                      </w:rPr>
                      <w:t>www.rijkswaterstaat.nl</w:t>
                    </w:r>
                  </w:p>
                  <w:p w:rsidR="00541C38" w:rsidRPr="005E4DBB" w:rsidRDefault="00541C38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541C38" w:rsidRDefault="003C134C">
                    <w:pPr>
                      <w:pStyle w:val="Referentiegegevensvet65"/>
                    </w:pPr>
                    <w:r>
                      <w:t>Contactpersoon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Louis Goorden</w:t>
                    </w:r>
                  </w:p>
                  <w:p w:rsidR="00541C38" w:rsidRDefault="003C134C">
                    <w:pPr>
                      <w:pStyle w:val="referentiegegetenscursiefverdana65"/>
                    </w:pPr>
                    <w:r>
                      <w:t>Strategisch Inkoopadviseur</w:t>
                    </w:r>
                  </w:p>
                  <w:p w:rsidR="00541C38" w:rsidRDefault="00541C38">
                    <w:pPr>
                      <w:pStyle w:val="ReferentiegegevensVerdana65"/>
                    </w:pPr>
                  </w:p>
                  <w:p w:rsidR="00541C38" w:rsidRDefault="003C134C">
                    <w:pPr>
                      <w:pStyle w:val="ReferentiegegevensVerdana65"/>
                    </w:pPr>
                    <w:r>
                      <w:t xml:space="preserve">T  </w:t>
                    </w:r>
                  </w:p>
                  <w:p w:rsidR="00541C38" w:rsidRDefault="003C134C">
                    <w:pPr>
                      <w:pStyle w:val="ReferentiegegevensVerdana65"/>
                    </w:pPr>
                    <w:r>
                      <w:t>inkoopcentrum-iv@rws.nl</w:t>
                    </w:r>
                  </w:p>
                  <w:p w:rsidR="00541C38" w:rsidRDefault="00541C38">
                    <w:pPr>
                      <w:pStyle w:val="WitregelW2"/>
                    </w:pPr>
                  </w:p>
                  <w:p w:rsidR="00541C38" w:rsidRDefault="003C134C">
                    <w:pPr>
                      <w:pStyle w:val="Referentiegegevensvet65"/>
                    </w:pPr>
                    <w:r>
                      <w:t>Datum</w:t>
                    </w:r>
                  </w:p>
                  <w:p w:rsidR="00541C38" w:rsidRDefault="003C134C">
                    <w:pPr>
                      <w:pStyle w:val="ReferentiegegevensVerdana65"/>
                    </w:pPr>
                    <w:sdt>
                      <w:sdtPr>
                        <w:id w:val="327866838"/>
                        <w:date w:fullDate="2021-03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 maart 2021</w:t>
                        </w:r>
                      </w:sdtContent>
                    </w:sdt>
                  </w:p>
                  <w:p w:rsidR="00541C38" w:rsidRDefault="00541C38">
                    <w:pPr>
                      <w:pStyle w:val="WitregelW1"/>
                    </w:pPr>
                  </w:p>
                  <w:p w:rsidR="00541C38" w:rsidRDefault="003C134C">
                    <w:pPr>
                      <w:pStyle w:val="Referentiegegevensvet65"/>
                    </w:pPr>
                    <w:r>
                      <w:t>Bijlage(n)</w:t>
                    </w:r>
                  </w:p>
                  <w:p w:rsidR="003334FD" w:rsidRDefault="00BA2E5D" w:rsidP="00BA2E5D">
                    <w:pPr>
                      <w:pStyle w:val="ReferentiegegevensVerdana65"/>
                    </w:pPr>
                    <w:r>
                      <w:t>Presentatie</w:t>
                    </w:r>
                    <w:r w:rsidR="003334FD">
                      <w:t xml:space="preserve"> Sectordialoog v1.0</w:t>
                    </w:r>
                  </w:p>
                  <w:p w:rsidR="00BA2E5D" w:rsidRDefault="003334FD" w:rsidP="00BA2E5D">
                    <w:pPr>
                      <w:pStyle w:val="ReferentiegegevensVerdana65"/>
                    </w:pPr>
                    <w:r>
                      <w:t>Gecategoriseerde vragen en antwoorden tijdens de informatiebijeenkomst</w:t>
                    </w:r>
                  </w:p>
                  <w:p w:rsidR="003334FD" w:rsidRPr="003334FD" w:rsidRDefault="003334FD" w:rsidP="003334FD"/>
                  <w:p w:rsidR="00BA2E5D" w:rsidRDefault="00BA2E5D" w:rsidP="00BA2E5D"/>
                  <w:p w:rsidR="00BA2E5D" w:rsidRPr="00BA2E5D" w:rsidRDefault="00BA2E5D" w:rsidP="00BA2E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4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5E4DBB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65-aa27-11ea-9460-02420a000003" o:spid="_x0000_s1036" type="#_x0000_t202" style="position:absolute;margin-left:79.35pt;margin-top:805pt;width:356.25pt;height:17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" filled="f" stroked="f">
              <v:textbox inset="0,0,0,0">
                <w:txbxContent>
                  <w:p w:rsidR="00541C38" w:rsidRDefault="003C134C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5E4DBB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228600"/>
              <wp:effectExtent l="0" t="0" r="0" b="0"/>
              <wp:wrapNone/>
              <wp:docPr id="15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1C38" w:rsidRDefault="003C134C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37" type="#_x0000_t202" style="position:absolute;margin-left:466.25pt;margin-top:805pt;width:99pt;height:1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" filled="f" stroked="f">
              <v:textbox inset="0,0,0,0">
                <w:txbxContent>
                  <w:p w:rsidR="00541C38" w:rsidRDefault="003C134C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A588FA"/>
    <w:multiLevelType w:val="multilevel"/>
    <w:tmpl w:val="D17897B3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429799"/>
    <w:multiLevelType w:val="multilevel"/>
    <w:tmpl w:val="D466BBF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B477E9"/>
    <w:multiLevelType w:val="multilevel"/>
    <w:tmpl w:val="BA0BBDE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BB"/>
    <w:rsid w:val="003334FD"/>
    <w:rsid w:val="003C134C"/>
    <w:rsid w:val="00541C38"/>
    <w:rsid w:val="00586F98"/>
    <w:rsid w:val="005E4DBB"/>
    <w:rsid w:val="00BA2E5D"/>
    <w:rsid w:val="00E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13A3A"/>
  <w15:docId w15:val="{AC17630F-694F-42F1-BD39-959F52C2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numPr>
        <w:numId w:val="1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hanging="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numbering" w:customStyle="1" w:styleId="Huisstijlnummeringmetnummer">
    <w:name w:val="Huisstijl nummering met nummer"/>
  </w:style>
  <w:style w:type="numbering" w:customStyle="1" w:styleId="Huisstijlopsommingcolofon">
    <w:name w:val="Huisstijl opsomming colofon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3">
    <w:name w:val="toc 3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4">
    <w:name w:val="toc 4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6">
    <w:name w:val="toc 6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7">
    <w:name w:val="toc 7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A2E5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2E5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A2E5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2E5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ORDE~1\AppData\Local\Temp\31\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Verslag</Template>
  <TotalTime>230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Goorden, Louis (CIV)</dc:creator>
  <cp:lastModifiedBy>Goorden, Louis (CIV)</cp:lastModifiedBy>
  <cp:revision>4</cp:revision>
  <dcterms:created xsi:type="dcterms:W3CDTF">2021-03-01T12:25:00Z</dcterms:created>
  <dcterms:modified xsi:type="dcterms:W3CDTF">2021-03-01T16:31:00Z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</Properties>
</file>