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FrontSubCompany"/>
    <w:bookmarkStart w:id="1" w:name="Prism"/>
    <w:bookmarkEnd w:id="0"/>
    <w:bookmarkEnd w:id="1"/>
    <w:p w14:paraId="420672F0" w14:textId="59BFDDB4" w:rsidR="00E46B4F" w:rsidRPr="00B437F1" w:rsidRDefault="00F023A2" w:rsidP="00E46B4F">
      <w:pPr>
        <w:rPr>
          <w:b/>
          <w:sz w:val="28"/>
          <w:szCs w:val="28"/>
        </w:rPr>
      </w:pPr>
      <w:r>
        <w:rPr>
          <w:lang w:eastAsia="nl-N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076DC5" wp14:editId="230B031F">
                <wp:simplePos x="0" y="0"/>
                <wp:positionH relativeFrom="page">
                  <wp:posOffset>0</wp:posOffset>
                </wp:positionH>
                <wp:positionV relativeFrom="page">
                  <wp:posOffset>3841115</wp:posOffset>
                </wp:positionV>
                <wp:extent cx="6762115" cy="4813935"/>
                <wp:effectExtent l="0" t="0" r="0" b="0"/>
                <wp:wrapNone/>
                <wp:docPr id="210" name="MMCPrism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115" cy="4813935"/>
                          <a:chOff x="0" y="6049"/>
                          <a:chExt cx="12240" cy="8714"/>
                        </a:xfrm>
                      </wpg:grpSpPr>
                      <wps:wsp>
                        <wps:cNvPr id="211" name="shape1" hidden="1"/>
                        <wps:cNvSpPr>
                          <a:spLocks/>
                        </wps:cNvSpPr>
                        <wps:spPr bwMode="auto">
                          <a:xfrm>
                            <a:off x="0" y="6049"/>
                            <a:ext cx="1440" cy="8714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8714"/>
                              <a:gd name="T2" fmla="*/ 1440 w 1440"/>
                              <a:gd name="T3" fmla="*/ 0 h 8714"/>
                              <a:gd name="T4" fmla="*/ 794 w 1440"/>
                              <a:gd name="T5" fmla="*/ 8714 h 8714"/>
                              <a:gd name="T6" fmla="*/ 0 w 1440"/>
                              <a:gd name="T7" fmla="*/ 8714 h 8714"/>
                              <a:gd name="T8" fmla="*/ 0 w 1440"/>
                              <a:gd name="T9" fmla="*/ 0 h 8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0" h="8714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  <a:lnTo>
                                  <a:pt x="794" y="8714"/>
                                </a:lnTo>
                                <a:lnTo>
                                  <a:pt x="0" y="8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shape2" hidden="1"/>
                        <wps:cNvSpPr>
                          <a:spLocks/>
                        </wps:cNvSpPr>
                        <wps:spPr bwMode="auto">
                          <a:xfrm>
                            <a:off x="794" y="6049"/>
                            <a:ext cx="6463" cy="8714"/>
                          </a:xfrm>
                          <a:custGeom>
                            <a:avLst/>
                            <a:gdLst>
                              <a:gd name="T0" fmla="*/ 646 w 6463"/>
                              <a:gd name="T1" fmla="*/ 0 h 8714"/>
                              <a:gd name="T2" fmla="*/ 0 w 6463"/>
                              <a:gd name="T3" fmla="*/ 8714 h 8714"/>
                              <a:gd name="T4" fmla="*/ 6463 w 6463"/>
                              <a:gd name="T5" fmla="*/ 8714 h 8714"/>
                              <a:gd name="T6" fmla="*/ 646 w 6463"/>
                              <a:gd name="T7" fmla="*/ 0 h 8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63" h="8714">
                                <a:moveTo>
                                  <a:pt x="646" y="0"/>
                                </a:moveTo>
                                <a:lnTo>
                                  <a:pt x="0" y="8714"/>
                                </a:lnTo>
                                <a:lnTo>
                                  <a:pt x="6463" y="8714"/>
                                </a:lnTo>
                                <a:lnTo>
                                  <a:pt x="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8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shape3" hidden="1"/>
                        <wps:cNvSpPr>
                          <a:spLocks/>
                        </wps:cNvSpPr>
                        <wps:spPr bwMode="auto">
                          <a:xfrm>
                            <a:off x="1440" y="6049"/>
                            <a:ext cx="9048" cy="8714"/>
                          </a:xfrm>
                          <a:custGeom>
                            <a:avLst/>
                            <a:gdLst>
                              <a:gd name="T0" fmla="*/ 0 w 9048"/>
                              <a:gd name="T1" fmla="*/ 0 h 8714"/>
                              <a:gd name="T2" fmla="*/ 5817 w 9048"/>
                              <a:gd name="T3" fmla="*/ 8714 h 8714"/>
                              <a:gd name="T4" fmla="*/ 9048 w 9048"/>
                              <a:gd name="T5" fmla="*/ 8714 h 8714"/>
                              <a:gd name="T6" fmla="*/ 0 w 9048"/>
                              <a:gd name="T7" fmla="*/ 0 h 8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048" h="8714">
                                <a:moveTo>
                                  <a:pt x="0" y="0"/>
                                </a:moveTo>
                                <a:lnTo>
                                  <a:pt x="5817" y="8714"/>
                                </a:lnTo>
                                <a:lnTo>
                                  <a:pt x="9048" y="8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shape4" hidden="1"/>
                        <wps:cNvSpPr>
                          <a:spLocks/>
                        </wps:cNvSpPr>
                        <wps:spPr bwMode="auto">
                          <a:xfrm>
                            <a:off x="1440" y="6049"/>
                            <a:ext cx="10800" cy="8714"/>
                          </a:xfrm>
                          <a:custGeom>
                            <a:avLst/>
                            <a:gdLst>
                              <a:gd name="T0" fmla="*/ 0 w 10800"/>
                              <a:gd name="T1" fmla="*/ 0 h 8714"/>
                              <a:gd name="T2" fmla="*/ 9048 w 10800"/>
                              <a:gd name="T3" fmla="*/ 8714 h 8714"/>
                              <a:gd name="T4" fmla="*/ 10800 w 10800"/>
                              <a:gd name="T5" fmla="*/ 8714 h 8714"/>
                              <a:gd name="T6" fmla="*/ 10800 w 10800"/>
                              <a:gd name="T7" fmla="*/ 1440 h 8714"/>
                              <a:gd name="T8" fmla="*/ 0 w 10800"/>
                              <a:gd name="T9" fmla="*/ 0 h 8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00" h="8714">
                                <a:moveTo>
                                  <a:pt x="0" y="0"/>
                                </a:moveTo>
                                <a:lnTo>
                                  <a:pt x="9048" y="8714"/>
                                </a:lnTo>
                                <a:lnTo>
                                  <a:pt x="10800" y="8714"/>
                                </a:lnTo>
                                <a:lnTo>
                                  <a:pt x="10800" y="1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C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shape5" hidden="1"/>
                        <wps:cNvSpPr>
                          <a:spLocks/>
                        </wps:cNvSpPr>
                        <wps:spPr bwMode="auto">
                          <a:xfrm>
                            <a:off x="1440" y="6049"/>
                            <a:ext cx="10800" cy="1440"/>
                          </a:xfrm>
                          <a:custGeom>
                            <a:avLst/>
                            <a:gdLst>
                              <a:gd name="T0" fmla="*/ 0 w 10800"/>
                              <a:gd name="T1" fmla="*/ 0 h 1440"/>
                              <a:gd name="T2" fmla="*/ 10800 w 10800"/>
                              <a:gd name="T3" fmla="*/ 1440 h 1440"/>
                              <a:gd name="T4" fmla="*/ 10800 w 10800"/>
                              <a:gd name="T5" fmla="*/ 720 h 1440"/>
                              <a:gd name="T6" fmla="*/ 0 w 10800"/>
                              <a:gd name="T7" fmla="*/ 0 h 1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00" h="1440">
                                <a:moveTo>
                                  <a:pt x="0" y="0"/>
                                </a:moveTo>
                                <a:lnTo>
                                  <a:pt x="10800" y="1440"/>
                                </a:lnTo>
                                <a:lnTo>
                                  <a:pt x="10800" y="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E2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3C4B2" id="MMCPrism" o:spid="_x0000_s1026" style="position:absolute;margin-left:0;margin-top:302.45pt;width:532.45pt;height:379.05pt;z-index:251657216;visibility:hidden;mso-position-horizontal-relative:page;mso-position-vertical-relative:page" coordorigin=",6049" coordsize="12240,8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">
                <v:shape id="shape1" o:spid="_x0000_s1027" style="position:absolute;top:6049;width:1440;height:8714;visibility:hidden;mso-wrap-style:square;v-text-anchor:top" coordsize="1440,8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" path="m,l1440,,794,8714,,8714,,xe" fillcolor="#006d9e" stroked="f">
                  <v:path arrowok="t" o:connecttype="custom" o:connectlocs="0,0;1440,0;794,8714;0,8714;0,0" o:connectangles="0,0,0,0,0"/>
                </v:shape>
                <v:shape id="shape2" o:spid="_x0000_s1028" style="position:absolute;left:794;top:6049;width:6463;height:8714;visibility:hidden;mso-wrap-style:square;v-text-anchor:top" coordsize="6463,8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" path="m646,l,8714r6463,l646,xe" fillcolor="#00a8c8" stroked="f">
                  <v:path arrowok="t" o:connecttype="custom" o:connectlocs="646,0;0,8714;6463,8714;646,0" o:connectangles="0,0,0,0"/>
                </v:shape>
                <v:shape id="shape3" o:spid="_x0000_s1029" style="position:absolute;left:1440;top:6049;width:9048;height:8714;visibility:hidden;mso-wrap-style:square;v-text-anchor:top" coordsize="9048,8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" path="m,l5817,8714r3231,l,xe" fillcolor="#006d9e" stroked="f">
                  <v:path arrowok="t" o:connecttype="custom" o:connectlocs="0,0;5817,8714;9048,8714;0,0" o:connectangles="0,0,0,0"/>
                </v:shape>
                <v:shape id="shape4" o:spid="_x0000_s1030" style="position:absolute;left:1440;top:6049;width:10800;height:8714;visibility:hidden;mso-wrap-style:square;v-text-anchor:top" coordsize="10800,8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" path="m,l9048,8714r1752,l10800,1440,,xe" fillcolor="#002c77" stroked="f">
                  <v:path arrowok="t" o:connecttype="custom" o:connectlocs="0,0;9048,8714;10800,8714;10800,1440;0,0" o:connectangles="0,0,0,0,0"/>
                </v:shape>
                <v:shape id="shape5" o:spid="_x0000_s1031" style="position:absolute;left:1440;top:6049;width:10800;height:1440;visibility:hidden;mso-wrap-style:square;v-text-anchor:top" coordsize="1080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" path="m,l10800,1440r,-720l,xe" fillcolor="#a6e2ef" stroked="f">
                  <v:path arrowok="t" o:connecttype="custom" o:connectlocs="0,0;10800,1440;10800,720;0,0" o:connectangles="0,0,0,0"/>
                </v:shape>
                <w10:wrap anchorx="page" anchory="page"/>
              </v:group>
            </w:pict>
          </mc:Fallback>
        </mc:AlternateContent>
      </w:r>
      <w:r w:rsidR="004F7696">
        <w:rPr>
          <w:b/>
          <w:sz w:val="28"/>
          <w:szCs w:val="28"/>
        </w:rPr>
        <w:t>Bi</w:t>
      </w:r>
      <w:r w:rsidR="00E46B4F">
        <w:rPr>
          <w:b/>
          <w:sz w:val="28"/>
          <w:szCs w:val="28"/>
        </w:rPr>
        <w:t>jlage B Format vragenformulier</w:t>
      </w:r>
    </w:p>
    <w:p w14:paraId="0C743D21" w14:textId="158A5808" w:rsidR="00E46B4F" w:rsidRPr="009B50D7" w:rsidRDefault="006166B1" w:rsidP="00E46B4F">
      <w:pPr>
        <w:rPr>
          <w:b/>
          <w:sz w:val="28"/>
          <w:szCs w:val="28"/>
        </w:rPr>
      </w:pPr>
      <w:r>
        <w:rPr>
          <w:b/>
        </w:rPr>
        <w:t xml:space="preserve">Behorend bij de NFU Europese aanbesteding </w:t>
      </w:r>
      <w:r w:rsidR="00796696">
        <w:rPr>
          <w:b/>
        </w:rPr>
        <w:t>Machineschadeverzekering</w:t>
      </w:r>
      <w:r>
        <w:rPr>
          <w:b/>
        </w:rPr>
        <w:t xml:space="preserve"> UMC’s 202</w:t>
      </w:r>
      <w:r w:rsidR="000E65E8">
        <w:rPr>
          <w:b/>
        </w:rPr>
        <w:t>1</w:t>
      </w:r>
      <w:bookmarkStart w:id="2" w:name="_GoBack"/>
      <w:bookmarkEnd w:id="2"/>
    </w:p>
    <w:p w14:paraId="6259C998" w14:textId="77777777" w:rsidR="00E46B4F" w:rsidRDefault="00E46B4F" w:rsidP="00E46B4F">
      <w:pPr>
        <w:rPr>
          <w:sz w:val="20"/>
        </w:rPr>
      </w:pPr>
    </w:p>
    <w:p w14:paraId="2997A54F" w14:textId="77777777" w:rsidR="00E46B4F" w:rsidRPr="00C92E73" w:rsidRDefault="00E46B4F" w:rsidP="00E46B4F">
      <w:pPr>
        <w:rPr>
          <w:szCs w:val="22"/>
        </w:rPr>
      </w:pPr>
      <w:r>
        <w:rPr>
          <w:szCs w:val="22"/>
        </w:rPr>
        <w:t>De Inschrijver</w:t>
      </w:r>
      <w:r w:rsidRPr="00C92E73">
        <w:rPr>
          <w:szCs w:val="22"/>
        </w:rPr>
        <w:t xml:space="preserve"> dient zijn eventuele vragen en/of opmerkingen </w:t>
      </w:r>
      <w:r>
        <w:rPr>
          <w:szCs w:val="22"/>
        </w:rPr>
        <w:t>te verwerken in onderstaande tabel en</w:t>
      </w:r>
      <w:r w:rsidRPr="00C92E73">
        <w:rPr>
          <w:szCs w:val="22"/>
        </w:rPr>
        <w:t xml:space="preserve"> in te dienen</w:t>
      </w:r>
      <w:r>
        <w:rPr>
          <w:szCs w:val="22"/>
        </w:rPr>
        <w:t xml:space="preserve"> via Tenderned. Het indienen van de vragen via Tenderned geschiedt door middel van het verzenden van een bericht over deze aanbesteding.</w:t>
      </w:r>
    </w:p>
    <w:p w14:paraId="39ADA06A" w14:textId="77777777" w:rsidR="00E46B4F" w:rsidRPr="00C92E73" w:rsidRDefault="00E46B4F" w:rsidP="00E46B4F">
      <w:pPr>
        <w:rPr>
          <w:szCs w:val="22"/>
        </w:rPr>
      </w:pPr>
    </w:p>
    <w:p w14:paraId="54EFDEBE" w14:textId="77777777" w:rsidR="00E46B4F" w:rsidRPr="00C92E73" w:rsidRDefault="00E46B4F" w:rsidP="00E46B4F">
      <w:pPr>
        <w:rPr>
          <w:szCs w:val="22"/>
        </w:rPr>
      </w:pPr>
      <w:r w:rsidRPr="00C92E73">
        <w:rPr>
          <w:szCs w:val="22"/>
        </w:rPr>
        <w:t>Per vraag dient elke kolom zo volledig mogelijk te worden ingevuld. Geef dus duidelijk aan op welke paragraaf, bijlage en bladzij</w:t>
      </w:r>
      <w:r w:rsidR="00EE1CA4">
        <w:rPr>
          <w:szCs w:val="22"/>
        </w:rPr>
        <w:t>denummer van de Uitnodiging tot Inschrijving</w:t>
      </w:r>
      <w:r w:rsidRPr="00C92E73">
        <w:rPr>
          <w:szCs w:val="22"/>
        </w:rPr>
        <w:t xml:space="preserve"> de vraag slaat en geef daarnaast kort en bondig het onderwerp van de vraag aan. </w:t>
      </w:r>
    </w:p>
    <w:p w14:paraId="11410FDE" w14:textId="77777777" w:rsidR="00E46B4F" w:rsidRPr="00C92E73" w:rsidRDefault="00E46B4F" w:rsidP="00E46B4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300"/>
        <w:gridCol w:w="684"/>
        <w:gridCol w:w="1418"/>
        <w:gridCol w:w="4848"/>
      </w:tblGrid>
      <w:tr w:rsidR="00E46B4F" w:rsidRPr="00C92E73" w14:paraId="191E5359" w14:textId="77777777" w:rsidTr="004F7696">
        <w:tc>
          <w:tcPr>
            <w:tcW w:w="1101" w:type="dxa"/>
            <w:shd w:val="clear" w:color="auto" w:fill="BFBFBF"/>
          </w:tcPr>
          <w:p w14:paraId="080A8042" w14:textId="77777777" w:rsidR="00E46B4F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 xml:space="preserve">Vraag nr. </w:t>
            </w:r>
          </w:p>
          <w:p w14:paraId="15E717D4" w14:textId="77777777" w:rsidR="00641A8B" w:rsidRPr="00C92E73" w:rsidRDefault="00641A8B" w:rsidP="005C0E51">
            <w:pPr>
              <w:rPr>
                <w:szCs w:val="22"/>
              </w:rPr>
            </w:pPr>
          </w:p>
        </w:tc>
        <w:tc>
          <w:tcPr>
            <w:tcW w:w="1300" w:type="dxa"/>
            <w:shd w:val="clear" w:color="auto" w:fill="BFBFBF"/>
          </w:tcPr>
          <w:p w14:paraId="5D89EE2A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 xml:space="preserve">Paragraaf/ </w:t>
            </w:r>
          </w:p>
          <w:p w14:paraId="0F82AC69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Bijlage</w:t>
            </w:r>
          </w:p>
        </w:tc>
        <w:tc>
          <w:tcPr>
            <w:tcW w:w="684" w:type="dxa"/>
            <w:shd w:val="clear" w:color="auto" w:fill="BFBFBF"/>
          </w:tcPr>
          <w:p w14:paraId="231CE1E2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Blz.</w:t>
            </w:r>
          </w:p>
        </w:tc>
        <w:tc>
          <w:tcPr>
            <w:tcW w:w="1418" w:type="dxa"/>
            <w:shd w:val="clear" w:color="auto" w:fill="BFBFBF"/>
          </w:tcPr>
          <w:p w14:paraId="2612553F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Onderwerp</w:t>
            </w:r>
          </w:p>
        </w:tc>
        <w:tc>
          <w:tcPr>
            <w:tcW w:w="4848" w:type="dxa"/>
            <w:shd w:val="clear" w:color="auto" w:fill="BFBFBF"/>
          </w:tcPr>
          <w:p w14:paraId="285D29EE" w14:textId="77777777" w:rsidR="00E46B4F" w:rsidRPr="00C92E73" w:rsidRDefault="00EE1CA4" w:rsidP="005C0E51">
            <w:pPr>
              <w:rPr>
                <w:szCs w:val="22"/>
              </w:rPr>
            </w:pPr>
            <w:r>
              <w:rPr>
                <w:szCs w:val="22"/>
              </w:rPr>
              <w:t>Vraag van Inschrijver</w:t>
            </w:r>
          </w:p>
        </w:tc>
      </w:tr>
      <w:tr w:rsidR="00E46B4F" w:rsidRPr="00C92E73" w14:paraId="079AF383" w14:textId="77777777" w:rsidTr="004F7696">
        <w:tc>
          <w:tcPr>
            <w:tcW w:w="1101" w:type="dxa"/>
          </w:tcPr>
          <w:p w14:paraId="3B70468A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1.</w:t>
            </w:r>
          </w:p>
        </w:tc>
        <w:tc>
          <w:tcPr>
            <w:tcW w:w="1300" w:type="dxa"/>
          </w:tcPr>
          <w:p w14:paraId="5D4EE15D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3628A6B2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508FC272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362369B4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7277562A" w14:textId="77777777" w:rsidTr="004F7696">
        <w:tc>
          <w:tcPr>
            <w:tcW w:w="1101" w:type="dxa"/>
          </w:tcPr>
          <w:p w14:paraId="5E7CA940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2.</w:t>
            </w:r>
          </w:p>
        </w:tc>
        <w:tc>
          <w:tcPr>
            <w:tcW w:w="1300" w:type="dxa"/>
          </w:tcPr>
          <w:p w14:paraId="6F75F315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1AFB6FFB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3B03B3B2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18118065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41A2E4F7" w14:textId="77777777" w:rsidTr="004F7696">
        <w:tc>
          <w:tcPr>
            <w:tcW w:w="1101" w:type="dxa"/>
          </w:tcPr>
          <w:p w14:paraId="6731814A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3.</w:t>
            </w:r>
          </w:p>
        </w:tc>
        <w:tc>
          <w:tcPr>
            <w:tcW w:w="1300" w:type="dxa"/>
          </w:tcPr>
          <w:p w14:paraId="7139F3C8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574A422E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56D9C8BC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7BF6AEF5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537BF456" w14:textId="77777777" w:rsidTr="004F7696">
        <w:tc>
          <w:tcPr>
            <w:tcW w:w="1101" w:type="dxa"/>
          </w:tcPr>
          <w:p w14:paraId="2136AA3B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4.</w:t>
            </w:r>
          </w:p>
        </w:tc>
        <w:tc>
          <w:tcPr>
            <w:tcW w:w="1300" w:type="dxa"/>
          </w:tcPr>
          <w:p w14:paraId="492D4C62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69D83938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27180F95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611A92BB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07299270" w14:textId="77777777" w:rsidTr="004F7696">
        <w:tc>
          <w:tcPr>
            <w:tcW w:w="1101" w:type="dxa"/>
          </w:tcPr>
          <w:p w14:paraId="5559705E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5.</w:t>
            </w:r>
          </w:p>
        </w:tc>
        <w:tc>
          <w:tcPr>
            <w:tcW w:w="1300" w:type="dxa"/>
          </w:tcPr>
          <w:p w14:paraId="633899EB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0D75A910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75E3725F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31A7A31E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3BC7A743" w14:textId="77777777" w:rsidTr="004F7696">
        <w:tc>
          <w:tcPr>
            <w:tcW w:w="1101" w:type="dxa"/>
          </w:tcPr>
          <w:p w14:paraId="60E392AD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6.</w:t>
            </w:r>
          </w:p>
        </w:tc>
        <w:tc>
          <w:tcPr>
            <w:tcW w:w="1300" w:type="dxa"/>
          </w:tcPr>
          <w:p w14:paraId="157ED556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3DCAF997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2ED5FC49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623C3B9B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47FF9159" w14:textId="77777777" w:rsidTr="004F7696">
        <w:tc>
          <w:tcPr>
            <w:tcW w:w="1101" w:type="dxa"/>
          </w:tcPr>
          <w:p w14:paraId="75689C23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7.</w:t>
            </w:r>
          </w:p>
        </w:tc>
        <w:tc>
          <w:tcPr>
            <w:tcW w:w="1300" w:type="dxa"/>
          </w:tcPr>
          <w:p w14:paraId="493AF302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75897D26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36930A73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4204AA21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  <w:tr w:rsidR="00E46B4F" w:rsidRPr="00C92E73" w14:paraId="0EF76949" w14:textId="77777777" w:rsidTr="004F7696">
        <w:tc>
          <w:tcPr>
            <w:tcW w:w="1101" w:type="dxa"/>
          </w:tcPr>
          <w:p w14:paraId="3277E99C" w14:textId="77777777" w:rsidR="00E46B4F" w:rsidRPr="00C92E73" w:rsidRDefault="00E46B4F" w:rsidP="005C0E51">
            <w:pPr>
              <w:rPr>
                <w:szCs w:val="22"/>
              </w:rPr>
            </w:pPr>
            <w:r w:rsidRPr="00C92E73">
              <w:rPr>
                <w:szCs w:val="22"/>
              </w:rPr>
              <w:t>…</w:t>
            </w:r>
          </w:p>
        </w:tc>
        <w:tc>
          <w:tcPr>
            <w:tcW w:w="1300" w:type="dxa"/>
          </w:tcPr>
          <w:p w14:paraId="3D49DD30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684" w:type="dxa"/>
          </w:tcPr>
          <w:p w14:paraId="55B75A45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1418" w:type="dxa"/>
          </w:tcPr>
          <w:p w14:paraId="760EEF1E" w14:textId="77777777" w:rsidR="00E46B4F" w:rsidRPr="00C92E73" w:rsidRDefault="00E46B4F" w:rsidP="005C0E51">
            <w:pPr>
              <w:rPr>
                <w:szCs w:val="22"/>
              </w:rPr>
            </w:pPr>
          </w:p>
        </w:tc>
        <w:tc>
          <w:tcPr>
            <w:tcW w:w="4848" w:type="dxa"/>
          </w:tcPr>
          <w:p w14:paraId="35F83AE0" w14:textId="77777777" w:rsidR="00E46B4F" w:rsidRPr="00C92E73" w:rsidRDefault="00E46B4F" w:rsidP="005C0E51">
            <w:pPr>
              <w:rPr>
                <w:szCs w:val="22"/>
              </w:rPr>
            </w:pPr>
          </w:p>
        </w:tc>
      </w:tr>
    </w:tbl>
    <w:p w14:paraId="448EDB0E" w14:textId="77777777" w:rsidR="00E46B4F" w:rsidRDefault="00E46B4F" w:rsidP="00E46B4F">
      <w:pPr>
        <w:rPr>
          <w:b/>
          <w:sz w:val="28"/>
          <w:szCs w:val="28"/>
        </w:rPr>
      </w:pPr>
    </w:p>
    <w:p w14:paraId="37767124" w14:textId="77777777" w:rsidR="00E46B4F" w:rsidRDefault="00E46B4F" w:rsidP="006834DC">
      <w:pPr>
        <w:rPr>
          <w:b/>
          <w:sz w:val="28"/>
          <w:szCs w:val="28"/>
        </w:rPr>
      </w:pPr>
    </w:p>
    <w:p w14:paraId="55DF4FBD" w14:textId="77777777" w:rsidR="00E46B4F" w:rsidRDefault="00E46B4F" w:rsidP="006834DC">
      <w:pPr>
        <w:rPr>
          <w:b/>
          <w:sz w:val="28"/>
          <w:szCs w:val="28"/>
        </w:rPr>
      </w:pPr>
    </w:p>
    <w:p w14:paraId="7302E172" w14:textId="77777777" w:rsidR="00E46B4F" w:rsidRDefault="00E46B4F" w:rsidP="006834DC">
      <w:pPr>
        <w:rPr>
          <w:b/>
          <w:sz w:val="28"/>
          <w:szCs w:val="28"/>
        </w:rPr>
      </w:pPr>
    </w:p>
    <w:p w14:paraId="09EF25CC" w14:textId="77777777" w:rsidR="00E46B4F" w:rsidRDefault="00E46B4F" w:rsidP="006834DC">
      <w:pPr>
        <w:rPr>
          <w:b/>
          <w:sz w:val="28"/>
          <w:szCs w:val="28"/>
        </w:rPr>
      </w:pPr>
    </w:p>
    <w:p w14:paraId="3689AA13" w14:textId="77777777" w:rsidR="00E46B4F" w:rsidRDefault="00E46B4F" w:rsidP="006834DC">
      <w:pPr>
        <w:rPr>
          <w:b/>
          <w:sz w:val="28"/>
          <w:szCs w:val="28"/>
        </w:rPr>
      </w:pPr>
    </w:p>
    <w:p w14:paraId="5A4E5FC3" w14:textId="77777777" w:rsidR="00E46B4F" w:rsidRDefault="00E46B4F" w:rsidP="006834DC">
      <w:pPr>
        <w:rPr>
          <w:b/>
          <w:sz w:val="28"/>
          <w:szCs w:val="28"/>
        </w:rPr>
      </w:pPr>
    </w:p>
    <w:p w14:paraId="0BBC92E9" w14:textId="77777777" w:rsidR="00E46B4F" w:rsidRDefault="00E46B4F" w:rsidP="006834DC">
      <w:pPr>
        <w:rPr>
          <w:b/>
          <w:sz w:val="28"/>
          <w:szCs w:val="28"/>
        </w:rPr>
      </w:pPr>
    </w:p>
    <w:p w14:paraId="5C5CAAAB" w14:textId="77777777" w:rsidR="00E46B4F" w:rsidRDefault="00E46B4F" w:rsidP="006834DC">
      <w:pPr>
        <w:rPr>
          <w:b/>
          <w:sz w:val="28"/>
          <w:szCs w:val="28"/>
        </w:rPr>
      </w:pPr>
    </w:p>
    <w:p w14:paraId="6A0C3A89" w14:textId="77777777" w:rsidR="00ED4C93" w:rsidRDefault="00ED4C93" w:rsidP="006834DC">
      <w:pPr>
        <w:rPr>
          <w:b/>
          <w:sz w:val="28"/>
          <w:szCs w:val="28"/>
        </w:rPr>
      </w:pPr>
    </w:p>
    <w:p w14:paraId="722E807E" w14:textId="77777777" w:rsidR="00ED4C93" w:rsidRDefault="00ED4C93" w:rsidP="006834DC">
      <w:pPr>
        <w:rPr>
          <w:b/>
          <w:sz w:val="28"/>
          <w:szCs w:val="28"/>
        </w:rPr>
      </w:pPr>
    </w:p>
    <w:sectPr w:rsidR="00ED4C93" w:rsidSect="0036069A">
      <w:headerReference w:type="default" r:id="rId8"/>
      <w:footerReference w:type="default" r:id="rId9"/>
      <w:pgSz w:w="11907" w:h="16840" w:code="9"/>
      <w:pgMar w:top="1440" w:right="1079" w:bottom="446" w:left="1440" w:header="544" w:footer="13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E6C64" w14:textId="77777777" w:rsidR="00FD20AB" w:rsidRDefault="00FD20AB">
      <w:r>
        <w:separator/>
      </w:r>
    </w:p>
  </w:endnote>
  <w:endnote w:type="continuationSeparator" w:id="0">
    <w:p w14:paraId="1563752F" w14:textId="77777777" w:rsidR="00FD20AB" w:rsidRDefault="00FD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495"/>
      <w:gridCol w:w="2719"/>
    </w:tblGrid>
    <w:tr w:rsidR="000676C2" w14:paraId="724F1CF7" w14:textId="77777777" w:rsidTr="00015EDE">
      <w:trPr>
        <w:trHeight w:val="720"/>
      </w:trPr>
      <w:tc>
        <w:tcPr>
          <w:tcW w:w="9214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14:paraId="0E29BD48" w14:textId="1CE361C8" w:rsidR="000676C2" w:rsidRPr="005C234B" w:rsidRDefault="000676C2" w:rsidP="004F7696">
          <w:pPr>
            <w:pStyle w:val="Legalcopy"/>
            <w:framePr w:hSpace="0" w:vSpace="0" w:wrap="auto" w:yAlign="inline"/>
            <w:rPr>
              <w:color w:val="3366FF"/>
            </w:rPr>
          </w:pPr>
        </w:p>
      </w:tc>
    </w:tr>
    <w:tr w:rsidR="000676C2" w:rsidRPr="006353D7" w14:paraId="2DFC027B" w14:textId="77777777" w:rsidTr="00713C5E">
      <w:trPr>
        <w:trHeight w:hRule="exact" w:val="584"/>
      </w:trPr>
      <w:tc>
        <w:tcPr>
          <w:tcW w:w="649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171734" w14:textId="77777777" w:rsidR="000676C2" w:rsidRPr="006353D7" w:rsidRDefault="000676C2">
          <w:pPr>
            <w:pStyle w:val="Legalcopy"/>
            <w:framePr w:hSpace="0" w:vSpace="0" w:wrap="auto" w:yAlign="inline"/>
            <w:rPr>
              <w:sz w:val="20"/>
            </w:rPr>
          </w:pPr>
          <w:r w:rsidRPr="006353D7">
            <w:rPr>
              <w:sz w:val="20"/>
            </w:rPr>
            <w:t xml:space="preserve">   </w:t>
          </w:r>
        </w:p>
      </w:tc>
      <w:tc>
        <w:tcPr>
          <w:tcW w:w="271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E2203F" w14:textId="77777777" w:rsidR="000676C2" w:rsidRPr="006353D7" w:rsidRDefault="000676C2">
          <w:pPr>
            <w:pStyle w:val="Legalcopy"/>
            <w:framePr w:hSpace="0" w:vSpace="0" w:wrap="auto" w:yAlign="inline"/>
            <w:rPr>
              <w:sz w:val="20"/>
            </w:rPr>
          </w:pPr>
        </w:p>
      </w:tc>
    </w:tr>
  </w:tbl>
  <w:p w14:paraId="37F7EA3F" w14:textId="77777777" w:rsidR="000676C2" w:rsidRDefault="000676C2" w:rsidP="00D1494B">
    <w:pPr>
      <w:pStyle w:val="AddressBloc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67D8C" w14:textId="77777777" w:rsidR="00FD20AB" w:rsidRDefault="00FD20AB">
      <w:r>
        <w:separator/>
      </w:r>
    </w:p>
  </w:footnote>
  <w:footnote w:type="continuationSeparator" w:id="0">
    <w:p w14:paraId="716E46CD" w14:textId="77777777" w:rsidR="00FD20AB" w:rsidRDefault="00FD2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00"/>
      <w:gridCol w:w="5742"/>
    </w:tblGrid>
    <w:tr w:rsidR="000676C2" w14:paraId="2EE75241" w14:textId="77777777" w:rsidTr="00C00BCB">
      <w:tc>
        <w:tcPr>
          <w:tcW w:w="3600" w:type="dxa"/>
        </w:tcPr>
        <w:p w14:paraId="52769F11" w14:textId="77777777" w:rsidR="000676C2" w:rsidRDefault="000676C2">
          <w:pPr>
            <w:pStyle w:val="ReportCrossRef"/>
          </w:pPr>
          <w:r>
            <w:t xml:space="preserve">uitnodiging tot inschrijving    </w:t>
          </w:r>
        </w:p>
      </w:tc>
      <w:tc>
        <w:tcPr>
          <w:tcW w:w="5742" w:type="dxa"/>
        </w:tcPr>
        <w:p w14:paraId="2BC13A53" w14:textId="1B391AC1" w:rsidR="000676C2" w:rsidRPr="00E159E2" w:rsidRDefault="000676C2" w:rsidP="00700152">
          <w:pPr>
            <w:pStyle w:val="ClientNameCrossRef"/>
            <w:jc w:val="right"/>
            <w:rPr>
              <w:lang w:val="nl-NL"/>
            </w:rPr>
          </w:pPr>
          <w:r>
            <w:rPr>
              <w:lang w:val="nl-NL"/>
            </w:rPr>
            <w:t xml:space="preserve">            </w:t>
          </w:r>
          <w:r w:rsidRPr="0021628B">
            <w:rPr>
              <w:lang w:val="nl-NL"/>
            </w:rPr>
            <w:t xml:space="preserve">             </w:t>
          </w:r>
          <w:r w:rsidRPr="00700152">
            <w:rPr>
              <w:b/>
              <w:lang w:val="nl-NL"/>
            </w:rPr>
            <w:t>nfU</w:t>
          </w:r>
          <w:r>
            <w:rPr>
              <w:lang w:val="nl-NL"/>
            </w:rPr>
            <w:t xml:space="preserve"> </w:t>
          </w:r>
          <w:r>
            <w:rPr>
              <w:b/>
              <w:lang w:val="nl-NL"/>
            </w:rPr>
            <w:t xml:space="preserve">Europese aanbesteding </w:t>
          </w:r>
          <w:r w:rsidR="00796696">
            <w:rPr>
              <w:b/>
              <w:lang w:val="nl-NL"/>
            </w:rPr>
            <w:t>MACHINESCHADEVERZEKERING</w:t>
          </w:r>
          <w:r w:rsidR="000E65E8">
            <w:rPr>
              <w:b/>
              <w:lang w:val="nl-NL"/>
            </w:rPr>
            <w:t xml:space="preserve"> UMC’S 2021</w:t>
          </w:r>
          <w:r w:rsidRPr="0021628B">
            <w:rPr>
              <w:b/>
              <w:lang w:val="nl-NL"/>
            </w:rPr>
            <w:t xml:space="preserve"> </w:t>
          </w:r>
          <w:r w:rsidRPr="0021628B">
            <w:rPr>
              <w:lang w:val="nl-NL"/>
            </w:rPr>
            <w:t xml:space="preserve"> </w:t>
          </w:r>
          <w:r w:rsidRPr="00672BAB">
            <w:rPr>
              <w:b/>
              <w:lang w:val="nl-NL"/>
            </w:rPr>
            <w:t xml:space="preserve"> </w:t>
          </w:r>
        </w:p>
      </w:tc>
    </w:tr>
  </w:tbl>
  <w:p w14:paraId="7B4B41C1" w14:textId="77777777" w:rsidR="000676C2" w:rsidRDefault="000676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480"/>
    <w:multiLevelType w:val="hybridMultilevel"/>
    <w:tmpl w:val="7728B72E"/>
    <w:lvl w:ilvl="0" w:tplc="9CEEF5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619A"/>
    <w:multiLevelType w:val="hybridMultilevel"/>
    <w:tmpl w:val="34340F6E"/>
    <w:lvl w:ilvl="0" w:tplc="F328EB80">
      <w:start w:val="1"/>
      <w:numFmt w:val="lowerLetter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3" w15:restartNumberingAfterBreak="0">
    <w:nsid w:val="0F7F1FDE"/>
    <w:multiLevelType w:val="hybridMultilevel"/>
    <w:tmpl w:val="E5D00E68"/>
    <w:lvl w:ilvl="0" w:tplc="5AD876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F2C5C"/>
    <w:multiLevelType w:val="hybridMultilevel"/>
    <w:tmpl w:val="6F929CAE"/>
    <w:lvl w:ilvl="0" w:tplc="A836CA10">
      <w:start w:val="5"/>
      <w:numFmt w:val="bullet"/>
      <w:lvlText w:val="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C62BB"/>
    <w:multiLevelType w:val="hybridMultilevel"/>
    <w:tmpl w:val="1160D522"/>
    <w:lvl w:ilvl="0" w:tplc="115C4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E219A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C4060"/>
    <w:multiLevelType w:val="hybridMultilevel"/>
    <w:tmpl w:val="D376F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0087F"/>
    <w:multiLevelType w:val="singleLevel"/>
    <w:tmpl w:val="FF807914"/>
    <w:lvl w:ilvl="0">
      <w:start w:val="1"/>
      <w:numFmt w:val="bullet"/>
      <w:pStyle w:val="Inhopg2"/>
      <w:lvlText w:val="•"/>
      <w:lvlJc w:val="left"/>
      <w:pPr>
        <w:tabs>
          <w:tab w:val="num" w:pos="806"/>
        </w:tabs>
        <w:ind w:left="806" w:hanging="360"/>
      </w:pPr>
      <w:rPr>
        <w:rFonts w:ascii="Arial" w:hAnsi="Arial" w:hint="default"/>
      </w:rPr>
    </w:lvl>
  </w:abstractNum>
  <w:abstractNum w:abstractNumId="8" w15:restartNumberingAfterBreak="0">
    <w:nsid w:val="26623EC4"/>
    <w:multiLevelType w:val="hybridMultilevel"/>
    <w:tmpl w:val="77A21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D136A"/>
    <w:multiLevelType w:val="hybridMultilevel"/>
    <w:tmpl w:val="E73801D8"/>
    <w:lvl w:ilvl="0" w:tplc="B630EF7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80321A"/>
    <w:multiLevelType w:val="hybridMultilevel"/>
    <w:tmpl w:val="E06C4500"/>
    <w:lvl w:ilvl="0" w:tplc="F8FA50EC">
      <w:start w:val="2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31A95537"/>
    <w:multiLevelType w:val="hybridMultilevel"/>
    <w:tmpl w:val="DBF28446"/>
    <w:lvl w:ilvl="0" w:tplc="A00EC9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2B34"/>
    <w:multiLevelType w:val="multilevel"/>
    <w:tmpl w:val="B1BE62A2"/>
    <w:name w:val="TableBulletList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B2FE3"/>
    <w:multiLevelType w:val="multilevel"/>
    <w:tmpl w:val="019E8480"/>
    <w:name w:val="SHeadingNumberRep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5" w15:restartNumberingAfterBreak="0">
    <w:nsid w:val="3817153A"/>
    <w:multiLevelType w:val="hybridMultilevel"/>
    <w:tmpl w:val="0B3C43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pStyle w:val="HeadingNumber1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541AB1"/>
    <w:multiLevelType w:val="multilevel"/>
    <w:tmpl w:val="89E4768C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nl-NL"/>
      </w:rPr>
    </w:lvl>
    <w:lvl w:ilvl="1">
      <w:start w:val="1"/>
      <w:numFmt w:val="none"/>
      <w:pStyle w:val="Appendix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ppendix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D5408F4"/>
    <w:multiLevelType w:val="multilevel"/>
    <w:tmpl w:val="79705066"/>
    <w:name w:val="HeadingNumberDo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18" w15:restartNumberingAfterBreak="0">
    <w:nsid w:val="422A0216"/>
    <w:multiLevelType w:val="multilevel"/>
    <w:tmpl w:val="E44EFF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31D722B"/>
    <w:multiLevelType w:val="hybridMultilevel"/>
    <w:tmpl w:val="D5803968"/>
    <w:lvl w:ilvl="0" w:tplc="B030C902">
      <w:start w:val="1"/>
      <w:numFmt w:val="bullet"/>
      <w:pStyle w:val="Inhopg4"/>
      <w:lvlText w:val="−"/>
      <w:lvlJc w:val="left"/>
      <w:pPr>
        <w:tabs>
          <w:tab w:val="num" w:pos="1526"/>
        </w:tabs>
        <w:ind w:left="1526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90250"/>
    <w:multiLevelType w:val="multilevel"/>
    <w:tmpl w:val="2E828B9E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66C54C9"/>
    <w:multiLevelType w:val="multilevel"/>
    <w:tmpl w:val="87D43868"/>
    <w:name w:val="SAppHeadingNumberRep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</w:lvl>
  </w:abstractNum>
  <w:abstractNum w:abstractNumId="22" w15:restartNumberingAfterBreak="0">
    <w:nsid w:val="4A5267E3"/>
    <w:multiLevelType w:val="multilevel"/>
    <w:tmpl w:val="69460198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C0056D5"/>
    <w:multiLevelType w:val="multilevel"/>
    <w:tmpl w:val="258E24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</w:lvl>
  </w:abstractNum>
  <w:abstractNum w:abstractNumId="24" w15:restartNumberingAfterBreak="0">
    <w:nsid w:val="51C7166E"/>
    <w:multiLevelType w:val="multilevel"/>
    <w:tmpl w:val="0409001D"/>
    <w:name w:val="HeadingNumberRep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4017D35"/>
    <w:multiLevelType w:val="singleLevel"/>
    <w:tmpl w:val="AE0202DE"/>
    <w:name w:val="AppHeadingNumberRep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C5336BA"/>
    <w:multiLevelType w:val="hybridMultilevel"/>
    <w:tmpl w:val="14C63F96"/>
    <w:lvl w:ilvl="0" w:tplc="7424E9A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27B48"/>
    <w:multiLevelType w:val="hybridMultilevel"/>
    <w:tmpl w:val="20105A50"/>
    <w:lvl w:ilvl="0" w:tplc="7D92D9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77B1F"/>
    <w:multiLevelType w:val="hybridMultilevel"/>
    <w:tmpl w:val="0D5CE31A"/>
    <w:lvl w:ilvl="0" w:tplc="EE6C3B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34070"/>
    <w:multiLevelType w:val="hybridMultilevel"/>
    <w:tmpl w:val="4CE678A2"/>
    <w:lvl w:ilvl="0" w:tplc="12B64788">
      <w:start w:val="1"/>
      <w:numFmt w:val="bullet"/>
      <w:pStyle w:val="Inhopg3"/>
      <w:lvlText w:val="─"/>
      <w:lvlJc w:val="left"/>
      <w:pPr>
        <w:tabs>
          <w:tab w:val="num" w:pos="1267"/>
        </w:tabs>
        <w:ind w:left="1267" w:hanging="360"/>
      </w:pPr>
      <w:rPr>
        <w:rFonts w:ascii="Arial" w:hAnsi="Arial" w:hint="default"/>
      </w:rPr>
    </w:lvl>
    <w:lvl w:ilvl="1" w:tplc="83C6D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60BB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D27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E63A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44B6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602D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265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487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17146"/>
    <w:multiLevelType w:val="hybridMultilevel"/>
    <w:tmpl w:val="42BA5C6C"/>
    <w:lvl w:ilvl="0" w:tplc="FEE65A1C">
      <w:start w:val="5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86296"/>
    <w:multiLevelType w:val="multilevel"/>
    <w:tmpl w:val="D58AC02E"/>
    <w:lvl w:ilvl="0">
      <w:start w:val="1"/>
      <w:numFmt w:val="decimal"/>
      <w:pStyle w:val="SectionStart"/>
      <w:lvlText w:val="%1"/>
      <w:lvlJc w:val="left"/>
      <w:pPr>
        <w:tabs>
          <w:tab w:val="num" w:pos="330"/>
        </w:tabs>
        <w:ind w:left="330" w:firstLine="0"/>
      </w:pPr>
      <w:rPr>
        <w:rFonts w:hint="default"/>
        <w:color w:val="3366FF"/>
        <w:sz w:val="40"/>
        <w:szCs w:val="40"/>
      </w:rPr>
    </w:lvl>
    <w:lvl w:ilvl="1">
      <w:start w:val="3"/>
      <w:numFmt w:val="decimal"/>
      <w:isLgl/>
      <w:lvlText w:val="%1.%2"/>
      <w:lvlJc w:val="left"/>
      <w:pPr>
        <w:tabs>
          <w:tab w:val="num" w:pos="870"/>
        </w:tabs>
        <w:ind w:left="87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70"/>
        </w:tabs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70"/>
        </w:tabs>
        <w:ind w:left="1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30"/>
        </w:tabs>
        <w:ind w:left="2130" w:hanging="1800"/>
      </w:pPr>
      <w:rPr>
        <w:rFonts w:hint="default"/>
      </w:rPr>
    </w:lvl>
  </w:abstractNum>
  <w:abstractNum w:abstractNumId="32" w15:restartNumberingAfterBreak="0">
    <w:nsid w:val="6AF932A6"/>
    <w:multiLevelType w:val="singleLevel"/>
    <w:tmpl w:val="BFAA8006"/>
    <w:lvl w:ilvl="0">
      <w:start w:val="1"/>
      <w:numFmt w:val="upperLetter"/>
      <w:pStyle w:val="AppendixStart"/>
      <w:lvlText w:val="Appendix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6D0C248B"/>
    <w:multiLevelType w:val="multilevel"/>
    <w:tmpl w:val="31224370"/>
    <w:lvl w:ilvl="0">
      <w:start w:val="1"/>
      <w:numFmt w:val="upperLetter"/>
      <w:pStyle w:val="Inhopg9"/>
      <w:lvlText w:val="Appendix %1: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FA5B86"/>
    <w:multiLevelType w:val="multilevel"/>
    <w:tmpl w:val="0409001D"/>
    <w:name w:val="SREP_HEAD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9615135"/>
    <w:multiLevelType w:val="hybridMultilevel"/>
    <w:tmpl w:val="087E2D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F619B2"/>
    <w:multiLevelType w:val="hybridMultilevel"/>
    <w:tmpl w:val="910CDCFE"/>
    <w:lvl w:ilvl="0" w:tplc="AC8E58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32"/>
  </w:num>
  <w:num w:numId="4">
    <w:abstractNumId w:val="33"/>
  </w:num>
  <w:num w:numId="5">
    <w:abstractNumId w:val="29"/>
  </w:num>
  <w:num w:numId="6">
    <w:abstractNumId w:val="19"/>
  </w:num>
  <w:num w:numId="7">
    <w:abstractNumId w:val="18"/>
  </w:num>
  <w:num w:numId="8">
    <w:abstractNumId w:val="16"/>
  </w:num>
  <w:num w:numId="9">
    <w:abstractNumId w:val="12"/>
  </w:num>
  <w:num w:numId="10">
    <w:abstractNumId w:val="23"/>
  </w:num>
  <w:num w:numId="11">
    <w:abstractNumId w:val="15"/>
  </w:num>
  <w:num w:numId="12">
    <w:abstractNumId w:val="26"/>
  </w:num>
  <w:num w:numId="13">
    <w:abstractNumId w:val="10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"/>
  </w:num>
  <w:num w:numId="17">
    <w:abstractNumId w:val="3"/>
  </w:num>
  <w:num w:numId="18">
    <w:abstractNumId w:val="18"/>
    <w:lvlOverride w:ilvl="0">
      <w:startOverride w:val="1"/>
    </w:lvlOverride>
  </w:num>
  <w:num w:numId="19">
    <w:abstractNumId w:val="8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6"/>
  </w:num>
  <w:num w:numId="26">
    <w:abstractNumId w:val="3"/>
  </w:num>
  <w:num w:numId="27">
    <w:abstractNumId w:val="36"/>
  </w:num>
  <w:num w:numId="28">
    <w:abstractNumId w:val="0"/>
  </w:num>
  <w:num w:numId="29">
    <w:abstractNumId w:val="18"/>
  </w:num>
  <w:num w:numId="30">
    <w:abstractNumId w:val="28"/>
  </w:num>
  <w:num w:numId="31">
    <w:abstractNumId w:val="9"/>
  </w:num>
  <w:num w:numId="32">
    <w:abstractNumId w:val="11"/>
  </w:num>
  <w:num w:numId="33">
    <w:abstractNumId w:val="35"/>
  </w:num>
  <w:num w:numId="34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LockTheme/>
  <w:styleLockQFSet/>
  <w:defaultTabStop w:val="36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>
      <o:colormru v:ext="edit" colors="#bcd8d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6A"/>
    <w:rsid w:val="00001148"/>
    <w:rsid w:val="00001C47"/>
    <w:rsid w:val="000047BB"/>
    <w:rsid w:val="000055EB"/>
    <w:rsid w:val="000068AD"/>
    <w:rsid w:val="000100A8"/>
    <w:rsid w:val="00010C88"/>
    <w:rsid w:val="00012EC7"/>
    <w:rsid w:val="00013085"/>
    <w:rsid w:val="00013EAE"/>
    <w:rsid w:val="00015EDE"/>
    <w:rsid w:val="0001642F"/>
    <w:rsid w:val="00017FCB"/>
    <w:rsid w:val="0002044A"/>
    <w:rsid w:val="00021D16"/>
    <w:rsid w:val="0002244A"/>
    <w:rsid w:val="00022574"/>
    <w:rsid w:val="00023F56"/>
    <w:rsid w:val="000251AA"/>
    <w:rsid w:val="000260B0"/>
    <w:rsid w:val="00033C18"/>
    <w:rsid w:val="00036DFA"/>
    <w:rsid w:val="00040475"/>
    <w:rsid w:val="00040756"/>
    <w:rsid w:val="0004375E"/>
    <w:rsid w:val="00043B88"/>
    <w:rsid w:val="00044B2F"/>
    <w:rsid w:val="000463E5"/>
    <w:rsid w:val="00047CEB"/>
    <w:rsid w:val="00047E45"/>
    <w:rsid w:val="0005131C"/>
    <w:rsid w:val="00053D8B"/>
    <w:rsid w:val="000566F6"/>
    <w:rsid w:val="00057387"/>
    <w:rsid w:val="000629BD"/>
    <w:rsid w:val="00063038"/>
    <w:rsid w:val="0006345A"/>
    <w:rsid w:val="00064EF5"/>
    <w:rsid w:val="00065EF5"/>
    <w:rsid w:val="000676C2"/>
    <w:rsid w:val="00070FDF"/>
    <w:rsid w:val="000717DD"/>
    <w:rsid w:val="00072A5A"/>
    <w:rsid w:val="00072FEB"/>
    <w:rsid w:val="00076363"/>
    <w:rsid w:val="00080BFF"/>
    <w:rsid w:val="000829C6"/>
    <w:rsid w:val="00082BBD"/>
    <w:rsid w:val="0008360F"/>
    <w:rsid w:val="00083FAF"/>
    <w:rsid w:val="00084106"/>
    <w:rsid w:val="000850ED"/>
    <w:rsid w:val="000863AE"/>
    <w:rsid w:val="000875D6"/>
    <w:rsid w:val="000879DE"/>
    <w:rsid w:val="00091FE8"/>
    <w:rsid w:val="00092761"/>
    <w:rsid w:val="00095E1C"/>
    <w:rsid w:val="000961E6"/>
    <w:rsid w:val="000966A8"/>
    <w:rsid w:val="0009785C"/>
    <w:rsid w:val="000A0A19"/>
    <w:rsid w:val="000A22F5"/>
    <w:rsid w:val="000A67FB"/>
    <w:rsid w:val="000B00F1"/>
    <w:rsid w:val="000B1B2E"/>
    <w:rsid w:val="000B5DAD"/>
    <w:rsid w:val="000B75E7"/>
    <w:rsid w:val="000C2C10"/>
    <w:rsid w:val="000C3612"/>
    <w:rsid w:val="000C5192"/>
    <w:rsid w:val="000C5D9F"/>
    <w:rsid w:val="000C5E68"/>
    <w:rsid w:val="000C6910"/>
    <w:rsid w:val="000D0799"/>
    <w:rsid w:val="000D0CA4"/>
    <w:rsid w:val="000D12F0"/>
    <w:rsid w:val="000D1BA8"/>
    <w:rsid w:val="000D23BC"/>
    <w:rsid w:val="000D293D"/>
    <w:rsid w:val="000D4386"/>
    <w:rsid w:val="000D74CF"/>
    <w:rsid w:val="000E004A"/>
    <w:rsid w:val="000E13B5"/>
    <w:rsid w:val="000E2474"/>
    <w:rsid w:val="000E3F17"/>
    <w:rsid w:val="000E555F"/>
    <w:rsid w:val="000E65E8"/>
    <w:rsid w:val="000E675E"/>
    <w:rsid w:val="000F3CF7"/>
    <w:rsid w:val="000F424B"/>
    <w:rsid w:val="000F53CA"/>
    <w:rsid w:val="0010041F"/>
    <w:rsid w:val="00100987"/>
    <w:rsid w:val="00100EB1"/>
    <w:rsid w:val="00102B5B"/>
    <w:rsid w:val="00103A9D"/>
    <w:rsid w:val="00105D46"/>
    <w:rsid w:val="00106022"/>
    <w:rsid w:val="001115A6"/>
    <w:rsid w:val="001118C2"/>
    <w:rsid w:val="001156FC"/>
    <w:rsid w:val="001179E5"/>
    <w:rsid w:val="00121B06"/>
    <w:rsid w:val="00122C13"/>
    <w:rsid w:val="00122F16"/>
    <w:rsid w:val="001244AA"/>
    <w:rsid w:val="00124E3C"/>
    <w:rsid w:val="00126470"/>
    <w:rsid w:val="001264D9"/>
    <w:rsid w:val="00126BB7"/>
    <w:rsid w:val="001278C7"/>
    <w:rsid w:val="00130DAC"/>
    <w:rsid w:val="00130EC8"/>
    <w:rsid w:val="00133ED8"/>
    <w:rsid w:val="00133FF2"/>
    <w:rsid w:val="00136971"/>
    <w:rsid w:val="001415A9"/>
    <w:rsid w:val="00144025"/>
    <w:rsid w:val="001448DC"/>
    <w:rsid w:val="00145D2C"/>
    <w:rsid w:val="0014601D"/>
    <w:rsid w:val="00146907"/>
    <w:rsid w:val="001504EA"/>
    <w:rsid w:val="00150ABD"/>
    <w:rsid w:val="001533A1"/>
    <w:rsid w:val="001604D8"/>
    <w:rsid w:val="00163DF3"/>
    <w:rsid w:val="00164E4D"/>
    <w:rsid w:val="001656F1"/>
    <w:rsid w:val="00165BD0"/>
    <w:rsid w:val="00166F60"/>
    <w:rsid w:val="00170AF9"/>
    <w:rsid w:val="00170D53"/>
    <w:rsid w:val="00171B5E"/>
    <w:rsid w:val="00172908"/>
    <w:rsid w:val="00172BD6"/>
    <w:rsid w:val="0017308F"/>
    <w:rsid w:val="00173A9E"/>
    <w:rsid w:val="00174050"/>
    <w:rsid w:val="00174C17"/>
    <w:rsid w:val="00174E0F"/>
    <w:rsid w:val="00180787"/>
    <w:rsid w:val="0018213B"/>
    <w:rsid w:val="001836C3"/>
    <w:rsid w:val="00183A91"/>
    <w:rsid w:val="00184C86"/>
    <w:rsid w:val="00185763"/>
    <w:rsid w:val="001862FF"/>
    <w:rsid w:val="00186410"/>
    <w:rsid w:val="00190377"/>
    <w:rsid w:val="00190C80"/>
    <w:rsid w:val="00190CD3"/>
    <w:rsid w:val="001925C3"/>
    <w:rsid w:val="0019394B"/>
    <w:rsid w:val="00196B01"/>
    <w:rsid w:val="00196F23"/>
    <w:rsid w:val="001A1A11"/>
    <w:rsid w:val="001A2576"/>
    <w:rsid w:val="001A2BBC"/>
    <w:rsid w:val="001A3695"/>
    <w:rsid w:val="001A42EC"/>
    <w:rsid w:val="001A5C90"/>
    <w:rsid w:val="001B059C"/>
    <w:rsid w:val="001B073A"/>
    <w:rsid w:val="001B0775"/>
    <w:rsid w:val="001B24F4"/>
    <w:rsid w:val="001B3042"/>
    <w:rsid w:val="001B3345"/>
    <w:rsid w:val="001B3A27"/>
    <w:rsid w:val="001B3CA5"/>
    <w:rsid w:val="001B532A"/>
    <w:rsid w:val="001B5E40"/>
    <w:rsid w:val="001B617B"/>
    <w:rsid w:val="001B77BF"/>
    <w:rsid w:val="001C0915"/>
    <w:rsid w:val="001C0974"/>
    <w:rsid w:val="001C15DE"/>
    <w:rsid w:val="001C36C5"/>
    <w:rsid w:val="001C4AC8"/>
    <w:rsid w:val="001C55C8"/>
    <w:rsid w:val="001C6AE1"/>
    <w:rsid w:val="001C7DA6"/>
    <w:rsid w:val="001D0261"/>
    <w:rsid w:val="001D0B3F"/>
    <w:rsid w:val="001D1711"/>
    <w:rsid w:val="001D1A96"/>
    <w:rsid w:val="001D2F2E"/>
    <w:rsid w:val="001D37B8"/>
    <w:rsid w:val="001D3BD7"/>
    <w:rsid w:val="001D40D9"/>
    <w:rsid w:val="001D5401"/>
    <w:rsid w:val="001D54AC"/>
    <w:rsid w:val="001D5F1A"/>
    <w:rsid w:val="001D66DB"/>
    <w:rsid w:val="001D6769"/>
    <w:rsid w:val="001D72F3"/>
    <w:rsid w:val="001E2010"/>
    <w:rsid w:val="001E2352"/>
    <w:rsid w:val="001E23EF"/>
    <w:rsid w:val="001E5973"/>
    <w:rsid w:val="001E63CD"/>
    <w:rsid w:val="001F1506"/>
    <w:rsid w:val="001F3F79"/>
    <w:rsid w:val="001F476E"/>
    <w:rsid w:val="001F47BF"/>
    <w:rsid w:val="001F59B8"/>
    <w:rsid w:val="001F7D0B"/>
    <w:rsid w:val="00200170"/>
    <w:rsid w:val="002012E0"/>
    <w:rsid w:val="00201C51"/>
    <w:rsid w:val="00202B6A"/>
    <w:rsid w:val="0020369F"/>
    <w:rsid w:val="00204963"/>
    <w:rsid w:val="0020588A"/>
    <w:rsid w:val="0020667F"/>
    <w:rsid w:val="00206DA5"/>
    <w:rsid w:val="00207004"/>
    <w:rsid w:val="00207EDD"/>
    <w:rsid w:val="002140A0"/>
    <w:rsid w:val="002175C5"/>
    <w:rsid w:val="00217BB9"/>
    <w:rsid w:val="00220003"/>
    <w:rsid w:val="00222DE0"/>
    <w:rsid w:val="0022361B"/>
    <w:rsid w:val="00224449"/>
    <w:rsid w:val="002257DB"/>
    <w:rsid w:val="00225DD8"/>
    <w:rsid w:val="002272D2"/>
    <w:rsid w:val="00235072"/>
    <w:rsid w:val="00235E12"/>
    <w:rsid w:val="00236955"/>
    <w:rsid w:val="00236F9C"/>
    <w:rsid w:val="0024119F"/>
    <w:rsid w:val="00245DE7"/>
    <w:rsid w:val="00250C9A"/>
    <w:rsid w:val="002525A7"/>
    <w:rsid w:val="0025339F"/>
    <w:rsid w:val="00253C2A"/>
    <w:rsid w:val="00256186"/>
    <w:rsid w:val="00260FAF"/>
    <w:rsid w:val="00262EF5"/>
    <w:rsid w:val="00263299"/>
    <w:rsid w:val="00263BEC"/>
    <w:rsid w:val="0026440B"/>
    <w:rsid w:val="00266446"/>
    <w:rsid w:val="00266F85"/>
    <w:rsid w:val="00270703"/>
    <w:rsid w:val="00271BA7"/>
    <w:rsid w:val="0027218B"/>
    <w:rsid w:val="002740F6"/>
    <w:rsid w:val="002751F8"/>
    <w:rsid w:val="00276E9F"/>
    <w:rsid w:val="00277D53"/>
    <w:rsid w:val="00280B22"/>
    <w:rsid w:val="00281C48"/>
    <w:rsid w:val="00283CC3"/>
    <w:rsid w:val="00284325"/>
    <w:rsid w:val="002875CC"/>
    <w:rsid w:val="00290A86"/>
    <w:rsid w:val="00290FD1"/>
    <w:rsid w:val="0029220C"/>
    <w:rsid w:val="002927A3"/>
    <w:rsid w:val="002933B0"/>
    <w:rsid w:val="00293E51"/>
    <w:rsid w:val="002952F7"/>
    <w:rsid w:val="002A013A"/>
    <w:rsid w:val="002A0643"/>
    <w:rsid w:val="002A0BFA"/>
    <w:rsid w:val="002A1013"/>
    <w:rsid w:val="002A308F"/>
    <w:rsid w:val="002A3907"/>
    <w:rsid w:val="002A5D73"/>
    <w:rsid w:val="002A6713"/>
    <w:rsid w:val="002B3960"/>
    <w:rsid w:val="002B3C27"/>
    <w:rsid w:val="002B4CA7"/>
    <w:rsid w:val="002B523F"/>
    <w:rsid w:val="002B5907"/>
    <w:rsid w:val="002B650A"/>
    <w:rsid w:val="002C0B59"/>
    <w:rsid w:val="002C153E"/>
    <w:rsid w:val="002C1577"/>
    <w:rsid w:val="002C20E1"/>
    <w:rsid w:val="002C365B"/>
    <w:rsid w:val="002C4805"/>
    <w:rsid w:val="002C7B27"/>
    <w:rsid w:val="002D007F"/>
    <w:rsid w:val="002D36C6"/>
    <w:rsid w:val="002D4734"/>
    <w:rsid w:val="002D478E"/>
    <w:rsid w:val="002D4952"/>
    <w:rsid w:val="002D6104"/>
    <w:rsid w:val="002E2E49"/>
    <w:rsid w:val="002E3DF3"/>
    <w:rsid w:val="002E54C0"/>
    <w:rsid w:val="002E58D1"/>
    <w:rsid w:val="002F00EC"/>
    <w:rsid w:val="002F0E5A"/>
    <w:rsid w:val="002F1078"/>
    <w:rsid w:val="002F4AD9"/>
    <w:rsid w:val="003025AC"/>
    <w:rsid w:val="00302765"/>
    <w:rsid w:val="003029D9"/>
    <w:rsid w:val="00302A43"/>
    <w:rsid w:val="00304D70"/>
    <w:rsid w:val="00304F46"/>
    <w:rsid w:val="00305103"/>
    <w:rsid w:val="0030531E"/>
    <w:rsid w:val="00307E23"/>
    <w:rsid w:val="00310F7A"/>
    <w:rsid w:val="00311009"/>
    <w:rsid w:val="00312A4D"/>
    <w:rsid w:val="0031392B"/>
    <w:rsid w:val="00314055"/>
    <w:rsid w:val="0031680F"/>
    <w:rsid w:val="0032145F"/>
    <w:rsid w:val="00323945"/>
    <w:rsid w:val="00325980"/>
    <w:rsid w:val="00325AC8"/>
    <w:rsid w:val="00326788"/>
    <w:rsid w:val="00326DC7"/>
    <w:rsid w:val="00327D5B"/>
    <w:rsid w:val="003310D6"/>
    <w:rsid w:val="003327A9"/>
    <w:rsid w:val="003328B6"/>
    <w:rsid w:val="00332EFF"/>
    <w:rsid w:val="0033562D"/>
    <w:rsid w:val="00336120"/>
    <w:rsid w:val="0033626F"/>
    <w:rsid w:val="003424A9"/>
    <w:rsid w:val="0034311B"/>
    <w:rsid w:val="00344B3A"/>
    <w:rsid w:val="00344E3D"/>
    <w:rsid w:val="00345600"/>
    <w:rsid w:val="00345B09"/>
    <w:rsid w:val="00346CA4"/>
    <w:rsid w:val="00346F05"/>
    <w:rsid w:val="0035079E"/>
    <w:rsid w:val="00351F97"/>
    <w:rsid w:val="003527BD"/>
    <w:rsid w:val="0035496B"/>
    <w:rsid w:val="00357026"/>
    <w:rsid w:val="003571D7"/>
    <w:rsid w:val="003572DC"/>
    <w:rsid w:val="0035736D"/>
    <w:rsid w:val="00357903"/>
    <w:rsid w:val="00357EE0"/>
    <w:rsid w:val="0036069A"/>
    <w:rsid w:val="00360814"/>
    <w:rsid w:val="003618FB"/>
    <w:rsid w:val="00362A6E"/>
    <w:rsid w:val="00363241"/>
    <w:rsid w:val="0036342E"/>
    <w:rsid w:val="003649B7"/>
    <w:rsid w:val="00365102"/>
    <w:rsid w:val="003664AE"/>
    <w:rsid w:val="00367294"/>
    <w:rsid w:val="00370DCA"/>
    <w:rsid w:val="003715DA"/>
    <w:rsid w:val="003724E4"/>
    <w:rsid w:val="00372A5B"/>
    <w:rsid w:val="003734BA"/>
    <w:rsid w:val="00375C43"/>
    <w:rsid w:val="0038545D"/>
    <w:rsid w:val="00385D26"/>
    <w:rsid w:val="00390C48"/>
    <w:rsid w:val="00393831"/>
    <w:rsid w:val="0039472A"/>
    <w:rsid w:val="003950E6"/>
    <w:rsid w:val="00395535"/>
    <w:rsid w:val="00395DFA"/>
    <w:rsid w:val="00396109"/>
    <w:rsid w:val="00397C4C"/>
    <w:rsid w:val="003A58F5"/>
    <w:rsid w:val="003B0301"/>
    <w:rsid w:val="003B2F89"/>
    <w:rsid w:val="003B47C6"/>
    <w:rsid w:val="003B5103"/>
    <w:rsid w:val="003B70AD"/>
    <w:rsid w:val="003C03F2"/>
    <w:rsid w:val="003C0CDB"/>
    <w:rsid w:val="003C1D5E"/>
    <w:rsid w:val="003C2392"/>
    <w:rsid w:val="003C3464"/>
    <w:rsid w:val="003C363A"/>
    <w:rsid w:val="003C3EC4"/>
    <w:rsid w:val="003C5B76"/>
    <w:rsid w:val="003D016F"/>
    <w:rsid w:val="003D1436"/>
    <w:rsid w:val="003D1BC5"/>
    <w:rsid w:val="003D395F"/>
    <w:rsid w:val="003D3D49"/>
    <w:rsid w:val="003D56BD"/>
    <w:rsid w:val="003D6676"/>
    <w:rsid w:val="003E1342"/>
    <w:rsid w:val="003E254D"/>
    <w:rsid w:val="003E359C"/>
    <w:rsid w:val="003E4CF0"/>
    <w:rsid w:val="003E75C2"/>
    <w:rsid w:val="003F18A6"/>
    <w:rsid w:val="003F2236"/>
    <w:rsid w:val="003F334F"/>
    <w:rsid w:val="003F37F9"/>
    <w:rsid w:val="003F52FD"/>
    <w:rsid w:val="003F5DED"/>
    <w:rsid w:val="003F5DF4"/>
    <w:rsid w:val="003F624B"/>
    <w:rsid w:val="003F7E04"/>
    <w:rsid w:val="00400492"/>
    <w:rsid w:val="00400F74"/>
    <w:rsid w:val="00401271"/>
    <w:rsid w:val="00402046"/>
    <w:rsid w:val="0040267F"/>
    <w:rsid w:val="00403285"/>
    <w:rsid w:val="00403A8C"/>
    <w:rsid w:val="00404025"/>
    <w:rsid w:val="004056D1"/>
    <w:rsid w:val="004056D8"/>
    <w:rsid w:val="0040589A"/>
    <w:rsid w:val="004074B3"/>
    <w:rsid w:val="00407B8D"/>
    <w:rsid w:val="00414549"/>
    <w:rsid w:val="00414AD3"/>
    <w:rsid w:val="00414DD9"/>
    <w:rsid w:val="0041791E"/>
    <w:rsid w:val="004205D0"/>
    <w:rsid w:val="004219DA"/>
    <w:rsid w:val="00421EFA"/>
    <w:rsid w:val="004221E0"/>
    <w:rsid w:val="0043064C"/>
    <w:rsid w:val="0043322E"/>
    <w:rsid w:val="00433A14"/>
    <w:rsid w:val="00436CAE"/>
    <w:rsid w:val="00437311"/>
    <w:rsid w:val="00441147"/>
    <w:rsid w:val="00445F62"/>
    <w:rsid w:val="004478A9"/>
    <w:rsid w:val="00451689"/>
    <w:rsid w:val="004545F3"/>
    <w:rsid w:val="00454F96"/>
    <w:rsid w:val="0045642C"/>
    <w:rsid w:val="00460540"/>
    <w:rsid w:val="004610E4"/>
    <w:rsid w:val="00463411"/>
    <w:rsid w:val="00464B1D"/>
    <w:rsid w:val="004678B1"/>
    <w:rsid w:val="00470BFD"/>
    <w:rsid w:val="00472A59"/>
    <w:rsid w:val="004747AA"/>
    <w:rsid w:val="00474E18"/>
    <w:rsid w:val="00475FDB"/>
    <w:rsid w:val="004773DD"/>
    <w:rsid w:val="0048003E"/>
    <w:rsid w:val="00480B50"/>
    <w:rsid w:val="004821AA"/>
    <w:rsid w:val="00482AD1"/>
    <w:rsid w:val="00483736"/>
    <w:rsid w:val="004839EA"/>
    <w:rsid w:val="00485718"/>
    <w:rsid w:val="00485C9C"/>
    <w:rsid w:val="004879D4"/>
    <w:rsid w:val="00490D42"/>
    <w:rsid w:val="00491BE8"/>
    <w:rsid w:val="0049233E"/>
    <w:rsid w:val="004926A1"/>
    <w:rsid w:val="00492869"/>
    <w:rsid w:val="00492CAE"/>
    <w:rsid w:val="004933B0"/>
    <w:rsid w:val="0049421E"/>
    <w:rsid w:val="0049559C"/>
    <w:rsid w:val="004961FD"/>
    <w:rsid w:val="004976C0"/>
    <w:rsid w:val="004A0037"/>
    <w:rsid w:val="004A0EEB"/>
    <w:rsid w:val="004A1EB9"/>
    <w:rsid w:val="004A2D72"/>
    <w:rsid w:val="004A4056"/>
    <w:rsid w:val="004A5D90"/>
    <w:rsid w:val="004A621C"/>
    <w:rsid w:val="004A6749"/>
    <w:rsid w:val="004A748F"/>
    <w:rsid w:val="004A7FBC"/>
    <w:rsid w:val="004B07CF"/>
    <w:rsid w:val="004B2E02"/>
    <w:rsid w:val="004B30B0"/>
    <w:rsid w:val="004B4AF4"/>
    <w:rsid w:val="004B5186"/>
    <w:rsid w:val="004B557A"/>
    <w:rsid w:val="004C0DB4"/>
    <w:rsid w:val="004C4828"/>
    <w:rsid w:val="004C4B8B"/>
    <w:rsid w:val="004C69F1"/>
    <w:rsid w:val="004C69FE"/>
    <w:rsid w:val="004D07A0"/>
    <w:rsid w:val="004D0A37"/>
    <w:rsid w:val="004D0C8C"/>
    <w:rsid w:val="004D0FE6"/>
    <w:rsid w:val="004D1117"/>
    <w:rsid w:val="004D58E8"/>
    <w:rsid w:val="004D7385"/>
    <w:rsid w:val="004D78AF"/>
    <w:rsid w:val="004E126C"/>
    <w:rsid w:val="004E1331"/>
    <w:rsid w:val="004E2233"/>
    <w:rsid w:val="004E2BD1"/>
    <w:rsid w:val="004E31E0"/>
    <w:rsid w:val="004E38ED"/>
    <w:rsid w:val="004E52A2"/>
    <w:rsid w:val="004E5485"/>
    <w:rsid w:val="004E6101"/>
    <w:rsid w:val="004F0788"/>
    <w:rsid w:val="004F0C8E"/>
    <w:rsid w:val="004F1A1B"/>
    <w:rsid w:val="004F1C5F"/>
    <w:rsid w:val="004F2DBF"/>
    <w:rsid w:val="004F42E1"/>
    <w:rsid w:val="004F6CF1"/>
    <w:rsid w:val="004F7696"/>
    <w:rsid w:val="00502491"/>
    <w:rsid w:val="00502E75"/>
    <w:rsid w:val="0050321F"/>
    <w:rsid w:val="00503CD6"/>
    <w:rsid w:val="005055A8"/>
    <w:rsid w:val="00505F62"/>
    <w:rsid w:val="0050610A"/>
    <w:rsid w:val="005061B0"/>
    <w:rsid w:val="0050657A"/>
    <w:rsid w:val="00506E83"/>
    <w:rsid w:val="005110D6"/>
    <w:rsid w:val="00512253"/>
    <w:rsid w:val="005125C7"/>
    <w:rsid w:val="00513CDB"/>
    <w:rsid w:val="00514B63"/>
    <w:rsid w:val="005155AA"/>
    <w:rsid w:val="005160B5"/>
    <w:rsid w:val="00520BDB"/>
    <w:rsid w:val="00520F7F"/>
    <w:rsid w:val="005250E9"/>
    <w:rsid w:val="005251E2"/>
    <w:rsid w:val="005262CD"/>
    <w:rsid w:val="005263D9"/>
    <w:rsid w:val="00527392"/>
    <w:rsid w:val="005274C4"/>
    <w:rsid w:val="00527CE8"/>
    <w:rsid w:val="00530AC7"/>
    <w:rsid w:val="0053103B"/>
    <w:rsid w:val="005325A2"/>
    <w:rsid w:val="00536638"/>
    <w:rsid w:val="0053695D"/>
    <w:rsid w:val="005379BA"/>
    <w:rsid w:val="0054381C"/>
    <w:rsid w:val="00543964"/>
    <w:rsid w:val="0054655A"/>
    <w:rsid w:val="005476E5"/>
    <w:rsid w:val="00550DC0"/>
    <w:rsid w:val="005526C7"/>
    <w:rsid w:val="00553295"/>
    <w:rsid w:val="00561FE5"/>
    <w:rsid w:val="00562323"/>
    <w:rsid w:val="00565B3C"/>
    <w:rsid w:val="00567807"/>
    <w:rsid w:val="00570751"/>
    <w:rsid w:val="00572823"/>
    <w:rsid w:val="00573DA3"/>
    <w:rsid w:val="0057470A"/>
    <w:rsid w:val="005748A2"/>
    <w:rsid w:val="00574C1A"/>
    <w:rsid w:val="005769A0"/>
    <w:rsid w:val="005771A8"/>
    <w:rsid w:val="00581005"/>
    <w:rsid w:val="00581A2B"/>
    <w:rsid w:val="005842BE"/>
    <w:rsid w:val="0058517C"/>
    <w:rsid w:val="00591BE8"/>
    <w:rsid w:val="005936CA"/>
    <w:rsid w:val="00593F14"/>
    <w:rsid w:val="00595404"/>
    <w:rsid w:val="00595E56"/>
    <w:rsid w:val="005A0CC2"/>
    <w:rsid w:val="005A0D4B"/>
    <w:rsid w:val="005B022C"/>
    <w:rsid w:val="005B1F11"/>
    <w:rsid w:val="005B3636"/>
    <w:rsid w:val="005B5AC4"/>
    <w:rsid w:val="005C000E"/>
    <w:rsid w:val="005C0A0F"/>
    <w:rsid w:val="005C0BA9"/>
    <w:rsid w:val="005C0E51"/>
    <w:rsid w:val="005C234B"/>
    <w:rsid w:val="005C271D"/>
    <w:rsid w:val="005C43E3"/>
    <w:rsid w:val="005C5783"/>
    <w:rsid w:val="005D162C"/>
    <w:rsid w:val="005D1F10"/>
    <w:rsid w:val="005D1FC1"/>
    <w:rsid w:val="005D470F"/>
    <w:rsid w:val="005D48CA"/>
    <w:rsid w:val="005D5629"/>
    <w:rsid w:val="005E19B9"/>
    <w:rsid w:val="005E1F1C"/>
    <w:rsid w:val="005E3B97"/>
    <w:rsid w:val="005E79B7"/>
    <w:rsid w:val="005E7A75"/>
    <w:rsid w:val="005F04E6"/>
    <w:rsid w:val="005F2EC5"/>
    <w:rsid w:val="005F5929"/>
    <w:rsid w:val="005F5E37"/>
    <w:rsid w:val="005F7D9B"/>
    <w:rsid w:val="00604063"/>
    <w:rsid w:val="00607F03"/>
    <w:rsid w:val="00607FC4"/>
    <w:rsid w:val="00610B75"/>
    <w:rsid w:val="00613BCA"/>
    <w:rsid w:val="00614BFE"/>
    <w:rsid w:val="006166A9"/>
    <w:rsid w:val="006166B1"/>
    <w:rsid w:val="00616AA2"/>
    <w:rsid w:val="00617223"/>
    <w:rsid w:val="00617FF1"/>
    <w:rsid w:val="006202B7"/>
    <w:rsid w:val="006204B8"/>
    <w:rsid w:val="00623719"/>
    <w:rsid w:val="00624CFB"/>
    <w:rsid w:val="00626B57"/>
    <w:rsid w:val="00627306"/>
    <w:rsid w:val="00627D59"/>
    <w:rsid w:val="00632024"/>
    <w:rsid w:val="006338FC"/>
    <w:rsid w:val="006353D7"/>
    <w:rsid w:val="0063553A"/>
    <w:rsid w:val="00636BFC"/>
    <w:rsid w:val="0064153E"/>
    <w:rsid w:val="00641A8B"/>
    <w:rsid w:val="006420F2"/>
    <w:rsid w:val="00642E64"/>
    <w:rsid w:val="006449F2"/>
    <w:rsid w:val="00651FA6"/>
    <w:rsid w:val="0065558C"/>
    <w:rsid w:val="00655D86"/>
    <w:rsid w:val="00661163"/>
    <w:rsid w:val="00662236"/>
    <w:rsid w:val="00662B9E"/>
    <w:rsid w:val="00663E6C"/>
    <w:rsid w:val="00664972"/>
    <w:rsid w:val="00665836"/>
    <w:rsid w:val="00670419"/>
    <w:rsid w:val="00671233"/>
    <w:rsid w:val="00671334"/>
    <w:rsid w:val="00671CD9"/>
    <w:rsid w:val="00671D31"/>
    <w:rsid w:val="006722FD"/>
    <w:rsid w:val="006724BA"/>
    <w:rsid w:val="00672A0E"/>
    <w:rsid w:val="006730A0"/>
    <w:rsid w:val="0067459A"/>
    <w:rsid w:val="00674D13"/>
    <w:rsid w:val="00674E88"/>
    <w:rsid w:val="006779B3"/>
    <w:rsid w:val="00680274"/>
    <w:rsid w:val="006809BA"/>
    <w:rsid w:val="00681DC9"/>
    <w:rsid w:val="006833F0"/>
    <w:rsid w:val="006834DC"/>
    <w:rsid w:val="006839C0"/>
    <w:rsid w:val="006845E8"/>
    <w:rsid w:val="00685334"/>
    <w:rsid w:val="006854EB"/>
    <w:rsid w:val="0069055B"/>
    <w:rsid w:val="006905CE"/>
    <w:rsid w:val="00696373"/>
    <w:rsid w:val="006974FD"/>
    <w:rsid w:val="006A1FB0"/>
    <w:rsid w:val="006A4627"/>
    <w:rsid w:val="006A4BB1"/>
    <w:rsid w:val="006B13B1"/>
    <w:rsid w:val="006B146A"/>
    <w:rsid w:val="006B2DC9"/>
    <w:rsid w:val="006B741C"/>
    <w:rsid w:val="006C0261"/>
    <w:rsid w:val="006C04BD"/>
    <w:rsid w:val="006C0BD7"/>
    <w:rsid w:val="006C42F8"/>
    <w:rsid w:val="006C61BB"/>
    <w:rsid w:val="006D2189"/>
    <w:rsid w:val="006D2E32"/>
    <w:rsid w:val="006D4F76"/>
    <w:rsid w:val="006D5115"/>
    <w:rsid w:val="006D5237"/>
    <w:rsid w:val="006D591B"/>
    <w:rsid w:val="006D77B8"/>
    <w:rsid w:val="006D792E"/>
    <w:rsid w:val="006E58D3"/>
    <w:rsid w:val="006E73A3"/>
    <w:rsid w:val="006E7B5E"/>
    <w:rsid w:val="006F05E4"/>
    <w:rsid w:val="006F0BA0"/>
    <w:rsid w:val="006F1156"/>
    <w:rsid w:val="006F1A7A"/>
    <w:rsid w:val="006F27C5"/>
    <w:rsid w:val="006F3AB8"/>
    <w:rsid w:val="006F3EF4"/>
    <w:rsid w:val="006F40C0"/>
    <w:rsid w:val="006F5129"/>
    <w:rsid w:val="006F6949"/>
    <w:rsid w:val="006F7B8B"/>
    <w:rsid w:val="00700152"/>
    <w:rsid w:val="0070031F"/>
    <w:rsid w:val="00701B47"/>
    <w:rsid w:val="00703074"/>
    <w:rsid w:val="00703075"/>
    <w:rsid w:val="0070359F"/>
    <w:rsid w:val="00703719"/>
    <w:rsid w:val="007057C8"/>
    <w:rsid w:val="00706089"/>
    <w:rsid w:val="00706F8A"/>
    <w:rsid w:val="0071101C"/>
    <w:rsid w:val="007110E4"/>
    <w:rsid w:val="007121E6"/>
    <w:rsid w:val="007131B6"/>
    <w:rsid w:val="00713C5E"/>
    <w:rsid w:val="00714556"/>
    <w:rsid w:val="00714DE0"/>
    <w:rsid w:val="0071507F"/>
    <w:rsid w:val="00721776"/>
    <w:rsid w:val="00721B65"/>
    <w:rsid w:val="0072270C"/>
    <w:rsid w:val="0072283D"/>
    <w:rsid w:val="00724E71"/>
    <w:rsid w:val="00730524"/>
    <w:rsid w:val="00732345"/>
    <w:rsid w:val="0073318D"/>
    <w:rsid w:val="00734742"/>
    <w:rsid w:val="00737DF4"/>
    <w:rsid w:val="00740656"/>
    <w:rsid w:val="00742FEA"/>
    <w:rsid w:val="00745B71"/>
    <w:rsid w:val="00746402"/>
    <w:rsid w:val="00751992"/>
    <w:rsid w:val="0075269B"/>
    <w:rsid w:val="0075286E"/>
    <w:rsid w:val="00752C87"/>
    <w:rsid w:val="00752DA6"/>
    <w:rsid w:val="0075398F"/>
    <w:rsid w:val="00755FDE"/>
    <w:rsid w:val="00757FA7"/>
    <w:rsid w:val="0076093F"/>
    <w:rsid w:val="007616DE"/>
    <w:rsid w:val="00761C96"/>
    <w:rsid w:val="00761FCF"/>
    <w:rsid w:val="00762381"/>
    <w:rsid w:val="00763B6E"/>
    <w:rsid w:val="00764233"/>
    <w:rsid w:val="00764542"/>
    <w:rsid w:val="0076494D"/>
    <w:rsid w:val="007658EB"/>
    <w:rsid w:val="00766ABA"/>
    <w:rsid w:val="00766FCA"/>
    <w:rsid w:val="0077042B"/>
    <w:rsid w:val="00770B96"/>
    <w:rsid w:val="007725A0"/>
    <w:rsid w:val="007736B6"/>
    <w:rsid w:val="007738C3"/>
    <w:rsid w:val="00775B70"/>
    <w:rsid w:val="00776439"/>
    <w:rsid w:val="00776818"/>
    <w:rsid w:val="00777AB9"/>
    <w:rsid w:val="007848D8"/>
    <w:rsid w:val="00785421"/>
    <w:rsid w:val="00785FC5"/>
    <w:rsid w:val="00786C0B"/>
    <w:rsid w:val="00787594"/>
    <w:rsid w:val="00790122"/>
    <w:rsid w:val="00790AD9"/>
    <w:rsid w:val="00792DB9"/>
    <w:rsid w:val="00795D9C"/>
    <w:rsid w:val="00796696"/>
    <w:rsid w:val="0079683D"/>
    <w:rsid w:val="007A167F"/>
    <w:rsid w:val="007A211D"/>
    <w:rsid w:val="007A2903"/>
    <w:rsid w:val="007A440F"/>
    <w:rsid w:val="007A4B7A"/>
    <w:rsid w:val="007A562D"/>
    <w:rsid w:val="007A61A8"/>
    <w:rsid w:val="007A720B"/>
    <w:rsid w:val="007B129D"/>
    <w:rsid w:val="007B2718"/>
    <w:rsid w:val="007B57A7"/>
    <w:rsid w:val="007B5D96"/>
    <w:rsid w:val="007C3D05"/>
    <w:rsid w:val="007C4E16"/>
    <w:rsid w:val="007D0BCB"/>
    <w:rsid w:val="007D1423"/>
    <w:rsid w:val="007D1BD7"/>
    <w:rsid w:val="007D2FB5"/>
    <w:rsid w:val="007D5237"/>
    <w:rsid w:val="007D5E17"/>
    <w:rsid w:val="007D6277"/>
    <w:rsid w:val="007D6566"/>
    <w:rsid w:val="007D7FC3"/>
    <w:rsid w:val="007E2D86"/>
    <w:rsid w:val="007E31B9"/>
    <w:rsid w:val="007E5C48"/>
    <w:rsid w:val="007E7B1A"/>
    <w:rsid w:val="007F02CA"/>
    <w:rsid w:val="007F0EAB"/>
    <w:rsid w:val="007F2FD4"/>
    <w:rsid w:val="007F57BC"/>
    <w:rsid w:val="007F5F0D"/>
    <w:rsid w:val="007F6864"/>
    <w:rsid w:val="007F706E"/>
    <w:rsid w:val="007F718D"/>
    <w:rsid w:val="007F743E"/>
    <w:rsid w:val="0080055A"/>
    <w:rsid w:val="008011EA"/>
    <w:rsid w:val="00802781"/>
    <w:rsid w:val="008063AE"/>
    <w:rsid w:val="00806FB0"/>
    <w:rsid w:val="0080729F"/>
    <w:rsid w:val="008072F2"/>
    <w:rsid w:val="0080741A"/>
    <w:rsid w:val="00812D05"/>
    <w:rsid w:val="0081394E"/>
    <w:rsid w:val="00817E90"/>
    <w:rsid w:val="008203DC"/>
    <w:rsid w:val="00821C4C"/>
    <w:rsid w:val="00821F01"/>
    <w:rsid w:val="008234FA"/>
    <w:rsid w:val="00823A46"/>
    <w:rsid w:val="00824349"/>
    <w:rsid w:val="0082575E"/>
    <w:rsid w:val="0082576C"/>
    <w:rsid w:val="00825EA2"/>
    <w:rsid w:val="00827054"/>
    <w:rsid w:val="0082793C"/>
    <w:rsid w:val="008300C6"/>
    <w:rsid w:val="00831529"/>
    <w:rsid w:val="00833E28"/>
    <w:rsid w:val="00835890"/>
    <w:rsid w:val="0083645F"/>
    <w:rsid w:val="00837A42"/>
    <w:rsid w:val="00837CF8"/>
    <w:rsid w:val="00840618"/>
    <w:rsid w:val="00840F5D"/>
    <w:rsid w:val="00841329"/>
    <w:rsid w:val="00844AF0"/>
    <w:rsid w:val="00845DEA"/>
    <w:rsid w:val="0085297B"/>
    <w:rsid w:val="00852CBF"/>
    <w:rsid w:val="00855308"/>
    <w:rsid w:val="0085687F"/>
    <w:rsid w:val="00861C97"/>
    <w:rsid w:val="00861D62"/>
    <w:rsid w:val="00861F05"/>
    <w:rsid w:val="00864ED7"/>
    <w:rsid w:val="00871786"/>
    <w:rsid w:val="00871886"/>
    <w:rsid w:val="00872F8E"/>
    <w:rsid w:val="0087355D"/>
    <w:rsid w:val="008736B0"/>
    <w:rsid w:val="008745EE"/>
    <w:rsid w:val="00875E45"/>
    <w:rsid w:val="00875F91"/>
    <w:rsid w:val="00876516"/>
    <w:rsid w:val="00881F7B"/>
    <w:rsid w:val="0088441F"/>
    <w:rsid w:val="00884970"/>
    <w:rsid w:val="00886F7A"/>
    <w:rsid w:val="008876F3"/>
    <w:rsid w:val="00893EBF"/>
    <w:rsid w:val="00893F16"/>
    <w:rsid w:val="00893FB0"/>
    <w:rsid w:val="00894230"/>
    <w:rsid w:val="00894961"/>
    <w:rsid w:val="008971B1"/>
    <w:rsid w:val="008A451A"/>
    <w:rsid w:val="008A626C"/>
    <w:rsid w:val="008A6611"/>
    <w:rsid w:val="008A7932"/>
    <w:rsid w:val="008A7C4C"/>
    <w:rsid w:val="008B4008"/>
    <w:rsid w:val="008B4403"/>
    <w:rsid w:val="008B5555"/>
    <w:rsid w:val="008B59FD"/>
    <w:rsid w:val="008B61B2"/>
    <w:rsid w:val="008B7D7E"/>
    <w:rsid w:val="008C1CB5"/>
    <w:rsid w:val="008C45C8"/>
    <w:rsid w:val="008C50B5"/>
    <w:rsid w:val="008C71F8"/>
    <w:rsid w:val="008C7512"/>
    <w:rsid w:val="008D288C"/>
    <w:rsid w:val="008D3BFA"/>
    <w:rsid w:val="008D44AD"/>
    <w:rsid w:val="008D504A"/>
    <w:rsid w:val="008D7115"/>
    <w:rsid w:val="008D7EBD"/>
    <w:rsid w:val="008E1C59"/>
    <w:rsid w:val="008E1C7E"/>
    <w:rsid w:val="008E1E3C"/>
    <w:rsid w:val="008E29FE"/>
    <w:rsid w:val="008E5DF3"/>
    <w:rsid w:val="008E75BF"/>
    <w:rsid w:val="008F16FC"/>
    <w:rsid w:val="008F25A5"/>
    <w:rsid w:val="008F26E7"/>
    <w:rsid w:val="008F4104"/>
    <w:rsid w:val="008F65C4"/>
    <w:rsid w:val="008F6C0C"/>
    <w:rsid w:val="008F772C"/>
    <w:rsid w:val="00901FA0"/>
    <w:rsid w:val="00904AF5"/>
    <w:rsid w:val="00907B2F"/>
    <w:rsid w:val="00907CA8"/>
    <w:rsid w:val="009110A2"/>
    <w:rsid w:val="00911EF5"/>
    <w:rsid w:val="00912BF1"/>
    <w:rsid w:val="00916B2E"/>
    <w:rsid w:val="00917379"/>
    <w:rsid w:val="009174D9"/>
    <w:rsid w:val="00917829"/>
    <w:rsid w:val="00920B99"/>
    <w:rsid w:val="00921C4F"/>
    <w:rsid w:val="00924C92"/>
    <w:rsid w:val="00925099"/>
    <w:rsid w:val="00925228"/>
    <w:rsid w:val="00925E50"/>
    <w:rsid w:val="0092617D"/>
    <w:rsid w:val="009265FA"/>
    <w:rsid w:val="0092734D"/>
    <w:rsid w:val="009312E2"/>
    <w:rsid w:val="0094072D"/>
    <w:rsid w:val="009416FE"/>
    <w:rsid w:val="009425C0"/>
    <w:rsid w:val="00942A6F"/>
    <w:rsid w:val="00942E16"/>
    <w:rsid w:val="00943601"/>
    <w:rsid w:val="00944471"/>
    <w:rsid w:val="00944F3F"/>
    <w:rsid w:val="009459A6"/>
    <w:rsid w:val="00946E08"/>
    <w:rsid w:val="00947747"/>
    <w:rsid w:val="00947E73"/>
    <w:rsid w:val="00950336"/>
    <w:rsid w:val="00950D6A"/>
    <w:rsid w:val="00950E89"/>
    <w:rsid w:val="00951882"/>
    <w:rsid w:val="00952BCD"/>
    <w:rsid w:val="0095365C"/>
    <w:rsid w:val="0095428E"/>
    <w:rsid w:val="009568ED"/>
    <w:rsid w:val="009616FE"/>
    <w:rsid w:val="00962CED"/>
    <w:rsid w:val="00964997"/>
    <w:rsid w:val="00967E80"/>
    <w:rsid w:val="0098099F"/>
    <w:rsid w:val="00983011"/>
    <w:rsid w:val="00984398"/>
    <w:rsid w:val="009844B4"/>
    <w:rsid w:val="00984F58"/>
    <w:rsid w:val="009855B3"/>
    <w:rsid w:val="0098603D"/>
    <w:rsid w:val="00987FE1"/>
    <w:rsid w:val="00990DEC"/>
    <w:rsid w:val="00991172"/>
    <w:rsid w:val="00993C3A"/>
    <w:rsid w:val="00995E94"/>
    <w:rsid w:val="009A0275"/>
    <w:rsid w:val="009A0449"/>
    <w:rsid w:val="009A1109"/>
    <w:rsid w:val="009A2173"/>
    <w:rsid w:val="009A34B1"/>
    <w:rsid w:val="009A5458"/>
    <w:rsid w:val="009A596B"/>
    <w:rsid w:val="009A6B6F"/>
    <w:rsid w:val="009B0364"/>
    <w:rsid w:val="009B19B8"/>
    <w:rsid w:val="009B32DF"/>
    <w:rsid w:val="009B483B"/>
    <w:rsid w:val="009B4B30"/>
    <w:rsid w:val="009B6793"/>
    <w:rsid w:val="009C3FE3"/>
    <w:rsid w:val="009C5281"/>
    <w:rsid w:val="009C5DC8"/>
    <w:rsid w:val="009C7F8F"/>
    <w:rsid w:val="009D4AC8"/>
    <w:rsid w:val="009E0152"/>
    <w:rsid w:val="009E0208"/>
    <w:rsid w:val="009E05E5"/>
    <w:rsid w:val="009E3C54"/>
    <w:rsid w:val="009E67A4"/>
    <w:rsid w:val="009F392F"/>
    <w:rsid w:val="009F399E"/>
    <w:rsid w:val="009F3A55"/>
    <w:rsid w:val="009F563B"/>
    <w:rsid w:val="009F6E35"/>
    <w:rsid w:val="009F77F1"/>
    <w:rsid w:val="00A03209"/>
    <w:rsid w:val="00A04500"/>
    <w:rsid w:val="00A045EE"/>
    <w:rsid w:val="00A06CBA"/>
    <w:rsid w:val="00A07D8C"/>
    <w:rsid w:val="00A1195B"/>
    <w:rsid w:val="00A11B27"/>
    <w:rsid w:val="00A11D8D"/>
    <w:rsid w:val="00A12B76"/>
    <w:rsid w:val="00A13919"/>
    <w:rsid w:val="00A16268"/>
    <w:rsid w:val="00A17D26"/>
    <w:rsid w:val="00A204E5"/>
    <w:rsid w:val="00A209AD"/>
    <w:rsid w:val="00A21696"/>
    <w:rsid w:val="00A234B5"/>
    <w:rsid w:val="00A23707"/>
    <w:rsid w:val="00A23996"/>
    <w:rsid w:val="00A23CCD"/>
    <w:rsid w:val="00A23DA2"/>
    <w:rsid w:val="00A247CB"/>
    <w:rsid w:val="00A27557"/>
    <w:rsid w:val="00A2774D"/>
    <w:rsid w:val="00A27901"/>
    <w:rsid w:val="00A345C4"/>
    <w:rsid w:val="00A352CE"/>
    <w:rsid w:val="00A354C8"/>
    <w:rsid w:val="00A36AB4"/>
    <w:rsid w:val="00A4225D"/>
    <w:rsid w:val="00A50B9E"/>
    <w:rsid w:val="00A515C1"/>
    <w:rsid w:val="00A519FE"/>
    <w:rsid w:val="00A532D0"/>
    <w:rsid w:val="00A53A63"/>
    <w:rsid w:val="00A5509E"/>
    <w:rsid w:val="00A5765F"/>
    <w:rsid w:val="00A60302"/>
    <w:rsid w:val="00A605C6"/>
    <w:rsid w:val="00A60C09"/>
    <w:rsid w:val="00A61437"/>
    <w:rsid w:val="00A629A1"/>
    <w:rsid w:val="00A6341E"/>
    <w:rsid w:val="00A638F5"/>
    <w:rsid w:val="00A649F7"/>
    <w:rsid w:val="00A66CE3"/>
    <w:rsid w:val="00A67B00"/>
    <w:rsid w:val="00A7152B"/>
    <w:rsid w:val="00A71994"/>
    <w:rsid w:val="00A71C06"/>
    <w:rsid w:val="00A72A62"/>
    <w:rsid w:val="00A72E6E"/>
    <w:rsid w:val="00A745E6"/>
    <w:rsid w:val="00A762E5"/>
    <w:rsid w:val="00A771DC"/>
    <w:rsid w:val="00A77322"/>
    <w:rsid w:val="00A80AA6"/>
    <w:rsid w:val="00A80CF5"/>
    <w:rsid w:val="00A835FB"/>
    <w:rsid w:val="00A859C9"/>
    <w:rsid w:val="00A86807"/>
    <w:rsid w:val="00A86D46"/>
    <w:rsid w:val="00A876E3"/>
    <w:rsid w:val="00A92CB1"/>
    <w:rsid w:val="00A94213"/>
    <w:rsid w:val="00A95051"/>
    <w:rsid w:val="00A9638C"/>
    <w:rsid w:val="00A96C52"/>
    <w:rsid w:val="00AA0467"/>
    <w:rsid w:val="00AA082D"/>
    <w:rsid w:val="00AA09E3"/>
    <w:rsid w:val="00AA1082"/>
    <w:rsid w:val="00AA1507"/>
    <w:rsid w:val="00AA1C20"/>
    <w:rsid w:val="00AA1F6F"/>
    <w:rsid w:val="00AA4217"/>
    <w:rsid w:val="00AA482A"/>
    <w:rsid w:val="00AA6BC6"/>
    <w:rsid w:val="00AB232A"/>
    <w:rsid w:val="00AB3B63"/>
    <w:rsid w:val="00AB59D5"/>
    <w:rsid w:val="00AB66B6"/>
    <w:rsid w:val="00AB6B87"/>
    <w:rsid w:val="00AB6E24"/>
    <w:rsid w:val="00AB7495"/>
    <w:rsid w:val="00AC1A37"/>
    <w:rsid w:val="00AC2D9F"/>
    <w:rsid w:val="00AC4FA6"/>
    <w:rsid w:val="00AC5A63"/>
    <w:rsid w:val="00AC724B"/>
    <w:rsid w:val="00AC7947"/>
    <w:rsid w:val="00AD0F68"/>
    <w:rsid w:val="00AD2E9A"/>
    <w:rsid w:val="00AD3998"/>
    <w:rsid w:val="00AD5821"/>
    <w:rsid w:val="00AD6D25"/>
    <w:rsid w:val="00AE3D14"/>
    <w:rsid w:val="00AE6066"/>
    <w:rsid w:val="00AF218B"/>
    <w:rsid w:val="00AF3713"/>
    <w:rsid w:val="00AF53AF"/>
    <w:rsid w:val="00AF621E"/>
    <w:rsid w:val="00AF6D89"/>
    <w:rsid w:val="00B012A4"/>
    <w:rsid w:val="00B015FA"/>
    <w:rsid w:val="00B026EB"/>
    <w:rsid w:val="00B071B8"/>
    <w:rsid w:val="00B07E9B"/>
    <w:rsid w:val="00B11A54"/>
    <w:rsid w:val="00B1320A"/>
    <w:rsid w:val="00B13538"/>
    <w:rsid w:val="00B14D65"/>
    <w:rsid w:val="00B16130"/>
    <w:rsid w:val="00B16134"/>
    <w:rsid w:val="00B20DF5"/>
    <w:rsid w:val="00B2752B"/>
    <w:rsid w:val="00B32FEA"/>
    <w:rsid w:val="00B33C37"/>
    <w:rsid w:val="00B34875"/>
    <w:rsid w:val="00B35C50"/>
    <w:rsid w:val="00B35D03"/>
    <w:rsid w:val="00B37195"/>
    <w:rsid w:val="00B37B8B"/>
    <w:rsid w:val="00B37B9B"/>
    <w:rsid w:val="00B40CF3"/>
    <w:rsid w:val="00B42EB6"/>
    <w:rsid w:val="00B437F1"/>
    <w:rsid w:val="00B44FC8"/>
    <w:rsid w:val="00B46BF4"/>
    <w:rsid w:val="00B519FD"/>
    <w:rsid w:val="00B523BC"/>
    <w:rsid w:val="00B53B27"/>
    <w:rsid w:val="00B569AE"/>
    <w:rsid w:val="00B628F6"/>
    <w:rsid w:val="00B66C4F"/>
    <w:rsid w:val="00B67D77"/>
    <w:rsid w:val="00B70D1C"/>
    <w:rsid w:val="00B72774"/>
    <w:rsid w:val="00B74E65"/>
    <w:rsid w:val="00B80E3A"/>
    <w:rsid w:val="00B82019"/>
    <w:rsid w:val="00B83610"/>
    <w:rsid w:val="00B83D28"/>
    <w:rsid w:val="00B84E29"/>
    <w:rsid w:val="00B84F43"/>
    <w:rsid w:val="00B85425"/>
    <w:rsid w:val="00B874BC"/>
    <w:rsid w:val="00B908E4"/>
    <w:rsid w:val="00B93AF1"/>
    <w:rsid w:val="00B93FA5"/>
    <w:rsid w:val="00B9430A"/>
    <w:rsid w:val="00B95F65"/>
    <w:rsid w:val="00B96460"/>
    <w:rsid w:val="00B9655E"/>
    <w:rsid w:val="00B97FC7"/>
    <w:rsid w:val="00BA08A4"/>
    <w:rsid w:val="00BA1CD0"/>
    <w:rsid w:val="00BA2C37"/>
    <w:rsid w:val="00BA3C8D"/>
    <w:rsid w:val="00BA4868"/>
    <w:rsid w:val="00BA5182"/>
    <w:rsid w:val="00BA5A5C"/>
    <w:rsid w:val="00BA5C45"/>
    <w:rsid w:val="00BB07A2"/>
    <w:rsid w:val="00BB1132"/>
    <w:rsid w:val="00BB24B2"/>
    <w:rsid w:val="00BB28DE"/>
    <w:rsid w:val="00BB4E77"/>
    <w:rsid w:val="00BB50ED"/>
    <w:rsid w:val="00BB587A"/>
    <w:rsid w:val="00BB63AF"/>
    <w:rsid w:val="00BB6534"/>
    <w:rsid w:val="00BB6BC5"/>
    <w:rsid w:val="00BC096A"/>
    <w:rsid w:val="00BC1245"/>
    <w:rsid w:val="00BC1DDB"/>
    <w:rsid w:val="00BC37B5"/>
    <w:rsid w:val="00BC3C2F"/>
    <w:rsid w:val="00BC499E"/>
    <w:rsid w:val="00BC4EC6"/>
    <w:rsid w:val="00BC7858"/>
    <w:rsid w:val="00BD012B"/>
    <w:rsid w:val="00BD1B3C"/>
    <w:rsid w:val="00BD1B82"/>
    <w:rsid w:val="00BD1FCA"/>
    <w:rsid w:val="00BD25CD"/>
    <w:rsid w:val="00BD397F"/>
    <w:rsid w:val="00BD5977"/>
    <w:rsid w:val="00BD7189"/>
    <w:rsid w:val="00BE0621"/>
    <w:rsid w:val="00BE0D13"/>
    <w:rsid w:val="00BE206C"/>
    <w:rsid w:val="00BE3A3F"/>
    <w:rsid w:val="00BE63AE"/>
    <w:rsid w:val="00BE6849"/>
    <w:rsid w:val="00BE6B45"/>
    <w:rsid w:val="00BE7DC3"/>
    <w:rsid w:val="00BF0814"/>
    <w:rsid w:val="00BF0B2A"/>
    <w:rsid w:val="00BF1E6C"/>
    <w:rsid w:val="00BF2D14"/>
    <w:rsid w:val="00BF3DFC"/>
    <w:rsid w:val="00BF7C88"/>
    <w:rsid w:val="00C00BCB"/>
    <w:rsid w:val="00C0158E"/>
    <w:rsid w:val="00C02468"/>
    <w:rsid w:val="00C03CE7"/>
    <w:rsid w:val="00C0446F"/>
    <w:rsid w:val="00C06D25"/>
    <w:rsid w:val="00C10CEB"/>
    <w:rsid w:val="00C10EFB"/>
    <w:rsid w:val="00C10F0E"/>
    <w:rsid w:val="00C13585"/>
    <w:rsid w:val="00C1437D"/>
    <w:rsid w:val="00C14E08"/>
    <w:rsid w:val="00C1568E"/>
    <w:rsid w:val="00C15E75"/>
    <w:rsid w:val="00C174BF"/>
    <w:rsid w:val="00C17A0F"/>
    <w:rsid w:val="00C211B5"/>
    <w:rsid w:val="00C2120E"/>
    <w:rsid w:val="00C22530"/>
    <w:rsid w:val="00C23E14"/>
    <w:rsid w:val="00C26951"/>
    <w:rsid w:val="00C35272"/>
    <w:rsid w:val="00C3576D"/>
    <w:rsid w:val="00C37BB4"/>
    <w:rsid w:val="00C42025"/>
    <w:rsid w:val="00C43C49"/>
    <w:rsid w:val="00C4501B"/>
    <w:rsid w:val="00C47C50"/>
    <w:rsid w:val="00C50D00"/>
    <w:rsid w:val="00C514D8"/>
    <w:rsid w:val="00C553A2"/>
    <w:rsid w:val="00C57C28"/>
    <w:rsid w:val="00C57FF7"/>
    <w:rsid w:val="00C6220D"/>
    <w:rsid w:val="00C6333E"/>
    <w:rsid w:val="00C6353F"/>
    <w:rsid w:val="00C63CF4"/>
    <w:rsid w:val="00C63D12"/>
    <w:rsid w:val="00C64743"/>
    <w:rsid w:val="00C673F1"/>
    <w:rsid w:val="00C67A8A"/>
    <w:rsid w:val="00C71FD9"/>
    <w:rsid w:val="00C729F2"/>
    <w:rsid w:val="00C73175"/>
    <w:rsid w:val="00C73B1D"/>
    <w:rsid w:val="00C75232"/>
    <w:rsid w:val="00C77813"/>
    <w:rsid w:val="00C80A1F"/>
    <w:rsid w:val="00C812DB"/>
    <w:rsid w:val="00C8164B"/>
    <w:rsid w:val="00C819A3"/>
    <w:rsid w:val="00C840EF"/>
    <w:rsid w:val="00C9157A"/>
    <w:rsid w:val="00C919B6"/>
    <w:rsid w:val="00C92205"/>
    <w:rsid w:val="00C92878"/>
    <w:rsid w:val="00C92E73"/>
    <w:rsid w:val="00C93D10"/>
    <w:rsid w:val="00C93ECA"/>
    <w:rsid w:val="00C94138"/>
    <w:rsid w:val="00C9503D"/>
    <w:rsid w:val="00C95DC9"/>
    <w:rsid w:val="00C97344"/>
    <w:rsid w:val="00CA2536"/>
    <w:rsid w:val="00CA4A10"/>
    <w:rsid w:val="00CA705B"/>
    <w:rsid w:val="00CB1315"/>
    <w:rsid w:val="00CB59DE"/>
    <w:rsid w:val="00CB6846"/>
    <w:rsid w:val="00CB6889"/>
    <w:rsid w:val="00CB7948"/>
    <w:rsid w:val="00CB7982"/>
    <w:rsid w:val="00CC0E86"/>
    <w:rsid w:val="00CC15FA"/>
    <w:rsid w:val="00CC22F5"/>
    <w:rsid w:val="00CC36C9"/>
    <w:rsid w:val="00CC3A17"/>
    <w:rsid w:val="00CC3E03"/>
    <w:rsid w:val="00CC6AB7"/>
    <w:rsid w:val="00CD3724"/>
    <w:rsid w:val="00CD3D51"/>
    <w:rsid w:val="00CD5EC9"/>
    <w:rsid w:val="00CE0201"/>
    <w:rsid w:val="00CE04D0"/>
    <w:rsid w:val="00CE1768"/>
    <w:rsid w:val="00CE2CEB"/>
    <w:rsid w:val="00CE4029"/>
    <w:rsid w:val="00CE4907"/>
    <w:rsid w:val="00CE49B8"/>
    <w:rsid w:val="00CE523E"/>
    <w:rsid w:val="00CE52F8"/>
    <w:rsid w:val="00CE62C7"/>
    <w:rsid w:val="00CE7793"/>
    <w:rsid w:val="00CF0008"/>
    <w:rsid w:val="00CF0D5A"/>
    <w:rsid w:val="00CF0E72"/>
    <w:rsid w:val="00CF0F20"/>
    <w:rsid w:val="00CF1119"/>
    <w:rsid w:val="00CF5A75"/>
    <w:rsid w:val="00CF5B98"/>
    <w:rsid w:val="00CF60A7"/>
    <w:rsid w:val="00D00BA0"/>
    <w:rsid w:val="00D01442"/>
    <w:rsid w:val="00D02A24"/>
    <w:rsid w:val="00D03807"/>
    <w:rsid w:val="00D03B3A"/>
    <w:rsid w:val="00D07D3F"/>
    <w:rsid w:val="00D10C48"/>
    <w:rsid w:val="00D11009"/>
    <w:rsid w:val="00D11A08"/>
    <w:rsid w:val="00D14684"/>
    <w:rsid w:val="00D1494B"/>
    <w:rsid w:val="00D15469"/>
    <w:rsid w:val="00D17190"/>
    <w:rsid w:val="00D2004E"/>
    <w:rsid w:val="00D21379"/>
    <w:rsid w:val="00D22DB4"/>
    <w:rsid w:val="00D238C0"/>
    <w:rsid w:val="00D27910"/>
    <w:rsid w:val="00D315BF"/>
    <w:rsid w:val="00D319BB"/>
    <w:rsid w:val="00D31ACD"/>
    <w:rsid w:val="00D362C2"/>
    <w:rsid w:val="00D37604"/>
    <w:rsid w:val="00D42661"/>
    <w:rsid w:val="00D42CEE"/>
    <w:rsid w:val="00D448D6"/>
    <w:rsid w:val="00D463A9"/>
    <w:rsid w:val="00D47967"/>
    <w:rsid w:val="00D50315"/>
    <w:rsid w:val="00D50D1D"/>
    <w:rsid w:val="00D52140"/>
    <w:rsid w:val="00D52EF1"/>
    <w:rsid w:val="00D53767"/>
    <w:rsid w:val="00D5638D"/>
    <w:rsid w:val="00D56680"/>
    <w:rsid w:val="00D603A2"/>
    <w:rsid w:val="00D603AC"/>
    <w:rsid w:val="00D6144C"/>
    <w:rsid w:val="00D62026"/>
    <w:rsid w:val="00D62E6E"/>
    <w:rsid w:val="00D65AA9"/>
    <w:rsid w:val="00D66AB6"/>
    <w:rsid w:val="00D7043E"/>
    <w:rsid w:val="00D709EA"/>
    <w:rsid w:val="00D70B06"/>
    <w:rsid w:val="00D71A97"/>
    <w:rsid w:val="00D746AA"/>
    <w:rsid w:val="00D7658D"/>
    <w:rsid w:val="00D7666F"/>
    <w:rsid w:val="00D779E1"/>
    <w:rsid w:val="00D80C9A"/>
    <w:rsid w:val="00D81A3F"/>
    <w:rsid w:val="00D81C9C"/>
    <w:rsid w:val="00D85910"/>
    <w:rsid w:val="00D85F6C"/>
    <w:rsid w:val="00D863FF"/>
    <w:rsid w:val="00D913CC"/>
    <w:rsid w:val="00D934BF"/>
    <w:rsid w:val="00D94E5C"/>
    <w:rsid w:val="00D95993"/>
    <w:rsid w:val="00D96275"/>
    <w:rsid w:val="00D964E3"/>
    <w:rsid w:val="00D97218"/>
    <w:rsid w:val="00DA3F42"/>
    <w:rsid w:val="00DA549F"/>
    <w:rsid w:val="00DA5EFF"/>
    <w:rsid w:val="00DA698B"/>
    <w:rsid w:val="00DA6E0D"/>
    <w:rsid w:val="00DB25E5"/>
    <w:rsid w:val="00DB2925"/>
    <w:rsid w:val="00DB5C55"/>
    <w:rsid w:val="00DB69C0"/>
    <w:rsid w:val="00DC2108"/>
    <w:rsid w:val="00DC24CF"/>
    <w:rsid w:val="00DC2668"/>
    <w:rsid w:val="00DC2D61"/>
    <w:rsid w:val="00DC2E0F"/>
    <w:rsid w:val="00DC2E58"/>
    <w:rsid w:val="00DC3073"/>
    <w:rsid w:val="00DC30CD"/>
    <w:rsid w:val="00DC3421"/>
    <w:rsid w:val="00DC3A97"/>
    <w:rsid w:val="00DC3F08"/>
    <w:rsid w:val="00DC428A"/>
    <w:rsid w:val="00DC5E08"/>
    <w:rsid w:val="00DC6839"/>
    <w:rsid w:val="00DC6C7D"/>
    <w:rsid w:val="00DC6CC0"/>
    <w:rsid w:val="00DC7A63"/>
    <w:rsid w:val="00DC7D4A"/>
    <w:rsid w:val="00DD0391"/>
    <w:rsid w:val="00DD0833"/>
    <w:rsid w:val="00DD220C"/>
    <w:rsid w:val="00DD3A0C"/>
    <w:rsid w:val="00DD41DE"/>
    <w:rsid w:val="00DD4562"/>
    <w:rsid w:val="00DD5F55"/>
    <w:rsid w:val="00DE2FD1"/>
    <w:rsid w:val="00DE4C22"/>
    <w:rsid w:val="00DE5C6A"/>
    <w:rsid w:val="00DE5F86"/>
    <w:rsid w:val="00DE6E15"/>
    <w:rsid w:val="00DE73EE"/>
    <w:rsid w:val="00DF61DC"/>
    <w:rsid w:val="00DF77BD"/>
    <w:rsid w:val="00E003E6"/>
    <w:rsid w:val="00E010B0"/>
    <w:rsid w:val="00E01B94"/>
    <w:rsid w:val="00E02DE0"/>
    <w:rsid w:val="00E037D9"/>
    <w:rsid w:val="00E04FC7"/>
    <w:rsid w:val="00E065F8"/>
    <w:rsid w:val="00E0767D"/>
    <w:rsid w:val="00E1060D"/>
    <w:rsid w:val="00E11F84"/>
    <w:rsid w:val="00E121B7"/>
    <w:rsid w:val="00E1396C"/>
    <w:rsid w:val="00E159E2"/>
    <w:rsid w:val="00E15E09"/>
    <w:rsid w:val="00E16C0F"/>
    <w:rsid w:val="00E179A5"/>
    <w:rsid w:val="00E17DBE"/>
    <w:rsid w:val="00E17F10"/>
    <w:rsid w:val="00E20C6D"/>
    <w:rsid w:val="00E20D9F"/>
    <w:rsid w:val="00E22C6A"/>
    <w:rsid w:val="00E22F5C"/>
    <w:rsid w:val="00E239C5"/>
    <w:rsid w:val="00E2563C"/>
    <w:rsid w:val="00E37506"/>
    <w:rsid w:val="00E40517"/>
    <w:rsid w:val="00E40CB2"/>
    <w:rsid w:val="00E41381"/>
    <w:rsid w:val="00E41CCF"/>
    <w:rsid w:val="00E41DF7"/>
    <w:rsid w:val="00E42C08"/>
    <w:rsid w:val="00E43723"/>
    <w:rsid w:val="00E4399F"/>
    <w:rsid w:val="00E449F7"/>
    <w:rsid w:val="00E46B4F"/>
    <w:rsid w:val="00E47DFC"/>
    <w:rsid w:val="00E51C54"/>
    <w:rsid w:val="00E51C98"/>
    <w:rsid w:val="00E522DF"/>
    <w:rsid w:val="00E528DF"/>
    <w:rsid w:val="00E625DA"/>
    <w:rsid w:val="00E627C0"/>
    <w:rsid w:val="00E62DAF"/>
    <w:rsid w:val="00E632DD"/>
    <w:rsid w:val="00E63849"/>
    <w:rsid w:val="00E645C4"/>
    <w:rsid w:val="00E65A95"/>
    <w:rsid w:val="00E65D90"/>
    <w:rsid w:val="00E6732C"/>
    <w:rsid w:val="00E67E03"/>
    <w:rsid w:val="00E70EE3"/>
    <w:rsid w:val="00E71A9D"/>
    <w:rsid w:val="00E72038"/>
    <w:rsid w:val="00E72907"/>
    <w:rsid w:val="00E72BE6"/>
    <w:rsid w:val="00E75068"/>
    <w:rsid w:val="00E75E6E"/>
    <w:rsid w:val="00E760B4"/>
    <w:rsid w:val="00E76FB1"/>
    <w:rsid w:val="00E80819"/>
    <w:rsid w:val="00E82230"/>
    <w:rsid w:val="00E8258E"/>
    <w:rsid w:val="00E85B90"/>
    <w:rsid w:val="00E86414"/>
    <w:rsid w:val="00E86425"/>
    <w:rsid w:val="00E86975"/>
    <w:rsid w:val="00E90FCC"/>
    <w:rsid w:val="00E95EC3"/>
    <w:rsid w:val="00E963D7"/>
    <w:rsid w:val="00E970AA"/>
    <w:rsid w:val="00EA148F"/>
    <w:rsid w:val="00EA276A"/>
    <w:rsid w:val="00EA2951"/>
    <w:rsid w:val="00EA405E"/>
    <w:rsid w:val="00EA5FC5"/>
    <w:rsid w:val="00EA675A"/>
    <w:rsid w:val="00EB07EA"/>
    <w:rsid w:val="00EB757A"/>
    <w:rsid w:val="00EB78FB"/>
    <w:rsid w:val="00EC15AB"/>
    <w:rsid w:val="00EC20D4"/>
    <w:rsid w:val="00EC2C39"/>
    <w:rsid w:val="00EC30FD"/>
    <w:rsid w:val="00EC51BF"/>
    <w:rsid w:val="00EC55FD"/>
    <w:rsid w:val="00EC7ED2"/>
    <w:rsid w:val="00ED0476"/>
    <w:rsid w:val="00ED1ECA"/>
    <w:rsid w:val="00ED2704"/>
    <w:rsid w:val="00ED2CB4"/>
    <w:rsid w:val="00ED2EC2"/>
    <w:rsid w:val="00ED4046"/>
    <w:rsid w:val="00ED4C93"/>
    <w:rsid w:val="00ED5765"/>
    <w:rsid w:val="00ED65F3"/>
    <w:rsid w:val="00ED750D"/>
    <w:rsid w:val="00EE14B3"/>
    <w:rsid w:val="00EE1CA4"/>
    <w:rsid w:val="00EE2E80"/>
    <w:rsid w:val="00EE3722"/>
    <w:rsid w:val="00EE4B80"/>
    <w:rsid w:val="00EE6808"/>
    <w:rsid w:val="00EF15CC"/>
    <w:rsid w:val="00EF1D5C"/>
    <w:rsid w:val="00EF304A"/>
    <w:rsid w:val="00EF44D4"/>
    <w:rsid w:val="00EF4A32"/>
    <w:rsid w:val="00EF4F77"/>
    <w:rsid w:val="00EF6EA6"/>
    <w:rsid w:val="00F0093C"/>
    <w:rsid w:val="00F00E87"/>
    <w:rsid w:val="00F023A2"/>
    <w:rsid w:val="00F02634"/>
    <w:rsid w:val="00F02905"/>
    <w:rsid w:val="00F041B4"/>
    <w:rsid w:val="00F04FAF"/>
    <w:rsid w:val="00F051DA"/>
    <w:rsid w:val="00F063A1"/>
    <w:rsid w:val="00F1155D"/>
    <w:rsid w:val="00F124D8"/>
    <w:rsid w:val="00F147C1"/>
    <w:rsid w:val="00F148B0"/>
    <w:rsid w:val="00F16089"/>
    <w:rsid w:val="00F17401"/>
    <w:rsid w:val="00F24303"/>
    <w:rsid w:val="00F269C9"/>
    <w:rsid w:val="00F27121"/>
    <w:rsid w:val="00F32A38"/>
    <w:rsid w:val="00F343F1"/>
    <w:rsid w:val="00F401EE"/>
    <w:rsid w:val="00F40AF4"/>
    <w:rsid w:val="00F415B3"/>
    <w:rsid w:val="00F429D1"/>
    <w:rsid w:val="00F42ED9"/>
    <w:rsid w:val="00F46B26"/>
    <w:rsid w:val="00F47397"/>
    <w:rsid w:val="00F52758"/>
    <w:rsid w:val="00F543A3"/>
    <w:rsid w:val="00F60A10"/>
    <w:rsid w:val="00F6198F"/>
    <w:rsid w:val="00F6396C"/>
    <w:rsid w:val="00F63DE4"/>
    <w:rsid w:val="00F64789"/>
    <w:rsid w:val="00F678BE"/>
    <w:rsid w:val="00F70C92"/>
    <w:rsid w:val="00F72242"/>
    <w:rsid w:val="00F73D59"/>
    <w:rsid w:val="00F76901"/>
    <w:rsid w:val="00F7790A"/>
    <w:rsid w:val="00F82BB1"/>
    <w:rsid w:val="00F835EE"/>
    <w:rsid w:val="00F83BEB"/>
    <w:rsid w:val="00F847D3"/>
    <w:rsid w:val="00F855BE"/>
    <w:rsid w:val="00F857E8"/>
    <w:rsid w:val="00F85C6C"/>
    <w:rsid w:val="00F92E6D"/>
    <w:rsid w:val="00F93B30"/>
    <w:rsid w:val="00F94882"/>
    <w:rsid w:val="00F95C92"/>
    <w:rsid w:val="00F960C0"/>
    <w:rsid w:val="00F96964"/>
    <w:rsid w:val="00FA14EF"/>
    <w:rsid w:val="00FA28BC"/>
    <w:rsid w:val="00FA3DA4"/>
    <w:rsid w:val="00FA3DAE"/>
    <w:rsid w:val="00FA715D"/>
    <w:rsid w:val="00FB0D62"/>
    <w:rsid w:val="00FB12BC"/>
    <w:rsid w:val="00FB1B69"/>
    <w:rsid w:val="00FB2561"/>
    <w:rsid w:val="00FB52C1"/>
    <w:rsid w:val="00FB6255"/>
    <w:rsid w:val="00FC135F"/>
    <w:rsid w:val="00FC2BA7"/>
    <w:rsid w:val="00FC3610"/>
    <w:rsid w:val="00FC78C0"/>
    <w:rsid w:val="00FD1241"/>
    <w:rsid w:val="00FD20AB"/>
    <w:rsid w:val="00FD3B54"/>
    <w:rsid w:val="00FD4BBA"/>
    <w:rsid w:val="00FD6C07"/>
    <w:rsid w:val="00FD76FB"/>
    <w:rsid w:val="00FE1CCD"/>
    <w:rsid w:val="00FE2766"/>
    <w:rsid w:val="00FF152B"/>
    <w:rsid w:val="00FF32F9"/>
    <w:rsid w:val="00FF3DB7"/>
    <w:rsid w:val="00FF559F"/>
    <w:rsid w:val="00FF58F1"/>
    <w:rsid w:val="00FF5EA6"/>
    <w:rsid w:val="00FF6BB4"/>
    <w:rsid w:val="00FF6CA2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bcd8d3"/>
    </o:shapedefaults>
    <o:shapelayout v:ext="edit">
      <o:idmap v:ext="edit" data="1"/>
    </o:shapelayout>
  </w:shapeDefaults>
  <w:decimalSymbol w:val=","/>
  <w:listSeparator w:val=";"/>
  <w14:docId w14:val="59103253"/>
  <w15:docId w15:val="{8D6D0F64-4C5D-450F-ACB1-A5086A36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146A"/>
    <w:pPr>
      <w:spacing w:after="120" w:line="260" w:lineRule="atLeast"/>
    </w:pPr>
    <w:rPr>
      <w:rFonts w:ascii="Arial" w:hAnsi="Arial" w:cs="Arial"/>
      <w:noProof/>
      <w:sz w:val="22"/>
      <w:lang w:val="nl-NL"/>
    </w:rPr>
  </w:style>
  <w:style w:type="paragraph" w:styleId="Kop1">
    <w:name w:val="heading 1"/>
    <w:basedOn w:val="Standaard"/>
    <w:next w:val="Standaard"/>
    <w:qFormat/>
    <w:rsid w:val="006B146A"/>
    <w:pPr>
      <w:keepNext/>
      <w:numPr>
        <w:numId w:val="8"/>
      </w:numPr>
      <w:spacing w:line="400" w:lineRule="atLeas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C57C28"/>
    <w:pPr>
      <w:keepNext/>
      <w:spacing w:line="320" w:lineRule="atLeast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C57C28"/>
    <w:pPr>
      <w:keepNext/>
      <w:spacing w:line="320" w:lineRule="atLeast"/>
      <w:outlineLvl w:val="2"/>
    </w:pPr>
    <w:rPr>
      <w:b/>
      <w:i/>
      <w:sz w:val="28"/>
    </w:rPr>
  </w:style>
  <w:style w:type="paragraph" w:styleId="Kop4">
    <w:name w:val="heading 4"/>
    <w:basedOn w:val="Standaard"/>
    <w:next w:val="Standaard"/>
    <w:qFormat/>
    <w:rsid w:val="006B146A"/>
    <w:pPr>
      <w:keepNext/>
      <w:numPr>
        <w:ilvl w:val="3"/>
        <w:numId w:val="8"/>
      </w:numPr>
      <w:spacing w:line="320" w:lineRule="atLeast"/>
      <w:outlineLvl w:val="3"/>
    </w:pPr>
    <w:rPr>
      <w:i/>
      <w:sz w:val="28"/>
    </w:rPr>
  </w:style>
  <w:style w:type="paragraph" w:styleId="Kop5">
    <w:name w:val="heading 5"/>
    <w:basedOn w:val="Standaard"/>
    <w:next w:val="Standaard"/>
    <w:qFormat/>
    <w:rsid w:val="006B146A"/>
    <w:pPr>
      <w:keepNext/>
      <w:numPr>
        <w:ilvl w:val="4"/>
        <w:numId w:val="8"/>
      </w:numPr>
      <w:outlineLvl w:val="4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e">
    <w:name w:val="Base"/>
    <w:pPr>
      <w:spacing w:line="200" w:lineRule="atLeast"/>
    </w:pPr>
    <w:rPr>
      <w:rFonts w:ascii="Arial" w:hAnsi="Arial" w:cs="Arial"/>
      <w:sz w:val="16"/>
      <w:lang w:val="en-GB"/>
    </w:rPr>
  </w:style>
  <w:style w:type="paragraph" w:customStyle="1" w:styleId="Legalcopy">
    <w:name w:val="Legal copy"/>
    <w:basedOn w:val="Base"/>
    <w:rsid w:val="007D6566"/>
    <w:pPr>
      <w:framePr w:hSpace="187" w:vSpace="187" w:wrap="around" w:hAnchor="text" w:yAlign="bottom"/>
      <w:spacing w:before="40" w:line="140" w:lineRule="atLeast"/>
    </w:pPr>
    <w:rPr>
      <w:sz w:val="12"/>
    </w:rPr>
  </w:style>
  <w:style w:type="character" w:styleId="Paginanummer">
    <w:name w:val="page number"/>
    <w:rsid w:val="00C73175"/>
    <w:rPr>
      <w:rFonts w:ascii="Arial" w:hAnsi="Arial" w:cs="Arial"/>
      <w:b w:val="0"/>
      <w:i w:val="0"/>
      <w:caps w:val="0"/>
      <w:smallCaps w:val="0"/>
      <w:vanish w:val="0"/>
      <w:sz w:val="20"/>
      <w:u w:val="none"/>
    </w:rPr>
  </w:style>
  <w:style w:type="paragraph" w:customStyle="1" w:styleId="Filestamp">
    <w:name w:val="Filestamp"/>
    <w:basedOn w:val="Base"/>
    <w:rsid w:val="00825EA2"/>
    <w:pPr>
      <w:spacing w:line="120" w:lineRule="atLeast"/>
    </w:pPr>
    <w:rPr>
      <w:noProof/>
      <w:sz w:val="12"/>
    </w:rPr>
  </w:style>
  <w:style w:type="paragraph" w:styleId="Voetnoottekst">
    <w:name w:val="footnote text"/>
    <w:basedOn w:val="Standaard"/>
    <w:semiHidden/>
    <w:rPr>
      <w:sz w:val="18"/>
    </w:rPr>
  </w:style>
  <w:style w:type="paragraph" w:customStyle="1" w:styleId="LetterDate">
    <w:name w:val="Letter Date"/>
    <w:basedOn w:val="Base"/>
    <w:next w:val="Standaard"/>
    <w:rsid w:val="00967E80"/>
    <w:pPr>
      <w:spacing w:after="680" w:line="360" w:lineRule="atLeast"/>
    </w:pPr>
    <w:rPr>
      <w:caps/>
      <w:sz w:val="28"/>
    </w:rPr>
  </w:style>
  <w:style w:type="paragraph" w:customStyle="1" w:styleId="TableLogoText">
    <w:name w:val="Table Logo Text"/>
    <w:basedOn w:val="Base"/>
    <w:pPr>
      <w:spacing w:line="240" w:lineRule="auto"/>
    </w:pPr>
    <w:rPr>
      <w:sz w:val="24"/>
    </w:rPr>
  </w:style>
  <w:style w:type="paragraph" w:customStyle="1" w:styleId="ReportTitle">
    <w:name w:val="Report Title"/>
    <w:basedOn w:val="Base"/>
    <w:next w:val="Standaard"/>
    <w:rsid w:val="00685334"/>
    <w:pPr>
      <w:spacing w:before="300" w:line="440" w:lineRule="atLeast"/>
    </w:pPr>
    <w:rPr>
      <w:b/>
      <w:caps/>
      <w:sz w:val="44"/>
    </w:rPr>
  </w:style>
  <w:style w:type="paragraph" w:customStyle="1" w:styleId="ClientName">
    <w:name w:val="Client Name"/>
    <w:basedOn w:val="Base"/>
    <w:rsid w:val="00685334"/>
    <w:pPr>
      <w:spacing w:line="440" w:lineRule="atLeast"/>
    </w:pPr>
    <w:rPr>
      <w:caps/>
      <w:sz w:val="44"/>
    </w:rPr>
  </w:style>
  <w:style w:type="paragraph" w:customStyle="1" w:styleId="ReportCrossRef">
    <w:name w:val="Report Cross Ref"/>
    <w:basedOn w:val="Base"/>
    <w:rsid w:val="00A06CBA"/>
    <w:rPr>
      <w:b/>
      <w:caps/>
    </w:rPr>
  </w:style>
  <w:style w:type="paragraph" w:customStyle="1" w:styleId="ClientNameCrossRef">
    <w:name w:val="Client Name Cross Ref"/>
    <w:basedOn w:val="Base"/>
    <w:rsid w:val="000C6910"/>
    <w:rPr>
      <w:caps/>
    </w:rPr>
  </w:style>
  <w:style w:type="paragraph" w:styleId="Inhopg1">
    <w:name w:val="toc 1"/>
    <w:basedOn w:val="Standaard"/>
    <w:next w:val="Standaard"/>
    <w:uiPriority w:val="39"/>
    <w:rsid w:val="00281C48"/>
    <w:pPr>
      <w:tabs>
        <w:tab w:val="left" w:pos="432"/>
        <w:tab w:val="right" w:leader="dot" w:pos="8640"/>
      </w:tabs>
      <w:spacing w:before="300" w:line="300" w:lineRule="exact"/>
    </w:pPr>
    <w:rPr>
      <w:color w:val="3366FF"/>
    </w:rPr>
  </w:style>
  <w:style w:type="paragraph" w:styleId="Inhopg2">
    <w:name w:val="toc 2"/>
    <w:basedOn w:val="Standaard"/>
    <w:next w:val="Standaard"/>
    <w:rsid w:val="007F57BC"/>
    <w:pPr>
      <w:numPr>
        <w:numId w:val="2"/>
      </w:numPr>
      <w:tabs>
        <w:tab w:val="left" w:pos="720"/>
        <w:tab w:val="right" w:leader="dot" w:pos="8640"/>
      </w:tabs>
      <w:spacing w:line="300" w:lineRule="exact"/>
    </w:pPr>
  </w:style>
  <w:style w:type="paragraph" w:customStyle="1" w:styleId="SectionIntro">
    <w:name w:val="Section Intro"/>
    <w:basedOn w:val="Standaard"/>
    <w:pPr>
      <w:spacing w:line="240" w:lineRule="auto"/>
    </w:pPr>
    <w:rPr>
      <w:sz w:val="28"/>
    </w:rPr>
  </w:style>
  <w:style w:type="paragraph" w:customStyle="1" w:styleId="AppendixStart">
    <w:name w:val="Appendix Start"/>
    <w:basedOn w:val="Standaard"/>
    <w:next w:val="AppendixHeading1"/>
    <w:rsid w:val="00751992"/>
    <w:pPr>
      <w:keepNext/>
      <w:pageBreakBefore/>
      <w:numPr>
        <w:numId w:val="3"/>
      </w:numPr>
      <w:pBdr>
        <w:bottom w:val="single" w:sz="12" w:space="0" w:color="auto"/>
      </w:pBdr>
      <w:spacing w:after="360" w:line="240" w:lineRule="auto"/>
    </w:pPr>
    <w:rPr>
      <w:caps/>
      <w:sz w:val="48"/>
    </w:rPr>
  </w:style>
  <w:style w:type="paragraph" w:styleId="Notitiekop">
    <w:name w:val="Note Heading"/>
    <w:basedOn w:val="Standaard"/>
    <w:next w:val="NoteText"/>
    <w:rsid w:val="0085297B"/>
    <w:pPr>
      <w:spacing w:before="200" w:line="200" w:lineRule="atLeast"/>
    </w:pPr>
    <w:rPr>
      <w:caps/>
      <w:sz w:val="18"/>
    </w:rPr>
  </w:style>
  <w:style w:type="paragraph" w:customStyle="1" w:styleId="NoteText">
    <w:name w:val="Note Text"/>
    <w:basedOn w:val="Standaard"/>
    <w:pPr>
      <w:spacing w:line="200" w:lineRule="atLeast"/>
    </w:pPr>
    <w:rPr>
      <w:sz w:val="18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SectionStart">
    <w:name w:val="Section Start"/>
    <w:basedOn w:val="Standaard"/>
    <w:next w:val="Kop1"/>
    <w:rsid w:val="00751992"/>
    <w:pPr>
      <w:keepNext/>
      <w:pageBreakBefore/>
      <w:numPr>
        <w:numId w:val="1"/>
      </w:numPr>
      <w:pBdr>
        <w:bottom w:val="single" w:sz="12" w:space="1" w:color="auto"/>
      </w:pBdr>
      <w:spacing w:after="380" w:line="240" w:lineRule="auto"/>
    </w:pPr>
    <w:rPr>
      <w:sz w:val="72"/>
    </w:rPr>
  </w:style>
  <w:style w:type="paragraph" w:customStyle="1" w:styleId="AddressBlock">
    <w:name w:val="Address Block"/>
    <w:basedOn w:val="Base"/>
    <w:rsid w:val="00482AD1"/>
    <w:pPr>
      <w:spacing w:line="180" w:lineRule="atLeast"/>
    </w:pPr>
  </w:style>
  <w:style w:type="paragraph" w:styleId="Kopvaninhoudsopgave">
    <w:name w:val="TOC Heading"/>
    <w:basedOn w:val="Base"/>
    <w:qFormat/>
    <w:rsid w:val="0072270C"/>
    <w:pPr>
      <w:spacing w:line="360" w:lineRule="atLeast"/>
    </w:pPr>
    <w:rPr>
      <w:caps/>
      <w:sz w:val="36"/>
    </w:rPr>
  </w:style>
  <w:style w:type="paragraph" w:styleId="Inhopg3">
    <w:name w:val="toc 3"/>
    <w:basedOn w:val="Standaard"/>
    <w:next w:val="Standaard"/>
    <w:rsid w:val="007F57BC"/>
    <w:pPr>
      <w:numPr>
        <w:numId w:val="5"/>
      </w:numPr>
      <w:tabs>
        <w:tab w:val="left" w:pos="864"/>
        <w:tab w:val="left" w:pos="1170"/>
        <w:tab w:val="right" w:leader="dot" w:pos="8640"/>
      </w:tabs>
      <w:spacing w:line="300" w:lineRule="exact"/>
    </w:p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paragraph" w:customStyle="1" w:styleId="AppendixHeading1">
    <w:name w:val="Appendix Heading 1"/>
    <w:basedOn w:val="Standaard"/>
    <w:next w:val="Standaard"/>
    <w:rsid w:val="00751992"/>
    <w:pPr>
      <w:keepNext/>
      <w:spacing w:line="400" w:lineRule="atLeast"/>
      <w:outlineLvl w:val="0"/>
    </w:pPr>
    <w:rPr>
      <w:sz w:val="36"/>
    </w:rPr>
  </w:style>
  <w:style w:type="paragraph" w:styleId="Inhopg9">
    <w:name w:val="toc 9"/>
    <w:basedOn w:val="Standaard"/>
    <w:next w:val="Standaard"/>
    <w:rsid w:val="0020369F"/>
    <w:pPr>
      <w:numPr>
        <w:numId w:val="4"/>
      </w:numPr>
      <w:tabs>
        <w:tab w:val="left" w:pos="1361"/>
        <w:tab w:val="right" w:leader="dot" w:pos="8641"/>
      </w:tabs>
      <w:spacing w:before="240"/>
    </w:pPr>
  </w:style>
  <w:style w:type="paragraph" w:styleId="Inhopg4">
    <w:name w:val="toc 4"/>
    <w:basedOn w:val="Standaard"/>
    <w:next w:val="Standaard"/>
    <w:rsid w:val="007F57BC"/>
    <w:pPr>
      <w:numPr>
        <w:numId w:val="6"/>
      </w:numPr>
      <w:tabs>
        <w:tab w:val="right" w:leader="dot" w:pos="8640"/>
      </w:tabs>
      <w:spacing w:line="300" w:lineRule="exact"/>
    </w:pPr>
  </w:style>
  <w:style w:type="paragraph" w:customStyle="1" w:styleId="AppendixHeading2">
    <w:name w:val="Appendix Heading 2"/>
    <w:basedOn w:val="Standaard"/>
    <w:next w:val="Standaard"/>
    <w:rsid w:val="006B146A"/>
    <w:pPr>
      <w:keepNext/>
      <w:numPr>
        <w:ilvl w:val="1"/>
        <w:numId w:val="8"/>
      </w:numPr>
      <w:spacing w:line="320" w:lineRule="atLeast"/>
      <w:outlineLvl w:val="1"/>
    </w:pPr>
    <w:rPr>
      <w:b/>
      <w:sz w:val="28"/>
    </w:rPr>
  </w:style>
  <w:style w:type="paragraph" w:customStyle="1" w:styleId="AppendixHeading3">
    <w:name w:val="Appendix Heading 3"/>
    <w:basedOn w:val="Standaard"/>
    <w:next w:val="Standaard"/>
    <w:rsid w:val="006B146A"/>
    <w:pPr>
      <w:keepNext/>
      <w:numPr>
        <w:ilvl w:val="2"/>
        <w:numId w:val="8"/>
      </w:numPr>
      <w:spacing w:line="320" w:lineRule="atLeast"/>
      <w:outlineLvl w:val="2"/>
    </w:pPr>
    <w:rPr>
      <w:b/>
      <w:i/>
      <w:sz w:val="28"/>
    </w:rPr>
  </w:style>
  <w:style w:type="table" w:styleId="Tabelraster">
    <w:name w:val="Table Grid"/>
    <w:basedOn w:val="Standaardtabel"/>
    <w:rsid w:val="00441147"/>
    <w:pPr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Standaard"/>
    <w:rsid w:val="009B6793"/>
    <w:pPr>
      <w:spacing w:line="560" w:lineRule="exact"/>
      <w:jc w:val="center"/>
    </w:pPr>
    <w:rPr>
      <w:sz w:val="16"/>
      <w:szCs w:val="16"/>
    </w:rPr>
  </w:style>
  <w:style w:type="paragraph" w:customStyle="1" w:styleId="CompanyName">
    <w:name w:val="Company Name"/>
    <w:basedOn w:val="ClientNameCrossRef"/>
    <w:rsid w:val="000C6910"/>
    <w:rPr>
      <w:caps w:val="0"/>
    </w:rPr>
  </w:style>
  <w:style w:type="paragraph" w:customStyle="1" w:styleId="BaseBold">
    <w:name w:val="Base Bold"/>
    <w:next w:val="Base"/>
    <w:rsid w:val="006B146A"/>
    <w:pPr>
      <w:spacing w:line="200" w:lineRule="atLeast"/>
    </w:pPr>
    <w:rPr>
      <w:rFonts w:ascii="Arial" w:hAnsi="Arial" w:cs="Arial"/>
      <w:b/>
      <w:sz w:val="16"/>
      <w:lang w:val="en-GB"/>
    </w:rPr>
  </w:style>
  <w:style w:type="paragraph" w:customStyle="1" w:styleId="LogoHide">
    <w:name w:val="Logo Hide"/>
    <w:basedOn w:val="Base"/>
    <w:next w:val="Base"/>
    <w:rsid w:val="006B146A"/>
    <w:pPr>
      <w:spacing w:line="20" w:lineRule="exact"/>
      <w:jc w:val="right"/>
    </w:pPr>
    <w:rPr>
      <w:noProof/>
      <w:sz w:val="2"/>
    </w:rPr>
  </w:style>
  <w:style w:type="paragraph" w:customStyle="1" w:styleId="LogoHide2">
    <w:name w:val="Logo Hide 2"/>
    <w:basedOn w:val="Base"/>
    <w:next w:val="Base"/>
    <w:rsid w:val="006B146A"/>
    <w:pPr>
      <w:jc w:val="right"/>
    </w:pPr>
    <w:rPr>
      <w:noProof/>
    </w:rPr>
  </w:style>
  <w:style w:type="character" w:customStyle="1" w:styleId="TextHide">
    <w:name w:val="Text Hide"/>
    <w:rsid w:val="006B146A"/>
    <w:rPr>
      <w:sz w:val="22"/>
      <w:szCs w:val="20"/>
    </w:rPr>
  </w:style>
  <w:style w:type="paragraph" w:styleId="Lijstopsomteken">
    <w:name w:val="List Bullet"/>
    <w:basedOn w:val="Standaard"/>
    <w:rsid w:val="006B146A"/>
    <w:pPr>
      <w:numPr>
        <w:ilvl w:val="4"/>
        <w:numId w:val="7"/>
      </w:numPr>
      <w:outlineLvl w:val="4"/>
    </w:pPr>
  </w:style>
  <w:style w:type="paragraph" w:styleId="Lijstopsomteken2">
    <w:name w:val="List Bullet 2"/>
    <w:basedOn w:val="Standaard"/>
    <w:rsid w:val="006B146A"/>
    <w:pPr>
      <w:numPr>
        <w:ilvl w:val="5"/>
        <w:numId w:val="7"/>
      </w:numPr>
      <w:outlineLvl w:val="5"/>
    </w:pPr>
  </w:style>
  <w:style w:type="paragraph" w:styleId="Lijstopsomteken3">
    <w:name w:val="List Bullet 3"/>
    <w:basedOn w:val="Standaard"/>
    <w:rsid w:val="006B146A"/>
    <w:pPr>
      <w:numPr>
        <w:ilvl w:val="6"/>
        <w:numId w:val="7"/>
      </w:numPr>
      <w:outlineLvl w:val="6"/>
    </w:pPr>
  </w:style>
  <w:style w:type="paragraph" w:styleId="Lijstopsomteken4">
    <w:name w:val="List Bullet 4"/>
    <w:basedOn w:val="Standaard"/>
    <w:rsid w:val="006B146A"/>
    <w:pPr>
      <w:numPr>
        <w:ilvl w:val="7"/>
        <w:numId w:val="7"/>
      </w:numPr>
      <w:outlineLvl w:val="7"/>
    </w:pPr>
  </w:style>
  <w:style w:type="paragraph" w:customStyle="1" w:styleId="TableBullet1">
    <w:name w:val="Table Bullet 1"/>
    <w:basedOn w:val="Standaard"/>
    <w:rsid w:val="006B146A"/>
    <w:pPr>
      <w:numPr>
        <w:ilvl w:val="4"/>
        <w:numId w:val="9"/>
      </w:numPr>
      <w:spacing w:before="40" w:after="40" w:line="240" w:lineRule="auto"/>
      <w:outlineLvl w:val="4"/>
    </w:pPr>
    <w:rPr>
      <w:sz w:val="20"/>
    </w:rPr>
  </w:style>
  <w:style w:type="paragraph" w:customStyle="1" w:styleId="TableBullet2">
    <w:name w:val="Table Bullet 2"/>
    <w:basedOn w:val="Standaard"/>
    <w:rsid w:val="006B146A"/>
    <w:pPr>
      <w:numPr>
        <w:ilvl w:val="5"/>
        <w:numId w:val="9"/>
      </w:numPr>
      <w:spacing w:before="40" w:after="40" w:line="240" w:lineRule="auto"/>
      <w:outlineLvl w:val="5"/>
    </w:pPr>
    <w:rPr>
      <w:sz w:val="20"/>
    </w:rPr>
  </w:style>
  <w:style w:type="paragraph" w:customStyle="1" w:styleId="TableBullet3">
    <w:name w:val="Table Bullet 3"/>
    <w:basedOn w:val="Standaard"/>
    <w:rsid w:val="006B146A"/>
    <w:pPr>
      <w:numPr>
        <w:ilvl w:val="6"/>
        <w:numId w:val="9"/>
      </w:numPr>
      <w:spacing w:before="40" w:after="40" w:line="240" w:lineRule="auto"/>
      <w:outlineLvl w:val="6"/>
    </w:pPr>
    <w:rPr>
      <w:sz w:val="20"/>
    </w:rPr>
  </w:style>
  <w:style w:type="paragraph" w:customStyle="1" w:styleId="TableBullet4">
    <w:name w:val="Table Bullet 4"/>
    <w:basedOn w:val="Standaard"/>
    <w:rsid w:val="006B146A"/>
    <w:pPr>
      <w:numPr>
        <w:ilvl w:val="7"/>
        <w:numId w:val="9"/>
      </w:numPr>
      <w:spacing w:before="40" w:after="40" w:line="240" w:lineRule="auto"/>
      <w:outlineLvl w:val="7"/>
    </w:pPr>
    <w:rPr>
      <w:sz w:val="20"/>
    </w:rPr>
  </w:style>
  <w:style w:type="paragraph" w:styleId="Lijstnummering">
    <w:name w:val="List Number"/>
    <w:basedOn w:val="Standaard"/>
    <w:rsid w:val="006B146A"/>
    <w:pPr>
      <w:numPr>
        <w:ilvl w:val="5"/>
        <w:numId w:val="10"/>
      </w:numPr>
      <w:outlineLvl w:val="5"/>
    </w:pPr>
  </w:style>
  <w:style w:type="paragraph" w:styleId="Lijstnummering2">
    <w:name w:val="List Number 2"/>
    <w:basedOn w:val="Standaard"/>
    <w:rsid w:val="006B146A"/>
    <w:pPr>
      <w:numPr>
        <w:ilvl w:val="6"/>
        <w:numId w:val="10"/>
      </w:numPr>
      <w:outlineLvl w:val="6"/>
    </w:pPr>
  </w:style>
  <w:style w:type="paragraph" w:styleId="Lijstnummering3">
    <w:name w:val="List Number 3"/>
    <w:basedOn w:val="Standaard"/>
    <w:rsid w:val="006B146A"/>
    <w:pPr>
      <w:numPr>
        <w:ilvl w:val="7"/>
        <w:numId w:val="10"/>
      </w:numPr>
      <w:outlineLvl w:val="7"/>
    </w:pPr>
  </w:style>
  <w:style w:type="paragraph" w:styleId="Lijstnummering4">
    <w:name w:val="List Number 4"/>
    <w:basedOn w:val="Standaard"/>
    <w:rsid w:val="006B146A"/>
    <w:pPr>
      <w:numPr>
        <w:ilvl w:val="8"/>
        <w:numId w:val="10"/>
      </w:numPr>
      <w:outlineLvl w:val="8"/>
    </w:pPr>
  </w:style>
  <w:style w:type="paragraph" w:customStyle="1" w:styleId="NormalIndent1">
    <w:name w:val="Normal Indent 1"/>
    <w:basedOn w:val="Standaard"/>
    <w:rsid w:val="006B146A"/>
    <w:pPr>
      <w:ind w:left="360"/>
    </w:pPr>
  </w:style>
  <w:style w:type="paragraph" w:customStyle="1" w:styleId="NormalIndent2">
    <w:name w:val="Normal Indent 2"/>
    <w:basedOn w:val="Standaard"/>
    <w:rsid w:val="006B146A"/>
    <w:pPr>
      <w:ind w:left="720"/>
    </w:pPr>
  </w:style>
  <w:style w:type="paragraph" w:customStyle="1" w:styleId="NormalIndent3">
    <w:name w:val="Normal Indent 3"/>
    <w:basedOn w:val="Standaard"/>
    <w:rsid w:val="006B146A"/>
    <w:pPr>
      <w:ind w:left="1080"/>
    </w:pPr>
  </w:style>
  <w:style w:type="paragraph" w:customStyle="1" w:styleId="NormalIndent4">
    <w:name w:val="Normal Indent 4"/>
    <w:basedOn w:val="Standaard"/>
    <w:rsid w:val="006B146A"/>
    <w:pPr>
      <w:ind w:left="1440"/>
    </w:pPr>
  </w:style>
  <w:style w:type="paragraph" w:customStyle="1" w:styleId="TableHeadingText">
    <w:name w:val="Table Heading Text"/>
    <w:basedOn w:val="Standaard"/>
    <w:rsid w:val="006B146A"/>
    <w:pPr>
      <w:keepNext/>
      <w:spacing w:before="40" w:after="40" w:line="240" w:lineRule="auto"/>
    </w:pPr>
    <w:rPr>
      <w:b/>
      <w:sz w:val="18"/>
    </w:rPr>
  </w:style>
  <w:style w:type="paragraph" w:customStyle="1" w:styleId="TableText">
    <w:name w:val="Table Text"/>
    <w:basedOn w:val="Standaard"/>
    <w:rsid w:val="006B146A"/>
    <w:pPr>
      <w:spacing w:before="40" w:after="40" w:line="240" w:lineRule="auto"/>
    </w:pPr>
    <w:rPr>
      <w:sz w:val="20"/>
    </w:rPr>
  </w:style>
  <w:style w:type="paragraph" w:customStyle="1" w:styleId="HeadingNumber1">
    <w:name w:val="Heading Number 1"/>
    <w:basedOn w:val="Standaard"/>
    <w:next w:val="NormalIndent2"/>
    <w:rsid w:val="006B146A"/>
    <w:pPr>
      <w:keepNext/>
      <w:numPr>
        <w:ilvl w:val="4"/>
        <w:numId w:val="11"/>
      </w:numPr>
      <w:spacing w:before="60" w:after="60" w:line="240" w:lineRule="auto"/>
      <w:outlineLvl w:val="4"/>
    </w:pPr>
    <w:rPr>
      <w:rFonts w:ascii="Arial Black" w:hAnsi="Arial Black" w:cs="Times New Roman"/>
      <w:sz w:val="24"/>
      <w:lang w:val="en-CA"/>
    </w:rPr>
  </w:style>
  <w:style w:type="paragraph" w:customStyle="1" w:styleId="HeadingNumber2">
    <w:name w:val="Heading Number 2"/>
    <w:basedOn w:val="Standaard"/>
    <w:next w:val="NormalIndent2"/>
    <w:rsid w:val="006B146A"/>
    <w:pPr>
      <w:keepNext/>
      <w:tabs>
        <w:tab w:val="num" w:pos="720"/>
      </w:tabs>
      <w:spacing w:before="60" w:after="60" w:line="240" w:lineRule="auto"/>
      <w:ind w:left="720" w:hanging="720"/>
      <w:outlineLvl w:val="5"/>
    </w:pPr>
    <w:rPr>
      <w:rFonts w:cs="Times New Roman"/>
      <w:sz w:val="24"/>
      <w:lang w:val="en-CA"/>
    </w:rPr>
  </w:style>
  <w:style w:type="paragraph" w:customStyle="1" w:styleId="HeadingNumber3">
    <w:name w:val="Heading Number 3"/>
    <w:basedOn w:val="Standaard"/>
    <w:next w:val="NormalIndent2"/>
    <w:rsid w:val="006B146A"/>
    <w:pPr>
      <w:keepNext/>
      <w:tabs>
        <w:tab w:val="num" w:pos="720"/>
      </w:tabs>
      <w:spacing w:before="60" w:after="60" w:line="240" w:lineRule="auto"/>
      <w:ind w:left="720" w:hanging="720"/>
      <w:outlineLvl w:val="6"/>
    </w:pPr>
    <w:rPr>
      <w:rFonts w:ascii="Arial Black" w:hAnsi="Arial Black" w:cs="Times New Roman"/>
      <w:sz w:val="20"/>
      <w:lang w:val="en-CA"/>
    </w:rPr>
  </w:style>
  <w:style w:type="paragraph" w:styleId="Normaalweb">
    <w:name w:val="Normal (Web)"/>
    <w:basedOn w:val="Standaard"/>
    <w:uiPriority w:val="99"/>
    <w:rsid w:val="006B14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rsid w:val="00362A6E"/>
    <w:rPr>
      <w:color w:val="0000FF"/>
      <w:u w:val="single"/>
    </w:rPr>
  </w:style>
  <w:style w:type="paragraph" w:customStyle="1" w:styleId="DefaultText">
    <w:name w:val="Default Text"/>
    <w:basedOn w:val="Standaard"/>
    <w:rsid w:val="008B4008"/>
    <w:pPr>
      <w:spacing w:after="0" w:line="240" w:lineRule="auto"/>
    </w:pPr>
    <w:rPr>
      <w:rFonts w:ascii="Times New Roman" w:hAnsi="Times New Roman" w:cs="Times New Roman"/>
      <w:lang w:eastAsia="nl-NL"/>
    </w:rPr>
  </w:style>
  <w:style w:type="paragraph" w:customStyle="1" w:styleId="Pa0">
    <w:name w:val="Pa0"/>
    <w:basedOn w:val="Standaard"/>
    <w:next w:val="Standaard"/>
    <w:rsid w:val="005F04E6"/>
    <w:pPr>
      <w:autoSpaceDE w:val="0"/>
      <w:autoSpaceDN w:val="0"/>
      <w:adjustRightInd w:val="0"/>
      <w:spacing w:after="0" w:line="24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paragraph" w:customStyle="1" w:styleId="Pa1">
    <w:name w:val="Pa1"/>
    <w:basedOn w:val="Standaard"/>
    <w:next w:val="Standaard"/>
    <w:rsid w:val="005F04E6"/>
    <w:pPr>
      <w:autoSpaceDE w:val="0"/>
      <w:autoSpaceDN w:val="0"/>
      <w:adjustRightInd w:val="0"/>
      <w:spacing w:after="0" w:line="24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paragraph" w:customStyle="1" w:styleId="Pa3">
    <w:name w:val="Pa3"/>
    <w:basedOn w:val="Standaard"/>
    <w:next w:val="Standaard"/>
    <w:rsid w:val="005F04E6"/>
    <w:pPr>
      <w:autoSpaceDE w:val="0"/>
      <w:autoSpaceDN w:val="0"/>
      <w:adjustRightInd w:val="0"/>
      <w:spacing w:after="0" w:line="20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paragraph" w:customStyle="1" w:styleId="Pa2">
    <w:name w:val="Pa2"/>
    <w:basedOn w:val="Standaard"/>
    <w:next w:val="Standaard"/>
    <w:rsid w:val="005F04E6"/>
    <w:pPr>
      <w:autoSpaceDE w:val="0"/>
      <w:autoSpaceDN w:val="0"/>
      <w:adjustRightInd w:val="0"/>
      <w:spacing w:after="0" w:line="16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character" w:customStyle="1" w:styleId="A1">
    <w:name w:val="A1"/>
    <w:rsid w:val="005F04E6"/>
    <w:rPr>
      <w:rFonts w:cs="Frutiger LT Std 45 Light"/>
      <w:color w:val="000000"/>
      <w:sz w:val="16"/>
      <w:szCs w:val="16"/>
    </w:rPr>
  </w:style>
  <w:style w:type="paragraph" w:customStyle="1" w:styleId="Pa4">
    <w:name w:val="Pa4"/>
    <w:basedOn w:val="Standaard"/>
    <w:next w:val="Standaard"/>
    <w:rsid w:val="005F04E6"/>
    <w:pPr>
      <w:autoSpaceDE w:val="0"/>
      <w:autoSpaceDN w:val="0"/>
      <w:adjustRightInd w:val="0"/>
      <w:spacing w:after="0" w:line="16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paragraph" w:customStyle="1" w:styleId="Pa5">
    <w:name w:val="Pa5"/>
    <w:basedOn w:val="Standaard"/>
    <w:next w:val="Standaard"/>
    <w:rsid w:val="005F04E6"/>
    <w:pPr>
      <w:autoSpaceDE w:val="0"/>
      <w:autoSpaceDN w:val="0"/>
      <w:adjustRightInd w:val="0"/>
      <w:spacing w:after="0" w:line="161" w:lineRule="atLeast"/>
    </w:pPr>
    <w:rPr>
      <w:rFonts w:ascii="Frutiger LT Std 45 Light" w:hAnsi="Frutiger LT Std 45 Light" w:cs="Times New Roman"/>
      <w:sz w:val="24"/>
      <w:szCs w:val="24"/>
      <w:lang w:eastAsia="nl-NL"/>
    </w:rPr>
  </w:style>
  <w:style w:type="character" w:customStyle="1" w:styleId="A5">
    <w:name w:val="A5"/>
    <w:rsid w:val="005F04E6"/>
    <w:rPr>
      <w:rFonts w:ascii="Times New Roman" w:hAnsi="Times New Roman"/>
      <w:color w:val="000000"/>
      <w:sz w:val="16"/>
      <w:szCs w:val="16"/>
      <w:u w:val="single"/>
    </w:rPr>
  </w:style>
  <w:style w:type="paragraph" w:styleId="Tekstzonderopmaak">
    <w:name w:val="Plain Text"/>
    <w:basedOn w:val="Standaard"/>
    <w:link w:val="TekstzonderopmaakChar"/>
    <w:rsid w:val="00397C4C"/>
    <w:pPr>
      <w:spacing w:after="0" w:line="240" w:lineRule="auto"/>
    </w:pPr>
    <w:rPr>
      <w:rFonts w:ascii="Courier New" w:hAnsi="Courier New" w:cs="Courier New"/>
      <w:sz w:val="20"/>
      <w:lang w:eastAsia="nl-NL"/>
    </w:rPr>
  </w:style>
  <w:style w:type="character" w:customStyle="1" w:styleId="TekstzonderopmaakChar">
    <w:name w:val="Tekst zonder opmaak Char"/>
    <w:link w:val="Tekstzonderopmaak"/>
    <w:semiHidden/>
    <w:locked/>
    <w:rsid w:val="00397C4C"/>
    <w:rPr>
      <w:rFonts w:ascii="Courier New" w:hAnsi="Courier New" w:cs="Courier New"/>
      <w:lang w:val="nl-NL" w:eastAsia="nl-NL" w:bidi="ar-SA"/>
    </w:rPr>
  </w:style>
  <w:style w:type="paragraph" w:customStyle="1" w:styleId="Default">
    <w:name w:val="Default"/>
    <w:rsid w:val="001862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character" w:customStyle="1" w:styleId="hps">
    <w:name w:val="hps"/>
    <w:basedOn w:val="Standaardalinea-lettertype"/>
    <w:rsid w:val="00B33C37"/>
  </w:style>
  <w:style w:type="character" w:customStyle="1" w:styleId="hpsatn">
    <w:name w:val="hps atn"/>
    <w:basedOn w:val="Standaardalinea-lettertype"/>
    <w:rsid w:val="00B33C37"/>
  </w:style>
  <w:style w:type="paragraph" w:customStyle="1" w:styleId="bodytext">
    <w:name w:val="bodytext"/>
    <w:basedOn w:val="Standaard"/>
    <w:rsid w:val="004961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styleId="Zwaar">
    <w:name w:val="Strong"/>
    <w:qFormat/>
    <w:rsid w:val="004961FD"/>
    <w:rPr>
      <w:b/>
      <w:bCs/>
    </w:rPr>
  </w:style>
  <w:style w:type="paragraph" w:styleId="Ballontekst">
    <w:name w:val="Balloon Text"/>
    <w:basedOn w:val="Standaard"/>
    <w:semiHidden/>
    <w:rsid w:val="00F147C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A045E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045EE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A045EE"/>
    <w:rPr>
      <w:b/>
      <w:bCs/>
    </w:rPr>
  </w:style>
  <w:style w:type="paragraph" w:customStyle="1" w:styleId="Kop11">
    <w:name w:val="Kop 11"/>
    <w:basedOn w:val="Standaard"/>
    <w:rsid w:val="00D53767"/>
    <w:pPr>
      <w:spacing w:after="0" w:line="240" w:lineRule="auto"/>
    </w:pPr>
    <w:rPr>
      <w:rFonts w:cs="Times New Roman"/>
      <w:noProof w:val="0"/>
      <w:sz w:val="20"/>
      <w:lang w:val="en-US"/>
    </w:rPr>
  </w:style>
  <w:style w:type="paragraph" w:customStyle="1" w:styleId="Kop41">
    <w:name w:val="Kop 41"/>
    <w:basedOn w:val="Standaard"/>
    <w:rsid w:val="00D53767"/>
    <w:pPr>
      <w:spacing w:after="0" w:line="240" w:lineRule="auto"/>
    </w:pPr>
    <w:rPr>
      <w:rFonts w:ascii="Times New Roman" w:hAnsi="Times New Roman" w:cs="Times New Roman"/>
      <w:noProof w:val="0"/>
      <w:sz w:val="24"/>
      <w:szCs w:val="24"/>
      <w:lang w:eastAsia="nl-NL"/>
    </w:rPr>
  </w:style>
  <w:style w:type="paragraph" w:customStyle="1" w:styleId="Kop51">
    <w:name w:val="Kop 51"/>
    <w:basedOn w:val="Standaard"/>
    <w:rsid w:val="00D53767"/>
    <w:pPr>
      <w:spacing w:after="0" w:line="240" w:lineRule="auto"/>
    </w:pPr>
    <w:rPr>
      <w:rFonts w:ascii="Times New Roman" w:hAnsi="Times New Roman" w:cs="Times New Roman"/>
      <w:noProof w:val="0"/>
      <w:sz w:val="24"/>
      <w:szCs w:val="24"/>
      <w:lang w:eastAsia="nl-NL"/>
    </w:rPr>
  </w:style>
  <w:style w:type="paragraph" w:styleId="Lijst">
    <w:name w:val="List"/>
    <w:basedOn w:val="Standaard"/>
    <w:rsid w:val="00A67B00"/>
    <w:pPr>
      <w:ind w:left="283" w:hanging="283"/>
    </w:pPr>
  </w:style>
  <w:style w:type="paragraph" w:customStyle="1" w:styleId="msolistparagraph0">
    <w:name w:val="msolistparagraph"/>
    <w:basedOn w:val="Standaard"/>
    <w:uiPriority w:val="99"/>
    <w:rsid w:val="0070031F"/>
    <w:pPr>
      <w:spacing w:after="0" w:line="240" w:lineRule="auto"/>
      <w:ind w:left="720"/>
    </w:pPr>
    <w:rPr>
      <w:rFonts w:ascii="Times New Roman" w:hAnsi="Times New Roman" w:cs="Times New Roman"/>
      <w:noProof w:val="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4F42E1"/>
    <w:rPr>
      <w:rFonts w:ascii="Arial" w:hAnsi="Arial" w:cs="Arial"/>
      <w:noProof/>
      <w:sz w:val="22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F3A55"/>
    <w:rPr>
      <w:rFonts w:ascii="Arial" w:hAnsi="Arial" w:cs="Arial"/>
      <w:noProof/>
      <w:lang w:val="nl-NL"/>
    </w:rPr>
  </w:style>
  <w:style w:type="paragraph" w:styleId="Lijstalinea">
    <w:name w:val="List Paragraph"/>
    <w:basedOn w:val="Standaard"/>
    <w:uiPriority w:val="34"/>
    <w:qFormat/>
    <w:rsid w:val="007901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832">
          <w:marLeft w:val="0"/>
          <w:marRight w:val="55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0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8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1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22614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7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9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9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4918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0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55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2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681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07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7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785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728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69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90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7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MC\ReportVertic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22709-5E8F-454B-9E2A-83A104F5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ReportVertical.dot</Template>
  <TotalTime>1</TotalTime>
  <Pages>1</Pages>
  <Words>109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(Vertical)</vt:lpstr>
      <vt:lpstr>Report (Vertical)</vt:lpstr>
    </vt:vector>
  </TitlesOfParts>
  <Company>Marsh Canada Limited</Company>
  <LinksUpToDate>false</LinksUpToDate>
  <CharactersWithSpaces>761</CharactersWithSpaces>
  <SharedDoc>false</SharedDoc>
  <HLinks>
    <vt:vector size="30" baseType="variant">
      <vt:variant>
        <vt:i4>6422640</vt:i4>
      </vt:variant>
      <vt:variant>
        <vt:i4>30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4063315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http://nl.wikipedia.org/wiki/Stedin_Netbeheer</vt:lpwstr>
      </vt:variant>
      <vt:variant>
        <vt:lpwstr/>
      </vt:variant>
      <vt:variant>
        <vt:i4>6619195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http://nl.wikipedia.org/wiki/Warmte</vt:lpwstr>
      </vt:variant>
      <vt:variant>
        <vt:lpwstr/>
      </vt:variant>
      <vt:variant>
        <vt:i4>7405628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http://nl.wikipedia.org/wiki/Elektriciteit</vt:lpwstr>
      </vt:variant>
      <vt:variant>
        <vt:lpwstr/>
      </vt:variant>
      <vt:variant>
        <vt:i4>1245267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http://nl.wikipedia.org/wiki/Aardgas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(Vertical)</dc:title>
  <dc:subject>Property Submission</dc:subject>
  <dc:creator>Angie Milligan</dc:creator>
  <cp:lastModifiedBy>Beer, Roderik</cp:lastModifiedBy>
  <cp:revision>3</cp:revision>
  <cp:lastPrinted>2020-07-13T12:43:00Z</cp:lastPrinted>
  <dcterms:created xsi:type="dcterms:W3CDTF">2020-08-21T09:41:00Z</dcterms:created>
  <dcterms:modified xsi:type="dcterms:W3CDTF">2021-01-14T12:47:00Z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Template">
    <vt:lpwstr>ReportVertical.dot</vt:lpwstr>
  </property>
  <property fmtid="{D5CDD505-2E9C-101B-9397-08002B2CF9AE}" pid="3" name="MMCOA_PaperResize">
    <vt:lpwstr>StdAndCustom</vt:lpwstr>
  </property>
  <property fmtid="{D5CDD505-2E9C-101B-9397-08002B2CF9AE}" pid="4" name="MMCOA_CurrentPaperSetup">
    <vt:lpwstr>USLetter</vt:lpwstr>
  </property>
  <property fmtid="{D5CDD505-2E9C-101B-9397-08002B2CF9AE}" pid="5" name="MMCOA_Redate">
    <vt:lpwstr>Date;</vt:lpwstr>
  </property>
  <property fmtid="{D5CDD505-2E9C-101B-9397-08002B2CF9AE}" pid="6" name="MMCOA_BIC">
    <vt:bool>true</vt:bool>
  </property>
  <property fmtid="{D5CDD505-2E9C-101B-9397-08002B2CF9AE}" pid="7" name="BICCompanyNameNo1">
    <vt:lpwstr>Marsh Canada Limited</vt:lpwstr>
  </property>
  <property fmtid="{D5CDD505-2E9C-101B-9397-08002B2CF9AE}" pid="8" name="BICCompanyNameNo2">
    <vt:lpwstr> </vt:lpwstr>
  </property>
  <property fmtid="{D5CDD505-2E9C-101B-9397-08002B2CF9AE}" pid="9" name="BICCompanyNameNo3">
    <vt:lpwstr> </vt:lpwstr>
  </property>
  <property fmtid="{D5CDD505-2E9C-101B-9397-08002B2CF9AE}" pid="10" name="BICCompanyNameNo4">
    <vt:lpwstr> </vt:lpwstr>
  </property>
  <property fmtid="{D5CDD505-2E9C-101B-9397-08002B2CF9AE}" pid="11" name="BICCompanyAddressNo1">
    <vt:lpwstr>Bentall 5 550 Burrard Street, Suite 800 Vancouver, BC   V6C 2K1</vt:lpwstr>
  </property>
  <property fmtid="{D5CDD505-2E9C-101B-9397-08002B2CF9AE}" pid="12" name="BICCompanyAddressNo2">
    <vt:lpwstr> </vt:lpwstr>
  </property>
  <property fmtid="{D5CDD505-2E9C-101B-9397-08002B2CF9AE}" pid="13" name="BICCompanyAddressNo3">
    <vt:lpwstr> </vt:lpwstr>
  </property>
  <property fmtid="{D5CDD505-2E9C-101B-9397-08002B2CF9AE}" pid="14" name="BICCompanyAddressNo4">
    <vt:lpwstr> </vt:lpwstr>
  </property>
  <property fmtid="{D5CDD505-2E9C-101B-9397-08002B2CF9AE}" pid="15" name="BICCompanyPhoneNo1">
    <vt:lpwstr>+1 604 685 3765</vt:lpwstr>
  </property>
  <property fmtid="{D5CDD505-2E9C-101B-9397-08002B2CF9AE}" pid="16" name="BICCompanyPhoneNo2">
    <vt:lpwstr> </vt:lpwstr>
  </property>
  <property fmtid="{D5CDD505-2E9C-101B-9397-08002B2CF9AE}" pid="17" name="BICCompanyPhoneNo3">
    <vt:lpwstr> </vt:lpwstr>
  </property>
  <property fmtid="{D5CDD505-2E9C-101B-9397-08002B2CF9AE}" pid="18" name="BICCompanyPhoneNo4">
    <vt:lpwstr> </vt:lpwstr>
  </property>
  <property fmtid="{D5CDD505-2E9C-101B-9397-08002B2CF9AE}" pid="19" name="BICCompanyAbbreviatedNameNo1">
    <vt:lpwstr>Marsh</vt:lpwstr>
  </property>
  <property fmtid="{D5CDD505-2E9C-101B-9397-08002B2CF9AE}" pid="20" name="BICCompanyAbbreviatedNameNo2">
    <vt:lpwstr> </vt:lpwstr>
  </property>
  <property fmtid="{D5CDD505-2E9C-101B-9397-08002B2CF9AE}" pid="21" name="BICCompanyAbbreviatedNameNo3">
    <vt:lpwstr> </vt:lpwstr>
  </property>
  <property fmtid="{D5CDD505-2E9C-101B-9397-08002B2CF9AE}" pid="22" name="BICCompanyAbbreviatedNameNo4">
    <vt:lpwstr> </vt:lpwstr>
  </property>
  <property fmtid="{D5CDD505-2E9C-101B-9397-08002B2CF9AE}" pid="23" name="BICCompanyAbbreviationNo1">
    <vt:lpwstr>MAR</vt:lpwstr>
  </property>
  <property fmtid="{D5CDD505-2E9C-101B-9397-08002B2CF9AE}" pid="24" name="BICCompanyAbbreviationNo2">
    <vt:lpwstr> </vt:lpwstr>
  </property>
  <property fmtid="{D5CDD505-2E9C-101B-9397-08002B2CF9AE}" pid="25" name="BICCompanyAbbreviationNo3">
    <vt:lpwstr> </vt:lpwstr>
  </property>
  <property fmtid="{D5CDD505-2E9C-101B-9397-08002B2CF9AE}" pid="26" name="BICCompanyAbbreviationNo4">
    <vt:lpwstr> </vt:lpwstr>
  </property>
  <property fmtid="{D5CDD505-2E9C-101B-9397-08002B2CF9AE}" pid="27" name="MMCOA_TemplateVersion">
    <vt:lpwstr>5.1</vt:lpwstr>
  </property>
  <property fmtid="{D5CDD505-2E9C-101B-9397-08002B2CF9AE}" pid="28" name="MMCOA_CoverColour">
    <vt:lpwstr>MMC_NoCover</vt:lpwstr>
  </property>
  <property fmtid="{D5CDD505-2E9C-101B-9397-08002B2CF9AE}" pid="29" name="MMCOA_StyleMap">
    <vt:lpwstr>UnNumbered</vt:lpwstr>
  </property>
  <property fmtid="{D5CDD505-2E9C-101B-9397-08002B2CF9AE}" pid="30" name="LogoBICPosition">
    <vt:lpwstr>1,2</vt:lpwstr>
  </property>
  <property fmtid="{D5CDD505-2E9C-101B-9397-08002B2CF9AE}" pid="31" name="MMCOA_SectionNewPage">
    <vt:lpwstr>Yes</vt:lpwstr>
  </property>
  <property fmtid="{D5CDD505-2E9C-101B-9397-08002B2CF9AE}" pid="32" name="MMCOA_UseBlackHeadings">
    <vt:lpwstr>Yes</vt:lpwstr>
  </property>
  <property fmtid="{D5CDD505-2E9C-101B-9397-08002B2CF9AE}" pid="33" name="MMCOA_UI_Language">
    <vt:lpwstr>en-GB</vt:lpwstr>
  </property>
  <property fmtid="{D5CDD505-2E9C-101B-9397-08002B2CF9AE}" pid="34" name="MMCOA_Language">
    <vt:lpwstr>en-GB</vt:lpwstr>
  </property>
  <property fmtid="{D5CDD505-2E9C-101B-9397-08002B2CF9AE}" pid="35" name="MMCOA_LanguageDateFormat">
    <vt:lpwstr>d MMMM yyyy</vt:lpwstr>
  </property>
  <property fmtid="{D5CDD505-2E9C-101B-9397-08002B2CF9AE}" pid="36" name="MMCOA_BICSubCompany">
    <vt:lpwstr/>
  </property>
  <property fmtid="{D5CDD505-2E9C-101B-9397-08002B2CF9AE}" pid="37" name="MMCOA_PaperOrientation">
    <vt:lpwstr/>
  </property>
  <property fmtid="{D5CDD505-2E9C-101B-9397-08002B2CF9AE}" pid="38" name="MMCOA_Date">
    <vt:lpwstr>14 July 2020</vt:lpwstr>
  </property>
  <property fmtid="{D5CDD505-2E9C-101B-9397-08002B2CF9AE}" pid="39" name="MMCOA_CompanyOption">
    <vt:lpwstr>95</vt:lpwstr>
  </property>
  <property fmtid="{D5CDD505-2E9C-101B-9397-08002B2CF9AE}" pid="40" name="MMCOA_BaseStyle">
    <vt:lpwstr>Base</vt:lpwstr>
  </property>
  <property fmtid="{D5CDD505-2E9C-101B-9397-08002B2CF9AE}" pid="41" name="MMCOA_TableStyles">
    <vt:lpwstr>Table Heading Text;Table Text</vt:lpwstr>
  </property>
  <property fmtid="{D5CDD505-2E9C-101B-9397-08002B2CF9AE}" pid="42" name="MMCOA_SuppressLogo">
    <vt:lpwstr>Logo Hide;Logo Hide 2;</vt:lpwstr>
  </property>
  <property fmtid="{D5CDD505-2E9C-101B-9397-08002B2CF9AE}" pid="43" name="MMCOA_SuppressLogoAddress">
    <vt:lpwstr>Logo Hide;Logo Hide 2;Text Hide;</vt:lpwstr>
  </property>
  <property fmtid="{D5CDD505-2E9C-101B-9397-08002B2CF9AE}" pid="44" name="MMCOA_StyleKeyBindings">
    <vt:lpwstr>NormalþHeading 1þHeading 2þHeading 3þList BulletþList Bullet 2þList Bullet 3þList Bullet 4þList NumberþList Number 2þList Number 3þList Number 4þNormal Indent 1þNormal Indent 2þNormal Indent 3þNormal </vt:lpwstr>
  </property>
  <property fmtid="{D5CDD505-2E9C-101B-9397-08002B2CF9AE}" pid="45" name="MMCOA_StyleKeyBindings2">
    <vt:lpwstr>Indent 4þHeading 1þHeading 2þHeading 3þHeading 5þList BulletþList Bullet 2þList Bullet 3þList Bullet 4</vt:lpwstr>
  </property>
  <property fmtid="{D5CDD505-2E9C-101B-9397-08002B2CF9AE}" pid="46" name="MMCOA_StyleKeyBindingsKeys">
    <vt:lpwstr>846þ1585þ1586þ1587þ1590þ1591þ1592þ1593þ1648þ1649þ1650þ1651þ1653þ1654þ1655þ1656þ1585þ1586þ1587þ1589þ1590þ1591þ1592þ1593</vt:lpwstr>
  </property>
  <property fmtid="{D5CDD505-2E9C-101B-9397-08002B2CF9AE}" pid="47" name="MMCOA_TOCStyles">
    <vt:lpwstr>Appendix Heading 1,9</vt:lpwstr>
  </property>
</Properties>
</file>