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CD0AD" w14:textId="03D19A4F" w:rsidR="00E21C9E" w:rsidRPr="00D3084C" w:rsidRDefault="00D3084C" w:rsidP="00D3084C">
      <w:pPr>
        <w:rPr>
          <w:rFonts w:asciiTheme="minorHAnsi" w:hAnsiTheme="minorHAnsi"/>
          <w:b/>
          <w:sz w:val="28"/>
          <w:szCs w:val="28"/>
        </w:rPr>
      </w:pPr>
      <w:bookmarkStart w:id="0" w:name="_Toc62553723"/>
      <w:bookmarkStart w:id="1" w:name="_GoBack"/>
      <w:bookmarkEnd w:id="1"/>
      <w:r w:rsidRPr="00D3084C">
        <w:rPr>
          <w:rFonts w:asciiTheme="minorHAnsi" w:hAnsiTheme="minorHAnsi"/>
          <w:b/>
          <w:sz w:val="28"/>
          <w:szCs w:val="28"/>
        </w:rPr>
        <w:t xml:space="preserve">BIJLAGE VI </w:t>
      </w:r>
      <w:r w:rsidRPr="00D3084C">
        <w:rPr>
          <w:rFonts w:asciiTheme="minorHAnsi" w:hAnsiTheme="minorHAnsi"/>
          <w:b/>
          <w:sz w:val="28"/>
          <w:szCs w:val="28"/>
        </w:rPr>
        <w:tab/>
      </w:r>
      <w:r w:rsidR="007B77C4" w:rsidRPr="00D3084C">
        <w:rPr>
          <w:rFonts w:asciiTheme="minorHAnsi" w:hAnsiTheme="minorHAnsi"/>
          <w:b/>
          <w:sz w:val="28"/>
          <w:szCs w:val="28"/>
        </w:rPr>
        <w:t>V</w:t>
      </w:r>
      <w:r w:rsidR="00E21C9E" w:rsidRPr="00D3084C">
        <w:rPr>
          <w:rFonts w:asciiTheme="minorHAnsi" w:hAnsiTheme="minorHAnsi"/>
          <w:b/>
          <w:sz w:val="28"/>
          <w:szCs w:val="28"/>
        </w:rPr>
        <w:t>erklaring onderaanneming</w:t>
      </w:r>
      <w:bookmarkEnd w:id="0"/>
    </w:p>
    <w:p w14:paraId="224A321D" w14:textId="77777777" w:rsidR="00D3084C" w:rsidRDefault="00D3084C" w:rsidP="007B77C4">
      <w:pPr>
        <w:rPr>
          <w:szCs w:val="17"/>
        </w:rPr>
      </w:pPr>
    </w:p>
    <w:p w14:paraId="583E61DA" w14:textId="77777777" w:rsidR="007B77C4" w:rsidRPr="007B77C4" w:rsidRDefault="007B77C4" w:rsidP="007B77C4">
      <w:pPr>
        <w:rPr>
          <w:szCs w:val="17"/>
        </w:rPr>
      </w:pPr>
      <w:r w:rsidRPr="007B77C4">
        <w:rPr>
          <w:szCs w:val="17"/>
        </w:rPr>
        <w:t>Inschrijver verklaart hierbij (wel / geen) gebruik te maken van de mogelijkheid om een gedeelte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van de werkzaamheden uit te laten voeren door een onderaannemer. Als inschrijver geen gebruik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maakt van de mogelijkheid om een gedeelte van de werkzaamheden uit te laten voeren door een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onderaannemer verklaart inschrijver hierbij dat hij de opdracht volledig zelfstandig zal uitvoeren.</w:t>
      </w:r>
    </w:p>
    <w:p w14:paraId="6C3CBC56" w14:textId="77777777" w:rsidR="00E21C9E" w:rsidRDefault="00E21C9E" w:rsidP="007B77C4">
      <w:pPr>
        <w:rPr>
          <w:szCs w:val="17"/>
        </w:rPr>
      </w:pPr>
    </w:p>
    <w:p w14:paraId="71122EC4" w14:textId="77777777" w:rsidR="007B77C4" w:rsidRDefault="007B77C4" w:rsidP="007B77C4">
      <w:pPr>
        <w:rPr>
          <w:szCs w:val="17"/>
        </w:rPr>
      </w:pPr>
      <w:r w:rsidRPr="007B77C4">
        <w:rPr>
          <w:szCs w:val="17"/>
        </w:rPr>
        <w:t>Aldus rechtsgelding ondertekend door inschrijver (hoofdaannemer):</w:t>
      </w:r>
    </w:p>
    <w:p w14:paraId="61991B66" w14:textId="77777777" w:rsidR="00E21C9E" w:rsidRDefault="00E21C9E" w:rsidP="007B77C4">
      <w:pPr>
        <w:rPr>
          <w:szCs w:val="1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480"/>
      </w:tblGrid>
      <w:tr w:rsidR="00E21C9E" w:rsidRPr="00F03D8F" w14:paraId="51BB60BE" w14:textId="77777777" w:rsidTr="00F03D8F">
        <w:tc>
          <w:tcPr>
            <w:tcW w:w="2694" w:type="dxa"/>
            <w:shd w:val="clear" w:color="auto" w:fill="auto"/>
          </w:tcPr>
          <w:p w14:paraId="49BCFE2F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Inschrijver (hoofdaannemer) :</w:t>
            </w:r>
          </w:p>
        </w:tc>
        <w:tc>
          <w:tcPr>
            <w:tcW w:w="6480" w:type="dxa"/>
            <w:shd w:val="clear" w:color="auto" w:fill="auto"/>
          </w:tcPr>
          <w:p w14:paraId="72701AA7" w14:textId="77777777" w:rsidR="00E21C9E" w:rsidRPr="00F03D8F" w:rsidRDefault="00E21C9E" w:rsidP="00E21C9E">
            <w:pPr>
              <w:rPr>
                <w:szCs w:val="17"/>
              </w:rPr>
            </w:pPr>
          </w:p>
        </w:tc>
      </w:tr>
      <w:tr w:rsidR="00E21C9E" w:rsidRPr="00F03D8F" w14:paraId="415B588E" w14:textId="77777777" w:rsidTr="00F03D8F">
        <w:tc>
          <w:tcPr>
            <w:tcW w:w="2694" w:type="dxa"/>
            <w:shd w:val="clear" w:color="auto" w:fill="auto"/>
          </w:tcPr>
          <w:p w14:paraId="1C7B3E67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Naam :</w:t>
            </w:r>
          </w:p>
        </w:tc>
        <w:tc>
          <w:tcPr>
            <w:tcW w:w="6480" w:type="dxa"/>
            <w:shd w:val="clear" w:color="auto" w:fill="auto"/>
          </w:tcPr>
          <w:p w14:paraId="3F15C60B" w14:textId="77777777" w:rsidR="00E21C9E" w:rsidRPr="00F03D8F" w:rsidRDefault="00E21C9E" w:rsidP="00F03D8F">
            <w:pPr>
              <w:rPr>
                <w:szCs w:val="17"/>
              </w:rPr>
            </w:pPr>
          </w:p>
        </w:tc>
      </w:tr>
      <w:tr w:rsidR="00E21C9E" w:rsidRPr="00F03D8F" w14:paraId="717E9731" w14:textId="77777777" w:rsidTr="00F03D8F">
        <w:tc>
          <w:tcPr>
            <w:tcW w:w="2694" w:type="dxa"/>
            <w:shd w:val="clear" w:color="auto" w:fill="auto"/>
          </w:tcPr>
          <w:p w14:paraId="68612124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Functie :</w:t>
            </w:r>
          </w:p>
        </w:tc>
        <w:tc>
          <w:tcPr>
            <w:tcW w:w="6480" w:type="dxa"/>
            <w:shd w:val="clear" w:color="auto" w:fill="auto"/>
          </w:tcPr>
          <w:p w14:paraId="71414EF2" w14:textId="77777777" w:rsidR="00E21C9E" w:rsidRPr="00F03D8F" w:rsidRDefault="00E21C9E" w:rsidP="00F03D8F">
            <w:pPr>
              <w:rPr>
                <w:szCs w:val="17"/>
              </w:rPr>
            </w:pPr>
          </w:p>
        </w:tc>
      </w:tr>
      <w:tr w:rsidR="00E21C9E" w:rsidRPr="00F03D8F" w14:paraId="642A5626" w14:textId="77777777" w:rsidTr="00F03D8F">
        <w:tc>
          <w:tcPr>
            <w:tcW w:w="2694" w:type="dxa"/>
            <w:shd w:val="clear" w:color="auto" w:fill="auto"/>
          </w:tcPr>
          <w:p w14:paraId="207B279E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Datum :</w:t>
            </w:r>
          </w:p>
        </w:tc>
        <w:tc>
          <w:tcPr>
            <w:tcW w:w="6480" w:type="dxa"/>
            <w:shd w:val="clear" w:color="auto" w:fill="auto"/>
          </w:tcPr>
          <w:p w14:paraId="2FAB92C5" w14:textId="77777777" w:rsidR="00E21C9E" w:rsidRPr="00F03D8F" w:rsidRDefault="00E21C9E" w:rsidP="00F03D8F">
            <w:pPr>
              <w:rPr>
                <w:szCs w:val="17"/>
              </w:rPr>
            </w:pPr>
          </w:p>
        </w:tc>
      </w:tr>
      <w:tr w:rsidR="00E21C9E" w:rsidRPr="00F03D8F" w14:paraId="5E760685" w14:textId="77777777" w:rsidTr="00F03D8F">
        <w:tc>
          <w:tcPr>
            <w:tcW w:w="2694" w:type="dxa"/>
            <w:shd w:val="clear" w:color="auto" w:fill="auto"/>
          </w:tcPr>
          <w:p w14:paraId="4737CDB1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Plaats :</w:t>
            </w:r>
          </w:p>
        </w:tc>
        <w:tc>
          <w:tcPr>
            <w:tcW w:w="6480" w:type="dxa"/>
            <w:shd w:val="clear" w:color="auto" w:fill="auto"/>
          </w:tcPr>
          <w:p w14:paraId="42DAC9A1" w14:textId="77777777" w:rsidR="00E21C9E" w:rsidRPr="00F03D8F" w:rsidRDefault="00E21C9E" w:rsidP="00F03D8F">
            <w:pPr>
              <w:rPr>
                <w:szCs w:val="17"/>
              </w:rPr>
            </w:pPr>
          </w:p>
        </w:tc>
      </w:tr>
      <w:tr w:rsidR="00E21C9E" w:rsidRPr="00F03D8F" w14:paraId="6BD286AD" w14:textId="77777777" w:rsidTr="00F03D8F">
        <w:tc>
          <w:tcPr>
            <w:tcW w:w="2694" w:type="dxa"/>
            <w:shd w:val="clear" w:color="auto" w:fill="auto"/>
          </w:tcPr>
          <w:p w14:paraId="70E4FEC5" w14:textId="77777777" w:rsidR="00E21C9E" w:rsidRPr="00F03D8F" w:rsidRDefault="00E21C9E" w:rsidP="00E21C9E">
            <w:pPr>
              <w:rPr>
                <w:szCs w:val="17"/>
              </w:rPr>
            </w:pPr>
            <w:r w:rsidRPr="00F03D8F">
              <w:rPr>
                <w:szCs w:val="17"/>
              </w:rPr>
              <w:t>Handtekening :</w:t>
            </w:r>
          </w:p>
          <w:p w14:paraId="1C0EBF55" w14:textId="77777777" w:rsidR="00E21C9E" w:rsidRPr="00F03D8F" w:rsidRDefault="00E21C9E" w:rsidP="00E21C9E">
            <w:pPr>
              <w:rPr>
                <w:szCs w:val="17"/>
              </w:rPr>
            </w:pPr>
          </w:p>
          <w:p w14:paraId="7CCEEBC7" w14:textId="77777777" w:rsidR="00E21C9E" w:rsidRPr="00F03D8F" w:rsidRDefault="00E21C9E" w:rsidP="00E21C9E">
            <w:pPr>
              <w:rPr>
                <w:szCs w:val="17"/>
              </w:rPr>
            </w:pPr>
          </w:p>
        </w:tc>
        <w:tc>
          <w:tcPr>
            <w:tcW w:w="6480" w:type="dxa"/>
            <w:shd w:val="clear" w:color="auto" w:fill="auto"/>
          </w:tcPr>
          <w:p w14:paraId="29383192" w14:textId="77777777" w:rsidR="00E21C9E" w:rsidRPr="00F03D8F" w:rsidRDefault="00E21C9E" w:rsidP="00F03D8F">
            <w:pPr>
              <w:rPr>
                <w:szCs w:val="17"/>
              </w:rPr>
            </w:pPr>
          </w:p>
        </w:tc>
      </w:tr>
    </w:tbl>
    <w:p w14:paraId="0685967C" w14:textId="77777777" w:rsidR="00E21C9E" w:rsidRPr="007B77C4" w:rsidRDefault="00E21C9E" w:rsidP="007B77C4">
      <w:pPr>
        <w:rPr>
          <w:szCs w:val="17"/>
        </w:rPr>
      </w:pPr>
    </w:p>
    <w:p w14:paraId="4DEABB6F" w14:textId="77777777" w:rsidR="007B77C4" w:rsidRPr="007B77C4" w:rsidRDefault="007B77C4" w:rsidP="007B77C4">
      <w:pPr>
        <w:rPr>
          <w:szCs w:val="17"/>
        </w:rPr>
      </w:pPr>
      <w:r w:rsidRPr="007B77C4">
        <w:rPr>
          <w:szCs w:val="17"/>
        </w:rPr>
        <w:t>LET OP: Onderstaand gedeelte alleen invullen indien onderaannemer ingeschakeld wordt voor het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uitvoeren van een gedeelte van de werkzaamheden.</w:t>
      </w:r>
    </w:p>
    <w:p w14:paraId="4125677E" w14:textId="77777777" w:rsidR="00E21C9E" w:rsidRDefault="00E21C9E" w:rsidP="007B77C4">
      <w:pPr>
        <w:rPr>
          <w:szCs w:val="17"/>
        </w:rPr>
      </w:pPr>
    </w:p>
    <w:p w14:paraId="53002244" w14:textId="77777777" w:rsidR="007B77C4" w:rsidRPr="007B77C4" w:rsidRDefault="007B77C4" w:rsidP="007B77C4">
      <w:pPr>
        <w:rPr>
          <w:szCs w:val="17"/>
        </w:rPr>
      </w:pPr>
      <w:r w:rsidRPr="007B77C4">
        <w:rPr>
          <w:szCs w:val="17"/>
        </w:rPr>
        <w:t xml:space="preserve">LET OP: Als inschrijver een onderaannemer inschakelt </w:t>
      </w:r>
      <w:r w:rsidRPr="000578C5">
        <w:rPr>
          <w:szCs w:val="17"/>
        </w:rPr>
        <w:t>moet deel II.C (als de inschrijver eveneens een</w:t>
      </w:r>
      <w:r w:rsidR="00E21C9E" w:rsidRPr="000578C5">
        <w:rPr>
          <w:szCs w:val="17"/>
        </w:rPr>
        <w:t xml:space="preserve"> </w:t>
      </w:r>
      <w:r w:rsidRPr="000578C5">
        <w:rPr>
          <w:szCs w:val="17"/>
        </w:rPr>
        <w:t>beroep doet op de draagkracht van de onderaannemer)of deel II.D (</w:t>
      </w:r>
      <w:r w:rsidRPr="007B77C4">
        <w:rPr>
          <w:szCs w:val="17"/>
        </w:rPr>
        <w:t>als de inschrijver geen beroep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doet op de draagkracht van de onderaannemer) van de UEA eveneens ingevuld worden. Als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inschrijver ook beroep doet op de draagkracht van de onderaannemer moet er ook een door de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onderaannemer ingevuld en ondertekend UEA bij inschrijving ingediend worden.</w:t>
      </w:r>
    </w:p>
    <w:p w14:paraId="472F6E35" w14:textId="77777777" w:rsidR="00E21C9E" w:rsidRDefault="00E21C9E" w:rsidP="007B77C4">
      <w:pPr>
        <w:rPr>
          <w:szCs w:val="17"/>
        </w:rPr>
      </w:pPr>
    </w:p>
    <w:p w14:paraId="01A3C97D" w14:textId="162F6757" w:rsidR="007B77C4" w:rsidRPr="007B77C4" w:rsidRDefault="007B77C4" w:rsidP="007B77C4">
      <w:pPr>
        <w:rPr>
          <w:szCs w:val="17"/>
        </w:rPr>
      </w:pPr>
      <w:r w:rsidRPr="007B77C4">
        <w:rPr>
          <w:szCs w:val="17"/>
        </w:rPr>
        <w:t xml:space="preserve">De bedrijven </w:t>
      </w:r>
      <w:r w:rsidRPr="00E21C9E">
        <w:rPr>
          <w:szCs w:val="17"/>
          <w:highlight w:val="yellow"/>
        </w:rPr>
        <w:t>[statutaire naam Hoofdaannemer]</w:t>
      </w:r>
      <w:r w:rsidRPr="007B77C4">
        <w:rPr>
          <w:szCs w:val="17"/>
        </w:rPr>
        <w:t xml:space="preserve"> en </w:t>
      </w:r>
      <w:r w:rsidRPr="00E21C9E">
        <w:rPr>
          <w:szCs w:val="17"/>
          <w:highlight w:val="yellow"/>
        </w:rPr>
        <w:t>[statutaire naam onderaannemer]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schrijven zich als respectievelijk hoofdaannemer en onderaannemer in op de Europees openbare</w:t>
      </w:r>
      <w:r w:rsidR="00E21C9E">
        <w:rPr>
          <w:szCs w:val="17"/>
        </w:rPr>
        <w:t xml:space="preserve"> </w:t>
      </w:r>
      <w:r w:rsidR="000578C5">
        <w:rPr>
          <w:szCs w:val="17"/>
        </w:rPr>
        <w:t xml:space="preserve">aanbesteding </w:t>
      </w:r>
      <w:r w:rsidRPr="007B77C4">
        <w:rPr>
          <w:rFonts w:hint="eastAsia"/>
          <w:szCs w:val="17"/>
        </w:rPr>
        <w:t>“</w:t>
      </w:r>
      <w:r w:rsidR="004071EE">
        <w:rPr>
          <w:rFonts w:hint="eastAsia"/>
          <w:szCs w:val="17"/>
        </w:rPr>
        <w:t>Maaien gazons Oisterwijk 2021-2022</w:t>
      </w:r>
      <w:r w:rsidR="004071EE">
        <w:rPr>
          <w:szCs w:val="17"/>
        </w:rPr>
        <w:t>”</w:t>
      </w:r>
      <w:r w:rsidRPr="007B77C4">
        <w:rPr>
          <w:szCs w:val="17"/>
        </w:rPr>
        <w:t>.</w:t>
      </w:r>
    </w:p>
    <w:p w14:paraId="037578E9" w14:textId="77777777" w:rsidR="00E21C9E" w:rsidRDefault="00E21C9E" w:rsidP="007B77C4">
      <w:pPr>
        <w:rPr>
          <w:szCs w:val="17"/>
        </w:rPr>
      </w:pPr>
    </w:p>
    <w:p w14:paraId="4CAC3479" w14:textId="77777777" w:rsidR="007B77C4" w:rsidRDefault="007B77C4" w:rsidP="007B77C4">
      <w:pPr>
        <w:rPr>
          <w:szCs w:val="17"/>
        </w:rPr>
      </w:pPr>
      <w:r w:rsidRPr="007B77C4">
        <w:rPr>
          <w:szCs w:val="17"/>
        </w:rPr>
        <w:t>De partijen verklaren dat zij gezamenlijk uitvoering zullen geven aan de opdracht. Inschrijver en de</w:t>
      </w:r>
      <w:r w:rsidR="00E21C9E">
        <w:rPr>
          <w:szCs w:val="17"/>
        </w:rPr>
        <w:t xml:space="preserve"> </w:t>
      </w:r>
      <w:r w:rsidRPr="007B77C4">
        <w:rPr>
          <w:szCs w:val="17"/>
        </w:rPr>
        <w:t xml:space="preserve">onderaannemer hebben hier voorafgaande aan het uitbrengen van </w:t>
      </w:r>
      <w:r w:rsidR="00E21C9E">
        <w:rPr>
          <w:szCs w:val="17"/>
        </w:rPr>
        <w:t xml:space="preserve">de inschrijving nader afspraken </w:t>
      </w:r>
      <w:r w:rsidRPr="007B77C4">
        <w:rPr>
          <w:szCs w:val="17"/>
        </w:rPr>
        <w:t>over gemaakt. Waarbij de onderaannemer de volgende werkzaamheden zal uitvoeren als de</w:t>
      </w:r>
      <w:r w:rsidR="00E21C9E">
        <w:rPr>
          <w:szCs w:val="17"/>
        </w:rPr>
        <w:t xml:space="preserve"> </w:t>
      </w:r>
      <w:r w:rsidRPr="007B77C4">
        <w:rPr>
          <w:szCs w:val="17"/>
        </w:rPr>
        <w:t>hoofdaannemer de opdracht definitief gegund krijgt:</w:t>
      </w:r>
    </w:p>
    <w:p w14:paraId="0565E348" w14:textId="77777777" w:rsidR="00E21C9E" w:rsidRPr="007B77C4" w:rsidRDefault="00E21C9E" w:rsidP="007B77C4">
      <w:pPr>
        <w:rPr>
          <w:szCs w:val="17"/>
        </w:rPr>
      </w:pPr>
    </w:p>
    <w:p w14:paraId="30CCE2CD" w14:textId="77777777" w:rsidR="007B77C4" w:rsidRPr="000578C5" w:rsidRDefault="007B77C4" w:rsidP="0051064F">
      <w:pPr>
        <w:numPr>
          <w:ilvl w:val="0"/>
          <w:numId w:val="15"/>
        </w:numPr>
        <w:rPr>
          <w:szCs w:val="17"/>
          <w:highlight w:val="yellow"/>
        </w:rPr>
      </w:pPr>
      <w:r w:rsidRPr="000578C5">
        <w:rPr>
          <w:szCs w:val="17"/>
          <w:highlight w:val="yellow"/>
        </w:rPr>
        <w:t>[BEKNOPTE OMSCHRIJVING VAN DE DOOR ONDERAANNEMER UIT TE VOEREN WERKZAAMHEDEN]</w:t>
      </w:r>
    </w:p>
    <w:p w14:paraId="3F259B4E" w14:textId="77777777" w:rsidR="000578C5" w:rsidRDefault="000578C5" w:rsidP="007B77C4">
      <w:pPr>
        <w:rPr>
          <w:szCs w:val="17"/>
        </w:rPr>
      </w:pPr>
    </w:p>
    <w:p w14:paraId="20C3C818" w14:textId="77777777" w:rsidR="007B77C4" w:rsidRPr="007B77C4" w:rsidRDefault="007B77C4" w:rsidP="007B77C4">
      <w:pPr>
        <w:rPr>
          <w:szCs w:val="17"/>
        </w:rPr>
      </w:pPr>
      <w:r w:rsidRPr="007B77C4">
        <w:rPr>
          <w:szCs w:val="17"/>
        </w:rPr>
        <w:t>Aldus rechtsgelding ondertekend: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480"/>
      </w:tblGrid>
      <w:tr w:rsidR="000578C5" w:rsidRPr="00F03D8F" w14:paraId="27CB3340" w14:textId="77777777" w:rsidTr="00F03D8F">
        <w:tc>
          <w:tcPr>
            <w:tcW w:w="2694" w:type="dxa"/>
            <w:shd w:val="clear" w:color="auto" w:fill="auto"/>
          </w:tcPr>
          <w:p w14:paraId="11E00282" w14:textId="77777777" w:rsidR="000578C5" w:rsidRPr="00F03D8F" w:rsidRDefault="000578C5" w:rsidP="000578C5">
            <w:pPr>
              <w:rPr>
                <w:szCs w:val="17"/>
              </w:rPr>
            </w:pPr>
            <w:r w:rsidRPr="00F03D8F">
              <w:rPr>
                <w:szCs w:val="17"/>
              </w:rPr>
              <w:t>Onderaannemer : :</w:t>
            </w:r>
          </w:p>
        </w:tc>
        <w:tc>
          <w:tcPr>
            <w:tcW w:w="6480" w:type="dxa"/>
            <w:shd w:val="clear" w:color="auto" w:fill="auto"/>
          </w:tcPr>
          <w:p w14:paraId="59CCFB22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  <w:tr w:rsidR="000578C5" w:rsidRPr="00F03D8F" w14:paraId="114DAA6D" w14:textId="77777777" w:rsidTr="00F03D8F">
        <w:tc>
          <w:tcPr>
            <w:tcW w:w="2694" w:type="dxa"/>
            <w:shd w:val="clear" w:color="auto" w:fill="auto"/>
          </w:tcPr>
          <w:p w14:paraId="3979E74E" w14:textId="77777777" w:rsidR="000578C5" w:rsidRPr="00F03D8F" w:rsidRDefault="000578C5" w:rsidP="00F03D8F">
            <w:pPr>
              <w:rPr>
                <w:szCs w:val="17"/>
              </w:rPr>
            </w:pPr>
            <w:r w:rsidRPr="00F03D8F">
              <w:rPr>
                <w:szCs w:val="17"/>
              </w:rPr>
              <w:t>Naam :</w:t>
            </w:r>
          </w:p>
        </w:tc>
        <w:tc>
          <w:tcPr>
            <w:tcW w:w="6480" w:type="dxa"/>
            <w:shd w:val="clear" w:color="auto" w:fill="auto"/>
          </w:tcPr>
          <w:p w14:paraId="14AB7900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  <w:tr w:rsidR="000578C5" w:rsidRPr="00F03D8F" w14:paraId="429EFB54" w14:textId="77777777" w:rsidTr="00F03D8F">
        <w:tc>
          <w:tcPr>
            <w:tcW w:w="2694" w:type="dxa"/>
            <w:shd w:val="clear" w:color="auto" w:fill="auto"/>
          </w:tcPr>
          <w:p w14:paraId="6B8FDEA1" w14:textId="77777777" w:rsidR="000578C5" w:rsidRPr="00F03D8F" w:rsidRDefault="000578C5" w:rsidP="00F03D8F">
            <w:pPr>
              <w:rPr>
                <w:szCs w:val="17"/>
              </w:rPr>
            </w:pPr>
            <w:r w:rsidRPr="00F03D8F">
              <w:rPr>
                <w:szCs w:val="17"/>
              </w:rPr>
              <w:t>Functie :</w:t>
            </w:r>
          </w:p>
        </w:tc>
        <w:tc>
          <w:tcPr>
            <w:tcW w:w="6480" w:type="dxa"/>
            <w:shd w:val="clear" w:color="auto" w:fill="auto"/>
          </w:tcPr>
          <w:p w14:paraId="095CA7D3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  <w:tr w:rsidR="000578C5" w:rsidRPr="00F03D8F" w14:paraId="38157061" w14:textId="77777777" w:rsidTr="00F03D8F">
        <w:tc>
          <w:tcPr>
            <w:tcW w:w="2694" w:type="dxa"/>
            <w:shd w:val="clear" w:color="auto" w:fill="auto"/>
          </w:tcPr>
          <w:p w14:paraId="681CAFC3" w14:textId="77777777" w:rsidR="000578C5" w:rsidRPr="00F03D8F" w:rsidRDefault="000578C5" w:rsidP="00F03D8F">
            <w:pPr>
              <w:rPr>
                <w:szCs w:val="17"/>
              </w:rPr>
            </w:pPr>
            <w:r w:rsidRPr="00F03D8F">
              <w:rPr>
                <w:szCs w:val="17"/>
              </w:rPr>
              <w:t>Datum :</w:t>
            </w:r>
          </w:p>
        </w:tc>
        <w:tc>
          <w:tcPr>
            <w:tcW w:w="6480" w:type="dxa"/>
            <w:shd w:val="clear" w:color="auto" w:fill="auto"/>
          </w:tcPr>
          <w:p w14:paraId="2F8FBB69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  <w:tr w:rsidR="000578C5" w:rsidRPr="00F03D8F" w14:paraId="1F378CC3" w14:textId="77777777" w:rsidTr="00F03D8F">
        <w:tc>
          <w:tcPr>
            <w:tcW w:w="2694" w:type="dxa"/>
            <w:shd w:val="clear" w:color="auto" w:fill="auto"/>
          </w:tcPr>
          <w:p w14:paraId="29850CC9" w14:textId="77777777" w:rsidR="000578C5" w:rsidRPr="00F03D8F" w:rsidRDefault="000578C5" w:rsidP="00F03D8F">
            <w:pPr>
              <w:rPr>
                <w:szCs w:val="17"/>
              </w:rPr>
            </w:pPr>
            <w:r w:rsidRPr="00F03D8F">
              <w:rPr>
                <w:szCs w:val="17"/>
              </w:rPr>
              <w:t>Plaats :</w:t>
            </w:r>
          </w:p>
        </w:tc>
        <w:tc>
          <w:tcPr>
            <w:tcW w:w="6480" w:type="dxa"/>
            <w:shd w:val="clear" w:color="auto" w:fill="auto"/>
          </w:tcPr>
          <w:p w14:paraId="704842CC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  <w:tr w:rsidR="000578C5" w:rsidRPr="00F03D8F" w14:paraId="763A03DF" w14:textId="77777777" w:rsidTr="00F03D8F">
        <w:tc>
          <w:tcPr>
            <w:tcW w:w="2694" w:type="dxa"/>
            <w:shd w:val="clear" w:color="auto" w:fill="auto"/>
          </w:tcPr>
          <w:p w14:paraId="311FEA09" w14:textId="77777777" w:rsidR="000578C5" w:rsidRPr="00F03D8F" w:rsidRDefault="000578C5" w:rsidP="00F03D8F">
            <w:pPr>
              <w:rPr>
                <w:szCs w:val="17"/>
              </w:rPr>
            </w:pPr>
            <w:r w:rsidRPr="00F03D8F">
              <w:rPr>
                <w:szCs w:val="17"/>
              </w:rPr>
              <w:t>Handtekening :</w:t>
            </w:r>
          </w:p>
          <w:p w14:paraId="306222E7" w14:textId="77777777" w:rsidR="000578C5" w:rsidRPr="00F03D8F" w:rsidRDefault="000578C5" w:rsidP="00F03D8F">
            <w:pPr>
              <w:rPr>
                <w:szCs w:val="17"/>
              </w:rPr>
            </w:pPr>
          </w:p>
          <w:p w14:paraId="3FE1C445" w14:textId="77777777" w:rsidR="000578C5" w:rsidRPr="00F03D8F" w:rsidRDefault="000578C5" w:rsidP="00F03D8F">
            <w:pPr>
              <w:rPr>
                <w:szCs w:val="17"/>
              </w:rPr>
            </w:pPr>
          </w:p>
        </w:tc>
        <w:tc>
          <w:tcPr>
            <w:tcW w:w="6480" w:type="dxa"/>
            <w:shd w:val="clear" w:color="auto" w:fill="auto"/>
          </w:tcPr>
          <w:p w14:paraId="5333686D" w14:textId="77777777" w:rsidR="000578C5" w:rsidRPr="00F03D8F" w:rsidRDefault="000578C5" w:rsidP="00F03D8F">
            <w:pPr>
              <w:rPr>
                <w:szCs w:val="17"/>
              </w:rPr>
            </w:pPr>
          </w:p>
        </w:tc>
      </w:tr>
    </w:tbl>
    <w:p w14:paraId="2AB37FE5" w14:textId="77777777" w:rsidR="007B77C4" w:rsidRDefault="007B77C4" w:rsidP="007B77C4">
      <w:pPr>
        <w:rPr>
          <w:szCs w:val="17"/>
        </w:rPr>
      </w:pPr>
    </w:p>
    <w:p w14:paraId="433E2DA9" w14:textId="77777777" w:rsidR="000C5A7E" w:rsidRDefault="000C5A7E" w:rsidP="007B77C4">
      <w:pPr>
        <w:rPr>
          <w:szCs w:val="17"/>
        </w:rPr>
      </w:pPr>
    </w:p>
    <w:p w14:paraId="44372AE7" w14:textId="2F33A7B0" w:rsidR="000C5A7E" w:rsidRPr="008F6538" w:rsidRDefault="000C5A7E" w:rsidP="00DD033A"/>
    <w:sectPr w:rsidR="000C5A7E" w:rsidRPr="008F6538" w:rsidSect="007E2004">
      <w:headerReference w:type="default" r:id="rId8"/>
      <w:footerReference w:type="default" r:id="rId9"/>
      <w:footnotePr>
        <w:numFmt w:val="decimalEnclosedCircle"/>
      </w:footnotePr>
      <w:pgSz w:w="11900" w:h="16840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6B8DC" w14:textId="77777777" w:rsidR="00C65188" w:rsidRDefault="00C65188">
      <w:r>
        <w:separator/>
      </w:r>
    </w:p>
  </w:endnote>
  <w:endnote w:type="continuationSeparator" w:id="0">
    <w:p w14:paraId="6E1847FF" w14:textId="77777777" w:rsidR="00C65188" w:rsidRDefault="00C6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opi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236" w:type="pct"/>
      <w:tblLook w:val="04A0" w:firstRow="1" w:lastRow="0" w:firstColumn="1" w:lastColumn="0" w:noHBand="0" w:noVBand="1"/>
    </w:tblPr>
    <w:tblGrid>
      <w:gridCol w:w="9276"/>
      <w:gridCol w:w="222"/>
      <w:gridCol w:w="222"/>
    </w:tblGrid>
    <w:tr w:rsidR="00C65188" w14:paraId="59C48A37" w14:textId="77777777" w:rsidTr="000D7EFA">
      <w:trPr>
        <w:trHeight w:val="150"/>
      </w:trPr>
      <w:tc>
        <w:tcPr>
          <w:tcW w:w="4772" w:type="pct"/>
          <w:tcBorders>
            <w:top w:val="single" w:sz="4" w:space="0" w:color="4F81BD"/>
          </w:tcBorders>
        </w:tcPr>
        <w:p w14:paraId="5F9AAE25" w14:textId="7311740A" w:rsidR="00C65188" w:rsidRPr="000D7EFA" w:rsidRDefault="00C65188" w:rsidP="00D17515">
          <w:pPr>
            <w:pStyle w:val="Voettekst"/>
            <w:rPr>
              <w:sz w:val="18"/>
              <w:szCs w:val="18"/>
            </w:rPr>
          </w:pPr>
          <w:r>
            <w:rPr>
              <w:rFonts w:eastAsia="Times New Roman" w:cs="Arial"/>
              <w:bCs/>
            </w:rPr>
            <w:t>A</w:t>
          </w:r>
          <w:r w:rsidRPr="00C823B2">
            <w:rPr>
              <w:rFonts w:eastAsia="Times New Roman" w:cs="Arial"/>
              <w:bCs/>
            </w:rPr>
            <w:t xml:space="preserve">anbesteding </w:t>
          </w:r>
          <w:r>
            <w:rPr>
              <w:rFonts w:eastAsia="Times New Roman" w:cs="Arial"/>
              <w:bCs/>
            </w:rPr>
            <w:t xml:space="preserve">Maaien gazons Oisterwijk 2021-2022, 100641                                                </w:t>
          </w:r>
          <w:r w:rsidRPr="0047550D">
            <w:rPr>
              <w:snapToGrid w:val="0"/>
              <w:sz w:val="18"/>
              <w:szCs w:val="18"/>
            </w:rPr>
            <w:t xml:space="preserve"> </w:t>
          </w:r>
          <w:r w:rsidRPr="00DD6B55">
            <w:rPr>
              <w:snapToGrid w:val="0"/>
              <w:szCs w:val="17"/>
            </w:rPr>
            <w:t xml:space="preserve">Pagina </w:t>
          </w:r>
          <w:r w:rsidRPr="00DD6B55">
            <w:rPr>
              <w:snapToGrid w:val="0"/>
              <w:szCs w:val="17"/>
            </w:rPr>
            <w:fldChar w:fldCharType="begin"/>
          </w:r>
          <w:r w:rsidRPr="00DD6B55">
            <w:rPr>
              <w:snapToGrid w:val="0"/>
              <w:szCs w:val="17"/>
            </w:rPr>
            <w:instrText xml:space="preserve"> PAGE </w:instrText>
          </w:r>
          <w:r w:rsidRPr="00DD6B55">
            <w:rPr>
              <w:snapToGrid w:val="0"/>
              <w:szCs w:val="17"/>
            </w:rPr>
            <w:fldChar w:fldCharType="separate"/>
          </w:r>
          <w:r w:rsidR="00C33F39">
            <w:rPr>
              <w:noProof/>
              <w:snapToGrid w:val="0"/>
              <w:szCs w:val="17"/>
            </w:rPr>
            <w:t>1</w:t>
          </w:r>
          <w:r w:rsidRPr="00DD6B55">
            <w:rPr>
              <w:snapToGrid w:val="0"/>
              <w:szCs w:val="17"/>
            </w:rPr>
            <w:fldChar w:fldCharType="end"/>
          </w:r>
          <w:r w:rsidRPr="00DD6B55">
            <w:rPr>
              <w:snapToGrid w:val="0"/>
              <w:szCs w:val="17"/>
            </w:rPr>
            <w:t xml:space="preserve"> van </w:t>
          </w:r>
          <w:r w:rsidRPr="00DD6B55">
            <w:rPr>
              <w:snapToGrid w:val="0"/>
              <w:szCs w:val="17"/>
            </w:rPr>
            <w:fldChar w:fldCharType="begin"/>
          </w:r>
          <w:r w:rsidRPr="00DD6B55">
            <w:rPr>
              <w:snapToGrid w:val="0"/>
              <w:szCs w:val="17"/>
            </w:rPr>
            <w:instrText xml:space="preserve"> NUMPAGES </w:instrText>
          </w:r>
          <w:r w:rsidRPr="00DD6B55">
            <w:rPr>
              <w:snapToGrid w:val="0"/>
              <w:szCs w:val="17"/>
            </w:rPr>
            <w:fldChar w:fldCharType="separate"/>
          </w:r>
          <w:r w:rsidR="00C33F39">
            <w:rPr>
              <w:noProof/>
              <w:snapToGrid w:val="0"/>
              <w:szCs w:val="17"/>
            </w:rPr>
            <w:t>1</w:t>
          </w:r>
          <w:r w:rsidRPr="00DD6B55">
            <w:rPr>
              <w:snapToGrid w:val="0"/>
              <w:szCs w:val="17"/>
            </w:rPr>
            <w:fldChar w:fldCharType="end"/>
          </w:r>
        </w:p>
      </w:tc>
      <w:tc>
        <w:tcPr>
          <w:tcW w:w="114" w:type="pct"/>
        </w:tcPr>
        <w:p w14:paraId="4C17B415" w14:textId="77777777" w:rsidR="00C65188" w:rsidRPr="008151BE" w:rsidRDefault="00C65188" w:rsidP="00413B12">
          <w:pPr>
            <w:pStyle w:val="Koptekst"/>
            <w:jc w:val="center"/>
            <w:rPr>
              <w:rFonts w:eastAsia="Times New Roman" w:cs="Arial"/>
              <w:bCs/>
            </w:rPr>
          </w:pPr>
        </w:p>
      </w:tc>
      <w:tc>
        <w:tcPr>
          <w:tcW w:w="114" w:type="pct"/>
          <w:tcBorders>
            <w:top w:val="single" w:sz="4" w:space="0" w:color="4F81BD"/>
          </w:tcBorders>
        </w:tcPr>
        <w:p w14:paraId="44646005" w14:textId="77777777" w:rsidR="00C65188" w:rsidRPr="008151BE" w:rsidRDefault="00C65188" w:rsidP="00413B12">
          <w:pPr>
            <w:pStyle w:val="Koptekst"/>
            <w:rPr>
              <w:rFonts w:eastAsia="Times New Roman" w:cs="Arial"/>
              <w:bCs/>
            </w:rPr>
          </w:pPr>
        </w:p>
      </w:tc>
    </w:tr>
  </w:tbl>
  <w:p w14:paraId="63F7371F" w14:textId="77777777" w:rsidR="00C65188" w:rsidRDefault="00C6518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1644D" w14:textId="77777777" w:rsidR="00C65188" w:rsidRDefault="00C65188">
      <w:r>
        <w:separator/>
      </w:r>
    </w:p>
  </w:footnote>
  <w:footnote w:type="continuationSeparator" w:id="0">
    <w:p w14:paraId="34F49008" w14:textId="77777777" w:rsidR="00C65188" w:rsidRDefault="00C65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7476" w14:textId="77777777" w:rsidR="00C65188" w:rsidRDefault="00C33F39" w:rsidP="009E4D2C">
    <w:pPr>
      <w:pStyle w:val="Koptekst"/>
      <w:jc w:val="center"/>
    </w:pPr>
    <w:r>
      <w:rPr>
        <w:noProof/>
      </w:rPr>
      <w:pict w14:anchorId="4321D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1" o:spid="_x0000_s2050" type="#_x0000_t75" style="position:absolute;margin-left:-35.8pt;margin-top:-9pt;width:41.95pt;height:30.7pt;z-index:251657728;visibility:visible;mso-position-horizontal-relative:char;mso-position-vertical-relative:line">
          <v:imagedata r:id="rId1" o:title=""/>
          <w10:wrap type="square"/>
        </v:shape>
      </w:pict>
    </w:r>
  </w:p>
  <w:p w14:paraId="26188DC3" w14:textId="77777777" w:rsidR="00C65188" w:rsidRPr="009E4D2C" w:rsidRDefault="00C65188" w:rsidP="009E4D2C">
    <w:pPr>
      <w:pStyle w:val="Koptekst"/>
      <w:jc w:val="center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9373A9F"/>
    <w:multiLevelType w:val="hybridMultilevel"/>
    <w:tmpl w:val="2B90A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04474"/>
    <w:multiLevelType w:val="hybridMultilevel"/>
    <w:tmpl w:val="D16C92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D2DD1"/>
    <w:multiLevelType w:val="multilevel"/>
    <w:tmpl w:val="1B3E8CEA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ascii="Arial" w:hAnsi="Arial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B702B3"/>
    <w:multiLevelType w:val="hybridMultilevel"/>
    <w:tmpl w:val="67A001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213FD"/>
    <w:multiLevelType w:val="multilevel"/>
    <w:tmpl w:val="7D68687C"/>
    <w:styleLink w:val="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6" w15:restartNumberingAfterBreak="0">
    <w:nsid w:val="299F0123"/>
    <w:multiLevelType w:val="hybridMultilevel"/>
    <w:tmpl w:val="C61CC3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F0A28"/>
    <w:multiLevelType w:val="hybridMultilevel"/>
    <w:tmpl w:val="C8F87A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635AA"/>
    <w:multiLevelType w:val="hybridMultilevel"/>
    <w:tmpl w:val="DBEEDAF8"/>
    <w:lvl w:ilvl="0" w:tplc="0413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9" w15:restartNumberingAfterBreak="0">
    <w:nsid w:val="38955FC4"/>
    <w:multiLevelType w:val="hybridMultilevel"/>
    <w:tmpl w:val="4B14B85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D1E84"/>
    <w:multiLevelType w:val="multilevel"/>
    <w:tmpl w:val="E7DA33C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/>
        <w:color w:val="7030A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8242347"/>
    <w:multiLevelType w:val="multilevel"/>
    <w:tmpl w:val="56CEA7C8"/>
    <w:styleLink w:val="Opsomming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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</w:abstractNum>
  <w:abstractNum w:abstractNumId="12" w15:restartNumberingAfterBreak="0">
    <w:nsid w:val="61E43720"/>
    <w:multiLevelType w:val="hybridMultilevel"/>
    <w:tmpl w:val="E466B76C"/>
    <w:lvl w:ilvl="0" w:tplc="74B81562">
      <w:start w:val="1"/>
      <w:numFmt w:val="decimal"/>
      <w:pStyle w:val="Kop5"/>
      <w:lvlText w:val="B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35CDB"/>
    <w:multiLevelType w:val="multilevel"/>
    <w:tmpl w:val="FA309900"/>
    <w:lvl w:ilvl="0">
      <w:start w:val="1"/>
      <w:numFmt w:val="upperRoman"/>
      <w:pStyle w:val="Bijschrift"/>
      <w:lvlText w:val="BIJLAGE   %1."/>
      <w:lvlJc w:val="left"/>
      <w:rPr>
        <w:rFonts w:cs="Times New Roman" w:hint="default"/>
      </w:rPr>
    </w:lvl>
    <w:lvl w:ilvl="1">
      <w:start w:val="1"/>
      <w:numFmt w:val="decimalZero"/>
      <w:isLgl/>
      <w:lvlText w:val="Sectie %1.%2"/>
      <w:lvlJc w:val="left"/>
      <w:rPr>
        <w:rFonts w:cs="Times New Roman" w:hint="default"/>
      </w:rPr>
    </w:lvl>
    <w:lvl w:ilvl="2">
      <w:start w:val="1"/>
      <w:numFmt w:val="upperRoman"/>
      <w:pStyle w:val="heading30"/>
      <w:lvlText w:val="BIJLAGE (%3)"/>
      <w:lvlJc w:val="left"/>
      <w:pPr>
        <w:ind w:left="100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14" w15:restartNumberingAfterBreak="0">
    <w:nsid w:val="6F946042"/>
    <w:multiLevelType w:val="hybridMultilevel"/>
    <w:tmpl w:val="FE34D37A"/>
    <w:lvl w:ilvl="0" w:tplc="4DDE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F1759"/>
    <w:multiLevelType w:val="hybridMultilevel"/>
    <w:tmpl w:val="CD9EDE52"/>
    <w:lvl w:ilvl="0" w:tplc="7396D626">
      <w:start w:val="1"/>
      <w:numFmt w:val="upperRoman"/>
      <w:pStyle w:val="Kop4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0" w:hanging="360"/>
      </w:pPr>
    </w:lvl>
    <w:lvl w:ilvl="2" w:tplc="0413001B" w:tentative="1">
      <w:start w:val="1"/>
      <w:numFmt w:val="lowerRoman"/>
      <w:lvlText w:val="%3."/>
      <w:lvlJc w:val="right"/>
      <w:pPr>
        <w:ind w:left="1450" w:hanging="180"/>
      </w:pPr>
    </w:lvl>
    <w:lvl w:ilvl="3" w:tplc="0413000F" w:tentative="1">
      <w:start w:val="1"/>
      <w:numFmt w:val="decimal"/>
      <w:lvlText w:val="%4."/>
      <w:lvlJc w:val="left"/>
      <w:pPr>
        <w:ind w:left="2170" w:hanging="360"/>
      </w:pPr>
    </w:lvl>
    <w:lvl w:ilvl="4" w:tplc="04130019" w:tentative="1">
      <w:start w:val="1"/>
      <w:numFmt w:val="lowerLetter"/>
      <w:lvlText w:val="%5."/>
      <w:lvlJc w:val="left"/>
      <w:pPr>
        <w:ind w:left="2890" w:hanging="360"/>
      </w:pPr>
    </w:lvl>
    <w:lvl w:ilvl="5" w:tplc="0413001B" w:tentative="1">
      <w:start w:val="1"/>
      <w:numFmt w:val="lowerRoman"/>
      <w:lvlText w:val="%6."/>
      <w:lvlJc w:val="right"/>
      <w:pPr>
        <w:ind w:left="3610" w:hanging="180"/>
      </w:pPr>
    </w:lvl>
    <w:lvl w:ilvl="6" w:tplc="0413000F" w:tentative="1">
      <w:start w:val="1"/>
      <w:numFmt w:val="decimal"/>
      <w:lvlText w:val="%7."/>
      <w:lvlJc w:val="left"/>
      <w:pPr>
        <w:ind w:left="4330" w:hanging="360"/>
      </w:pPr>
    </w:lvl>
    <w:lvl w:ilvl="7" w:tplc="04130019" w:tentative="1">
      <w:start w:val="1"/>
      <w:numFmt w:val="lowerLetter"/>
      <w:lvlText w:val="%8."/>
      <w:lvlJc w:val="left"/>
      <w:pPr>
        <w:ind w:left="5050" w:hanging="360"/>
      </w:pPr>
    </w:lvl>
    <w:lvl w:ilvl="8" w:tplc="0413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6" w15:restartNumberingAfterBreak="0">
    <w:nsid w:val="7A3344BB"/>
    <w:multiLevelType w:val="hybridMultilevel"/>
    <w:tmpl w:val="15944A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35576B"/>
    <w:multiLevelType w:val="hybridMultilevel"/>
    <w:tmpl w:val="3A1EED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0"/>
  </w:num>
  <w:num w:numId="5">
    <w:abstractNumId w:val="8"/>
  </w:num>
  <w:num w:numId="6">
    <w:abstractNumId w:val="15"/>
  </w:num>
  <w:num w:numId="7">
    <w:abstractNumId w:val="13"/>
  </w:num>
  <w:num w:numId="8">
    <w:abstractNumId w:val="16"/>
  </w:num>
  <w:num w:numId="9">
    <w:abstractNumId w:val="9"/>
  </w:num>
  <w:num w:numId="10">
    <w:abstractNumId w:val="0"/>
  </w:num>
  <w:num w:numId="11">
    <w:abstractNumId w:val="17"/>
  </w:num>
  <w:num w:numId="12">
    <w:abstractNumId w:val="12"/>
  </w:num>
  <w:num w:numId="13">
    <w:abstractNumId w:val="4"/>
  </w:num>
  <w:num w:numId="14">
    <w:abstractNumId w:val="14"/>
  </w:num>
  <w:num w:numId="15">
    <w:abstractNumId w:val="7"/>
  </w:num>
  <w:num w:numId="16">
    <w:abstractNumId w:val="2"/>
  </w:num>
  <w:num w:numId="17">
    <w:abstractNumId w:val="1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decimalEnclosedCircl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37A"/>
    <w:rsid w:val="000013F2"/>
    <w:rsid w:val="00001C24"/>
    <w:rsid w:val="00004B57"/>
    <w:rsid w:val="00012398"/>
    <w:rsid w:val="00013C7D"/>
    <w:rsid w:val="00017FBA"/>
    <w:rsid w:val="00025689"/>
    <w:rsid w:val="000265DB"/>
    <w:rsid w:val="00040C3C"/>
    <w:rsid w:val="00042C55"/>
    <w:rsid w:val="00054AFD"/>
    <w:rsid w:val="000553D8"/>
    <w:rsid w:val="000578C5"/>
    <w:rsid w:val="000579C8"/>
    <w:rsid w:val="00064457"/>
    <w:rsid w:val="00064CF1"/>
    <w:rsid w:val="00067922"/>
    <w:rsid w:val="00072B6E"/>
    <w:rsid w:val="00077BB9"/>
    <w:rsid w:val="000818E9"/>
    <w:rsid w:val="00083523"/>
    <w:rsid w:val="000846B9"/>
    <w:rsid w:val="000852BC"/>
    <w:rsid w:val="00085988"/>
    <w:rsid w:val="00090ACB"/>
    <w:rsid w:val="00092AD7"/>
    <w:rsid w:val="00093654"/>
    <w:rsid w:val="00094DFE"/>
    <w:rsid w:val="000A3AB7"/>
    <w:rsid w:val="000A3F3E"/>
    <w:rsid w:val="000A41E8"/>
    <w:rsid w:val="000A4650"/>
    <w:rsid w:val="000B35FE"/>
    <w:rsid w:val="000B5941"/>
    <w:rsid w:val="000C0899"/>
    <w:rsid w:val="000C5A7E"/>
    <w:rsid w:val="000D2D5C"/>
    <w:rsid w:val="000D3052"/>
    <w:rsid w:val="000D4C49"/>
    <w:rsid w:val="000D7EFA"/>
    <w:rsid w:val="000E0164"/>
    <w:rsid w:val="000E341D"/>
    <w:rsid w:val="000E6D32"/>
    <w:rsid w:val="000F4033"/>
    <w:rsid w:val="000F55E6"/>
    <w:rsid w:val="001039BA"/>
    <w:rsid w:val="00104A4E"/>
    <w:rsid w:val="0011028D"/>
    <w:rsid w:val="0011150B"/>
    <w:rsid w:val="00115AFB"/>
    <w:rsid w:val="0011771D"/>
    <w:rsid w:val="0011797A"/>
    <w:rsid w:val="00117D1D"/>
    <w:rsid w:val="0012135E"/>
    <w:rsid w:val="0012204F"/>
    <w:rsid w:val="00122603"/>
    <w:rsid w:val="00124DE0"/>
    <w:rsid w:val="00132A0C"/>
    <w:rsid w:val="0013349B"/>
    <w:rsid w:val="001357AA"/>
    <w:rsid w:val="00154350"/>
    <w:rsid w:val="00155025"/>
    <w:rsid w:val="00157285"/>
    <w:rsid w:val="00160352"/>
    <w:rsid w:val="0016135F"/>
    <w:rsid w:val="00165449"/>
    <w:rsid w:val="00170CE7"/>
    <w:rsid w:val="00171BCB"/>
    <w:rsid w:val="00174B2D"/>
    <w:rsid w:val="00183E76"/>
    <w:rsid w:val="00192E91"/>
    <w:rsid w:val="001A02EB"/>
    <w:rsid w:val="001A0FD9"/>
    <w:rsid w:val="001A37AE"/>
    <w:rsid w:val="001B7146"/>
    <w:rsid w:val="001C46DD"/>
    <w:rsid w:val="001C6D6F"/>
    <w:rsid w:val="001D5234"/>
    <w:rsid w:val="001D5527"/>
    <w:rsid w:val="001D6FC2"/>
    <w:rsid w:val="001E0F78"/>
    <w:rsid w:val="001E38DC"/>
    <w:rsid w:val="001E431C"/>
    <w:rsid w:val="001E4E18"/>
    <w:rsid w:val="001E7456"/>
    <w:rsid w:val="001F1751"/>
    <w:rsid w:val="0020079D"/>
    <w:rsid w:val="00205DD2"/>
    <w:rsid w:val="00214FC9"/>
    <w:rsid w:val="00215D96"/>
    <w:rsid w:val="00223A8E"/>
    <w:rsid w:val="0022597A"/>
    <w:rsid w:val="00234526"/>
    <w:rsid w:val="00242342"/>
    <w:rsid w:val="00242A9B"/>
    <w:rsid w:val="00244D48"/>
    <w:rsid w:val="00247AAD"/>
    <w:rsid w:val="00247BE7"/>
    <w:rsid w:val="002516F7"/>
    <w:rsid w:val="00251B1A"/>
    <w:rsid w:val="0025604E"/>
    <w:rsid w:val="00261D89"/>
    <w:rsid w:val="00262976"/>
    <w:rsid w:val="002643CB"/>
    <w:rsid w:val="0026503E"/>
    <w:rsid w:val="00266DCD"/>
    <w:rsid w:val="00276C1A"/>
    <w:rsid w:val="002800DF"/>
    <w:rsid w:val="00280576"/>
    <w:rsid w:val="00291150"/>
    <w:rsid w:val="002914C2"/>
    <w:rsid w:val="002924B0"/>
    <w:rsid w:val="002A100E"/>
    <w:rsid w:val="002A1A39"/>
    <w:rsid w:val="002A2128"/>
    <w:rsid w:val="002A25B1"/>
    <w:rsid w:val="002A362C"/>
    <w:rsid w:val="002A497C"/>
    <w:rsid w:val="002B397C"/>
    <w:rsid w:val="002C5126"/>
    <w:rsid w:val="002D0F9B"/>
    <w:rsid w:val="002D2131"/>
    <w:rsid w:val="002E0066"/>
    <w:rsid w:val="002E0551"/>
    <w:rsid w:val="002E2AEC"/>
    <w:rsid w:val="002E5B6C"/>
    <w:rsid w:val="002E617A"/>
    <w:rsid w:val="002F01B9"/>
    <w:rsid w:val="002F2907"/>
    <w:rsid w:val="002F4C49"/>
    <w:rsid w:val="002F5EDF"/>
    <w:rsid w:val="002F7415"/>
    <w:rsid w:val="00300F85"/>
    <w:rsid w:val="00301B3C"/>
    <w:rsid w:val="0031116E"/>
    <w:rsid w:val="00313248"/>
    <w:rsid w:val="00316AD0"/>
    <w:rsid w:val="00317CDF"/>
    <w:rsid w:val="00320CFC"/>
    <w:rsid w:val="00327FF1"/>
    <w:rsid w:val="00330937"/>
    <w:rsid w:val="00332662"/>
    <w:rsid w:val="00352CD2"/>
    <w:rsid w:val="00354BAD"/>
    <w:rsid w:val="0035620A"/>
    <w:rsid w:val="003601AA"/>
    <w:rsid w:val="00363324"/>
    <w:rsid w:val="00371E8F"/>
    <w:rsid w:val="00373E5C"/>
    <w:rsid w:val="00375258"/>
    <w:rsid w:val="0037797A"/>
    <w:rsid w:val="0038002D"/>
    <w:rsid w:val="00385413"/>
    <w:rsid w:val="00387348"/>
    <w:rsid w:val="00391121"/>
    <w:rsid w:val="00394793"/>
    <w:rsid w:val="00394D47"/>
    <w:rsid w:val="003958B7"/>
    <w:rsid w:val="003959F5"/>
    <w:rsid w:val="003A12A1"/>
    <w:rsid w:val="003A195A"/>
    <w:rsid w:val="003A212E"/>
    <w:rsid w:val="003A2CF7"/>
    <w:rsid w:val="003A4A6B"/>
    <w:rsid w:val="003A54AE"/>
    <w:rsid w:val="003A6FD7"/>
    <w:rsid w:val="003A760E"/>
    <w:rsid w:val="003A7B2C"/>
    <w:rsid w:val="003B099A"/>
    <w:rsid w:val="003B69BD"/>
    <w:rsid w:val="003B711B"/>
    <w:rsid w:val="003B724C"/>
    <w:rsid w:val="003C13DB"/>
    <w:rsid w:val="003C216B"/>
    <w:rsid w:val="003D0BF5"/>
    <w:rsid w:val="003D211D"/>
    <w:rsid w:val="003D4936"/>
    <w:rsid w:val="003D6322"/>
    <w:rsid w:val="003D7EA8"/>
    <w:rsid w:val="003E1018"/>
    <w:rsid w:val="003E17A9"/>
    <w:rsid w:val="003E588B"/>
    <w:rsid w:val="003F40EF"/>
    <w:rsid w:val="00403524"/>
    <w:rsid w:val="0040386B"/>
    <w:rsid w:val="00403990"/>
    <w:rsid w:val="00406C7C"/>
    <w:rsid w:val="004071EE"/>
    <w:rsid w:val="00411BCD"/>
    <w:rsid w:val="00413B12"/>
    <w:rsid w:val="00416139"/>
    <w:rsid w:val="00416ACA"/>
    <w:rsid w:val="00421B1E"/>
    <w:rsid w:val="004234F1"/>
    <w:rsid w:val="00450D33"/>
    <w:rsid w:val="004563FC"/>
    <w:rsid w:val="004575C3"/>
    <w:rsid w:val="00461FD7"/>
    <w:rsid w:val="00466AC8"/>
    <w:rsid w:val="004738B4"/>
    <w:rsid w:val="0047511A"/>
    <w:rsid w:val="004813CE"/>
    <w:rsid w:val="0049480C"/>
    <w:rsid w:val="004A125C"/>
    <w:rsid w:val="004A2979"/>
    <w:rsid w:val="004A4351"/>
    <w:rsid w:val="004A50E6"/>
    <w:rsid w:val="004A6960"/>
    <w:rsid w:val="004A6FED"/>
    <w:rsid w:val="004B04F6"/>
    <w:rsid w:val="004B0CF5"/>
    <w:rsid w:val="004B338F"/>
    <w:rsid w:val="004C1E79"/>
    <w:rsid w:val="004C3DCB"/>
    <w:rsid w:val="004C565F"/>
    <w:rsid w:val="004C5936"/>
    <w:rsid w:val="004C5D02"/>
    <w:rsid w:val="004D2DFB"/>
    <w:rsid w:val="004D7CD2"/>
    <w:rsid w:val="004E2018"/>
    <w:rsid w:val="004F06F8"/>
    <w:rsid w:val="004F2FB9"/>
    <w:rsid w:val="00502637"/>
    <w:rsid w:val="005028D4"/>
    <w:rsid w:val="00502E3C"/>
    <w:rsid w:val="00505FFA"/>
    <w:rsid w:val="0051064F"/>
    <w:rsid w:val="0051158E"/>
    <w:rsid w:val="00517110"/>
    <w:rsid w:val="00522D88"/>
    <w:rsid w:val="005323BB"/>
    <w:rsid w:val="005343F0"/>
    <w:rsid w:val="00534875"/>
    <w:rsid w:val="00536983"/>
    <w:rsid w:val="00536FC6"/>
    <w:rsid w:val="00541560"/>
    <w:rsid w:val="005477EE"/>
    <w:rsid w:val="00547834"/>
    <w:rsid w:val="005575BA"/>
    <w:rsid w:val="00561C15"/>
    <w:rsid w:val="00561F31"/>
    <w:rsid w:val="005624EC"/>
    <w:rsid w:val="00570926"/>
    <w:rsid w:val="00574E83"/>
    <w:rsid w:val="00580DB9"/>
    <w:rsid w:val="00581BA4"/>
    <w:rsid w:val="005824E4"/>
    <w:rsid w:val="00590E46"/>
    <w:rsid w:val="00592B42"/>
    <w:rsid w:val="005A00C6"/>
    <w:rsid w:val="005A2979"/>
    <w:rsid w:val="005A2EBB"/>
    <w:rsid w:val="005B064C"/>
    <w:rsid w:val="005B0D9A"/>
    <w:rsid w:val="005B206E"/>
    <w:rsid w:val="005B601B"/>
    <w:rsid w:val="005C3A38"/>
    <w:rsid w:val="005C6ADD"/>
    <w:rsid w:val="005C6D17"/>
    <w:rsid w:val="005D1F43"/>
    <w:rsid w:val="005D2C04"/>
    <w:rsid w:val="005D440E"/>
    <w:rsid w:val="005D5C40"/>
    <w:rsid w:val="005D7221"/>
    <w:rsid w:val="006056A5"/>
    <w:rsid w:val="00606D83"/>
    <w:rsid w:val="0061223E"/>
    <w:rsid w:val="006208E2"/>
    <w:rsid w:val="00620971"/>
    <w:rsid w:val="00621195"/>
    <w:rsid w:val="00621705"/>
    <w:rsid w:val="00621AE3"/>
    <w:rsid w:val="00622345"/>
    <w:rsid w:val="0062260B"/>
    <w:rsid w:val="00630A4D"/>
    <w:rsid w:val="00633753"/>
    <w:rsid w:val="0063520C"/>
    <w:rsid w:val="0063788F"/>
    <w:rsid w:val="00641648"/>
    <w:rsid w:val="00641D37"/>
    <w:rsid w:val="00642075"/>
    <w:rsid w:val="00644057"/>
    <w:rsid w:val="00653DE3"/>
    <w:rsid w:val="0065550C"/>
    <w:rsid w:val="00661596"/>
    <w:rsid w:val="00666D9F"/>
    <w:rsid w:val="006674EB"/>
    <w:rsid w:val="006677DB"/>
    <w:rsid w:val="00670204"/>
    <w:rsid w:val="00677E35"/>
    <w:rsid w:val="006832CD"/>
    <w:rsid w:val="0069153C"/>
    <w:rsid w:val="006935EB"/>
    <w:rsid w:val="006A20D5"/>
    <w:rsid w:val="006A7726"/>
    <w:rsid w:val="006A7947"/>
    <w:rsid w:val="006A7E4E"/>
    <w:rsid w:val="006B6369"/>
    <w:rsid w:val="006C1A3F"/>
    <w:rsid w:val="006C20C4"/>
    <w:rsid w:val="006C7F10"/>
    <w:rsid w:val="006D0DB2"/>
    <w:rsid w:val="006D4E0A"/>
    <w:rsid w:val="006E4C20"/>
    <w:rsid w:val="006F0FEF"/>
    <w:rsid w:val="006F247F"/>
    <w:rsid w:val="00710D00"/>
    <w:rsid w:val="0071120A"/>
    <w:rsid w:val="0072258E"/>
    <w:rsid w:val="007448FB"/>
    <w:rsid w:val="0074785F"/>
    <w:rsid w:val="00753C67"/>
    <w:rsid w:val="007549F0"/>
    <w:rsid w:val="00761C81"/>
    <w:rsid w:val="00763CF8"/>
    <w:rsid w:val="00765C6C"/>
    <w:rsid w:val="00766F98"/>
    <w:rsid w:val="00770FEA"/>
    <w:rsid w:val="00771B3B"/>
    <w:rsid w:val="007747C9"/>
    <w:rsid w:val="00776E9C"/>
    <w:rsid w:val="007822B4"/>
    <w:rsid w:val="007838D1"/>
    <w:rsid w:val="00786D6A"/>
    <w:rsid w:val="0079156D"/>
    <w:rsid w:val="00793FF1"/>
    <w:rsid w:val="007941B9"/>
    <w:rsid w:val="00794816"/>
    <w:rsid w:val="00795858"/>
    <w:rsid w:val="00796EAC"/>
    <w:rsid w:val="007A2CBD"/>
    <w:rsid w:val="007B65CA"/>
    <w:rsid w:val="007B77C4"/>
    <w:rsid w:val="007D01E7"/>
    <w:rsid w:val="007D3A6F"/>
    <w:rsid w:val="007D4179"/>
    <w:rsid w:val="007D597E"/>
    <w:rsid w:val="007E089D"/>
    <w:rsid w:val="007E1FFB"/>
    <w:rsid w:val="007E2004"/>
    <w:rsid w:val="007E2FF1"/>
    <w:rsid w:val="007F0DA3"/>
    <w:rsid w:val="007F4BAD"/>
    <w:rsid w:val="007F7192"/>
    <w:rsid w:val="007F7F5D"/>
    <w:rsid w:val="00802E3D"/>
    <w:rsid w:val="008070FF"/>
    <w:rsid w:val="00811C59"/>
    <w:rsid w:val="008144D1"/>
    <w:rsid w:val="00815281"/>
    <w:rsid w:val="008158B3"/>
    <w:rsid w:val="00815EAC"/>
    <w:rsid w:val="00820257"/>
    <w:rsid w:val="00820C1E"/>
    <w:rsid w:val="00822201"/>
    <w:rsid w:val="0082303F"/>
    <w:rsid w:val="00824EB9"/>
    <w:rsid w:val="00830DD4"/>
    <w:rsid w:val="0084118A"/>
    <w:rsid w:val="008428F2"/>
    <w:rsid w:val="00843286"/>
    <w:rsid w:val="00850CBD"/>
    <w:rsid w:val="008523EA"/>
    <w:rsid w:val="00855132"/>
    <w:rsid w:val="0085632D"/>
    <w:rsid w:val="00861B75"/>
    <w:rsid w:val="0086531F"/>
    <w:rsid w:val="0086541C"/>
    <w:rsid w:val="00867100"/>
    <w:rsid w:val="00867517"/>
    <w:rsid w:val="00871B3F"/>
    <w:rsid w:val="008735A9"/>
    <w:rsid w:val="008750C8"/>
    <w:rsid w:val="008754FF"/>
    <w:rsid w:val="00881CB0"/>
    <w:rsid w:val="00882546"/>
    <w:rsid w:val="00892F5F"/>
    <w:rsid w:val="008939D8"/>
    <w:rsid w:val="00893AAD"/>
    <w:rsid w:val="008A1DAE"/>
    <w:rsid w:val="008B2CF1"/>
    <w:rsid w:val="008B4AF8"/>
    <w:rsid w:val="008B515F"/>
    <w:rsid w:val="008B656F"/>
    <w:rsid w:val="008B6B6B"/>
    <w:rsid w:val="008B7E89"/>
    <w:rsid w:val="008C1313"/>
    <w:rsid w:val="008C1C49"/>
    <w:rsid w:val="008C3822"/>
    <w:rsid w:val="008C667F"/>
    <w:rsid w:val="008D6686"/>
    <w:rsid w:val="008E0476"/>
    <w:rsid w:val="008E33BC"/>
    <w:rsid w:val="008E57E4"/>
    <w:rsid w:val="008E6173"/>
    <w:rsid w:val="008F1367"/>
    <w:rsid w:val="008F326F"/>
    <w:rsid w:val="008F3A69"/>
    <w:rsid w:val="008F6538"/>
    <w:rsid w:val="008F7F46"/>
    <w:rsid w:val="0090208E"/>
    <w:rsid w:val="00903BEC"/>
    <w:rsid w:val="00904741"/>
    <w:rsid w:val="00904948"/>
    <w:rsid w:val="00910C3F"/>
    <w:rsid w:val="009136E6"/>
    <w:rsid w:val="00913BF2"/>
    <w:rsid w:val="0091444A"/>
    <w:rsid w:val="00920C0B"/>
    <w:rsid w:val="00932C55"/>
    <w:rsid w:val="009359A7"/>
    <w:rsid w:val="00935E02"/>
    <w:rsid w:val="00936910"/>
    <w:rsid w:val="009423CC"/>
    <w:rsid w:val="00943264"/>
    <w:rsid w:val="00946348"/>
    <w:rsid w:val="009516E7"/>
    <w:rsid w:val="00952F38"/>
    <w:rsid w:val="00954866"/>
    <w:rsid w:val="00963EE3"/>
    <w:rsid w:val="009653A8"/>
    <w:rsid w:val="009666C9"/>
    <w:rsid w:val="00966B34"/>
    <w:rsid w:val="009675B1"/>
    <w:rsid w:val="0097346A"/>
    <w:rsid w:val="00974B29"/>
    <w:rsid w:val="009755C0"/>
    <w:rsid w:val="00980715"/>
    <w:rsid w:val="00980B73"/>
    <w:rsid w:val="0098470B"/>
    <w:rsid w:val="00993FE0"/>
    <w:rsid w:val="009A12C0"/>
    <w:rsid w:val="009A37CF"/>
    <w:rsid w:val="009A5C65"/>
    <w:rsid w:val="009B046E"/>
    <w:rsid w:val="009B20B5"/>
    <w:rsid w:val="009B215E"/>
    <w:rsid w:val="009B241D"/>
    <w:rsid w:val="009B28F5"/>
    <w:rsid w:val="009B2FDF"/>
    <w:rsid w:val="009B7931"/>
    <w:rsid w:val="009C01AF"/>
    <w:rsid w:val="009C5A99"/>
    <w:rsid w:val="009D09EA"/>
    <w:rsid w:val="009D5B62"/>
    <w:rsid w:val="009E35F7"/>
    <w:rsid w:val="009E4D2C"/>
    <w:rsid w:val="009E554C"/>
    <w:rsid w:val="009E762A"/>
    <w:rsid w:val="009F119D"/>
    <w:rsid w:val="009F2EB1"/>
    <w:rsid w:val="009F4B16"/>
    <w:rsid w:val="009F5D08"/>
    <w:rsid w:val="00A0087E"/>
    <w:rsid w:val="00A01400"/>
    <w:rsid w:val="00A02F8C"/>
    <w:rsid w:val="00A03EC0"/>
    <w:rsid w:val="00A05BF6"/>
    <w:rsid w:val="00A126CF"/>
    <w:rsid w:val="00A126D9"/>
    <w:rsid w:val="00A16E72"/>
    <w:rsid w:val="00A20C32"/>
    <w:rsid w:val="00A26684"/>
    <w:rsid w:val="00A26B39"/>
    <w:rsid w:val="00A27A6D"/>
    <w:rsid w:val="00A27F59"/>
    <w:rsid w:val="00A37CF4"/>
    <w:rsid w:val="00A40113"/>
    <w:rsid w:val="00A419EF"/>
    <w:rsid w:val="00A42AFC"/>
    <w:rsid w:val="00A469F8"/>
    <w:rsid w:val="00A52598"/>
    <w:rsid w:val="00A53198"/>
    <w:rsid w:val="00A579A1"/>
    <w:rsid w:val="00A61014"/>
    <w:rsid w:val="00A61B30"/>
    <w:rsid w:val="00A6633E"/>
    <w:rsid w:val="00A75781"/>
    <w:rsid w:val="00A76830"/>
    <w:rsid w:val="00AA05FA"/>
    <w:rsid w:val="00AA0CC4"/>
    <w:rsid w:val="00AA0EBD"/>
    <w:rsid w:val="00AA75EF"/>
    <w:rsid w:val="00AB00B7"/>
    <w:rsid w:val="00AB1526"/>
    <w:rsid w:val="00AB1817"/>
    <w:rsid w:val="00AB3281"/>
    <w:rsid w:val="00AB7CF8"/>
    <w:rsid w:val="00AC0E6D"/>
    <w:rsid w:val="00AC3FDA"/>
    <w:rsid w:val="00AD200A"/>
    <w:rsid w:val="00AD7BCA"/>
    <w:rsid w:val="00AE2BC1"/>
    <w:rsid w:val="00AE3BE9"/>
    <w:rsid w:val="00AE4044"/>
    <w:rsid w:val="00AF0CD0"/>
    <w:rsid w:val="00AF1C95"/>
    <w:rsid w:val="00AF1E40"/>
    <w:rsid w:val="00AF2814"/>
    <w:rsid w:val="00AF2826"/>
    <w:rsid w:val="00AF499B"/>
    <w:rsid w:val="00AF64FA"/>
    <w:rsid w:val="00B0078F"/>
    <w:rsid w:val="00B0679B"/>
    <w:rsid w:val="00B1114C"/>
    <w:rsid w:val="00B11982"/>
    <w:rsid w:val="00B12C25"/>
    <w:rsid w:val="00B149F5"/>
    <w:rsid w:val="00B158EF"/>
    <w:rsid w:val="00B1663A"/>
    <w:rsid w:val="00B20BE1"/>
    <w:rsid w:val="00B23995"/>
    <w:rsid w:val="00B31E5F"/>
    <w:rsid w:val="00B36C94"/>
    <w:rsid w:val="00B3710B"/>
    <w:rsid w:val="00B44695"/>
    <w:rsid w:val="00B478C3"/>
    <w:rsid w:val="00B47F15"/>
    <w:rsid w:val="00B51307"/>
    <w:rsid w:val="00B542EE"/>
    <w:rsid w:val="00B5728C"/>
    <w:rsid w:val="00B57B07"/>
    <w:rsid w:val="00B65740"/>
    <w:rsid w:val="00B65AC3"/>
    <w:rsid w:val="00B676F9"/>
    <w:rsid w:val="00B678CE"/>
    <w:rsid w:val="00B702B7"/>
    <w:rsid w:val="00B72C6E"/>
    <w:rsid w:val="00B7538A"/>
    <w:rsid w:val="00B77A54"/>
    <w:rsid w:val="00B87D1D"/>
    <w:rsid w:val="00B97B29"/>
    <w:rsid w:val="00BA11C4"/>
    <w:rsid w:val="00BA6BCE"/>
    <w:rsid w:val="00BB36D4"/>
    <w:rsid w:val="00BB661D"/>
    <w:rsid w:val="00BC34DA"/>
    <w:rsid w:val="00BC7C4B"/>
    <w:rsid w:val="00BD0313"/>
    <w:rsid w:val="00BD1ACE"/>
    <w:rsid w:val="00BE6276"/>
    <w:rsid w:val="00BE6CDE"/>
    <w:rsid w:val="00BF25BB"/>
    <w:rsid w:val="00BF5598"/>
    <w:rsid w:val="00BF7FE3"/>
    <w:rsid w:val="00C00512"/>
    <w:rsid w:val="00C05D3D"/>
    <w:rsid w:val="00C10A25"/>
    <w:rsid w:val="00C14892"/>
    <w:rsid w:val="00C178E2"/>
    <w:rsid w:val="00C2286B"/>
    <w:rsid w:val="00C24917"/>
    <w:rsid w:val="00C327E0"/>
    <w:rsid w:val="00C33487"/>
    <w:rsid w:val="00C33F39"/>
    <w:rsid w:val="00C34568"/>
    <w:rsid w:val="00C353A8"/>
    <w:rsid w:val="00C41E37"/>
    <w:rsid w:val="00C4222C"/>
    <w:rsid w:val="00C4229B"/>
    <w:rsid w:val="00C42906"/>
    <w:rsid w:val="00C4508E"/>
    <w:rsid w:val="00C51A2A"/>
    <w:rsid w:val="00C51E0C"/>
    <w:rsid w:val="00C56B2D"/>
    <w:rsid w:val="00C56F1A"/>
    <w:rsid w:val="00C57349"/>
    <w:rsid w:val="00C57FC5"/>
    <w:rsid w:val="00C61F05"/>
    <w:rsid w:val="00C64CBA"/>
    <w:rsid w:val="00C65188"/>
    <w:rsid w:val="00C72CFB"/>
    <w:rsid w:val="00C73B99"/>
    <w:rsid w:val="00C74263"/>
    <w:rsid w:val="00C76031"/>
    <w:rsid w:val="00C803FD"/>
    <w:rsid w:val="00C818DA"/>
    <w:rsid w:val="00C820B6"/>
    <w:rsid w:val="00C853F2"/>
    <w:rsid w:val="00C85ABB"/>
    <w:rsid w:val="00C93166"/>
    <w:rsid w:val="00C93694"/>
    <w:rsid w:val="00C9418C"/>
    <w:rsid w:val="00CA13B1"/>
    <w:rsid w:val="00CA17D8"/>
    <w:rsid w:val="00CA5290"/>
    <w:rsid w:val="00CA5BE7"/>
    <w:rsid w:val="00CA6446"/>
    <w:rsid w:val="00CA66B0"/>
    <w:rsid w:val="00CB41D5"/>
    <w:rsid w:val="00CB7521"/>
    <w:rsid w:val="00CC2426"/>
    <w:rsid w:val="00CC49A0"/>
    <w:rsid w:val="00CC7A1C"/>
    <w:rsid w:val="00CD32AF"/>
    <w:rsid w:val="00CD34A4"/>
    <w:rsid w:val="00CD48D4"/>
    <w:rsid w:val="00CD5BF6"/>
    <w:rsid w:val="00CD7D5D"/>
    <w:rsid w:val="00CF0A48"/>
    <w:rsid w:val="00CF43B2"/>
    <w:rsid w:val="00CF63F9"/>
    <w:rsid w:val="00CF6EDD"/>
    <w:rsid w:val="00D00DFC"/>
    <w:rsid w:val="00D01CF6"/>
    <w:rsid w:val="00D02A05"/>
    <w:rsid w:val="00D045D8"/>
    <w:rsid w:val="00D06A09"/>
    <w:rsid w:val="00D102D1"/>
    <w:rsid w:val="00D10CF4"/>
    <w:rsid w:val="00D1150A"/>
    <w:rsid w:val="00D148BB"/>
    <w:rsid w:val="00D15882"/>
    <w:rsid w:val="00D15998"/>
    <w:rsid w:val="00D17515"/>
    <w:rsid w:val="00D20076"/>
    <w:rsid w:val="00D25125"/>
    <w:rsid w:val="00D306BF"/>
    <w:rsid w:val="00D3084C"/>
    <w:rsid w:val="00D34562"/>
    <w:rsid w:val="00D34855"/>
    <w:rsid w:val="00D37A39"/>
    <w:rsid w:val="00D448E1"/>
    <w:rsid w:val="00D44B09"/>
    <w:rsid w:val="00D56AEF"/>
    <w:rsid w:val="00D63F34"/>
    <w:rsid w:val="00D65BE4"/>
    <w:rsid w:val="00D70FE6"/>
    <w:rsid w:val="00D71697"/>
    <w:rsid w:val="00D75842"/>
    <w:rsid w:val="00D80F72"/>
    <w:rsid w:val="00D81253"/>
    <w:rsid w:val="00D8480F"/>
    <w:rsid w:val="00D8589B"/>
    <w:rsid w:val="00D86A3B"/>
    <w:rsid w:val="00D94A83"/>
    <w:rsid w:val="00D9545D"/>
    <w:rsid w:val="00D97628"/>
    <w:rsid w:val="00DA3090"/>
    <w:rsid w:val="00DA3ECB"/>
    <w:rsid w:val="00DA4C34"/>
    <w:rsid w:val="00DA62B4"/>
    <w:rsid w:val="00DC0DAF"/>
    <w:rsid w:val="00DC1549"/>
    <w:rsid w:val="00DC34AC"/>
    <w:rsid w:val="00DD033A"/>
    <w:rsid w:val="00DD26CE"/>
    <w:rsid w:val="00DD45A3"/>
    <w:rsid w:val="00DD593A"/>
    <w:rsid w:val="00DD6B55"/>
    <w:rsid w:val="00DD6E38"/>
    <w:rsid w:val="00DE0934"/>
    <w:rsid w:val="00DE1D59"/>
    <w:rsid w:val="00DE38D8"/>
    <w:rsid w:val="00DE4E5F"/>
    <w:rsid w:val="00DE620C"/>
    <w:rsid w:val="00DF4261"/>
    <w:rsid w:val="00DF782F"/>
    <w:rsid w:val="00E003B5"/>
    <w:rsid w:val="00E01254"/>
    <w:rsid w:val="00E03E91"/>
    <w:rsid w:val="00E11CDD"/>
    <w:rsid w:val="00E1391D"/>
    <w:rsid w:val="00E159A1"/>
    <w:rsid w:val="00E161F4"/>
    <w:rsid w:val="00E164F0"/>
    <w:rsid w:val="00E21C9E"/>
    <w:rsid w:val="00E25CA9"/>
    <w:rsid w:val="00E36A68"/>
    <w:rsid w:val="00E418D4"/>
    <w:rsid w:val="00E50212"/>
    <w:rsid w:val="00E50422"/>
    <w:rsid w:val="00E53262"/>
    <w:rsid w:val="00E62E92"/>
    <w:rsid w:val="00E62FF9"/>
    <w:rsid w:val="00E631EC"/>
    <w:rsid w:val="00E644D6"/>
    <w:rsid w:val="00E6558A"/>
    <w:rsid w:val="00E72D38"/>
    <w:rsid w:val="00E74F39"/>
    <w:rsid w:val="00E75039"/>
    <w:rsid w:val="00E80DC1"/>
    <w:rsid w:val="00E82DE0"/>
    <w:rsid w:val="00E8377D"/>
    <w:rsid w:val="00E86704"/>
    <w:rsid w:val="00E872E4"/>
    <w:rsid w:val="00E933DE"/>
    <w:rsid w:val="00E93B74"/>
    <w:rsid w:val="00EA510A"/>
    <w:rsid w:val="00EA601E"/>
    <w:rsid w:val="00EB0E55"/>
    <w:rsid w:val="00EB1533"/>
    <w:rsid w:val="00EB278B"/>
    <w:rsid w:val="00ED194F"/>
    <w:rsid w:val="00ED4B89"/>
    <w:rsid w:val="00EE6FFB"/>
    <w:rsid w:val="00EE79F9"/>
    <w:rsid w:val="00EF1DA9"/>
    <w:rsid w:val="00EF25A0"/>
    <w:rsid w:val="00EF775F"/>
    <w:rsid w:val="00F003F4"/>
    <w:rsid w:val="00F02CEE"/>
    <w:rsid w:val="00F033F5"/>
    <w:rsid w:val="00F03D8F"/>
    <w:rsid w:val="00F0524E"/>
    <w:rsid w:val="00F06210"/>
    <w:rsid w:val="00F164A8"/>
    <w:rsid w:val="00F26596"/>
    <w:rsid w:val="00F328AC"/>
    <w:rsid w:val="00F364A1"/>
    <w:rsid w:val="00F36E63"/>
    <w:rsid w:val="00F37452"/>
    <w:rsid w:val="00F417AF"/>
    <w:rsid w:val="00F418F9"/>
    <w:rsid w:val="00F41EF4"/>
    <w:rsid w:val="00F44F16"/>
    <w:rsid w:val="00F458C2"/>
    <w:rsid w:val="00F45A10"/>
    <w:rsid w:val="00F47F9A"/>
    <w:rsid w:val="00F55D32"/>
    <w:rsid w:val="00F56A3D"/>
    <w:rsid w:val="00F57544"/>
    <w:rsid w:val="00F57892"/>
    <w:rsid w:val="00F629E1"/>
    <w:rsid w:val="00F64083"/>
    <w:rsid w:val="00F64985"/>
    <w:rsid w:val="00F657D0"/>
    <w:rsid w:val="00F7137A"/>
    <w:rsid w:val="00F822B8"/>
    <w:rsid w:val="00F82693"/>
    <w:rsid w:val="00F82AB5"/>
    <w:rsid w:val="00F82BAB"/>
    <w:rsid w:val="00F85DC5"/>
    <w:rsid w:val="00F93D12"/>
    <w:rsid w:val="00F94168"/>
    <w:rsid w:val="00FA148C"/>
    <w:rsid w:val="00FB1CF8"/>
    <w:rsid w:val="00FB1E71"/>
    <w:rsid w:val="00FB2F0F"/>
    <w:rsid w:val="00FB32E4"/>
    <w:rsid w:val="00FB3498"/>
    <w:rsid w:val="00FB44F0"/>
    <w:rsid w:val="00FC0C75"/>
    <w:rsid w:val="00FD1833"/>
    <w:rsid w:val="00FD569F"/>
    <w:rsid w:val="00FD790C"/>
    <w:rsid w:val="00FE44BD"/>
    <w:rsid w:val="00FE5E64"/>
    <w:rsid w:val="00FE6494"/>
    <w:rsid w:val="00FF1FA6"/>
    <w:rsid w:val="00FF5A27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906284"/>
  <w15:chartTrackingRefBased/>
  <w15:docId w15:val="{79C03C2A-E27D-4144-AF7E-AB24240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516F7"/>
    <w:rPr>
      <w:rFonts w:ascii="Verdana" w:hAnsi="Verdana"/>
      <w:sz w:val="16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738B4"/>
    <w:pPr>
      <w:keepNext/>
      <w:keepLines/>
      <w:numPr>
        <w:numId w:val="4"/>
      </w:numPr>
      <w:spacing w:before="360" w:line="220" w:lineRule="exact"/>
      <w:outlineLvl w:val="0"/>
    </w:pPr>
    <w:rPr>
      <w:rFonts w:eastAsia="MS Gothic"/>
      <w:b/>
      <w:bCs/>
      <w:color w:val="7030A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1C6D6F"/>
    <w:pPr>
      <w:keepNext/>
      <w:keepLines/>
      <w:numPr>
        <w:ilvl w:val="1"/>
        <w:numId w:val="4"/>
      </w:numPr>
      <w:tabs>
        <w:tab w:val="left" w:pos="1134"/>
        <w:tab w:val="left" w:pos="1701"/>
        <w:tab w:val="left" w:pos="2268"/>
      </w:tabs>
      <w:spacing w:line="220" w:lineRule="exact"/>
      <w:outlineLvl w:val="1"/>
    </w:pPr>
    <w:rPr>
      <w:rFonts w:eastAsia="MS Gothic"/>
      <w:b/>
      <w:bCs/>
      <w:color w:val="44546A"/>
      <w:sz w:val="20"/>
      <w:szCs w:val="26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012398"/>
    <w:pPr>
      <w:numPr>
        <w:ilvl w:val="2"/>
      </w:numPr>
      <w:outlineLvl w:val="2"/>
    </w:pPr>
    <w:rPr>
      <w:rFonts w:eastAsia="Times New Roman"/>
      <w:bCs w:val="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838D1"/>
    <w:pPr>
      <w:keepNext/>
      <w:numPr>
        <w:numId w:val="6"/>
      </w:numPr>
      <w:tabs>
        <w:tab w:val="left" w:pos="1134"/>
        <w:tab w:val="left" w:pos="1701"/>
      </w:tabs>
      <w:spacing w:before="240" w:after="240" w:line="260" w:lineRule="exact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3BEC"/>
    <w:pPr>
      <w:numPr>
        <w:numId w:val="12"/>
      </w:numPr>
      <w:ind w:left="357" w:hanging="357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2398"/>
    <w:pPr>
      <w:numPr>
        <w:ilvl w:val="5"/>
        <w:numId w:val="4"/>
      </w:numPr>
      <w:spacing w:before="24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2398"/>
    <w:pPr>
      <w:numPr>
        <w:ilvl w:val="6"/>
        <w:numId w:val="4"/>
      </w:numPr>
      <w:spacing w:before="24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autoRedefine/>
    <w:uiPriority w:val="9"/>
    <w:qFormat/>
    <w:rsid w:val="00E03E91"/>
    <w:pPr>
      <w:keepNext/>
      <w:keepLines/>
      <w:numPr>
        <w:ilvl w:val="7"/>
        <w:numId w:val="4"/>
      </w:numPr>
      <w:spacing w:before="240" w:after="240"/>
      <w:outlineLvl w:val="7"/>
    </w:pPr>
    <w:rPr>
      <w:rFonts w:eastAsia="MS Gothic"/>
      <w:b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2398"/>
    <w:pPr>
      <w:numPr>
        <w:ilvl w:val="8"/>
        <w:numId w:val="4"/>
      </w:numPr>
      <w:spacing w:before="24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itelvanboek">
    <w:name w:val="Book Title"/>
    <w:uiPriority w:val="33"/>
    <w:qFormat/>
    <w:rsid w:val="00F7137A"/>
    <w:rPr>
      <w:b/>
      <w:bCs/>
      <w:smallCaps/>
      <w:spacing w:val="5"/>
    </w:rPr>
  </w:style>
  <w:style w:type="character" w:customStyle="1" w:styleId="Kop1Char">
    <w:name w:val="Kop 1 Char"/>
    <w:link w:val="Kop1"/>
    <w:uiPriority w:val="9"/>
    <w:rsid w:val="004738B4"/>
    <w:rPr>
      <w:rFonts w:ascii="Verdana" w:eastAsia="MS Gothic" w:hAnsi="Verdana"/>
      <w:b/>
      <w:bCs/>
      <w:color w:val="7030A0"/>
      <w:sz w:val="28"/>
      <w:szCs w:val="28"/>
    </w:rPr>
  </w:style>
  <w:style w:type="character" w:customStyle="1" w:styleId="Kop2Char">
    <w:name w:val="Kop 2 Char"/>
    <w:link w:val="Kop2"/>
    <w:rsid w:val="001C6D6F"/>
    <w:rPr>
      <w:rFonts w:ascii="Verdana" w:eastAsia="MS Gothic" w:hAnsi="Verdana"/>
      <w:b/>
      <w:bCs/>
      <w:color w:val="44546A"/>
      <w:szCs w:val="26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00F85"/>
    <w:pPr>
      <w:ind w:left="720"/>
      <w:contextualSpacing/>
    </w:pPr>
  </w:style>
  <w:style w:type="character" w:styleId="Hyperlink">
    <w:name w:val="Hyperlink"/>
    <w:uiPriority w:val="99"/>
    <w:unhideWhenUsed/>
    <w:rsid w:val="00776E9C"/>
    <w:rPr>
      <w:color w:val="0000FF"/>
      <w:u w:val="single"/>
    </w:rPr>
  </w:style>
  <w:style w:type="numbering" w:customStyle="1" w:styleId="Nummering">
    <w:name w:val="Nummering"/>
    <w:basedOn w:val="Geenlijst"/>
    <w:rsid w:val="00244D48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653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B711B"/>
    <w:rPr>
      <w:rFonts w:ascii="Arial" w:hAnsi="Arial"/>
    </w:rPr>
  </w:style>
  <w:style w:type="character" w:customStyle="1" w:styleId="Kop8Char">
    <w:name w:val="Kop 8 Char"/>
    <w:link w:val="Kop8"/>
    <w:uiPriority w:val="9"/>
    <w:rsid w:val="00E03E91"/>
    <w:rPr>
      <w:rFonts w:ascii="Verdana" w:eastAsia="MS Gothic" w:hAnsi="Verdana"/>
      <w:b/>
      <w:sz w:val="24"/>
    </w:rPr>
  </w:style>
  <w:style w:type="numbering" w:customStyle="1" w:styleId="Opsomming">
    <w:name w:val="Opsomming"/>
    <w:basedOn w:val="Geenlijst"/>
    <w:rsid w:val="007F0DA3"/>
    <w:pPr>
      <w:numPr>
        <w:numId w:val="3"/>
      </w:numPr>
    </w:pPr>
  </w:style>
  <w:style w:type="paragraph" w:customStyle="1" w:styleId="opsomming1">
    <w:name w:val="opsomming 1"/>
    <w:basedOn w:val="Standaard"/>
    <w:rsid w:val="006A7E4E"/>
    <w:pPr>
      <w:numPr>
        <w:numId w:val="1"/>
      </w:numPr>
      <w:tabs>
        <w:tab w:val="left" w:pos="357"/>
      </w:tabs>
      <w:spacing w:line="252" w:lineRule="atLeast"/>
      <w:jc w:val="both"/>
    </w:pPr>
    <w:rPr>
      <w:rFonts w:eastAsia="Times New Roman" w:cs="Arial"/>
      <w:sz w:val="21"/>
      <w:szCs w:val="21"/>
    </w:rPr>
  </w:style>
  <w:style w:type="paragraph" w:customStyle="1" w:styleId="Bijlagetitel">
    <w:name w:val="Bijlagetitel"/>
    <w:basedOn w:val="Standaard"/>
    <w:next w:val="Standaard"/>
    <w:rsid w:val="006A7E4E"/>
    <w:pPr>
      <w:tabs>
        <w:tab w:val="left" w:pos="284"/>
        <w:tab w:val="num" w:pos="714"/>
      </w:tabs>
      <w:spacing w:line="20" w:lineRule="atLeast"/>
      <w:ind w:left="1418" w:hanging="1418"/>
      <w:jc w:val="both"/>
    </w:pPr>
    <w:rPr>
      <w:rFonts w:eastAsia="Times New Roman"/>
      <w:b/>
      <w:sz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AB00B7"/>
    <w:pPr>
      <w:tabs>
        <w:tab w:val="left" w:pos="403"/>
        <w:tab w:val="right" w:leader="dot" w:pos="9056"/>
      </w:tabs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802E3D"/>
    <w:pPr>
      <w:tabs>
        <w:tab w:val="left" w:pos="800"/>
        <w:tab w:val="right" w:leader="dot" w:pos="9056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2E2AEC"/>
    <w:pPr>
      <w:tabs>
        <w:tab w:val="left" w:pos="1200"/>
        <w:tab w:val="right" w:leader="dot" w:pos="9056"/>
      </w:tabs>
    </w:pPr>
    <w:rPr>
      <w:i/>
    </w:rPr>
  </w:style>
  <w:style w:type="paragraph" w:styleId="Inhopg4">
    <w:name w:val="toc 4"/>
    <w:basedOn w:val="Standaard"/>
    <w:next w:val="Standaard"/>
    <w:autoRedefine/>
    <w:uiPriority w:val="39"/>
    <w:unhideWhenUsed/>
    <w:rsid w:val="00D01CF6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D01CF6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D01CF6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D01CF6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D01CF6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D01CF6"/>
    <w:pPr>
      <w:ind w:left="1600"/>
    </w:pPr>
  </w:style>
  <w:style w:type="paragraph" w:customStyle="1" w:styleId="Default">
    <w:name w:val="Default"/>
    <w:rsid w:val="00D65B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ja-JP"/>
    </w:rPr>
  </w:style>
  <w:style w:type="paragraph" w:styleId="Voetnoottekst">
    <w:name w:val="footnote text"/>
    <w:basedOn w:val="Standaard"/>
    <w:link w:val="VoetnoottekstChar"/>
    <w:semiHidden/>
    <w:rsid w:val="004D7CD2"/>
  </w:style>
  <w:style w:type="character" w:styleId="Voetnootmarkering">
    <w:name w:val="footnote reference"/>
    <w:semiHidden/>
    <w:rsid w:val="004D7CD2"/>
    <w:rPr>
      <w:vertAlign w:val="superscript"/>
    </w:rPr>
  </w:style>
  <w:style w:type="paragraph" w:styleId="Plattetekst">
    <w:name w:val="Body Text"/>
    <w:basedOn w:val="Standaard"/>
    <w:rsid w:val="00DD6E38"/>
    <w:pPr>
      <w:widowControl w:val="0"/>
    </w:pPr>
    <w:rPr>
      <w:rFonts w:ascii="Utopia" w:eastAsia="Times New Roman" w:hAnsi="Utopia" w:cs="Arial"/>
      <w:sz w:val="19"/>
    </w:rPr>
  </w:style>
  <w:style w:type="paragraph" w:styleId="Titel">
    <w:name w:val="Title"/>
    <w:basedOn w:val="Standaard"/>
    <w:qFormat/>
    <w:rsid w:val="00DD6E38"/>
    <w:pPr>
      <w:jc w:val="center"/>
    </w:pPr>
    <w:rPr>
      <w:rFonts w:eastAsia="Times New Roman" w:cs="Arial"/>
      <w:sz w:val="32"/>
    </w:rPr>
  </w:style>
  <w:style w:type="character" w:customStyle="1" w:styleId="VoetnoottekstChar">
    <w:name w:val="Voetnoottekst Char"/>
    <w:link w:val="Voetnoottekst"/>
    <w:semiHidden/>
    <w:rsid w:val="001F1751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8C1C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8C1C49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8C1C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C1C49"/>
    <w:rPr>
      <w:rFonts w:ascii="Arial" w:hAnsi="Arial"/>
    </w:rPr>
  </w:style>
  <w:style w:type="character" w:customStyle="1" w:styleId="GeenafstandChar">
    <w:name w:val="Geen afstand Char"/>
    <w:link w:val="Geenafstand"/>
    <w:uiPriority w:val="1"/>
    <w:rsid w:val="008C1C49"/>
    <w:rPr>
      <w:rFonts w:ascii="Arial" w:hAnsi="Arial"/>
    </w:rPr>
  </w:style>
  <w:style w:type="character" w:customStyle="1" w:styleId="Kop3Char">
    <w:name w:val="Kop 3 Char"/>
    <w:link w:val="Kop3"/>
    <w:uiPriority w:val="9"/>
    <w:rsid w:val="00012398"/>
    <w:rPr>
      <w:rFonts w:ascii="Verdana" w:eastAsia="Times New Roman" w:hAnsi="Verdana"/>
      <w:b/>
      <w:color w:val="44546A"/>
      <w:sz w:val="22"/>
      <w:szCs w:val="26"/>
    </w:rPr>
  </w:style>
  <w:style w:type="character" w:styleId="Verwijzingopmerking">
    <w:name w:val="annotation reference"/>
    <w:uiPriority w:val="99"/>
    <w:unhideWhenUsed/>
    <w:rsid w:val="0082025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20257"/>
  </w:style>
  <w:style w:type="character" w:customStyle="1" w:styleId="TekstopmerkingChar">
    <w:name w:val="Tekst opmerking Char"/>
    <w:link w:val="Tekstopmerking"/>
    <w:rsid w:val="0082025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025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20257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0257"/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20257"/>
    <w:rPr>
      <w:rFonts w:ascii="Tahoma" w:hAnsi="Tahoma" w:cs="Tahoma"/>
      <w:sz w:val="16"/>
      <w:szCs w:val="16"/>
    </w:rPr>
  </w:style>
  <w:style w:type="character" w:customStyle="1" w:styleId="Kop4Char">
    <w:name w:val="Kop 4 Char"/>
    <w:link w:val="Kop4"/>
    <w:uiPriority w:val="9"/>
    <w:rsid w:val="007838D1"/>
    <w:rPr>
      <w:rFonts w:ascii="Calibri" w:eastAsia="Times New Roman" w:hAnsi="Calibri"/>
      <w:b/>
      <w:bCs/>
      <w:sz w:val="28"/>
      <w:szCs w:val="28"/>
    </w:rPr>
  </w:style>
  <w:style w:type="character" w:customStyle="1" w:styleId="Kop5Char">
    <w:name w:val="Kop 5 Char"/>
    <w:link w:val="Kop5"/>
    <w:uiPriority w:val="9"/>
    <w:rsid w:val="00903BEC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Kop6Char">
    <w:name w:val="Kop 6 Char"/>
    <w:link w:val="Kop6"/>
    <w:uiPriority w:val="9"/>
    <w:semiHidden/>
    <w:rsid w:val="00012398"/>
    <w:rPr>
      <w:rFonts w:ascii="Calibri" w:eastAsia="Times New Roman" w:hAnsi="Calibri"/>
      <w:b/>
      <w:bCs/>
      <w:sz w:val="22"/>
      <w:szCs w:val="22"/>
    </w:rPr>
  </w:style>
  <w:style w:type="character" w:customStyle="1" w:styleId="Kop7Char">
    <w:name w:val="Kop 7 Char"/>
    <w:link w:val="Kop7"/>
    <w:uiPriority w:val="9"/>
    <w:semiHidden/>
    <w:rsid w:val="00012398"/>
    <w:rPr>
      <w:rFonts w:ascii="Calibri" w:eastAsia="Times New Roman" w:hAnsi="Calibri"/>
      <w:sz w:val="24"/>
      <w:szCs w:val="24"/>
    </w:rPr>
  </w:style>
  <w:style w:type="character" w:customStyle="1" w:styleId="Kop9Char">
    <w:name w:val="Kop 9 Char"/>
    <w:link w:val="Kop9"/>
    <w:uiPriority w:val="9"/>
    <w:semiHidden/>
    <w:rsid w:val="00012398"/>
    <w:rPr>
      <w:rFonts w:ascii="Calibri Light" w:eastAsia="Times New Roman" w:hAnsi="Calibri Light"/>
      <w:sz w:val="22"/>
      <w:szCs w:val="22"/>
    </w:rPr>
  </w:style>
  <w:style w:type="paragraph" w:customStyle="1" w:styleId="INKOOPKOP3">
    <w:name w:val="INKOOP KOP 3"/>
    <w:basedOn w:val="Standaard"/>
    <w:link w:val="INKOOPKOP3Char"/>
    <w:autoRedefine/>
    <w:rsid w:val="00CA13B1"/>
    <w:pPr>
      <w:tabs>
        <w:tab w:val="left" w:pos="567"/>
        <w:tab w:val="left" w:pos="851"/>
      </w:tabs>
      <w:autoSpaceDE w:val="0"/>
      <w:autoSpaceDN w:val="0"/>
      <w:adjustRightInd w:val="0"/>
      <w:ind w:left="567" w:hanging="567"/>
    </w:pPr>
    <w:rPr>
      <w:rFonts w:eastAsia="Calibri" w:cs="RijksoverheidSansHeading-Regula"/>
      <w:b/>
      <w:color w:val="000080"/>
      <w:sz w:val="22"/>
      <w:szCs w:val="24"/>
      <w:lang w:eastAsia="en-US"/>
    </w:rPr>
  </w:style>
  <w:style w:type="character" w:customStyle="1" w:styleId="INKOOPKOP3Char">
    <w:name w:val="INKOOP KOP 3 Char"/>
    <w:link w:val="INKOOPKOP3"/>
    <w:rsid w:val="00CA13B1"/>
    <w:rPr>
      <w:rFonts w:ascii="Verdana" w:eastAsia="Calibri" w:hAnsi="Verdana" w:cs="RijksoverheidSansHeading-Regula"/>
      <w:b/>
      <w:color w:val="000080"/>
      <w:sz w:val="22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7822B4"/>
    <w:pPr>
      <w:tabs>
        <w:tab w:val="left" w:pos="567"/>
      </w:tabs>
      <w:spacing w:after="120" w:line="220" w:lineRule="exact"/>
      <w:ind w:left="283"/>
    </w:pPr>
    <w:rPr>
      <w:rFonts w:eastAsia="Times New Roman"/>
    </w:rPr>
  </w:style>
  <w:style w:type="character" w:customStyle="1" w:styleId="PlattetekstinspringenChar">
    <w:name w:val="Platte tekst inspringen Char"/>
    <w:link w:val="Plattetekstinspringen"/>
    <w:rsid w:val="007822B4"/>
    <w:rPr>
      <w:rFonts w:ascii="Verdana" w:eastAsia="Times New Roman" w:hAnsi="Verdana"/>
      <w:sz w:val="19"/>
    </w:rPr>
  </w:style>
  <w:style w:type="character" w:styleId="Subtielebenadrukking">
    <w:name w:val="Subtle Emphasis"/>
    <w:uiPriority w:val="19"/>
    <w:qFormat/>
    <w:rsid w:val="00C93166"/>
    <w:rPr>
      <w:i/>
      <w:iCs/>
      <w:color w:val="40404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166"/>
    <w:pPr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C93166"/>
    <w:rPr>
      <w:rFonts w:ascii="Calibri Light" w:eastAsia="Times New Roman" w:hAnsi="Calibri Light"/>
      <w:sz w:val="24"/>
      <w:szCs w:val="24"/>
    </w:rPr>
  </w:style>
  <w:style w:type="character" w:styleId="Nadruk">
    <w:name w:val="Emphasis"/>
    <w:uiPriority w:val="20"/>
    <w:qFormat/>
    <w:rsid w:val="00C93166"/>
    <w:rPr>
      <w:i/>
      <w:iCs/>
    </w:rPr>
  </w:style>
  <w:style w:type="paragraph" w:styleId="Bijschrift">
    <w:name w:val="caption"/>
    <w:basedOn w:val="Standaard"/>
    <w:next w:val="Standaard"/>
    <w:autoRedefine/>
    <w:uiPriority w:val="35"/>
    <w:qFormat/>
    <w:rsid w:val="00C93166"/>
    <w:pPr>
      <w:numPr>
        <w:numId w:val="7"/>
      </w:num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  <w:jc w:val="center"/>
    </w:pPr>
    <w:rPr>
      <w:rFonts w:ascii="Arial" w:eastAsia="Times New Roman" w:hAnsi="Arial"/>
      <w:b/>
      <w:caps/>
      <w:sz w:val="18"/>
    </w:rPr>
  </w:style>
  <w:style w:type="paragraph" w:customStyle="1" w:styleId="heading30">
    <w:name w:val="heading 30"/>
    <w:basedOn w:val="Standaard"/>
    <w:next w:val="Standaard"/>
    <w:autoRedefine/>
    <w:qFormat/>
    <w:rsid w:val="00C93166"/>
    <w:pPr>
      <w:keepNext/>
      <w:numPr>
        <w:ilvl w:val="2"/>
        <w:numId w:val="7"/>
      </w:numPr>
      <w:tabs>
        <w:tab w:val="left" w:pos="284"/>
      </w:tabs>
      <w:spacing w:line="264" w:lineRule="auto"/>
      <w:outlineLvl w:val="2"/>
    </w:pPr>
    <w:rPr>
      <w:rFonts w:eastAsia="Times New Roman"/>
      <w:b/>
      <w:i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93166"/>
    <w:pPr>
      <w:numPr>
        <w:numId w:val="0"/>
      </w:num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character" w:customStyle="1" w:styleId="LijstalineaChar">
    <w:name w:val="Lijstalinea Char"/>
    <w:aliases w:val="Reference List Char"/>
    <w:link w:val="Lijstalinea"/>
    <w:uiPriority w:val="34"/>
    <w:rsid w:val="00CC2426"/>
    <w:rPr>
      <w:rFonts w:ascii="Verdana" w:hAnsi="Verdana"/>
      <w:sz w:val="17"/>
    </w:rPr>
  </w:style>
  <w:style w:type="paragraph" w:styleId="Lijstopsomteken4">
    <w:name w:val="List Bullet 4"/>
    <w:basedOn w:val="Standaard"/>
    <w:rsid w:val="00C9418C"/>
    <w:pPr>
      <w:numPr>
        <w:numId w:val="10"/>
      </w:numPr>
    </w:pPr>
    <w:rPr>
      <w:rFonts w:eastAsia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C70A-FB2A-43B7-A200-D107F5F8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61C918AE.dotm</Template>
  <TotalTime>2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INHOUDSOPGAVE</vt:lpstr>
    </vt:vector>
  </TitlesOfParts>
  <Company>Equalit</Company>
  <LinksUpToDate>false</LinksUpToDate>
  <CharactersWithSpaces>1931</CharactersWithSpaces>
  <SharedDoc>false</SharedDoc>
  <HLinks>
    <vt:vector size="456" baseType="variant">
      <vt:variant>
        <vt:i4>4063335</vt:i4>
      </vt:variant>
      <vt:variant>
        <vt:i4>453</vt:i4>
      </vt:variant>
      <vt:variant>
        <vt:i4>0</vt:i4>
      </vt:variant>
      <vt:variant>
        <vt:i4>5</vt:i4>
      </vt:variant>
      <vt:variant>
        <vt:lpwstr>https://opendata.cbs.nl/statline/</vt:lpwstr>
      </vt:variant>
      <vt:variant>
        <vt:lpwstr>/CBS/nl/dataset/83131ned/table?fromstatweb</vt:lpwstr>
      </vt:variant>
      <vt:variant>
        <vt:i4>3407881</vt:i4>
      </vt:variant>
      <vt:variant>
        <vt:i4>450</vt:i4>
      </vt:variant>
      <vt:variant>
        <vt:i4>0</vt:i4>
      </vt:variant>
      <vt:variant>
        <vt:i4>5</vt:i4>
      </vt:variant>
      <vt:variant>
        <vt:lpwstr>mailto:facturen@oisterwijk.nl</vt:lpwstr>
      </vt:variant>
      <vt:variant>
        <vt:lpwstr/>
      </vt:variant>
      <vt:variant>
        <vt:i4>4980849</vt:i4>
      </vt:variant>
      <vt:variant>
        <vt:i4>447</vt:i4>
      </vt:variant>
      <vt:variant>
        <vt:i4>0</vt:i4>
      </vt:variant>
      <vt:variant>
        <vt:i4>5</vt:i4>
      </vt:variant>
      <vt:variant>
        <vt:lpwstr>mailto:inkoop@oisterwijk.nl</vt:lpwstr>
      </vt:variant>
      <vt:variant>
        <vt:lpwstr/>
      </vt:variant>
      <vt:variant>
        <vt:i4>4653178</vt:i4>
      </vt:variant>
      <vt:variant>
        <vt:i4>444</vt:i4>
      </vt:variant>
      <vt:variant>
        <vt:i4>0</vt:i4>
      </vt:variant>
      <vt:variant>
        <vt:i4>5</vt:i4>
      </vt:variant>
      <vt:variant>
        <vt:lpwstr>mailto:inkoop@dongen.nl</vt:lpwstr>
      </vt:variant>
      <vt:variant>
        <vt:lpwstr/>
      </vt:variant>
      <vt:variant>
        <vt:i4>4653178</vt:i4>
      </vt:variant>
      <vt:variant>
        <vt:i4>441</vt:i4>
      </vt:variant>
      <vt:variant>
        <vt:i4>0</vt:i4>
      </vt:variant>
      <vt:variant>
        <vt:i4>5</vt:i4>
      </vt:variant>
      <vt:variant>
        <vt:lpwstr>mailto:inkoop@dongen.nl</vt:lpwstr>
      </vt:variant>
      <vt:variant>
        <vt:lpwstr/>
      </vt:variant>
      <vt:variant>
        <vt:i4>2031620</vt:i4>
      </vt:variant>
      <vt:variant>
        <vt:i4>438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1966139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_Toc49176087</vt:lpwstr>
      </vt:variant>
      <vt:variant>
        <vt:i4>2031675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_Toc49176086</vt:lpwstr>
      </vt:variant>
      <vt:variant>
        <vt:i4>1835067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_Toc49176085</vt:lpwstr>
      </vt:variant>
      <vt:variant>
        <vt:i4>1900603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_Toc49176084</vt:lpwstr>
      </vt:variant>
      <vt:variant>
        <vt:i4>1703995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_Toc49176083</vt:lpwstr>
      </vt:variant>
      <vt:variant>
        <vt:i4>1769531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_Toc49176082</vt:lpwstr>
      </vt:variant>
      <vt:variant>
        <vt:i4>1572923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_Toc49176081</vt:lpwstr>
      </vt:variant>
      <vt:variant>
        <vt:i4>1638459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_Toc49176080</vt:lpwstr>
      </vt:variant>
      <vt:variant>
        <vt:i4>1048628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_Toc49176079</vt:lpwstr>
      </vt:variant>
      <vt:variant>
        <vt:i4>1114164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_Toc49176078</vt:lpwstr>
      </vt:variant>
      <vt:variant>
        <vt:i4>1966132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_Toc49176077</vt:lpwstr>
      </vt:variant>
      <vt:variant>
        <vt:i4>2031668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_Toc49176076</vt:lpwstr>
      </vt:variant>
      <vt:variant>
        <vt:i4>1835060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_Toc49176075</vt:lpwstr>
      </vt:variant>
      <vt:variant>
        <vt:i4>1900596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_Toc49176074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_Toc49176073</vt:lpwstr>
      </vt:variant>
      <vt:variant>
        <vt:i4>1769524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_Toc49176072</vt:lpwstr>
      </vt:variant>
      <vt:variant>
        <vt:i4>1572916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_Toc49176071</vt:lpwstr>
      </vt:variant>
      <vt:variant>
        <vt:i4>1638452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_Toc49176070</vt:lpwstr>
      </vt:variant>
      <vt:variant>
        <vt:i4>1048629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_Toc49176069</vt:lpwstr>
      </vt:variant>
      <vt:variant>
        <vt:i4>1114165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_Toc49176068</vt:lpwstr>
      </vt:variant>
      <vt:variant>
        <vt:i4>1966133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_Toc49176067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_Toc49176066</vt:lpwstr>
      </vt:variant>
      <vt:variant>
        <vt:i4>1835061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_Toc49176065</vt:lpwstr>
      </vt:variant>
      <vt:variant>
        <vt:i4>1900597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_Toc49176064</vt:lpwstr>
      </vt:variant>
      <vt:variant>
        <vt:i4>1703989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_Toc49176063</vt:lpwstr>
      </vt:variant>
      <vt:variant>
        <vt:i4>1769525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_Toc49176062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_Toc49176061</vt:lpwstr>
      </vt:variant>
      <vt:variant>
        <vt:i4>1638453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_Toc49176060</vt:lpwstr>
      </vt:variant>
      <vt:variant>
        <vt:i4>1048630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_Toc49176059</vt:lpwstr>
      </vt:variant>
      <vt:variant>
        <vt:i4>1114166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_Toc49176058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_Toc49176057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_Toc49176056</vt:lpwstr>
      </vt:variant>
      <vt:variant>
        <vt:i4>1835062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_Toc49176055</vt:lpwstr>
      </vt:variant>
      <vt:variant>
        <vt:i4>1900598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_Toc49176054</vt:lpwstr>
      </vt:variant>
      <vt:variant>
        <vt:i4>1703990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_Toc49176053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_Toc49176052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_Toc49176051</vt:lpwstr>
      </vt:variant>
      <vt:variant>
        <vt:i4>1638454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_Toc49176050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_Toc49176049</vt:lpwstr>
      </vt:variant>
      <vt:variant>
        <vt:i4>1114167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_Toc49176048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_Toc49176047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_Toc49176046</vt:lpwstr>
      </vt:variant>
      <vt:variant>
        <vt:i4>1835063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_Toc49176045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_Toc49176044</vt:lpwstr>
      </vt:variant>
      <vt:variant>
        <vt:i4>1703991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_Toc49176043</vt:lpwstr>
      </vt:variant>
      <vt:variant>
        <vt:i4>1769527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_Toc49176042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_Toc49176041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_Toc49176040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_Toc49176039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_Toc49176038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_Toc49176037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_Toc49176036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_Toc49176035</vt:lpwstr>
      </vt:variant>
      <vt:variant>
        <vt:i4>1900592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_Toc49176034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_Toc49176033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_Toc49176032</vt:lpwstr>
      </vt:variant>
      <vt:variant>
        <vt:i4>1572912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_Toc49176031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_Toc49176030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_Toc49176029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_Toc49176028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_Toc49176027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_Toc49176026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_Toc49176025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_Toc49176024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_Toc49176023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_Toc49176022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_Toc49176021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_Toc49176020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_Toc49176019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_Toc49176018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INHOUDSOPGAVE</dc:title>
  <dc:subject/>
  <dc:creator>Bak, Wendy</dc:creator>
  <cp:keywords/>
  <cp:lastModifiedBy>Bak, Wendy</cp:lastModifiedBy>
  <cp:revision>4</cp:revision>
  <cp:lastPrinted>2019-03-21T08:14:00Z</cp:lastPrinted>
  <dcterms:created xsi:type="dcterms:W3CDTF">2021-01-26T10:45:00Z</dcterms:created>
  <dcterms:modified xsi:type="dcterms:W3CDTF">2021-01-26T10:49:00Z</dcterms:modified>
</cp:coreProperties>
</file>