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FDA96" w14:textId="4A9A6FD4" w:rsidR="008F6538" w:rsidRDefault="00D3084C" w:rsidP="00D3084C">
      <w:pPr>
        <w:rPr>
          <w:rFonts w:asciiTheme="minorHAnsi" w:hAnsiTheme="minorHAnsi"/>
          <w:b/>
          <w:sz w:val="28"/>
          <w:szCs w:val="28"/>
        </w:rPr>
      </w:pPr>
      <w:bookmarkStart w:id="0" w:name="_Toc62553722"/>
      <w:r w:rsidRPr="00D3084C">
        <w:rPr>
          <w:rFonts w:asciiTheme="minorHAnsi" w:hAnsiTheme="minorHAnsi"/>
          <w:b/>
          <w:sz w:val="28"/>
          <w:szCs w:val="28"/>
        </w:rPr>
        <w:t>BIJLAGE V</w:t>
      </w:r>
      <w:r w:rsidRPr="00D3084C">
        <w:rPr>
          <w:rFonts w:asciiTheme="minorHAnsi" w:hAnsiTheme="minorHAnsi"/>
          <w:b/>
          <w:sz w:val="28"/>
          <w:szCs w:val="28"/>
        </w:rPr>
        <w:tab/>
      </w:r>
      <w:r w:rsidR="008F6538" w:rsidRPr="00D3084C">
        <w:rPr>
          <w:rFonts w:asciiTheme="minorHAnsi" w:hAnsiTheme="minorHAnsi"/>
          <w:b/>
          <w:sz w:val="28"/>
          <w:szCs w:val="28"/>
        </w:rPr>
        <w:t>M</w:t>
      </w:r>
      <w:r w:rsidR="007B77C4" w:rsidRPr="00D3084C">
        <w:rPr>
          <w:rFonts w:asciiTheme="minorHAnsi" w:hAnsiTheme="minorHAnsi"/>
          <w:b/>
          <w:sz w:val="28"/>
          <w:szCs w:val="28"/>
        </w:rPr>
        <w:t>odel V</w:t>
      </w:r>
      <w:r w:rsidR="008F6538" w:rsidRPr="00D3084C">
        <w:rPr>
          <w:rFonts w:asciiTheme="minorHAnsi" w:hAnsiTheme="minorHAnsi"/>
          <w:b/>
          <w:sz w:val="28"/>
          <w:szCs w:val="28"/>
        </w:rPr>
        <w:t>olmacht</w:t>
      </w:r>
      <w:bookmarkEnd w:id="0"/>
    </w:p>
    <w:p w14:paraId="21C0ED5C" w14:textId="77777777" w:rsidR="00D3084C" w:rsidRPr="00D3084C" w:rsidRDefault="00D3084C" w:rsidP="00D3084C">
      <w:pPr>
        <w:rPr>
          <w:rFonts w:asciiTheme="minorHAnsi" w:hAnsiTheme="minorHAnsi"/>
          <w:b/>
          <w:sz w:val="28"/>
          <w:szCs w:val="28"/>
        </w:rPr>
      </w:pPr>
    </w:p>
    <w:p w14:paraId="046194A5" w14:textId="34886E87" w:rsidR="008F6538" w:rsidRPr="008F6538" w:rsidRDefault="008F6538" w:rsidP="008F6538">
      <w:pPr>
        <w:rPr>
          <w:szCs w:val="17"/>
        </w:rPr>
      </w:pPr>
      <w:r w:rsidRPr="008F6538">
        <w:rPr>
          <w:szCs w:val="17"/>
        </w:rPr>
        <w:t>De persoon/personen die op grond van het uittreksel uit het handelsregister van de Kamer van</w:t>
      </w:r>
      <w:r>
        <w:rPr>
          <w:szCs w:val="17"/>
        </w:rPr>
        <w:t xml:space="preserve"> </w:t>
      </w:r>
      <w:r w:rsidRPr="008F6538">
        <w:rPr>
          <w:szCs w:val="17"/>
        </w:rPr>
        <w:t>Koophandel tekeningsbevoegd is/zijn, mag/mogen een derde persoon machtigen te ondertekenen.</w:t>
      </w:r>
      <w:r>
        <w:rPr>
          <w:szCs w:val="17"/>
        </w:rPr>
        <w:t xml:space="preserve"> </w:t>
      </w:r>
      <w:r w:rsidRPr="008F6538">
        <w:rPr>
          <w:szCs w:val="17"/>
        </w:rPr>
        <w:t>Daartoe dient de inschrijver, indien van toepassing, verplicht de in de</w:t>
      </w:r>
      <w:r w:rsidR="007B77C4">
        <w:rPr>
          <w:szCs w:val="17"/>
        </w:rPr>
        <w:t>ze</w:t>
      </w:r>
      <w:r w:rsidR="008428F2">
        <w:rPr>
          <w:szCs w:val="17"/>
        </w:rPr>
        <w:t xml:space="preserve"> bijlage </w:t>
      </w:r>
      <w:r w:rsidRPr="008F6538">
        <w:rPr>
          <w:szCs w:val="17"/>
        </w:rPr>
        <w:t>opgenomen model</w:t>
      </w:r>
      <w:r>
        <w:rPr>
          <w:szCs w:val="17"/>
        </w:rPr>
        <w:t xml:space="preserve"> </w:t>
      </w:r>
      <w:r w:rsidRPr="008F6538">
        <w:rPr>
          <w:szCs w:val="17"/>
        </w:rPr>
        <w:t>Volmacht in te vullen, rechtsgeldig te ondertekenen en in te dienen.</w:t>
      </w:r>
    </w:p>
    <w:p w14:paraId="2E9043DA" w14:textId="77777777" w:rsidR="007B77C4" w:rsidRDefault="007B77C4" w:rsidP="008F6538">
      <w:pPr>
        <w:rPr>
          <w:szCs w:val="17"/>
        </w:rPr>
      </w:pPr>
    </w:p>
    <w:p w14:paraId="6F87C7BA" w14:textId="77777777" w:rsidR="008F6538" w:rsidRPr="008F6538" w:rsidRDefault="008F6538" w:rsidP="008F6538">
      <w:pPr>
        <w:rPr>
          <w:szCs w:val="17"/>
        </w:rPr>
      </w:pPr>
      <w:r w:rsidRPr="008F6538">
        <w:rPr>
          <w:szCs w:val="17"/>
        </w:rPr>
        <w:t>De ondergetekende(n) geeft/geven hierbij een onherroepelijke volmacht aan</w:t>
      </w:r>
      <w:r w:rsidR="007B77C4">
        <w:rPr>
          <w:szCs w:val="17"/>
        </w:rPr>
        <w:t xml:space="preserve"> </w:t>
      </w:r>
      <w:r w:rsidRPr="008F6538">
        <w:rPr>
          <w:szCs w:val="17"/>
        </w:rPr>
        <w:t>_______________________(naam gevolmachtigde) om namens _______________________(naam Inschrijver)</w:t>
      </w:r>
      <w:r w:rsidR="007B77C4">
        <w:rPr>
          <w:szCs w:val="17"/>
        </w:rPr>
        <w:t xml:space="preserve"> </w:t>
      </w:r>
      <w:r w:rsidRPr="008F6538">
        <w:rPr>
          <w:szCs w:val="17"/>
        </w:rPr>
        <w:t>en ingeschreven in het handelsregister onder het nummer _____________ (bijvoorbeeld het KvK</w:t>
      </w:r>
    </w:p>
    <w:p w14:paraId="470619FD" w14:textId="623F01C0" w:rsidR="008F6538" w:rsidRPr="008F6538" w:rsidRDefault="008F6538" w:rsidP="008F6538">
      <w:pPr>
        <w:rPr>
          <w:szCs w:val="17"/>
        </w:rPr>
      </w:pPr>
      <w:r w:rsidRPr="008F6538">
        <w:rPr>
          <w:szCs w:val="17"/>
        </w:rPr>
        <w:t xml:space="preserve">nummer), de inschrijving voor de aanbesteding </w:t>
      </w:r>
      <w:r w:rsidRPr="008F6538">
        <w:rPr>
          <w:rFonts w:hint="eastAsia"/>
          <w:szCs w:val="17"/>
        </w:rPr>
        <w:t>“</w:t>
      </w:r>
      <w:r w:rsidR="004071EE">
        <w:rPr>
          <w:rFonts w:hint="eastAsia"/>
          <w:szCs w:val="17"/>
        </w:rPr>
        <w:t>Maaien gazons Oisterwijk 2021-2022</w:t>
      </w:r>
      <w:r w:rsidRPr="008F6538">
        <w:rPr>
          <w:rFonts w:hint="eastAsia"/>
          <w:szCs w:val="17"/>
        </w:rPr>
        <w:t>”</w:t>
      </w:r>
      <w:r w:rsidRPr="008F6538">
        <w:rPr>
          <w:szCs w:val="17"/>
        </w:rPr>
        <w:t>, in te dienen. De gevolmachtigde is daarmee tevens tekenbevoegd om de bij de</w:t>
      </w:r>
      <w:r w:rsidR="007B77C4">
        <w:rPr>
          <w:szCs w:val="17"/>
        </w:rPr>
        <w:t xml:space="preserve"> </w:t>
      </w:r>
      <w:r w:rsidRPr="008F6538">
        <w:rPr>
          <w:szCs w:val="17"/>
        </w:rPr>
        <w:t>inschrijving behorende bijlagen en documenten te ondertekenen.</w:t>
      </w:r>
    </w:p>
    <w:p w14:paraId="501FDCA5" w14:textId="77777777" w:rsidR="007B77C4" w:rsidRDefault="007B77C4" w:rsidP="008F6538">
      <w:pPr>
        <w:rPr>
          <w:szCs w:val="17"/>
        </w:rPr>
      </w:pPr>
    </w:p>
    <w:p w14:paraId="716088B2" w14:textId="77777777" w:rsidR="008F6538" w:rsidRDefault="008F6538" w:rsidP="008F6538">
      <w:pPr>
        <w:rPr>
          <w:szCs w:val="17"/>
        </w:rPr>
      </w:pPr>
      <w:r w:rsidRPr="008F6538">
        <w:rPr>
          <w:szCs w:val="17"/>
        </w:rPr>
        <w:t>Ten bewijze waarvan deze beperkte volmacht is ondertekend.</w:t>
      </w:r>
    </w:p>
    <w:p w14:paraId="1F68FDF1" w14:textId="77777777" w:rsidR="007B77C4" w:rsidRDefault="007B77C4" w:rsidP="008F6538">
      <w:pPr>
        <w:rPr>
          <w:szCs w:val="1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921"/>
      </w:tblGrid>
      <w:tr w:rsidR="007B77C4" w:rsidRPr="00F03D8F" w14:paraId="7E4E8B3A" w14:textId="77777777" w:rsidTr="00EB1533">
        <w:tc>
          <w:tcPr>
            <w:tcW w:w="4253" w:type="dxa"/>
            <w:shd w:val="clear" w:color="auto" w:fill="auto"/>
          </w:tcPr>
          <w:p w14:paraId="19E2C1F9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Datum</w:t>
            </w:r>
          </w:p>
          <w:p w14:paraId="2B382282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23909FC8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16359CB9" w14:textId="77777777" w:rsidTr="00EB1533">
        <w:tc>
          <w:tcPr>
            <w:tcW w:w="4253" w:type="dxa"/>
            <w:shd w:val="clear" w:color="auto" w:fill="auto"/>
          </w:tcPr>
          <w:p w14:paraId="26402C87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Plaats</w:t>
            </w:r>
          </w:p>
          <w:p w14:paraId="06F905A6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1A5A532D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7064FB7A" w14:textId="77777777" w:rsidTr="00EB1533">
        <w:tc>
          <w:tcPr>
            <w:tcW w:w="4253" w:type="dxa"/>
            <w:shd w:val="clear" w:color="auto" w:fill="auto"/>
          </w:tcPr>
          <w:p w14:paraId="21CA219A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Naam rechtsgeldig vertegenwoordiger 1</w:t>
            </w:r>
          </w:p>
          <w:p w14:paraId="6277D3DB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conform het handelsregister</w:t>
            </w:r>
          </w:p>
          <w:p w14:paraId="2A075A44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771EB725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13D798FC" w14:textId="77777777" w:rsidTr="00EB1533">
        <w:tc>
          <w:tcPr>
            <w:tcW w:w="4253" w:type="dxa"/>
            <w:shd w:val="clear" w:color="auto" w:fill="auto"/>
          </w:tcPr>
          <w:p w14:paraId="6D106D08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Bevoegdheid volgens het handelsregister</w:t>
            </w:r>
          </w:p>
          <w:p w14:paraId="2A33B389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1C7B4A57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&lt; bijvoorbeeld: zelfstandig bevoegd /</w:t>
            </w:r>
          </w:p>
          <w:p w14:paraId="40DFAE97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gezamenlijk bevoegd / bevoegd tot transacties</w:t>
            </w:r>
          </w:p>
          <w:p w14:paraId="6039BF87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van XX Euro&gt;</w:t>
            </w:r>
          </w:p>
          <w:p w14:paraId="227594BB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478C8836" w14:textId="77777777" w:rsidTr="00EB1533">
        <w:tc>
          <w:tcPr>
            <w:tcW w:w="4253" w:type="dxa"/>
            <w:shd w:val="clear" w:color="auto" w:fill="auto"/>
          </w:tcPr>
          <w:p w14:paraId="5114C739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Handtekening rechtsgeldige vertegenwoordiger 1</w:t>
            </w:r>
          </w:p>
          <w:p w14:paraId="252BC115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1A9B0146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5CCB1241" w14:textId="77777777" w:rsidTr="00EB1533">
        <w:tc>
          <w:tcPr>
            <w:tcW w:w="4253" w:type="dxa"/>
            <w:shd w:val="clear" w:color="auto" w:fill="auto"/>
          </w:tcPr>
          <w:p w14:paraId="755258C7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Naam rechtsgeldig vertegenwoordiger 2</w:t>
            </w:r>
          </w:p>
          <w:p w14:paraId="7324D056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conform het handelsregister (bij gezamenlijke</w:t>
            </w:r>
          </w:p>
          <w:p w14:paraId="665971CB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bevoegdheid)</w:t>
            </w:r>
          </w:p>
          <w:p w14:paraId="106F7102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1E4F21A9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388306E2" w14:textId="77777777" w:rsidTr="00EB1533">
        <w:tc>
          <w:tcPr>
            <w:tcW w:w="4253" w:type="dxa"/>
            <w:shd w:val="clear" w:color="auto" w:fill="auto"/>
          </w:tcPr>
          <w:p w14:paraId="75883ADA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Bevoegdheid volgens het handelsregister</w:t>
            </w:r>
          </w:p>
          <w:p w14:paraId="0646A4FA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5F33ADF6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&lt; bijvoorbeeld: zelfstandig bevoegd/ gezamenlijk</w:t>
            </w:r>
          </w:p>
          <w:p w14:paraId="5CA59779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bevoegd / bevoegd tot transacties van XX Euro&gt;</w:t>
            </w:r>
          </w:p>
          <w:p w14:paraId="57B0E661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1378C22B" w14:textId="77777777" w:rsidTr="00EB1533">
        <w:tc>
          <w:tcPr>
            <w:tcW w:w="4253" w:type="dxa"/>
            <w:shd w:val="clear" w:color="auto" w:fill="auto"/>
          </w:tcPr>
          <w:p w14:paraId="15ABD84E" w14:textId="77777777" w:rsidR="007B77C4" w:rsidRPr="00F03D8F" w:rsidRDefault="007B77C4" w:rsidP="00EB1533">
            <w:pPr>
              <w:ind w:right="-108"/>
              <w:rPr>
                <w:szCs w:val="17"/>
              </w:rPr>
            </w:pPr>
            <w:r w:rsidRPr="00F03D8F">
              <w:rPr>
                <w:szCs w:val="17"/>
              </w:rPr>
              <w:t>Handtekening rechtsgeldige vertegenwoordiger</w:t>
            </w:r>
          </w:p>
          <w:p w14:paraId="7C95F7C2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2</w:t>
            </w:r>
          </w:p>
          <w:p w14:paraId="204EBC00" w14:textId="77777777" w:rsidR="007B77C4" w:rsidRPr="00F03D8F" w:rsidRDefault="007B77C4" w:rsidP="008F6538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078EFC7B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2F4D9CC5" w14:textId="77777777" w:rsidTr="00EB1533">
        <w:tc>
          <w:tcPr>
            <w:tcW w:w="4253" w:type="dxa"/>
            <w:shd w:val="clear" w:color="auto" w:fill="auto"/>
          </w:tcPr>
          <w:p w14:paraId="1ABDAA0A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Naam gevolmachtigde</w:t>
            </w:r>
          </w:p>
          <w:p w14:paraId="793100DE" w14:textId="77777777" w:rsidR="007B77C4" w:rsidRPr="00F03D8F" w:rsidRDefault="007B77C4" w:rsidP="007B77C4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67FB508A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72A86799" w14:textId="77777777" w:rsidTr="00EB1533">
        <w:tc>
          <w:tcPr>
            <w:tcW w:w="4253" w:type="dxa"/>
            <w:shd w:val="clear" w:color="auto" w:fill="auto"/>
          </w:tcPr>
          <w:p w14:paraId="4F83F4DA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Functie gevolmachtigde</w:t>
            </w:r>
          </w:p>
          <w:p w14:paraId="14552D62" w14:textId="77777777" w:rsidR="007B77C4" w:rsidRPr="00F03D8F" w:rsidRDefault="007B77C4" w:rsidP="007B77C4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22BAC871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  <w:tr w:rsidR="007B77C4" w:rsidRPr="00F03D8F" w14:paraId="1668B704" w14:textId="77777777" w:rsidTr="00EB1533">
        <w:tc>
          <w:tcPr>
            <w:tcW w:w="4253" w:type="dxa"/>
            <w:shd w:val="clear" w:color="auto" w:fill="auto"/>
          </w:tcPr>
          <w:p w14:paraId="419B3C89" w14:textId="77777777" w:rsidR="007B77C4" w:rsidRPr="00F03D8F" w:rsidRDefault="007B77C4" w:rsidP="007B77C4">
            <w:pPr>
              <w:rPr>
                <w:szCs w:val="17"/>
              </w:rPr>
            </w:pPr>
            <w:r w:rsidRPr="00F03D8F">
              <w:rPr>
                <w:szCs w:val="17"/>
              </w:rPr>
              <w:t>Handtekening gevolmachtigde</w:t>
            </w:r>
          </w:p>
          <w:p w14:paraId="7B6E3998" w14:textId="77777777" w:rsidR="007B77C4" w:rsidRPr="00F03D8F" w:rsidRDefault="007B77C4" w:rsidP="007B77C4">
            <w:pPr>
              <w:rPr>
                <w:szCs w:val="17"/>
              </w:rPr>
            </w:pPr>
          </w:p>
        </w:tc>
        <w:tc>
          <w:tcPr>
            <w:tcW w:w="4921" w:type="dxa"/>
            <w:shd w:val="clear" w:color="auto" w:fill="auto"/>
          </w:tcPr>
          <w:p w14:paraId="4EA476A7" w14:textId="77777777" w:rsidR="007B77C4" w:rsidRPr="00F03D8F" w:rsidRDefault="007B77C4" w:rsidP="008F6538">
            <w:pPr>
              <w:rPr>
                <w:szCs w:val="17"/>
              </w:rPr>
            </w:pPr>
          </w:p>
        </w:tc>
      </w:tr>
    </w:tbl>
    <w:p w14:paraId="4A41DFD5" w14:textId="77777777" w:rsidR="007B77C4" w:rsidRDefault="007B77C4" w:rsidP="008F6538">
      <w:pPr>
        <w:rPr>
          <w:szCs w:val="17"/>
        </w:rPr>
      </w:pPr>
    </w:p>
    <w:p w14:paraId="5C34BDE0" w14:textId="77777777" w:rsidR="007B77C4" w:rsidRDefault="007B77C4" w:rsidP="008F6538">
      <w:pPr>
        <w:rPr>
          <w:szCs w:val="17"/>
        </w:rPr>
      </w:pPr>
    </w:p>
    <w:p w14:paraId="6E652FDC" w14:textId="77777777" w:rsidR="007B77C4" w:rsidRDefault="007B77C4" w:rsidP="008F6538">
      <w:pPr>
        <w:rPr>
          <w:szCs w:val="17"/>
        </w:rPr>
      </w:pPr>
    </w:p>
    <w:p w14:paraId="3AEA03EF" w14:textId="77777777" w:rsidR="007B77C4" w:rsidRPr="008F6538" w:rsidRDefault="007B77C4" w:rsidP="008F6538">
      <w:pPr>
        <w:rPr>
          <w:szCs w:val="17"/>
        </w:rPr>
      </w:pPr>
    </w:p>
    <w:p w14:paraId="3EA5A8CA" w14:textId="77777777" w:rsidR="008F6538" w:rsidRPr="008F6538" w:rsidRDefault="008F6538" w:rsidP="008F6538">
      <w:pPr>
        <w:rPr>
          <w:szCs w:val="17"/>
        </w:rPr>
      </w:pPr>
      <w:r w:rsidRPr="008F6538">
        <w:rPr>
          <w:szCs w:val="17"/>
        </w:rPr>
        <w:t>(tabel uitbreiden indien er pas sprake is van rechtsgeldige vertegenwoordiging bij meer dan twee</w:t>
      </w:r>
    </w:p>
    <w:p w14:paraId="7449135D" w14:textId="77777777" w:rsidR="0063788F" w:rsidRDefault="008F6538" w:rsidP="008F6538">
      <w:pPr>
        <w:rPr>
          <w:szCs w:val="17"/>
        </w:rPr>
      </w:pPr>
      <w:r w:rsidRPr="008F6538">
        <w:rPr>
          <w:szCs w:val="17"/>
        </w:rPr>
        <w:t>gezamenlijk bevoegde personen)</w:t>
      </w:r>
      <w:bookmarkStart w:id="1" w:name="_GoBack"/>
      <w:bookmarkEnd w:id="1"/>
    </w:p>
    <w:sectPr w:rsidR="0063788F" w:rsidSect="007E2004">
      <w:headerReference w:type="default" r:id="rId8"/>
      <w:footerReference w:type="default" r:id="rId9"/>
      <w:footnotePr>
        <w:numFmt w:val="decimalEnclosedCircle"/>
      </w:footnotePr>
      <w:pgSz w:w="11900" w:h="16840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6B8DC" w14:textId="77777777" w:rsidR="00C65188" w:rsidRDefault="00C65188">
      <w:r>
        <w:separator/>
      </w:r>
    </w:p>
  </w:endnote>
  <w:endnote w:type="continuationSeparator" w:id="0">
    <w:p w14:paraId="6E1847FF" w14:textId="77777777" w:rsidR="00C65188" w:rsidRDefault="00C65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opi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-Regul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text" w:tblpY="1"/>
      <w:tblW w:w="5236" w:type="pct"/>
      <w:tblLook w:val="04A0" w:firstRow="1" w:lastRow="0" w:firstColumn="1" w:lastColumn="0" w:noHBand="0" w:noVBand="1"/>
    </w:tblPr>
    <w:tblGrid>
      <w:gridCol w:w="9276"/>
      <w:gridCol w:w="222"/>
      <w:gridCol w:w="222"/>
    </w:tblGrid>
    <w:tr w:rsidR="00C65188" w14:paraId="59C48A37" w14:textId="77777777" w:rsidTr="000D7EFA">
      <w:trPr>
        <w:trHeight w:val="150"/>
      </w:trPr>
      <w:tc>
        <w:tcPr>
          <w:tcW w:w="4772" w:type="pct"/>
          <w:tcBorders>
            <w:top w:val="single" w:sz="4" w:space="0" w:color="4F81BD"/>
          </w:tcBorders>
        </w:tcPr>
        <w:p w14:paraId="5F9AAE25" w14:textId="7311740A" w:rsidR="00C65188" w:rsidRPr="000D7EFA" w:rsidRDefault="00C65188" w:rsidP="00D17515">
          <w:pPr>
            <w:pStyle w:val="Voettekst"/>
            <w:rPr>
              <w:sz w:val="18"/>
              <w:szCs w:val="18"/>
            </w:rPr>
          </w:pPr>
          <w:r>
            <w:rPr>
              <w:rFonts w:eastAsia="Times New Roman" w:cs="Arial"/>
              <w:bCs/>
            </w:rPr>
            <w:t>A</w:t>
          </w:r>
          <w:r w:rsidRPr="00C823B2">
            <w:rPr>
              <w:rFonts w:eastAsia="Times New Roman" w:cs="Arial"/>
              <w:bCs/>
            </w:rPr>
            <w:t xml:space="preserve">anbesteding </w:t>
          </w:r>
          <w:r>
            <w:rPr>
              <w:rFonts w:eastAsia="Times New Roman" w:cs="Arial"/>
              <w:bCs/>
            </w:rPr>
            <w:t xml:space="preserve">Maaien gazons Oisterwijk 2021-2022, 100641                                                </w:t>
          </w:r>
          <w:r w:rsidRPr="0047550D">
            <w:rPr>
              <w:snapToGrid w:val="0"/>
              <w:sz w:val="18"/>
              <w:szCs w:val="18"/>
            </w:rPr>
            <w:t xml:space="preserve"> </w:t>
          </w:r>
          <w:r w:rsidRPr="00DD6B55">
            <w:rPr>
              <w:snapToGrid w:val="0"/>
              <w:szCs w:val="17"/>
            </w:rPr>
            <w:t xml:space="preserve">Pagina </w:t>
          </w:r>
          <w:r w:rsidRPr="00DD6B55">
            <w:rPr>
              <w:snapToGrid w:val="0"/>
              <w:szCs w:val="17"/>
            </w:rPr>
            <w:fldChar w:fldCharType="begin"/>
          </w:r>
          <w:r w:rsidRPr="00DD6B55">
            <w:rPr>
              <w:snapToGrid w:val="0"/>
              <w:szCs w:val="17"/>
            </w:rPr>
            <w:instrText xml:space="preserve"> PAGE </w:instrText>
          </w:r>
          <w:r w:rsidRPr="00DD6B55">
            <w:rPr>
              <w:snapToGrid w:val="0"/>
              <w:szCs w:val="17"/>
            </w:rPr>
            <w:fldChar w:fldCharType="separate"/>
          </w:r>
          <w:r w:rsidR="0064078E">
            <w:rPr>
              <w:noProof/>
              <w:snapToGrid w:val="0"/>
              <w:szCs w:val="17"/>
            </w:rPr>
            <w:t>1</w:t>
          </w:r>
          <w:r w:rsidRPr="00DD6B55">
            <w:rPr>
              <w:snapToGrid w:val="0"/>
              <w:szCs w:val="17"/>
            </w:rPr>
            <w:fldChar w:fldCharType="end"/>
          </w:r>
          <w:r w:rsidRPr="00DD6B55">
            <w:rPr>
              <w:snapToGrid w:val="0"/>
              <w:szCs w:val="17"/>
            </w:rPr>
            <w:t xml:space="preserve"> van </w:t>
          </w:r>
          <w:r w:rsidRPr="00DD6B55">
            <w:rPr>
              <w:snapToGrid w:val="0"/>
              <w:szCs w:val="17"/>
            </w:rPr>
            <w:fldChar w:fldCharType="begin"/>
          </w:r>
          <w:r w:rsidRPr="00DD6B55">
            <w:rPr>
              <w:snapToGrid w:val="0"/>
              <w:szCs w:val="17"/>
            </w:rPr>
            <w:instrText xml:space="preserve"> NUMPAGES </w:instrText>
          </w:r>
          <w:r w:rsidRPr="00DD6B55">
            <w:rPr>
              <w:snapToGrid w:val="0"/>
              <w:szCs w:val="17"/>
            </w:rPr>
            <w:fldChar w:fldCharType="separate"/>
          </w:r>
          <w:r w:rsidR="0064078E">
            <w:rPr>
              <w:noProof/>
              <w:snapToGrid w:val="0"/>
              <w:szCs w:val="17"/>
            </w:rPr>
            <w:t>1</w:t>
          </w:r>
          <w:r w:rsidRPr="00DD6B55">
            <w:rPr>
              <w:snapToGrid w:val="0"/>
              <w:szCs w:val="17"/>
            </w:rPr>
            <w:fldChar w:fldCharType="end"/>
          </w:r>
        </w:p>
      </w:tc>
      <w:tc>
        <w:tcPr>
          <w:tcW w:w="114" w:type="pct"/>
        </w:tcPr>
        <w:p w14:paraId="4C17B415" w14:textId="77777777" w:rsidR="00C65188" w:rsidRPr="008151BE" w:rsidRDefault="00C65188" w:rsidP="00413B12">
          <w:pPr>
            <w:pStyle w:val="Koptekst"/>
            <w:jc w:val="center"/>
            <w:rPr>
              <w:rFonts w:eastAsia="Times New Roman" w:cs="Arial"/>
              <w:bCs/>
            </w:rPr>
          </w:pPr>
        </w:p>
      </w:tc>
      <w:tc>
        <w:tcPr>
          <w:tcW w:w="114" w:type="pct"/>
          <w:tcBorders>
            <w:top w:val="single" w:sz="4" w:space="0" w:color="4F81BD"/>
          </w:tcBorders>
        </w:tcPr>
        <w:p w14:paraId="44646005" w14:textId="77777777" w:rsidR="00C65188" w:rsidRPr="008151BE" w:rsidRDefault="00C65188" w:rsidP="00413B12">
          <w:pPr>
            <w:pStyle w:val="Koptekst"/>
            <w:rPr>
              <w:rFonts w:eastAsia="Times New Roman" w:cs="Arial"/>
              <w:bCs/>
            </w:rPr>
          </w:pPr>
        </w:p>
      </w:tc>
    </w:tr>
  </w:tbl>
  <w:p w14:paraId="63F7371F" w14:textId="77777777" w:rsidR="00C65188" w:rsidRDefault="00C6518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1644D" w14:textId="77777777" w:rsidR="00C65188" w:rsidRDefault="00C65188">
      <w:r>
        <w:separator/>
      </w:r>
    </w:p>
  </w:footnote>
  <w:footnote w:type="continuationSeparator" w:id="0">
    <w:p w14:paraId="34F49008" w14:textId="77777777" w:rsidR="00C65188" w:rsidRDefault="00C65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87476" w14:textId="77777777" w:rsidR="00C65188" w:rsidRDefault="0064078E" w:rsidP="009E4D2C">
    <w:pPr>
      <w:pStyle w:val="Koptekst"/>
      <w:jc w:val="center"/>
    </w:pPr>
    <w:r>
      <w:rPr>
        <w:noProof/>
      </w:rPr>
      <w:pict w14:anchorId="4321D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1" o:spid="_x0000_s2050" type="#_x0000_t75" style="position:absolute;margin-left:-35.8pt;margin-top:-9pt;width:41.95pt;height:30.7pt;z-index:251657728;visibility:visible;mso-position-horizontal-relative:char;mso-position-vertical-relative:line">
          <v:imagedata r:id="rId1" o:title=""/>
          <w10:wrap type="square"/>
        </v:shape>
      </w:pict>
    </w:r>
  </w:p>
  <w:p w14:paraId="26188DC3" w14:textId="77777777" w:rsidR="00C65188" w:rsidRPr="009E4D2C" w:rsidRDefault="00C65188" w:rsidP="009E4D2C">
    <w:pPr>
      <w:pStyle w:val="Koptekst"/>
      <w:jc w:val="center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9373A9F"/>
    <w:multiLevelType w:val="hybridMultilevel"/>
    <w:tmpl w:val="2B90A1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04474"/>
    <w:multiLevelType w:val="hybridMultilevel"/>
    <w:tmpl w:val="D16C92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D2DD1"/>
    <w:multiLevelType w:val="multilevel"/>
    <w:tmpl w:val="1B3E8CEA"/>
    <w:lvl w:ilvl="0">
      <w:start w:val="1"/>
      <w:numFmt w:val="decimal"/>
      <w:pStyle w:val="opsomm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ascii="Arial" w:hAnsi="Arial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B702B3"/>
    <w:multiLevelType w:val="hybridMultilevel"/>
    <w:tmpl w:val="67A001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6213FD"/>
    <w:multiLevelType w:val="multilevel"/>
    <w:tmpl w:val="7D68687C"/>
    <w:styleLink w:val="Numm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6" w15:restartNumberingAfterBreak="0">
    <w:nsid w:val="299F0123"/>
    <w:multiLevelType w:val="hybridMultilevel"/>
    <w:tmpl w:val="C61CC3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F0A28"/>
    <w:multiLevelType w:val="hybridMultilevel"/>
    <w:tmpl w:val="C8F87A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635AA"/>
    <w:multiLevelType w:val="hybridMultilevel"/>
    <w:tmpl w:val="DBEEDAF8"/>
    <w:lvl w:ilvl="0" w:tplc="0413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9" w15:restartNumberingAfterBreak="0">
    <w:nsid w:val="38955FC4"/>
    <w:multiLevelType w:val="hybridMultilevel"/>
    <w:tmpl w:val="4B14B85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D1E84"/>
    <w:multiLevelType w:val="multilevel"/>
    <w:tmpl w:val="E7DA33C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/>
        <w:color w:val="7030A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8242347"/>
    <w:multiLevelType w:val="multilevel"/>
    <w:tmpl w:val="56CEA7C8"/>
    <w:styleLink w:val="Opsomming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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hAnsi="Arial" w:hint="default"/>
      </w:rPr>
    </w:lvl>
  </w:abstractNum>
  <w:abstractNum w:abstractNumId="12" w15:restartNumberingAfterBreak="0">
    <w:nsid w:val="61E43720"/>
    <w:multiLevelType w:val="hybridMultilevel"/>
    <w:tmpl w:val="E466B76C"/>
    <w:lvl w:ilvl="0" w:tplc="74B81562">
      <w:start w:val="1"/>
      <w:numFmt w:val="decimal"/>
      <w:pStyle w:val="Kop5"/>
      <w:lvlText w:val="B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35CDB"/>
    <w:multiLevelType w:val="multilevel"/>
    <w:tmpl w:val="FA309900"/>
    <w:lvl w:ilvl="0">
      <w:start w:val="1"/>
      <w:numFmt w:val="upperRoman"/>
      <w:pStyle w:val="Bijschrift"/>
      <w:lvlText w:val="BIJLAGE   %1."/>
      <w:lvlJc w:val="left"/>
      <w:rPr>
        <w:rFonts w:cs="Times New Roman" w:hint="default"/>
      </w:rPr>
    </w:lvl>
    <w:lvl w:ilvl="1">
      <w:start w:val="1"/>
      <w:numFmt w:val="decimalZero"/>
      <w:isLgl/>
      <w:lvlText w:val="Sectie %1.%2"/>
      <w:lvlJc w:val="left"/>
      <w:rPr>
        <w:rFonts w:cs="Times New Roman" w:hint="default"/>
      </w:rPr>
    </w:lvl>
    <w:lvl w:ilvl="2">
      <w:start w:val="1"/>
      <w:numFmt w:val="upperRoman"/>
      <w:pStyle w:val="heading30"/>
      <w:lvlText w:val="BIJLAGE (%3)"/>
      <w:lvlJc w:val="left"/>
      <w:pPr>
        <w:ind w:left="100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14" w15:restartNumberingAfterBreak="0">
    <w:nsid w:val="6F946042"/>
    <w:multiLevelType w:val="hybridMultilevel"/>
    <w:tmpl w:val="FE34D37A"/>
    <w:lvl w:ilvl="0" w:tplc="4DDECB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F1759"/>
    <w:multiLevelType w:val="hybridMultilevel"/>
    <w:tmpl w:val="CD9EDE52"/>
    <w:lvl w:ilvl="0" w:tplc="7396D626">
      <w:start w:val="1"/>
      <w:numFmt w:val="upperRoman"/>
      <w:pStyle w:val="Kop4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0" w:hanging="360"/>
      </w:pPr>
    </w:lvl>
    <w:lvl w:ilvl="2" w:tplc="0413001B" w:tentative="1">
      <w:start w:val="1"/>
      <w:numFmt w:val="lowerRoman"/>
      <w:lvlText w:val="%3."/>
      <w:lvlJc w:val="right"/>
      <w:pPr>
        <w:ind w:left="1450" w:hanging="180"/>
      </w:pPr>
    </w:lvl>
    <w:lvl w:ilvl="3" w:tplc="0413000F" w:tentative="1">
      <w:start w:val="1"/>
      <w:numFmt w:val="decimal"/>
      <w:lvlText w:val="%4."/>
      <w:lvlJc w:val="left"/>
      <w:pPr>
        <w:ind w:left="2170" w:hanging="360"/>
      </w:pPr>
    </w:lvl>
    <w:lvl w:ilvl="4" w:tplc="04130019" w:tentative="1">
      <w:start w:val="1"/>
      <w:numFmt w:val="lowerLetter"/>
      <w:lvlText w:val="%5."/>
      <w:lvlJc w:val="left"/>
      <w:pPr>
        <w:ind w:left="2890" w:hanging="360"/>
      </w:pPr>
    </w:lvl>
    <w:lvl w:ilvl="5" w:tplc="0413001B" w:tentative="1">
      <w:start w:val="1"/>
      <w:numFmt w:val="lowerRoman"/>
      <w:lvlText w:val="%6."/>
      <w:lvlJc w:val="right"/>
      <w:pPr>
        <w:ind w:left="3610" w:hanging="180"/>
      </w:pPr>
    </w:lvl>
    <w:lvl w:ilvl="6" w:tplc="0413000F" w:tentative="1">
      <w:start w:val="1"/>
      <w:numFmt w:val="decimal"/>
      <w:lvlText w:val="%7."/>
      <w:lvlJc w:val="left"/>
      <w:pPr>
        <w:ind w:left="4330" w:hanging="360"/>
      </w:pPr>
    </w:lvl>
    <w:lvl w:ilvl="7" w:tplc="04130019" w:tentative="1">
      <w:start w:val="1"/>
      <w:numFmt w:val="lowerLetter"/>
      <w:lvlText w:val="%8."/>
      <w:lvlJc w:val="left"/>
      <w:pPr>
        <w:ind w:left="5050" w:hanging="360"/>
      </w:pPr>
    </w:lvl>
    <w:lvl w:ilvl="8" w:tplc="0413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6" w15:restartNumberingAfterBreak="0">
    <w:nsid w:val="7A3344BB"/>
    <w:multiLevelType w:val="hybridMultilevel"/>
    <w:tmpl w:val="15944A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35576B"/>
    <w:multiLevelType w:val="hybridMultilevel"/>
    <w:tmpl w:val="3A1EED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0"/>
  </w:num>
  <w:num w:numId="5">
    <w:abstractNumId w:val="8"/>
  </w:num>
  <w:num w:numId="6">
    <w:abstractNumId w:val="15"/>
  </w:num>
  <w:num w:numId="7">
    <w:abstractNumId w:val="13"/>
  </w:num>
  <w:num w:numId="8">
    <w:abstractNumId w:val="16"/>
  </w:num>
  <w:num w:numId="9">
    <w:abstractNumId w:val="9"/>
  </w:num>
  <w:num w:numId="10">
    <w:abstractNumId w:val="0"/>
  </w:num>
  <w:num w:numId="11">
    <w:abstractNumId w:val="17"/>
  </w:num>
  <w:num w:numId="12">
    <w:abstractNumId w:val="12"/>
  </w:num>
  <w:num w:numId="13">
    <w:abstractNumId w:val="4"/>
  </w:num>
  <w:num w:numId="14">
    <w:abstractNumId w:val="14"/>
  </w:num>
  <w:num w:numId="15">
    <w:abstractNumId w:val="7"/>
  </w:num>
  <w:num w:numId="16">
    <w:abstractNumId w:val="2"/>
  </w:num>
  <w:num w:numId="17">
    <w:abstractNumId w:val="1"/>
  </w:num>
  <w:num w:numId="18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decimalEnclosedCircl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37A"/>
    <w:rsid w:val="000013F2"/>
    <w:rsid w:val="00001C24"/>
    <w:rsid w:val="00004B57"/>
    <w:rsid w:val="00012398"/>
    <w:rsid w:val="00013C7D"/>
    <w:rsid w:val="000152F7"/>
    <w:rsid w:val="00017FBA"/>
    <w:rsid w:val="00025689"/>
    <w:rsid w:val="000265DB"/>
    <w:rsid w:val="00040C3C"/>
    <w:rsid w:val="00042C55"/>
    <w:rsid w:val="00054AFD"/>
    <w:rsid w:val="000553D8"/>
    <w:rsid w:val="000578C5"/>
    <w:rsid w:val="000579C8"/>
    <w:rsid w:val="00064457"/>
    <w:rsid w:val="00064CF1"/>
    <w:rsid w:val="00067922"/>
    <w:rsid w:val="00072B6E"/>
    <w:rsid w:val="00077BB9"/>
    <w:rsid w:val="000818E9"/>
    <w:rsid w:val="00083523"/>
    <w:rsid w:val="000846B9"/>
    <w:rsid w:val="000852BC"/>
    <w:rsid w:val="00085988"/>
    <w:rsid w:val="00090ACB"/>
    <w:rsid w:val="00092AD7"/>
    <w:rsid w:val="00093654"/>
    <w:rsid w:val="00094DFE"/>
    <w:rsid w:val="000A3AB7"/>
    <w:rsid w:val="000A3F3E"/>
    <w:rsid w:val="000A41E8"/>
    <w:rsid w:val="000A4650"/>
    <w:rsid w:val="000B35FE"/>
    <w:rsid w:val="000B5941"/>
    <w:rsid w:val="000C0899"/>
    <w:rsid w:val="000C5A7E"/>
    <w:rsid w:val="000D2D5C"/>
    <w:rsid w:val="000D3052"/>
    <w:rsid w:val="000D4C49"/>
    <w:rsid w:val="000D7EFA"/>
    <w:rsid w:val="000E0164"/>
    <w:rsid w:val="000E341D"/>
    <w:rsid w:val="000E6D32"/>
    <w:rsid w:val="000F4033"/>
    <w:rsid w:val="000F55E6"/>
    <w:rsid w:val="001039BA"/>
    <w:rsid w:val="00104A4E"/>
    <w:rsid w:val="0011028D"/>
    <w:rsid w:val="0011150B"/>
    <w:rsid w:val="00115AFB"/>
    <w:rsid w:val="0011771D"/>
    <w:rsid w:val="0011797A"/>
    <w:rsid w:val="00117D1D"/>
    <w:rsid w:val="0012135E"/>
    <w:rsid w:val="0012204F"/>
    <w:rsid w:val="00122603"/>
    <w:rsid w:val="00124DE0"/>
    <w:rsid w:val="00132A0C"/>
    <w:rsid w:val="0013349B"/>
    <w:rsid w:val="001357AA"/>
    <w:rsid w:val="00154350"/>
    <w:rsid w:val="00155025"/>
    <w:rsid w:val="00157285"/>
    <w:rsid w:val="00160352"/>
    <w:rsid w:val="0016135F"/>
    <w:rsid w:val="00165449"/>
    <w:rsid w:val="00170CE7"/>
    <w:rsid w:val="00171BCB"/>
    <w:rsid w:val="00174B2D"/>
    <w:rsid w:val="00183E76"/>
    <w:rsid w:val="00192E91"/>
    <w:rsid w:val="001A02EB"/>
    <w:rsid w:val="001A0FD9"/>
    <w:rsid w:val="001A37AE"/>
    <w:rsid w:val="001B7146"/>
    <w:rsid w:val="001C46DD"/>
    <w:rsid w:val="001C6D6F"/>
    <w:rsid w:val="001D5234"/>
    <w:rsid w:val="001D5527"/>
    <w:rsid w:val="001D6FC2"/>
    <w:rsid w:val="001E0F78"/>
    <w:rsid w:val="001E38DC"/>
    <w:rsid w:val="001E431C"/>
    <w:rsid w:val="001E4E18"/>
    <w:rsid w:val="001E7456"/>
    <w:rsid w:val="001F1751"/>
    <w:rsid w:val="0020079D"/>
    <w:rsid w:val="00205DD2"/>
    <w:rsid w:val="00214FC9"/>
    <w:rsid w:val="00215D96"/>
    <w:rsid w:val="00223A8E"/>
    <w:rsid w:val="0022597A"/>
    <w:rsid w:val="00234526"/>
    <w:rsid w:val="00242342"/>
    <w:rsid w:val="00242A9B"/>
    <w:rsid w:val="00244D48"/>
    <w:rsid w:val="00247AAD"/>
    <w:rsid w:val="00247BE7"/>
    <w:rsid w:val="002516F7"/>
    <w:rsid w:val="00251B1A"/>
    <w:rsid w:val="0025604E"/>
    <w:rsid w:val="00261D89"/>
    <w:rsid w:val="00262976"/>
    <w:rsid w:val="002643CB"/>
    <w:rsid w:val="0026503E"/>
    <w:rsid w:val="00266DCD"/>
    <w:rsid w:val="00276C1A"/>
    <w:rsid w:val="002800DF"/>
    <w:rsid w:val="00280576"/>
    <w:rsid w:val="00291150"/>
    <w:rsid w:val="002914C2"/>
    <w:rsid w:val="002924B0"/>
    <w:rsid w:val="002A100E"/>
    <w:rsid w:val="002A1A39"/>
    <w:rsid w:val="002A2128"/>
    <w:rsid w:val="002A25B1"/>
    <w:rsid w:val="002A362C"/>
    <w:rsid w:val="002A497C"/>
    <w:rsid w:val="002B397C"/>
    <w:rsid w:val="002C5126"/>
    <w:rsid w:val="002D0F9B"/>
    <w:rsid w:val="002D2131"/>
    <w:rsid w:val="002E0066"/>
    <w:rsid w:val="002E0551"/>
    <w:rsid w:val="002E2AEC"/>
    <w:rsid w:val="002E5B6C"/>
    <w:rsid w:val="002E617A"/>
    <w:rsid w:val="002F01B9"/>
    <w:rsid w:val="002F2907"/>
    <w:rsid w:val="002F4C49"/>
    <w:rsid w:val="002F5EDF"/>
    <w:rsid w:val="002F7415"/>
    <w:rsid w:val="00300F85"/>
    <w:rsid w:val="00301B3C"/>
    <w:rsid w:val="0031116E"/>
    <w:rsid w:val="00313248"/>
    <w:rsid w:val="00316AD0"/>
    <w:rsid w:val="00317CDF"/>
    <w:rsid w:val="00320CFC"/>
    <w:rsid w:val="00327FF1"/>
    <w:rsid w:val="00330937"/>
    <w:rsid w:val="00332662"/>
    <w:rsid w:val="00352CD2"/>
    <w:rsid w:val="00354BAD"/>
    <w:rsid w:val="0035620A"/>
    <w:rsid w:val="003601AA"/>
    <w:rsid w:val="00363324"/>
    <w:rsid w:val="00371E8F"/>
    <w:rsid w:val="00373E5C"/>
    <w:rsid w:val="00375258"/>
    <w:rsid w:val="0037797A"/>
    <w:rsid w:val="0038002D"/>
    <w:rsid w:val="00385413"/>
    <w:rsid w:val="00387348"/>
    <w:rsid w:val="00391121"/>
    <w:rsid w:val="00394793"/>
    <w:rsid w:val="00394D47"/>
    <w:rsid w:val="003958B7"/>
    <w:rsid w:val="003959F5"/>
    <w:rsid w:val="003A12A1"/>
    <w:rsid w:val="003A195A"/>
    <w:rsid w:val="003A212E"/>
    <w:rsid w:val="003A2CF7"/>
    <w:rsid w:val="003A4A6B"/>
    <w:rsid w:val="003A54AE"/>
    <w:rsid w:val="003A6FD7"/>
    <w:rsid w:val="003A760E"/>
    <w:rsid w:val="003A7B2C"/>
    <w:rsid w:val="003B099A"/>
    <w:rsid w:val="003B69BD"/>
    <w:rsid w:val="003B711B"/>
    <w:rsid w:val="003B724C"/>
    <w:rsid w:val="003C13DB"/>
    <w:rsid w:val="003C216B"/>
    <w:rsid w:val="003D0BF5"/>
    <w:rsid w:val="003D211D"/>
    <w:rsid w:val="003D4936"/>
    <w:rsid w:val="003D6322"/>
    <w:rsid w:val="003D7EA8"/>
    <w:rsid w:val="003E1018"/>
    <w:rsid w:val="003E17A9"/>
    <w:rsid w:val="003E588B"/>
    <w:rsid w:val="003F40EF"/>
    <w:rsid w:val="00403524"/>
    <w:rsid w:val="0040386B"/>
    <w:rsid w:val="00403990"/>
    <w:rsid w:val="00406C7C"/>
    <w:rsid w:val="004071EE"/>
    <w:rsid w:val="00411BCD"/>
    <w:rsid w:val="00413B12"/>
    <w:rsid w:val="00416139"/>
    <w:rsid w:val="00416ACA"/>
    <w:rsid w:val="00421B1E"/>
    <w:rsid w:val="004234F1"/>
    <w:rsid w:val="00450D33"/>
    <w:rsid w:val="004563FC"/>
    <w:rsid w:val="004575C3"/>
    <w:rsid w:val="00461FD7"/>
    <w:rsid w:val="00466AC8"/>
    <w:rsid w:val="004738B4"/>
    <w:rsid w:val="0047511A"/>
    <w:rsid w:val="004813CE"/>
    <w:rsid w:val="0049480C"/>
    <w:rsid w:val="004A125C"/>
    <w:rsid w:val="004A2979"/>
    <w:rsid w:val="004A4351"/>
    <w:rsid w:val="004A50E6"/>
    <w:rsid w:val="004A6960"/>
    <w:rsid w:val="004A6FED"/>
    <w:rsid w:val="004B04F6"/>
    <w:rsid w:val="004B0CF5"/>
    <w:rsid w:val="004B338F"/>
    <w:rsid w:val="004C1E79"/>
    <w:rsid w:val="004C3DCB"/>
    <w:rsid w:val="004C565F"/>
    <w:rsid w:val="004C5936"/>
    <w:rsid w:val="004C5D02"/>
    <w:rsid w:val="004D2DFB"/>
    <w:rsid w:val="004D7CD2"/>
    <w:rsid w:val="004E2018"/>
    <w:rsid w:val="004F06F8"/>
    <w:rsid w:val="004F2FB9"/>
    <w:rsid w:val="00502637"/>
    <w:rsid w:val="005028D4"/>
    <w:rsid w:val="00502E3C"/>
    <w:rsid w:val="00505FFA"/>
    <w:rsid w:val="0051064F"/>
    <w:rsid w:val="0051158E"/>
    <w:rsid w:val="00517110"/>
    <w:rsid w:val="00522D88"/>
    <w:rsid w:val="005323BB"/>
    <w:rsid w:val="005343F0"/>
    <w:rsid w:val="00534875"/>
    <w:rsid w:val="00536983"/>
    <w:rsid w:val="00536FC6"/>
    <w:rsid w:val="00541560"/>
    <w:rsid w:val="005477EE"/>
    <w:rsid w:val="00547834"/>
    <w:rsid w:val="005575BA"/>
    <w:rsid w:val="00561C15"/>
    <w:rsid w:val="00561F31"/>
    <w:rsid w:val="005624EC"/>
    <w:rsid w:val="00570926"/>
    <w:rsid w:val="00574E83"/>
    <w:rsid w:val="00580DB9"/>
    <w:rsid w:val="00581BA4"/>
    <w:rsid w:val="005824E4"/>
    <w:rsid w:val="00590E46"/>
    <w:rsid w:val="00592B42"/>
    <w:rsid w:val="005A00C6"/>
    <w:rsid w:val="005A2979"/>
    <w:rsid w:val="005A2EBB"/>
    <w:rsid w:val="005B064C"/>
    <w:rsid w:val="005B0D9A"/>
    <w:rsid w:val="005B206E"/>
    <w:rsid w:val="005B601B"/>
    <w:rsid w:val="005C3A38"/>
    <w:rsid w:val="005C6ADD"/>
    <w:rsid w:val="005C6D17"/>
    <w:rsid w:val="005D1F43"/>
    <w:rsid w:val="005D2C04"/>
    <w:rsid w:val="005D440E"/>
    <w:rsid w:val="005D5C40"/>
    <w:rsid w:val="005D7221"/>
    <w:rsid w:val="006056A5"/>
    <w:rsid w:val="00606D83"/>
    <w:rsid w:val="0061223E"/>
    <w:rsid w:val="006208E2"/>
    <w:rsid w:val="00620971"/>
    <w:rsid w:val="00621195"/>
    <w:rsid w:val="00621705"/>
    <w:rsid w:val="00621AE3"/>
    <w:rsid w:val="00622345"/>
    <w:rsid w:val="0062260B"/>
    <w:rsid w:val="00630A4D"/>
    <w:rsid w:val="00633753"/>
    <w:rsid w:val="0063520C"/>
    <w:rsid w:val="0063788F"/>
    <w:rsid w:val="0064078E"/>
    <w:rsid w:val="00641648"/>
    <w:rsid w:val="00641D37"/>
    <w:rsid w:val="00642075"/>
    <w:rsid w:val="00644057"/>
    <w:rsid w:val="00653DE3"/>
    <w:rsid w:val="0065550C"/>
    <w:rsid w:val="00661596"/>
    <w:rsid w:val="00666D9F"/>
    <w:rsid w:val="006674EB"/>
    <w:rsid w:val="006677DB"/>
    <w:rsid w:val="00670204"/>
    <w:rsid w:val="00677E35"/>
    <w:rsid w:val="006832CD"/>
    <w:rsid w:val="0069153C"/>
    <w:rsid w:val="006935EB"/>
    <w:rsid w:val="006A20D5"/>
    <w:rsid w:val="006A7726"/>
    <w:rsid w:val="006A7947"/>
    <w:rsid w:val="006A7E4E"/>
    <w:rsid w:val="006B6369"/>
    <w:rsid w:val="006C1A3F"/>
    <w:rsid w:val="006C20C4"/>
    <w:rsid w:val="006C7F10"/>
    <w:rsid w:val="006D0DB2"/>
    <w:rsid w:val="006D4E0A"/>
    <w:rsid w:val="006E4C20"/>
    <w:rsid w:val="006F0FEF"/>
    <w:rsid w:val="006F247F"/>
    <w:rsid w:val="00710D00"/>
    <w:rsid w:val="0071120A"/>
    <w:rsid w:val="0072258E"/>
    <w:rsid w:val="007448FB"/>
    <w:rsid w:val="0074785F"/>
    <w:rsid w:val="00753C67"/>
    <w:rsid w:val="007549F0"/>
    <w:rsid w:val="00761C81"/>
    <w:rsid w:val="00763CF8"/>
    <w:rsid w:val="00765C6C"/>
    <w:rsid w:val="00766F98"/>
    <w:rsid w:val="00770FEA"/>
    <w:rsid w:val="00771B3B"/>
    <w:rsid w:val="007747C9"/>
    <w:rsid w:val="00776E9C"/>
    <w:rsid w:val="007822B4"/>
    <w:rsid w:val="007838D1"/>
    <w:rsid w:val="00786D6A"/>
    <w:rsid w:val="0079156D"/>
    <w:rsid w:val="00793FF1"/>
    <w:rsid w:val="007941B9"/>
    <w:rsid w:val="00794816"/>
    <w:rsid w:val="00795858"/>
    <w:rsid w:val="00796EAC"/>
    <w:rsid w:val="007A2CBD"/>
    <w:rsid w:val="007B65CA"/>
    <w:rsid w:val="007B77C4"/>
    <w:rsid w:val="007D01E7"/>
    <w:rsid w:val="007D3A6F"/>
    <w:rsid w:val="007D4179"/>
    <w:rsid w:val="007D597E"/>
    <w:rsid w:val="007E089D"/>
    <w:rsid w:val="007E1FFB"/>
    <w:rsid w:val="007E2004"/>
    <w:rsid w:val="007E2FF1"/>
    <w:rsid w:val="007F0DA3"/>
    <w:rsid w:val="007F4BAD"/>
    <w:rsid w:val="007F7192"/>
    <w:rsid w:val="007F7F5D"/>
    <w:rsid w:val="00802E3D"/>
    <w:rsid w:val="008070FF"/>
    <w:rsid w:val="00811C59"/>
    <w:rsid w:val="008144D1"/>
    <w:rsid w:val="00815281"/>
    <w:rsid w:val="008158B3"/>
    <w:rsid w:val="00815EAC"/>
    <w:rsid w:val="00820257"/>
    <w:rsid w:val="00820C1E"/>
    <w:rsid w:val="00822201"/>
    <w:rsid w:val="0082303F"/>
    <w:rsid w:val="00824EB9"/>
    <w:rsid w:val="00830DD4"/>
    <w:rsid w:val="0084118A"/>
    <w:rsid w:val="008428F2"/>
    <w:rsid w:val="00843286"/>
    <w:rsid w:val="00850CBD"/>
    <w:rsid w:val="008523EA"/>
    <w:rsid w:val="00855132"/>
    <w:rsid w:val="0085632D"/>
    <w:rsid w:val="00861B75"/>
    <w:rsid w:val="0086531F"/>
    <w:rsid w:val="0086541C"/>
    <w:rsid w:val="00867100"/>
    <w:rsid w:val="00867517"/>
    <w:rsid w:val="00871B3F"/>
    <w:rsid w:val="008735A9"/>
    <w:rsid w:val="008750C8"/>
    <w:rsid w:val="008754FF"/>
    <w:rsid w:val="00881CB0"/>
    <w:rsid w:val="00882546"/>
    <w:rsid w:val="00892F5F"/>
    <w:rsid w:val="008939D8"/>
    <w:rsid w:val="00893AAD"/>
    <w:rsid w:val="008A1DAE"/>
    <w:rsid w:val="008B2CF1"/>
    <w:rsid w:val="008B4AF8"/>
    <w:rsid w:val="008B515F"/>
    <w:rsid w:val="008B656F"/>
    <w:rsid w:val="008B6B6B"/>
    <w:rsid w:val="008B7E89"/>
    <w:rsid w:val="008C1313"/>
    <w:rsid w:val="008C1C49"/>
    <w:rsid w:val="008C3822"/>
    <w:rsid w:val="008C667F"/>
    <w:rsid w:val="008D6686"/>
    <w:rsid w:val="008E0476"/>
    <w:rsid w:val="008E33BC"/>
    <w:rsid w:val="008E57E4"/>
    <w:rsid w:val="008E6173"/>
    <w:rsid w:val="008F1367"/>
    <w:rsid w:val="008F326F"/>
    <w:rsid w:val="008F3A69"/>
    <w:rsid w:val="008F6538"/>
    <w:rsid w:val="008F7F46"/>
    <w:rsid w:val="0090208E"/>
    <w:rsid w:val="00903BEC"/>
    <w:rsid w:val="00904741"/>
    <w:rsid w:val="00904948"/>
    <w:rsid w:val="00910C3F"/>
    <w:rsid w:val="009136E6"/>
    <w:rsid w:val="00913BF2"/>
    <w:rsid w:val="0091444A"/>
    <w:rsid w:val="00920C0B"/>
    <w:rsid w:val="00932C55"/>
    <w:rsid w:val="009359A7"/>
    <w:rsid w:val="00935E02"/>
    <w:rsid w:val="00936910"/>
    <w:rsid w:val="009423CC"/>
    <w:rsid w:val="00943264"/>
    <w:rsid w:val="00946348"/>
    <w:rsid w:val="009516E7"/>
    <w:rsid w:val="00952F38"/>
    <w:rsid w:val="00954866"/>
    <w:rsid w:val="00963EE3"/>
    <w:rsid w:val="009653A8"/>
    <w:rsid w:val="009666C9"/>
    <w:rsid w:val="00966B34"/>
    <w:rsid w:val="009675B1"/>
    <w:rsid w:val="0097346A"/>
    <w:rsid w:val="00974B29"/>
    <w:rsid w:val="009755C0"/>
    <w:rsid w:val="00980715"/>
    <w:rsid w:val="00980B73"/>
    <w:rsid w:val="0098470B"/>
    <w:rsid w:val="00993FE0"/>
    <w:rsid w:val="009A12C0"/>
    <w:rsid w:val="009A37CF"/>
    <w:rsid w:val="009A5C65"/>
    <w:rsid w:val="009B046E"/>
    <w:rsid w:val="009B20B5"/>
    <w:rsid w:val="009B215E"/>
    <w:rsid w:val="009B241D"/>
    <w:rsid w:val="009B28F5"/>
    <w:rsid w:val="009B2FDF"/>
    <w:rsid w:val="009B7931"/>
    <w:rsid w:val="009C01AF"/>
    <w:rsid w:val="009C5A99"/>
    <w:rsid w:val="009D09EA"/>
    <w:rsid w:val="009D5B62"/>
    <w:rsid w:val="009E35F7"/>
    <w:rsid w:val="009E4D2C"/>
    <w:rsid w:val="009E554C"/>
    <w:rsid w:val="009E762A"/>
    <w:rsid w:val="009F119D"/>
    <w:rsid w:val="009F2EB1"/>
    <w:rsid w:val="009F4B16"/>
    <w:rsid w:val="009F5D08"/>
    <w:rsid w:val="00A0087E"/>
    <w:rsid w:val="00A01400"/>
    <w:rsid w:val="00A02F8C"/>
    <w:rsid w:val="00A03EC0"/>
    <w:rsid w:val="00A05BF6"/>
    <w:rsid w:val="00A126CF"/>
    <w:rsid w:val="00A126D9"/>
    <w:rsid w:val="00A16E72"/>
    <w:rsid w:val="00A20C32"/>
    <w:rsid w:val="00A26684"/>
    <w:rsid w:val="00A26B39"/>
    <w:rsid w:val="00A27A6D"/>
    <w:rsid w:val="00A27F59"/>
    <w:rsid w:val="00A37CF4"/>
    <w:rsid w:val="00A40113"/>
    <w:rsid w:val="00A419EF"/>
    <w:rsid w:val="00A42AFC"/>
    <w:rsid w:val="00A469F8"/>
    <w:rsid w:val="00A52598"/>
    <w:rsid w:val="00A53198"/>
    <w:rsid w:val="00A579A1"/>
    <w:rsid w:val="00A61014"/>
    <w:rsid w:val="00A61B30"/>
    <w:rsid w:val="00A6633E"/>
    <w:rsid w:val="00A75781"/>
    <w:rsid w:val="00A76830"/>
    <w:rsid w:val="00AA05FA"/>
    <w:rsid w:val="00AA0CC4"/>
    <w:rsid w:val="00AA0EBD"/>
    <w:rsid w:val="00AA75EF"/>
    <w:rsid w:val="00AB00B7"/>
    <w:rsid w:val="00AB1526"/>
    <w:rsid w:val="00AB1817"/>
    <w:rsid w:val="00AB3281"/>
    <w:rsid w:val="00AB7CF8"/>
    <w:rsid w:val="00AC0E6D"/>
    <w:rsid w:val="00AC3FDA"/>
    <w:rsid w:val="00AD200A"/>
    <w:rsid w:val="00AD7BCA"/>
    <w:rsid w:val="00AE2BC1"/>
    <w:rsid w:val="00AE3BE9"/>
    <w:rsid w:val="00AE4044"/>
    <w:rsid w:val="00AF0CD0"/>
    <w:rsid w:val="00AF1C95"/>
    <w:rsid w:val="00AF1E40"/>
    <w:rsid w:val="00AF2814"/>
    <w:rsid w:val="00AF2826"/>
    <w:rsid w:val="00AF499B"/>
    <w:rsid w:val="00AF64FA"/>
    <w:rsid w:val="00B0078F"/>
    <w:rsid w:val="00B0679B"/>
    <w:rsid w:val="00B1114C"/>
    <w:rsid w:val="00B11982"/>
    <w:rsid w:val="00B12C25"/>
    <w:rsid w:val="00B149F5"/>
    <w:rsid w:val="00B158EF"/>
    <w:rsid w:val="00B1663A"/>
    <w:rsid w:val="00B20BE1"/>
    <w:rsid w:val="00B23995"/>
    <w:rsid w:val="00B31E5F"/>
    <w:rsid w:val="00B36C94"/>
    <w:rsid w:val="00B3710B"/>
    <w:rsid w:val="00B44695"/>
    <w:rsid w:val="00B478C3"/>
    <w:rsid w:val="00B47F15"/>
    <w:rsid w:val="00B51307"/>
    <w:rsid w:val="00B542EE"/>
    <w:rsid w:val="00B5728C"/>
    <w:rsid w:val="00B57B07"/>
    <w:rsid w:val="00B65740"/>
    <w:rsid w:val="00B65AC3"/>
    <w:rsid w:val="00B676F9"/>
    <w:rsid w:val="00B678CE"/>
    <w:rsid w:val="00B702B7"/>
    <w:rsid w:val="00B72C6E"/>
    <w:rsid w:val="00B7538A"/>
    <w:rsid w:val="00B77A54"/>
    <w:rsid w:val="00B87D1D"/>
    <w:rsid w:val="00B97B29"/>
    <w:rsid w:val="00BA11C4"/>
    <w:rsid w:val="00BA6BCE"/>
    <w:rsid w:val="00BB36D4"/>
    <w:rsid w:val="00BB661D"/>
    <w:rsid w:val="00BC34DA"/>
    <w:rsid w:val="00BC7C4B"/>
    <w:rsid w:val="00BD0313"/>
    <w:rsid w:val="00BD1ACE"/>
    <w:rsid w:val="00BE6276"/>
    <w:rsid w:val="00BE6CDE"/>
    <w:rsid w:val="00BF25BB"/>
    <w:rsid w:val="00BF5598"/>
    <w:rsid w:val="00BF7FE3"/>
    <w:rsid w:val="00C00512"/>
    <w:rsid w:val="00C05D3D"/>
    <w:rsid w:val="00C10A25"/>
    <w:rsid w:val="00C14892"/>
    <w:rsid w:val="00C178E2"/>
    <w:rsid w:val="00C2286B"/>
    <w:rsid w:val="00C24917"/>
    <w:rsid w:val="00C327E0"/>
    <w:rsid w:val="00C33487"/>
    <w:rsid w:val="00C34568"/>
    <w:rsid w:val="00C353A8"/>
    <w:rsid w:val="00C41E37"/>
    <w:rsid w:val="00C4222C"/>
    <w:rsid w:val="00C4229B"/>
    <w:rsid w:val="00C42906"/>
    <w:rsid w:val="00C4508E"/>
    <w:rsid w:val="00C51A2A"/>
    <w:rsid w:val="00C51E0C"/>
    <w:rsid w:val="00C56B2D"/>
    <w:rsid w:val="00C56F1A"/>
    <w:rsid w:val="00C57349"/>
    <w:rsid w:val="00C57FC5"/>
    <w:rsid w:val="00C61F05"/>
    <w:rsid w:val="00C64CBA"/>
    <w:rsid w:val="00C65188"/>
    <w:rsid w:val="00C72CFB"/>
    <w:rsid w:val="00C73B99"/>
    <w:rsid w:val="00C74263"/>
    <w:rsid w:val="00C76031"/>
    <w:rsid w:val="00C803FD"/>
    <w:rsid w:val="00C818DA"/>
    <w:rsid w:val="00C820B6"/>
    <w:rsid w:val="00C853F2"/>
    <w:rsid w:val="00C85ABB"/>
    <w:rsid w:val="00C93166"/>
    <w:rsid w:val="00C93694"/>
    <w:rsid w:val="00C9418C"/>
    <w:rsid w:val="00CA13B1"/>
    <w:rsid w:val="00CA17D8"/>
    <w:rsid w:val="00CA5290"/>
    <w:rsid w:val="00CA5BE7"/>
    <w:rsid w:val="00CA6446"/>
    <w:rsid w:val="00CA66B0"/>
    <w:rsid w:val="00CB41D5"/>
    <w:rsid w:val="00CB7521"/>
    <w:rsid w:val="00CC2426"/>
    <w:rsid w:val="00CC49A0"/>
    <w:rsid w:val="00CC7A1C"/>
    <w:rsid w:val="00CD32AF"/>
    <w:rsid w:val="00CD34A4"/>
    <w:rsid w:val="00CD48D4"/>
    <w:rsid w:val="00CD5BF6"/>
    <w:rsid w:val="00CD7D5D"/>
    <w:rsid w:val="00CF0A48"/>
    <w:rsid w:val="00CF43B2"/>
    <w:rsid w:val="00CF63F9"/>
    <w:rsid w:val="00CF6EDD"/>
    <w:rsid w:val="00D00DFC"/>
    <w:rsid w:val="00D01CF6"/>
    <w:rsid w:val="00D02A05"/>
    <w:rsid w:val="00D045D8"/>
    <w:rsid w:val="00D06A09"/>
    <w:rsid w:val="00D102D1"/>
    <w:rsid w:val="00D10CF4"/>
    <w:rsid w:val="00D1150A"/>
    <w:rsid w:val="00D148BB"/>
    <w:rsid w:val="00D15882"/>
    <w:rsid w:val="00D15998"/>
    <w:rsid w:val="00D17515"/>
    <w:rsid w:val="00D20076"/>
    <w:rsid w:val="00D25125"/>
    <w:rsid w:val="00D306BF"/>
    <w:rsid w:val="00D3084C"/>
    <w:rsid w:val="00D34562"/>
    <w:rsid w:val="00D34855"/>
    <w:rsid w:val="00D37A39"/>
    <w:rsid w:val="00D448E1"/>
    <w:rsid w:val="00D44B09"/>
    <w:rsid w:val="00D56AEF"/>
    <w:rsid w:val="00D63F34"/>
    <w:rsid w:val="00D65BE4"/>
    <w:rsid w:val="00D70FE6"/>
    <w:rsid w:val="00D71697"/>
    <w:rsid w:val="00D75842"/>
    <w:rsid w:val="00D80F72"/>
    <w:rsid w:val="00D81253"/>
    <w:rsid w:val="00D8480F"/>
    <w:rsid w:val="00D8589B"/>
    <w:rsid w:val="00D86A3B"/>
    <w:rsid w:val="00D94A83"/>
    <w:rsid w:val="00D9545D"/>
    <w:rsid w:val="00D97628"/>
    <w:rsid w:val="00DA3090"/>
    <w:rsid w:val="00DA3ECB"/>
    <w:rsid w:val="00DA4C34"/>
    <w:rsid w:val="00DA62B4"/>
    <w:rsid w:val="00DC0DAF"/>
    <w:rsid w:val="00DC1549"/>
    <w:rsid w:val="00DC34AC"/>
    <w:rsid w:val="00DD033A"/>
    <w:rsid w:val="00DD26CE"/>
    <w:rsid w:val="00DD45A3"/>
    <w:rsid w:val="00DD593A"/>
    <w:rsid w:val="00DD6B55"/>
    <w:rsid w:val="00DD6E38"/>
    <w:rsid w:val="00DE0934"/>
    <w:rsid w:val="00DE1D59"/>
    <w:rsid w:val="00DE38D8"/>
    <w:rsid w:val="00DE4E5F"/>
    <w:rsid w:val="00DE620C"/>
    <w:rsid w:val="00DF4261"/>
    <w:rsid w:val="00DF782F"/>
    <w:rsid w:val="00E003B5"/>
    <w:rsid w:val="00E01254"/>
    <w:rsid w:val="00E03E91"/>
    <w:rsid w:val="00E11CDD"/>
    <w:rsid w:val="00E1391D"/>
    <w:rsid w:val="00E159A1"/>
    <w:rsid w:val="00E161F4"/>
    <w:rsid w:val="00E164F0"/>
    <w:rsid w:val="00E21C9E"/>
    <w:rsid w:val="00E25CA9"/>
    <w:rsid w:val="00E36A68"/>
    <w:rsid w:val="00E418D4"/>
    <w:rsid w:val="00E50212"/>
    <w:rsid w:val="00E50422"/>
    <w:rsid w:val="00E53262"/>
    <w:rsid w:val="00E62E92"/>
    <w:rsid w:val="00E62FF9"/>
    <w:rsid w:val="00E631EC"/>
    <w:rsid w:val="00E644D6"/>
    <w:rsid w:val="00E6558A"/>
    <w:rsid w:val="00E72D38"/>
    <w:rsid w:val="00E74F39"/>
    <w:rsid w:val="00E75039"/>
    <w:rsid w:val="00E80DC1"/>
    <w:rsid w:val="00E82DE0"/>
    <w:rsid w:val="00E8377D"/>
    <w:rsid w:val="00E86704"/>
    <w:rsid w:val="00E872E4"/>
    <w:rsid w:val="00E933DE"/>
    <w:rsid w:val="00E93B74"/>
    <w:rsid w:val="00EA510A"/>
    <w:rsid w:val="00EA601E"/>
    <w:rsid w:val="00EB0E55"/>
    <w:rsid w:val="00EB1533"/>
    <w:rsid w:val="00EB278B"/>
    <w:rsid w:val="00ED194F"/>
    <w:rsid w:val="00ED4B89"/>
    <w:rsid w:val="00EE6FFB"/>
    <w:rsid w:val="00EE79F9"/>
    <w:rsid w:val="00EF1DA9"/>
    <w:rsid w:val="00EF25A0"/>
    <w:rsid w:val="00EF775F"/>
    <w:rsid w:val="00F003F4"/>
    <w:rsid w:val="00F02CEE"/>
    <w:rsid w:val="00F033F5"/>
    <w:rsid w:val="00F03D8F"/>
    <w:rsid w:val="00F0524E"/>
    <w:rsid w:val="00F06210"/>
    <w:rsid w:val="00F164A8"/>
    <w:rsid w:val="00F26596"/>
    <w:rsid w:val="00F328AC"/>
    <w:rsid w:val="00F364A1"/>
    <w:rsid w:val="00F36E63"/>
    <w:rsid w:val="00F37452"/>
    <w:rsid w:val="00F417AF"/>
    <w:rsid w:val="00F418F9"/>
    <w:rsid w:val="00F41EF4"/>
    <w:rsid w:val="00F44F16"/>
    <w:rsid w:val="00F458C2"/>
    <w:rsid w:val="00F45A10"/>
    <w:rsid w:val="00F47F9A"/>
    <w:rsid w:val="00F55D32"/>
    <w:rsid w:val="00F56A3D"/>
    <w:rsid w:val="00F57544"/>
    <w:rsid w:val="00F57892"/>
    <w:rsid w:val="00F629E1"/>
    <w:rsid w:val="00F64083"/>
    <w:rsid w:val="00F64985"/>
    <w:rsid w:val="00F657D0"/>
    <w:rsid w:val="00F7137A"/>
    <w:rsid w:val="00F822B8"/>
    <w:rsid w:val="00F82693"/>
    <w:rsid w:val="00F82AB5"/>
    <w:rsid w:val="00F82BAB"/>
    <w:rsid w:val="00F85DC5"/>
    <w:rsid w:val="00F93D12"/>
    <w:rsid w:val="00F94168"/>
    <w:rsid w:val="00FA148C"/>
    <w:rsid w:val="00FB1CF8"/>
    <w:rsid w:val="00FB1E71"/>
    <w:rsid w:val="00FB2F0F"/>
    <w:rsid w:val="00FB32E4"/>
    <w:rsid w:val="00FB3498"/>
    <w:rsid w:val="00FB44F0"/>
    <w:rsid w:val="00FC0C75"/>
    <w:rsid w:val="00FD1833"/>
    <w:rsid w:val="00FD569F"/>
    <w:rsid w:val="00FD790C"/>
    <w:rsid w:val="00FE44BD"/>
    <w:rsid w:val="00FE5E64"/>
    <w:rsid w:val="00FE6494"/>
    <w:rsid w:val="00FF1FA6"/>
    <w:rsid w:val="00FF5A27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906284"/>
  <w15:chartTrackingRefBased/>
  <w15:docId w15:val="{79C03C2A-E27D-4144-AF7E-AB24240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516F7"/>
    <w:rPr>
      <w:rFonts w:ascii="Verdana" w:hAnsi="Verdana"/>
      <w:sz w:val="16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738B4"/>
    <w:pPr>
      <w:keepNext/>
      <w:keepLines/>
      <w:numPr>
        <w:numId w:val="4"/>
      </w:numPr>
      <w:spacing w:before="360" w:line="220" w:lineRule="exact"/>
      <w:outlineLvl w:val="0"/>
    </w:pPr>
    <w:rPr>
      <w:rFonts w:eastAsia="MS Gothic"/>
      <w:b/>
      <w:bCs/>
      <w:color w:val="7030A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1C6D6F"/>
    <w:pPr>
      <w:keepNext/>
      <w:keepLines/>
      <w:numPr>
        <w:ilvl w:val="1"/>
        <w:numId w:val="4"/>
      </w:numPr>
      <w:tabs>
        <w:tab w:val="left" w:pos="1134"/>
        <w:tab w:val="left" w:pos="1701"/>
        <w:tab w:val="left" w:pos="2268"/>
      </w:tabs>
      <w:spacing w:line="220" w:lineRule="exact"/>
      <w:outlineLvl w:val="1"/>
    </w:pPr>
    <w:rPr>
      <w:rFonts w:eastAsia="MS Gothic"/>
      <w:b/>
      <w:bCs/>
      <w:color w:val="44546A"/>
      <w:sz w:val="20"/>
      <w:szCs w:val="26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012398"/>
    <w:pPr>
      <w:numPr>
        <w:ilvl w:val="2"/>
      </w:numPr>
      <w:outlineLvl w:val="2"/>
    </w:pPr>
    <w:rPr>
      <w:rFonts w:eastAsia="Times New Roman"/>
      <w:bCs w:val="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838D1"/>
    <w:pPr>
      <w:keepNext/>
      <w:numPr>
        <w:numId w:val="6"/>
      </w:numPr>
      <w:tabs>
        <w:tab w:val="left" w:pos="1134"/>
        <w:tab w:val="left" w:pos="1701"/>
      </w:tabs>
      <w:spacing w:before="240" w:after="240" w:line="260" w:lineRule="exact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3BEC"/>
    <w:pPr>
      <w:numPr>
        <w:numId w:val="12"/>
      </w:numPr>
      <w:ind w:left="357" w:hanging="357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2398"/>
    <w:pPr>
      <w:numPr>
        <w:ilvl w:val="5"/>
        <w:numId w:val="4"/>
      </w:numPr>
      <w:spacing w:before="24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2398"/>
    <w:pPr>
      <w:numPr>
        <w:ilvl w:val="6"/>
        <w:numId w:val="4"/>
      </w:numPr>
      <w:spacing w:before="24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autoRedefine/>
    <w:uiPriority w:val="9"/>
    <w:qFormat/>
    <w:rsid w:val="00E03E91"/>
    <w:pPr>
      <w:keepNext/>
      <w:keepLines/>
      <w:numPr>
        <w:ilvl w:val="7"/>
        <w:numId w:val="4"/>
      </w:numPr>
      <w:spacing w:before="240" w:after="240"/>
      <w:outlineLvl w:val="7"/>
    </w:pPr>
    <w:rPr>
      <w:rFonts w:eastAsia="MS Gothic"/>
      <w:b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2398"/>
    <w:pPr>
      <w:numPr>
        <w:ilvl w:val="8"/>
        <w:numId w:val="4"/>
      </w:numPr>
      <w:spacing w:before="24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itelvanboek">
    <w:name w:val="Book Title"/>
    <w:uiPriority w:val="33"/>
    <w:qFormat/>
    <w:rsid w:val="00F7137A"/>
    <w:rPr>
      <w:b/>
      <w:bCs/>
      <w:smallCaps/>
      <w:spacing w:val="5"/>
    </w:rPr>
  </w:style>
  <w:style w:type="character" w:customStyle="1" w:styleId="Kop1Char">
    <w:name w:val="Kop 1 Char"/>
    <w:link w:val="Kop1"/>
    <w:uiPriority w:val="9"/>
    <w:rsid w:val="004738B4"/>
    <w:rPr>
      <w:rFonts w:ascii="Verdana" w:eastAsia="MS Gothic" w:hAnsi="Verdana"/>
      <w:b/>
      <w:bCs/>
      <w:color w:val="7030A0"/>
      <w:sz w:val="28"/>
      <w:szCs w:val="28"/>
    </w:rPr>
  </w:style>
  <w:style w:type="character" w:customStyle="1" w:styleId="Kop2Char">
    <w:name w:val="Kop 2 Char"/>
    <w:link w:val="Kop2"/>
    <w:rsid w:val="001C6D6F"/>
    <w:rPr>
      <w:rFonts w:ascii="Verdana" w:eastAsia="MS Gothic" w:hAnsi="Verdana"/>
      <w:b/>
      <w:bCs/>
      <w:color w:val="44546A"/>
      <w:szCs w:val="26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00F85"/>
    <w:pPr>
      <w:ind w:left="720"/>
      <w:contextualSpacing/>
    </w:pPr>
  </w:style>
  <w:style w:type="character" w:styleId="Hyperlink">
    <w:name w:val="Hyperlink"/>
    <w:uiPriority w:val="99"/>
    <w:unhideWhenUsed/>
    <w:rsid w:val="00776E9C"/>
    <w:rPr>
      <w:color w:val="0000FF"/>
      <w:u w:val="single"/>
    </w:rPr>
  </w:style>
  <w:style w:type="numbering" w:customStyle="1" w:styleId="Nummering">
    <w:name w:val="Nummering"/>
    <w:basedOn w:val="Geenlijst"/>
    <w:rsid w:val="00244D48"/>
    <w:pPr>
      <w:numPr>
        <w:numId w:val="2"/>
      </w:numPr>
    </w:pPr>
  </w:style>
  <w:style w:type="table" w:styleId="Tabelraster">
    <w:name w:val="Table Grid"/>
    <w:basedOn w:val="Standaardtabel"/>
    <w:uiPriority w:val="59"/>
    <w:rsid w:val="00653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B711B"/>
    <w:rPr>
      <w:rFonts w:ascii="Arial" w:hAnsi="Arial"/>
    </w:rPr>
  </w:style>
  <w:style w:type="character" w:customStyle="1" w:styleId="Kop8Char">
    <w:name w:val="Kop 8 Char"/>
    <w:link w:val="Kop8"/>
    <w:uiPriority w:val="9"/>
    <w:rsid w:val="00E03E91"/>
    <w:rPr>
      <w:rFonts w:ascii="Verdana" w:eastAsia="MS Gothic" w:hAnsi="Verdana"/>
      <w:b/>
      <w:sz w:val="24"/>
    </w:rPr>
  </w:style>
  <w:style w:type="numbering" w:customStyle="1" w:styleId="Opsomming">
    <w:name w:val="Opsomming"/>
    <w:basedOn w:val="Geenlijst"/>
    <w:rsid w:val="007F0DA3"/>
    <w:pPr>
      <w:numPr>
        <w:numId w:val="3"/>
      </w:numPr>
    </w:pPr>
  </w:style>
  <w:style w:type="paragraph" w:customStyle="1" w:styleId="opsomming1">
    <w:name w:val="opsomming 1"/>
    <w:basedOn w:val="Standaard"/>
    <w:rsid w:val="006A7E4E"/>
    <w:pPr>
      <w:numPr>
        <w:numId w:val="1"/>
      </w:numPr>
      <w:tabs>
        <w:tab w:val="left" w:pos="357"/>
      </w:tabs>
      <w:spacing w:line="252" w:lineRule="atLeast"/>
      <w:jc w:val="both"/>
    </w:pPr>
    <w:rPr>
      <w:rFonts w:eastAsia="Times New Roman" w:cs="Arial"/>
      <w:sz w:val="21"/>
      <w:szCs w:val="21"/>
    </w:rPr>
  </w:style>
  <w:style w:type="paragraph" w:customStyle="1" w:styleId="Bijlagetitel">
    <w:name w:val="Bijlagetitel"/>
    <w:basedOn w:val="Standaard"/>
    <w:next w:val="Standaard"/>
    <w:rsid w:val="006A7E4E"/>
    <w:pPr>
      <w:tabs>
        <w:tab w:val="left" w:pos="284"/>
        <w:tab w:val="num" w:pos="714"/>
      </w:tabs>
      <w:spacing w:line="20" w:lineRule="atLeast"/>
      <w:ind w:left="1418" w:hanging="1418"/>
      <w:jc w:val="both"/>
    </w:pPr>
    <w:rPr>
      <w:rFonts w:eastAsia="Times New Roman"/>
      <w:b/>
      <w:sz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AB00B7"/>
    <w:pPr>
      <w:tabs>
        <w:tab w:val="left" w:pos="403"/>
        <w:tab w:val="right" w:leader="dot" w:pos="9056"/>
      </w:tabs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802E3D"/>
    <w:pPr>
      <w:tabs>
        <w:tab w:val="left" w:pos="800"/>
        <w:tab w:val="right" w:leader="dot" w:pos="9056"/>
      </w:tabs>
    </w:pPr>
  </w:style>
  <w:style w:type="paragraph" w:styleId="Inhopg3">
    <w:name w:val="toc 3"/>
    <w:basedOn w:val="Standaard"/>
    <w:next w:val="Standaard"/>
    <w:autoRedefine/>
    <w:uiPriority w:val="39"/>
    <w:unhideWhenUsed/>
    <w:rsid w:val="002E2AEC"/>
    <w:pPr>
      <w:tabs>
        <w:tab w:val="left" w:pos="1200"/>
        <w:tab w:val="right" w:leader="dot" w:pos="9056"/>
      </w:tabs>
    </w:pPr>
    <w:rPr>
      <w:i/>
    </w:rPr>
  </w:style>
  <w:style w:type="paragraph" w:styleId="Inhopg4">
    <w:name w:val="toc 4"/>
    <w:basedOn w:val="Standaard"/>
    <w:next w:val="Standaard"/>
    <w:autoRedefine/>
    <w:uiPriority w:val="39"/>
    <w:unhideWhenUsed/>
    <w:rsid w:val="00D01CF6"/>
    <w:pPr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D01CF6"/>
    <w:pPr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D01CF6"/>
    <w:pPr>
      <w:ind w:left="1000"/>
    </w:pPr>
  </w:style>
  <w:style w:type="paragraph" w:styleId="Inhopg7">
    <w:name w:val="toc 7"/>
    <w:basedOn w:val="Standaard"/>
    <w:next w:val="Standaard"/>
    <w:autoRedefine/>
    <w:uiPriority w:val="39"/>
    <w:unhideWhenUsed/>
    <w:rsid w:val="00D01CF6"/>
    <w:pPr>
      <w:ind w:left="1200"/>
    </w:pPr>
  </w:style>
  <w:style w:type="paragraph" w:styleId="Inhopg8">
    <w:name w:val="toc 8"/>
    <w:basedOn w:val="Standaard"/>
    <w:next w:val="Standaard"/>
    <w:autoRedefine/>
    <w:uiPriority w:val="39"/>
    <w:unhideWhenUsed/>
    <w:rsid w:val="00D01CF6"/>
    <w:pPr>
      <w:ind w:left="1400"/>
    </w:pPr>
  </w:style>
  <w:style w:type="paragraph" w:styleId="Inhopg9">
    <w:name w:val="toc 9"/>
    <w:basedOn w:val="Standaard"/>
    <w:next w:val="Standaard"/>
    <w:autoRedefine/>
    <w:uiPriority w:val="39"/>
    <w:unhideWhenUsed/>
    <w:rsid w:val="00D01CF6"/>
    <w:pPr>
      <w:ind w:left="1600"/>
    </w:pPr>
  </w:style>
  <w:style w:type="paragraph" w:customStyle="1" w:styleId="Default">
    <w:name w:val="Default"/>
    <w:rsid w:val="00D65B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ja-JP"/>
    </w:rPr>
  </w:style>
  <w:style w:type="paragraph" w:styleId="Voetnoottekst">
    <w:name w:val="footnote text"/>
    <w:basedOn w:val="Standaard"/>
    <w:link w:val="VoetnoottekstChar"/>
    <w:semiHidden/>
    <w:rsid w:val="004D7CD2"/>
  </w:style>
  <w:style w:type="character" w:styleId="Voetnootmarkering">
    <w:name w:val="footnote reference"/>
    <w:semiHidden/>
    <w:rsid w:val="004D7CD2"/>
    <w:rPr>
      <w:vertAlign w:val="superscript"/>
    </w:rPr>
  </w:style>
  <w:style w:type="paragraph" w:styleId="Plattetekst">
    <w:name w:val="Body Text"/>
    <w:basedOn w:val="Standaard"/>
    <w:rsid w:val="00DD6E38"/>
    <w:pPr>
      <w:widowControl w:val="0"/>
    </w:pPr>
    <w:rPr>
      <w:rFonts w:ascii="Utopia" w:eastAsia="Times New Roman" w:hAnsi="Utopia" w:cs="Arial"/>
      <w:sz w:val="19"/>
    </w:rPr>
  </w:style>
  <w:style w:type="paragraph" w:styleId="Titel">
    <w:name w:val="Title"/>
    <w:basedOn w:val="Standaard"/>
    <w:qFormat/>
    <w:rsid w:val="00DD6E38"/>
    <w:pPr>
      <w:jc w:val="center"/>
    </w:pPr>
    <w:rPr>
      <w:rFonts w:eastAsia="Times New Roman" w:cs="Arial"/>
      <w:sz w:val="32"/>
    </w:rPr>
  </w:style>
  <w:style w:type="character" w:customStyle="1" w:styleId="VoetnoottekstChar">
    <w:name w:val="Voetnoottekst Char"/>
    <w:link w:val="Voetnoottekst"/>
    <w:semiHidden/>
    <w:rsid w:val="001F1751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8C1C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8C1C49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8C1C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8C1C49"/>
    <w:rPr>
      <w:rFonts w:ascii="Arial" w:hAnsi="Arial"/>
    </w:rPr>
  </w:style>
  <w:style w:type="character" w:customStyle="1" w:styleId="GeenafstandChar">
    <w:name w:val="Geen afstand Char"/>
    <w:link w:val="Geenafstand"/>
    <w:uiPriority w:val="1"/>
    <w:rsid w:val="008C1C49"/>
    <w:rPr>
      <w:rFonts w:ascii="Arial" w:hAnsi="Arial"/>
    </w:rPr>
  </w:style>
  <w:style w:type="character" w:customStyle="1" w:styleId="Kop3Char">
    <w:name w:val="Kop 3 Char"/>
    <w:link w:val="Kop3"/>
    <w:uiPriority w:val="9"/>
    <w:rsid w:val="00012398"/>
    <w:rPr>
      <w:rFonts w:ascii="Verdana" w:eastAsia="Times New Roman" w:hAnsi="Verdana"/>
      <w:b/>
      <w:color w:val="44546A"/>
      <w:sz w:val="22"/>
      <w:szCs w:val="26"/>
    </w:rPr>
  </w:style>
  <w:style w:type="character" w:styleId="Verwijzingopmerking">
    <w:name w:val="annotation reference"/>
    <w:uiPriority w:val="99"/>
    <w:unhideWhenUsed/>
    <w:rsid w:val="0082025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20257"/>
  </w:style>
  <w:style w:type="character" w:customStyle="1" w:styleId="TekstopmerkingChar">
    <w:name w:val="Tekst opmerking Char"/>
    <w:link w:val="Tekstopmerking"/>
    <w:rsid w:val="0082025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0257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20257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0257"/>
    <w:rPr>
      <w:rFonts w:ascii="Tahoma" w:hAnsi="Tahoma" w:cs="Tahoma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20257"/>
    <w:rPr>
      <w:rFonts w:ascii="Tahoma" w:hAnsi="Tahoma" w:cs="Tahoma"/>
      <w:sz w:val="16"/>
      <w:szCs w:val="16"/>
    </w:rPr>
  </w:style>
  <w:style w:type="character" w:customStyle="1" w:styleId="Kop4Char">
    <w:name w:val="Kop 4 Char"/>
    <w:link w:val="Kop4"/>
    <w:uiPriority w:val="9"/>
    <w:rsid w:val="007838D1"/>
    <w:rPr>
      <w:rFonts w:ascii="Calibri" w:eastAsia="Times New Roman" w:hAnsi="Calibri"/>
      <w:b/>
      <w:bCs/>
      <w:sz w:val="28"/>
      <w:szCs w:val="28"/>
    </w:rPr>
  </w:style>
  <w:style w:type="character" w:customStyle="1" w:styleId="Kop5Char">
    <w:name w:val="Kop 5 Char"/>
    <w:link w:val="Kop5"/>
    <w:uiPriority w:val="9"/>
    <w:rsid w:val="00903BEC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Kop6Char">
    <w:name w:val="Kop 6 Char"/>
    <w:link w:val="Kop6"/>
    <w:uiPriority w:val="9"/>
    <w:semiHidden/>
    <w:rsid w:val="00012398"/>
    <w:rPr>
      <w:rFonts w:ascii="Calibri" w:eastAsia="Times New Roman" w:hAnsi="Calibri"/>
      <w:b/>
      <w:bCs/>
      <w:sz w:val="22"/>
      <w:szCs w:val="22"/>
    </w:rPr>
  </w:style>
  <w:style w:type="character" w:customStyle="1" w:styleId="Kop7Char">
    <w:name w:val="Kop 7 Char"/>
    <w:link w:val="Kop7"/>
    <w:uiPriority w:val="9"/>
    <w:semiHidden/>
    <w:rsid w:val="00012398"/>
    <w:rPr>
      <w:rFonts w:ascii="Calibri" w:eastAsia="Times New Roman" w:hAnsi="Calibri"/>
      <w:sz w:val="24"/>
      <w:szCs w:val="24"/>
    </w:rPr>
  </w:style>
  <w:style w:type="character" w:customStyle="1" w:styleId="Kop9Char">
    <w:name w:val="Kop 9 Char"/>
    <w:link w:val="Kop9"/>
    <w:uiPriority w:val="9"/>
    <w:semiHidden/>
    <w:rsid w:val="00012398"/>
    <w:rPr>
      <w:rFonts w:ascii="Calibri Light" w:eastAsia="Times New Roman" w:hAnsi="Calibri Light"/>
      <w:sz w:val="22"/>
      <w:szCs w:val="22"/>
    </w:rPr>
  </w:style>
  <w:style w:type="paragraph" w:customStyle="1" w:styleId="INKOOPKOP3">
    <w:name w:val="INKOOP KOP 3"/>
    <w:basedOn w:val="Standaard"/>
    <w:link w:val="INKOOPKOP3Char"/>
    <w:autoRedefine/>
    <w:rsid w:val="00CA13B1"/>
    <w:pPr>
      <w:tabs>
        <w:tab w:val="left" w:pos="567"/>
        <w:tab w:val="left" w:pos="851"/>
      </w:tabs>
      <w:autoSpaceDE w:val="0"/>
      <w:autoSpaceDN w:val="0"/>
      <w:adjustRightInd w:val="0"/>
      <w:ind w:left="567" w:hanging="567"/>
    </w:pPr>
    <w:rPr>
      <w:rFonts w:eastAsia="Calibri" w:cs="RijksoverheidSansHeading-Regula"/>
      <w:b/>
      <w:color w:val="000080"/>
      <w:sz w:val="22"/>
      <w:szCs w:val="24"/>
      <w:lang w:eastAsia="en-US"/>
    </w:rPr>
  </w:style>
  <w:style w:type="character" w:customStyle="1" w:styleId="INKOOPKOP3Char">
    <w:name w:val="INKOOP KOP 3 Char"/>
    <w:link w:val="INKOOPKOP3"/>
    <w:rsid w:val="00CA13B1"/>
    <w:rPr>
      <w:rFonts w:ascii="Verdana" w:eastAsia="Calibri" w:hAnsi="Verdana" w:cs="RijksoverheidSansHeading-Regula"/>
      <w:b/>
      <w:color w:val="000080"/>
      <w:sz w:val="22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7822B4"/>
    <w:pPr>
      <w:tabs>
        <w:tab w:val="left" w:pos="567"/>
      </w:tabs>
      <w:spacing w:after="120" w:line="220" w:lineRule="exact"/>
      <w:ind w:left="283"/>
    </w:pPr>
    <w:rPr>
      <w:rFonts w:eastAsia="Times New Roman"/>
    </w:rPr>
  </w:style>
  <w:style w:type="character" w:customStyle="1" w:styleId="PlattetekstinspringenChar">
    <w:name w:val="Platte tekst inspringen Char"/>
    <w:link w:val="Plattetekstinspringen"/>
    <w:rsid w:val="007822B4"/>
    <w:rPr>
      <w:rFonts w:ascii="Verdana" w:eastAsia="Times New Roman" w:hAnsi="Verdana"/>
      <w:sz w:val="19"/>
    </w:rPr>
  </w:style>
  <w:style w:type="character" w:styleId="Subtielebenadrukking">
    <w:name w:val="Subtle Emphasis"/>
    <w:uiPriority w:val="19"/>
    <w:qFormat/>
    <w:rsid w:val="00C93166"/>
    <w:rPr>
      <w:i/>
      <w:iCs/>
      <w:color w:val="40404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3166"/>
    <w:pPr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C93166"/>
    <w:rPr>
      <w:rFonts w:ascii="Calibri Light" w:eastAsia="Times New Roman" w:hAnsi="Calibri Light"/>
      <w:sz w:val="24"/>
      <w:szCs w:val="24"/>
    </w:rPr>
  </w:style>
  <w:style w:type="character" w:styleId="Nadruk">
    <w:name w:val="Emphasis"/>
    <w:uiPriority w:val="20"/>
    <w:qFormat/>
    <w:rsid w:val="00C93166"/>
    <w:rPr>
      <w:i/>
      <w:iCs/>
    </w:rPr>
  </w:style>
  <w:style w:type="paragraph" w:styleId="Bijschrift">
    <w:name w:val="caption"/>
    <w:basedOn w:val="Standaard"/>
    <w:next w:val="Standaard"/>
    <w:autoRedefine/>
    <w:uiPriority w:val="35"/>
    <w:qFormat/>
    <w:rsid w:val="00C93166"/>
    <w:pPr>
      <w:numPr>
        <w:numId w:val="7"/>
      </w:num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64" w:lineRule="auto"/>
      <w:jc w:val="center"/>
    </w:pPr>
    <w:rPr>
      <w:rFonts w:ascii="Arial" w:eastAsia="Times New Roman" w:hAnsi="Arial"/>
      <w:b/>
      <w:caps/>
      <w:sz w:val="18"/>
    </w:rPr>
  </w:style>
  <w:style w:type="paragraph" w:customStyle="1" w:styleId="heading30">
    <w:name w:val="heading 30"/>
    <w:basedOn w:val="Standaard"/>
    <w:next w:val="Standaard"/>
    <w:autoRedefine/>
    <w:qFormat/>
    <w:rsid w:val="00C93166"/>
    <w:pPr>
      <w:keepNext/>
      <w:numPr>
        <w:ilvl w:val="2"/>
        <w:numId w:val="7"/>
      </w:numPr>
      <w:tabs>
        <w:tab w:val="left" w:pos="284"/>
      </w:tabs>
      <w:spacing w:line="264" w:lineRule="auto"/>
      <w:outlineLvl w:val="2"/>
    </w:pPr>
    <w:rPr>
      <w:rFonts w:eastAsia="Times New Roman"/>
      <w:b/>
      <w:i/>
      <w:sz w:val="18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93166"/>
    <w:pPr>
      <w:numPr>
        <w:numId w:val="0"/>
      </w:num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character" w:customStyle="1" w:styleId="LijstalineaChar">
    <w:name w:val="Lijstalinea Char"/>
    <w:aliases w:val="Reference List Char"/>
    <w:link w:val="Lijstalinea"/>
    <w:uiPriority w:val="34"/>
    <w:rsid w:val="00CC2426"/>
    <w:rPr>
      <w:rFonts w:ascii="Verdana" w:hAnsi="Verdana"/>
      <w:sz w:val="17"/>
    </w:rPr>
  </w:style>
  <w:style w:type="paragraph" w:styleId="Lijstopsomteken4">
    <w:name w:val="List Bullet 4"/>
    <w:basedOn w:val="Standaard"/>
    <w:rsid w:val="00C9418C"/>
    <w:pPr>
      <w:numPr>
        <w:numId w:val="10"/>
      </w:numPr>
    </w:pPr>
    <w:rPr>
      <w:rFonts w:eastAsia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17B00-03FF-4A5A-A898-9CD3887D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61C918AE.dotm</Template>
  <TotalTime>1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INHOUDSOPGAVE</vt:lpstr>
    </vt:vector>
  </TitlesOfParts>
  <Company>Equalit</Company>
  <LinksUpToDate>false</LinksUpToDate>
  <CharactersWithSpaces>1702</CharactersWithSpaces>
  <SharedDoc>false</SharedDoc>
  <HLinks>
    <vt:vector size="456" baseType="variant">
      <vt:variant>
        <vt:i4>4063335</vt:i4>
      </vt:variant>
      <vt:variant>
        <vt:i4>453</vt:i4>
      </vt:variant>
      <vt:variant>
        <vt:i4>0</vt:i4>
      </vt:variant>
      <vt:variant>
        <vt:i4>5</vt:i4>
      </vt:variant>
      <vt:variant>
        <vt:lpwstr>https://opendata.cbs.nl/statline/</vt:lpwstr>
      </vt:variant>
      <vt:variant>
        <vt:lpwstr>/CBS/nl/dataset/83131ned/table?fromstatweb</vt:lpwstr>
      </vt:variant>
      <vt:variant>
        <vt:i4>3407881</vt:i4>
      </vt:variant>
      <vt:variant>
        <vt:i4>450</vt:i4>
      </vt:variant>
      <vt:variant>
        <vt:i4>0</vt:i4>
      </vt:variant>
      <vt:variant>
        <vt:i4>5</vt:i4>
      </vt:variant>
      <vt:variant>
        <vt:lpwstr>mailto:facturen@oisterwijk.nl</vt:lpwstr>
      </vt:variant>
      <vt:variant>
        <vt:lpwstr/>
      </vt:variant>
      <vt:variant>
        <vt:i4>4980849</vt:i4>
      </vt:variant>
      <vt:variant>
        <vt:i4>447</vt:i4>
      </vt:variant>
      <vt:variant>
        <vt:i4>0</vt:i4>
      </vt:variant>
      <vt:variant>
        <vt:i4>5</vt:i4>
      </vt:variant>
      <vt:variant>
        <vt:lpwstr>mailto:inkoop@oisterwijk.nl</vt:lpwstr>
      </vt:variant>
      <vt:variant>
        <vt:lpwstr/>
      </vt:variant>
      <vt:variant>
        <vt:i4>4653178</vt:i4>
      </vt:variant>
      <vt:variant>
        <vt:i4>444</vt:i4>
      </vt:variant>
      <vt:variant>
        <vt:i4>0</vt:i4>
      </vt:variant>
      <vt:variant>
        <vt:i4>5</vt:i4>
      </vt:variant>
      <vt:variant>
        <vt:lpwstr>mailto:inkoop@dongen.nl</vt:lpwstr>
      </vt:variant>
      <vt:variant>
        <vt:lpwstr/>
      </vt:variant>
      <vt:variant>
        <vt:i4>4653178</vt:i4>
      </vt:variant>
      <vt:variant>
        <vt:i4>441</vt:i4>
      </vt:variant>
      <vt:variant>
        <vt:i4>0</vt:i4>
      </vt:variant>
      <vt:variant>
        <vt:i4>5</vt:i4>
      </vt:variant>
      <vt:variant>
        <vt:lpwstr>mailto:inkoop@dongen.nl</vt:lpwstr>
      </vt:variant>
      <vt:variant>
        <vt:lpwstr/>
      </vt:variant>
      <vt:variant>
        <vt:i4>2031620</vt:i4>
      </vt:variant>
      <vt:variant>
        <vt:i4>438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1966139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_Toc49176087</vt:lpwstr>
      </vt:variant>
      <vt:variant>
        <vt:i4>2031675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_Toc49176086</vt:lpwstr>
      </vt:variant>
      <vt:variant>
        <vt:i4>1835067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_Toc49176085</vt:lpwstr>
      </vt:variant>
      <vt:variant>
        <vt:i4>1900603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_Toc49176084</vt:lpwstr>
      </vt:variant>
      <vt:variant>
        <vt:i4>1703995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_Toc49176083</vt:lpwstr>
      </vt:variant>
      <vt:variant>
        <vt:i4>1769531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_Toc49176082</vt:lpwstr>
      </vt:variant>
      <vt:variant>
        <vt:i4>1572923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_Toc49176081</vt:lpwstr>
      </vt:variant>
      <vt:variant>
        <vt:i4>1638459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_Toc49176080</vt:lpwstr>
      </vt:variant>
      <vt:variant>
        <vt:i4>1048628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_Toc49176079</vt:lpwstr>
      </vt:variant>
      <vt:variant>
        <vt:i4>1114164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_Toc49176078</vt:lpwstr>
      </vt:variant>
      <vt:variant>
        <vt:i4>1966132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_Toc49176077</vt:lpwstr>
      </vt:variant>
      <vt:variant>
        <vt:i4>2031668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_Toc49176076</vt:lpwstr>
      </vt:variant>
      <vt:variant>
        <vt:i4>1835060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_Toc49176075</vt:lpwstr>
      </vt:variant>
      <vt:variant>
        <vt:i4>1900596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_Toc49176074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_Toc49176073</vt:lpwstr>
      </vt:variant>
      <vt:variant>
        <vt:i4>1769524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_Toc49176072</vt:lpwstr>
      </vt:variant>
      <vt:variant>
        <vt:i4>1572916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_Toc49176071</vt:lpwstr>
      </vt:variant>
      <vt:variant>
        <vt:i4>1638452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_Toc49176070</vt:lpwstr>
      </vt:variant>
      <vt:variant>
        <vt:i4>1048629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_Toc49176069</vt:lpwstr>
      </vt:variant>
      <vt:variant>
        <vt:i4>1114165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_Toc49176068</vt:lpwstr>
      </vt:variant>
      <vt:variant>
        <vt:i4>1966133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_Toc49176067</vt:lpwstr>
      </vt:variant>
      <vt:variant>
        <vt:i4>2031669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_Toc49176066</vt:lpwstr>
      </vt:variant>
      <vt:variant>
        <vt:i4>1835061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_Toc49176065</vt:lpwstr>
      </vt:variant>
      <vt:variant>
        <vt:i4>1900597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_Toc49176064</vt:lpwstr>
      </vt:variant>
      <vt:variant>
        <vt:i4>1703989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_Toc49176063</vt:lpwstr>
      </vt:variant>
      <vt:variant>
        <vt:i4>1769525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_Toc49176062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_Toc49176061</vt:lpwstr>
      </vt:variant>
      <vt:variant>
        <vt:i4>1638453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_Toc49176060</vt:lpwstr>
      </vt:variant>
      <vt:variant>
        <vt:i4>1048630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_Toc49176059</vt:lpwstr>
      </vt:variant>
      <vt:variant>
        <vt:i4>1114166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_Toc49176058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_Toc49176057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_Toc49176056</vt:lpwstr>
      </vt:variant>
      <vt:variant>
        <vt:i4>1835062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_Toc49176055</vt:lpwstr>
      </vt:variant>
      <vt:variant>
        <vt:i4>1900598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_Toc49176054</vt:lpwstr>
      </vt:variant>
      <vt:variant>
        <vt:i4>1703990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_Toc49176053</vt:lpwstr>
      </vt:variant>
      <vt:variant>
        <vt:i4>1769526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_Toc49176052</vt:lpwstr>
      </vt:variant>
      <vt:variant>
        <vt:i4>1572918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_Toc49176051</vt:lpwstr>
      </vt:variant>
      <vt:variant>
        <vt:i4>1638454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_Toc49176050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_Toc49176049</vt:lpwstr>
      </vt:variant>
      <vt:variant>
        <vt:i4>1114167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_Toc49176048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_Toc49176047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_Toc49176046</vt:lpwstr>
      </vt:variant>
      <vt:variant>
        <vt:i4>1835063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_Toc49176045</vt:lpwstr>
      </vt:variant>
      <vt:variant>
        <vt:i4>1900599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_Toc49176044</vt:lpwstr>
      </vt:variant>
      <vt:variant>
        <vt:i4>1703991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_Toc49176043</vt:lpwstr>
      </vt:variant>
      <vt:variant>
        <vt:i4>1769527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_Toc49176042</vt:lpwstr>
      </vt:variant>
      <vt:variant>
        <vt:i4>1572919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_Toc49176041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_Toc49176040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_Toc49176039</vt:lpwstr>
      </vt:variant>
      <vt:variant>
        <vt:i4>1114160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_Toc49176038</vt:lpwstr>
      </vt:variant>
      <vt:variant>
        <vt:i4>1966128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_Toc49176037</vt:lpwstr>
      </vt:variant>
      <vt:variant>
        <vt:i4>2031664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_Toc49176036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_Toc49176035</vt:lpwstr>
      </vt:variant>
      <vt:variant>
        <vt:i4>1900592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_Toc49176034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_Toc49176033</vt:lpwstr>
      </vt:variant>
      <vt:variant>
        <vt:i4>1769520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_Toc49176032</vt:lpwstr>
      </vt:variant>
      <vt:variant>
        <vt:i4>1572912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_Toc49176031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_Toc49176030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_Toc49176029</vt:lpwstr>
      </vt:variant>
      <vt:variant>
        <vt:i4>1114161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_Toc49176028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_Toc49176027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_Toc49176026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_Toc49176025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_Toc49176024</vt:lpwstr>
      </vt:variant>
      <vt:variant>
        <vt:i4>1703985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_Toc49176023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_Toc49176022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_Toc49176021</vt:lpwstr>
      </vt:variant>
      <vt:variant>
        <vt:i4>1638449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_Toc49176020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_Toc49176019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_Toc49176018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INHOUDSOPGAVE</dc:title>
  <dc:subject/>
  <dc:creator>Bak, Wendy</dc:creator>
  <cp:keywords/>
  <cp:lastModifiedBy>Bak, Wendy</cp:lastModifiedBy>
  <cp:revision>3</cp:revision>
  <cp:lastPrinted>2019-03-21T08:14:00Z</cp:lastPrinted>
  <dcterms:created xsi:type="dcterms:W3CDTF">2021-01-26T10:48:00Z</dcterms:created>
  <dcterms:modified xsi:type="dcterms:W3CDTF">2021-01-26T10:49:00Z</dcterms:modified>
</cp:coreProperties>
</file>