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0C8" w:rsidRPr="00292914" w:rsidRDefault="0029291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292914">
        <w:rPr>
          <w:rFonts w:ascii="Arial" w:hAnsi="Arial" w:cs="Arial"/>
          <w:noProof/>
          <w:sz w:val="21"/>
          <w:szCs w:val="21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-800100</wp:posOffset>
            </wp:positionV>
            <wp:extent cx="1983105" cy="617141"/>
            <wp:effectExtent l="0" t="0" r="0" b="0"/>
            <wp:wrapNone/>
            <wp:docPr id="1" name="Afbeelding 1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erkellan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617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2914">
        <w:rPr>
          <w:rFonts w:ascii="Arial" w:hAnsi="Arial" w:cs="Arial"/>
          <w:b/>
          <w:bCs/>
          <w:sz w:val="28"/>
          <w:szCs w:val="28"/>
          <w:u w:val="single"/>
        </w:rPr>
        <w:t>Foto’s bedrijfsrestaurant gemeente Berkelland</w:t>
      </w:r>
    </w:p>
    <w:p w:rsidR="00292914" w:rsidRDefault="00292914">
      <w:pPr>
        <w:rPr>
          <w:rFonts w:ascii="Arial" w:hAnsi="Arial" w:cs="Arial"/>
          <w:sz w:val="21"/>
          <w:szCs w:val="21"/>
        </w:rPr>
      </w:pPr>
    </w:p>
    <w:p w:rsidR="00292914" w:rsidRDefault="00292914">
      <w:pPr>
        <w:rPr>
          <w:rFonts w:ascii="Arial" w:hAnsi="Arial" w:cs="Arial"/>
          <w:sz w:val="21"/>
          <w:szCs w:val="21"/>
        </w:rPr>
      </w:pPr>
    </w:p>
    <w:p w:rsidR="00292914" w:rsidRPr="00292914" w:rsidRDefault="00292914">
      <w:pPr>
        <w:rPr>
          <w:rFonts w:ascii="Arial" w:hAnsi="Arial" w:cs="Arial"/>
          <w:sz w:val="21"/>
          <w:szCs w:val="21"/>
        </w:rPr>
      </w:pPr>
      <w:r w:rsidRPr="00292914">
        <w:rPr>
          <w:rFonts w:ascii="Arial" w:hAnsi="Arial" w:cs="Arial"/>
          <w:sz w:val="21"/>
          <w:szCs w:val="21"/>
        </w:rPr>
        <w:t>Overzicht bedrijfsrestaurant 1</w:t>
      </w:r>
    </w:p>
    <w:p w:rsidR="00292914" w:rsidRDefault="0029291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63BBD1A1" wp14:editId="3765F9E9">
            <wp:extent cx="4802400" cy="3600000"/>
            <wp:effectExtent l="0" t="0" r="0" b="635"/>
            <wp:docPr id="17" name="Afbeelding 17" descr="Afbeelding met vloer, binnen, verschillend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verzicht Restaurant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914" w:rsidRDefault="00292914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292914" w:rsidRDefault="0029291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Overzicht bedrijfsrestaurant 2</w:t>
      </w:r>
    </w:p>
    <w:p w:rsidR="00292914" w:rsidRDefault="00292914">
      <w:pPr>
        <w:rPr>
          <w:rFonts w:ascii="Arial" w:hAnsi="Arial" w:cs="Arial"/>
          <w:sz w:val="21"/>
          <w:szCs w:val="21"/>
        </w:rPr>
      </w:pPr>
      <w:bookmarkStart w:id="0" w:name="_GoBack"/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540E1287" wp14:editId="3AE999CA">
            <wp:extent cx="4798800" cy="3600000"/>
            <wp:effectExtent l="0" t="0" r="1905" b="635"/>
            <wp:docPr id="16" name="Afbeelding 16" descr="Afbeelding met binnen, verschillend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verzicht Restaurant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292914" w:rsidRDefault="00292914">
      <w:pPr>
        <w:rPr>
          <w:rFonts w:ascii="Arial" w:hAnsi="Arial" w:cs="Arial"/>
          <w:sz w:val="21"/>
          <w:szCs w:val="21"/>
        </w:rPr>
      </w:pPr>
    </w:p>
    <w:p w:rsidR="00292914" w:rsidRDefault="00292914">
      <w:pPr>
        <w:rPr>
          <w:rFonts w:ascii="Arial" w:hAnsi="Arial" w:cs="Arial"/>
          <w:sz w:val="21"/>
          <w:szCs w:val="21"/>
        </w:rPr>
      </w:pPr>
    </w:p>
    <w:p w:rsidR="00292914" w:rsidRDefault="00292914">
      <w:pPr>
        <w:rPr>
          <w:rFonts w:ascii="Arial" w:hAnsi="Arial" w:cs="Arial"/>
          <w:sz w:val="21"/>
          <w:szCs w:val="21"/>
        </w:rPr>
      </w:pPr>
    </w:p>
    <w:p w:rsidR="00292914" w:rsidRDefault="0029291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Overzicht bedrijfsrestaurant 3</w:t>
      </w:r>
    </w:p>
    <w:p w:rsidR="00292914" w:rsidRDefault="0029291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CDE983A" wp14:editId="7282BE1C">
            <wp:extent cx="4798800" cy="3600000"/>
            <wp:effectExtent l="0" t="0" r="1905" b="635"/>
            <wp:docPr id="15" name="Afbeelding 15" descr="Afbeelding met tafel, binn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verzicht Restaurant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914" w:rsidRDefault="00292914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292914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Overzicht bedrijfsrestaurant 4</w:t>
      </w: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77F3692D" wp14:editId="5016E5B9">
            <wp:extent cx="4798800" cy="3600000"/>
            <wp:effectExtent l="0" t="0" r="1905" b="635"/>
            <wp:docPr id="19" name="Afbeelding 19" descr="Afbeelding met binnen, plaf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verzicht Restaurant 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Overzicht bedrijfsrestaurant 5</w:t>
      </w: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77F3692D" wp14:editId="5016E5B9">
            <wp:extent cx="4798800" cy="3600000"/>
            <wp:effectExtent l="0" t="0" r="1905" b="635"/>
            <wp:docPr id="20" name="Afbeelding 20" descr="Afbeelding met binnen, plaf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verzicht Restaurant 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Overzicht bedrijfsrestaurant 6</w:t>
      </w: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3F61ED39" wp14:editId="2AD68843">
            <wp:extent cx="4798800" cy="3600000"/>
            <wp:effectExtent l="0" t="0" r="1905" b="635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verzicht Restaurant 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Counter vanuit restaurant bezien</w:t>
      </w: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18FF6BD9" wp14:editId="19D92D0A">
            <wp:extent cx="4798800" cy="3600000"/>
            <wp:effectExtent l="0" t="0" r="1905" b="63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unter vanuit restaurant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Counter vanuit restaurant bezien</w:t>
      </w: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183042F3" wp14:editId="0E851835">
            <wp:extent cx="4798800" cy="3600000"/>
            <wp:effectExtent l="0" t="0" r="1905" b="635"/>
            <wp:docPr id="7" name="Afbeelding 7" descr="Afbeelding met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unter vanuit restaurant 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Koeling vanuit restaurant gezien</w:t>
      </w: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D325B96" wp14:editId="1FF0667B">
            <wp:extent cx="4798800" cy="3600000"/>
            <wp:effectExtent l="0" t="0" r="1905" b="635"/>
            <wp:docPr id="5" name="Afbeelding 5" descr="Afbeelding met binnen, keukenapparaat, betegeld, vi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unter koeling en warmhoudplek vanuit restauran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C42FA1" w:rsidRDefault="00C42FA1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Afruimhoek voor restaurant</w:t>
      </w: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90DBCC7" wp14:editId="0F0FEF98">
            <wp:extent cx="4798800" cy="3600000"/>
            <wp:effectExtent l="0" t="0" r="1905" b="635"/>
            <wp:docPr id="10" name="Afbeelding 10" descr="Afbeelding met tekst, binn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oek voor afruime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FA1" w:rsidRDefault="00C42FA1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</w:p>
    <w:p w:rsidR="003653B5" w:rsidRDefault="003653B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Afwashoek foto 1</w:t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92E3A6F" wp14:editId="0D848134">
            <wp:extent cx="4798800" cy="3600000"/>
            <wp:effectExtent l="0" t="0" r="1905" b="635"/>
            <wp:docPr id="4" name="Afbeelding 4" descr="Afbeelding met tekst, binnen, keuken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was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914" w:rsidRDefault="00292914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t>Afwashoek foto 2</w:t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56B75E32" wp14:editId="53A57E4D">
            <wp:extent cx="4798800" cy="3600000"/>
            <wp:effectExtent l="0" t="0" r="1905" b="635"/>
            <wp:docPr id="2" name="Afbeelding 2" descr="Afbeelding met binnen, muur, keuken, plaf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was 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t>Doorkijk naar keuken</w:t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2A461CD6" wp14:editId="5ECD146F">
            <wp:extent cx="4798800" cy="3600000"/>
            <wp:effectExtent l="0" t="0" r="1905" b="635"/>
            <wp:docPr id="3" name="Afbeelding 3" descr="Afbeelding met binnen, muur, vloer, badka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was doorkijk naar keuke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t>Keuken achter foto 1</w:t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678A54B1" wp14:editId="40E00496">
            <wp:extent cx="4798800" cy="3600000"/>
            <wp:effectExtent l="0" t="0" r="1905" b="635"/>
            <wp:docPr id="13" name="Afbeelding 13" descr="Afbeelding met binnen, vloer, plafond, keu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euken opslag 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t>Keuken achter foto 2</w:t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BEF0C40" wp14:editId="2CB5D81B">
            <wp:extent cx="4798800" cy="3600000"/>
            <wp:effectExtent l="0" t="0" r="1905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euken opslag 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3653B5">
      <w:pPr>
        <w:rPr>
          <w:rFonts w:ascii="Arial" w:hAnsi="Arial" w:cs="Arial"/>
          <w:noProof/>
          <w:sz w:val="21"/>
          <w:szCs w:val="21"/>
        </w:rPr>
      </w:pPr>
    </w:p>
    <w:p w:rsidR="003653B5" w:rsidRDefault="002F7293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t>Keuken aan voorzijde (kant van de counter) foto 1</w:t>
      </w:r>
    </w:p>
    <w:p w:rsidR="003653B5" w:rsidRDefault="002F7293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D397AE0" wp14:editId="312BB2E0">
            <wp:extent cx="4798800" cy="3600000"/>
            <wp:effectExtent l="0" t="0" r="1905" b="635"/>
            <wp:docPr id="11" name="Afbeelding 11" descr="Afbeelding met binnen, keuken, plafond, toonb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euken 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 w:rsidP="002F7293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t>Keuken aan voorzijde (kant van de counter)</w:t>
      </w:r>
      <w:r>
        <w:rPr>
          <w:rFonts w:ascii="Arial" w:hAnsi="Arial" w:cs="Arial"/>
          <w:noProof/>
          <w:sz w:val="21"/>
          <w:szCs w:val="21"/>
        </w:rPr>
        <w:t xml:space="preserve"> foto 2</w:t>
      </w: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0E02517A" wp14:editId="09FC6EDE">
            <wp:extent cx="4798800" cy="3600000"/>
            <wp:effectExtent l="0" t="0" r="1905" b="63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unter koeling en warmhoudplek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t>Frituur en kookplaat</w:t>
      </w: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084A984" wp14:editId="3C67F63C">
            <wp:extent cx="4798800" cy="3600000"/>
            <wp:effectExtent l="0" t="0" r="1905" b="635"/>
            <wp:docPr id="9" name="Afbeelding 9" descr="Afbeelding met binnen, muur, keuken, forn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rituur en kookplaat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</w:p>
    <w:p w:rsidR="002F7293" w:rsidRDefault="002F7293">
      <w:pPr>
        <w:rPr>
          <w:rFonts w:ascii="Arial" w:hAnsi="Arial" w:cs="Arial"/>
          <w:noProof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t>Oven</w:t>
      </w:r>
    </w:p>
    <w:p w:rsidR="00292914" w:rsidRPr="0035505A" w:rsidRDefault="002F729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t xml:space="preserve"> </w:t>
      </w:r>
      <w:r w:rsidR="00292914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4798800" cy="3600000"/>
            <wp:effectExtent l="0" t="0" r="1905" b="635"/>
            <wp:docPr id="14" name="Afbeelding 14" descr="Afbeelding met binnen, muur, betegeld, te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ven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2914" w:rsidRPr="0035505A" w:rsidSect="00E2610A">
      <w:footerReference w:type="default" r:id="rId25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293" w:rsidRDefault="002F7293" w:rsidP="002F7293">
      <w:r>
        <w:separator/>
      </w:r>
    </w:p>
  </w:endnote>
  <w:endnote w:type="continuationSeparator" w:id="0">
    <w:p w:rsidR="002F7293" w:rsidRDefault="002F7293" w:rsidP="002F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7416332"/>
      <w:docPartObj>
        <w:docPartGallery w:val="Page Numbers (Bottom of Page)"/>
        <w:docPartUnique/>
      </w:docPartObj>
    </w:sdtPr>
    <w:sdtContent>
      <w:p w:rsidR="002F7293" w:rsidRDefault="002F7293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21" name="Stroomdiagram: Beslissing 2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8CD2EC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2F7293" w:rsidRDefault="002F7293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F7293" w:rsidRPr="002F7293" w:rsidRDefault="002F7293">
    <w:pPr>
      <w:pStyle w:val="Voettekst"/>
      <w:rPr>
        <w:rFonts w:ascii="Arial" w:hAnsi="Arial" w:cs="Arial"/>
        <w:sz w:val="18"/>
        <w:szCs w:val="18"/>
      </w:rPr>
    </w:pPr>
    <w:r w:rsidRPr="002F7293">
      <w:rPr>
        <w:rFonts w:ascii="Arial" w:hAnsi="Arial" w:cs="Arial"/>
        <w:sz w:val="18"/>
        <w:szCs w:val="18"/>
      </w:rPr>
      <w:t xml:space="preserve">Foto’s bedrijfsrestaurant </w:t>
    </w:r>
    <w:r w:rsidRPr="002F7293">
      <w:rPr>
        <w:rFonts w:ascii="Arial" w:hAnsi="Arial" w:cs="Arial"/>
        <w:sz w:val="18"/>
        <w:szCs w:val="18"/>
      </w:rPr>
      <w:tab/>
    </w:r>
    <w:r w:rsidRPr="002F7293">
      <w:rPr>
        <w:rFonts w:ascii="Arial" w:hAnsi="Arial" w:cs="Arial"/>
        <w:sz w:val="18"/>
        <w:szCs w:val="18"/>
      </w:rPr>
      <w:tab/>
      <w:t>aanbesteding catering gemeente Berkeland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293" w:rsidRDefault="002F7293" w:rsidP="002F7293">
      <w:r>
        <w:separator/>
      </w:r>
    </w:p>
  </w:footnote>
  <w:footnote w:type="continuationSeparator" w:id="0">
    <w:p w:rsidR="002F7293" w:rsidRDefault="002F7293" w:rsidP="002F7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2914"/>
    <w:rsid w:val="00292914"/>
    <w:rsid w:val="002F7293"/>
    <w:rsid w:val="0035505A"/>
    <w:rsid w:val="003653B5"/>
    <w:rsid w:val="0095062E"/>
    <w:rsid w:val="00A000C8"/>
    <w:rsid w:val="00C42FA1"/>
    <w:rsid w:val="00E2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572214"/>
  <w15:chartTrackingRefBased/>
  <w15:docId w15:val="{0592DBFE-DB8B-4CE9-AF15-D1949C5B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F7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F7293"/>
    <w:rPr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2F7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729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FC80AF33.dotm</Template>
  <TotalTime>252</TotalTime>
  <Pages>10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Horst, M.J. van der</dc:creator>
  <cp:keywords/>
  <dc:description/>
  <cp:lastModifiedBy>Horst, M.J. van der</cp:lastModifiedBy>
  <cp:revision>1</cp:revision>
  <dcterms:created xsi:type="dcterms:W3CDTF">2021-02-15T10:59:00Z</dcterms:created>
  <dcterms:modified xsi:type="dcterms:W3CDTF">2021-02-15T15:11:00Z</dcterms:modified>
</cp:coreProperties>
</file>