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ACA" w:rsidRPr="005411A0" w:rsidRDefault="00BE202D">
      <w:pPr>
        <w:rPr>
          <w:b/>
          <w:sz w:val="28"/>
          <w:szCs w:val="28"/>
        </w:rPr>
      </w:pPr>
      <w:r w:rsidRPr="005411A0">
        <w:rPr>
          <w:b/>
          <w:sz w:val="28"/>
          <w:szCs w:val="28"/>
        </w:rPr>
        <w:t>Prijsinvulformulier</w:t>
      </w:r>
      <w:r w:rsidR="007243D9">
        <w:rPr>
          <w:b/>
          <w:sz w:val="28"/>
          <w:szCs w:val="28"/>
        </w:rPr>
        <w:t xml:space="preserve"> routevervoer</w:t>
      </w:r>
      <w:r w:rsidR="007243D9">
        <w:rPr>
          <w:b/>
          <w:sz w:val="28"/>
          <w:szCs w:val="28"/>
        </w:rPr>
        <w:br/>
      </w:r>
      <w:r w:rsidR="001669A2">
        <w:rPr>
          <w:b/>
          <w:sz w:val="28"/>
          <w:szCs w:val="28"/>
        </w:rPr>
        <w:t>gemeenten Middelburg, Veere en Vlissingen</w:t>
      </w:r>
    </w:p>
    <w:p w:rsidR="001669A2" w:rsidRDefault="001669A2"/>
    <w:p w:rsidR="00EE38D0" w:rsidRDefault="00EE38D0"/>
    <w:p w:rsidR="001A2FFB" w:rsidRPr="000B708A" w:rsidRDefault="001A2FFB" w:rsidP="009341D9">
      <w:pPr>
        <w:autoSpaceDE w:val="0"/>
        <w:autoSpaceDN w:val="0"/>
        <w:adjustRightInd w:val="0"/>
        <w:rPr>
          <w:rFonts w:cs="Arial"/>
          <w:color w:val="000000"/>
          <w:u w:val="single"/>
        </w:rPr>
      </w:pPr>
      <w:r w:rsidRPr="000B708A">
        <w:rPr>
          <w:rFonts w:cs="Arial"/>
          <w:color w:val="000000"/>
          <w:u w:val="single"/>
        </w:rPr>
        <w:t>Perceel 1: Kleinschalig vervoer</w:t>
      </w:r>
    </w:p>
    <w:p w:rsidR="009341D9" w:rsidRDefault="009341D9" w:rsidP="009341D9">
      <w:pPr>
        <w:autoSpaceDE w:val="0"/>
        <w:autoSpaceDN w:val="0"/>
        <w:adjustRightInd w:val="0"/>
        <w:rPr>
          <w:rFonts w:cs="Arial"/>
          <w:color w:val="00000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1429"/>
        <w:gridCol w:w="1558"/>
        <w:gridCol w:w="1561"/>
        <w:gridCol w:w="1332"/>
      </w:tblGrid>
      <w:tr w:rsidR="00BA2C47" w:rsidTr="006F4DE6">
        <w:tc>
          <w:tcPr>
            <w:tcW w:w="2689" w:type="dxa"/>
            <w:shd w:val="clear" w:color="auto" w:fill="D9D9D9" w:themeFill="background1" w:themeFillShade="D9"/>
          </w:tcPr>
          <w:p w:rsidR="00BA2C47" w:rsidRPr="008F6A4F" w:rsidRDefault="00BA2C47" w:rsidP="009341D9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</w:rPr>
            </w:pPr>
            <w:r w:rsidRPr="008F6A4F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BA2C47" w:rsidRPr="008F6A4F" w:rsidRDefault="00EB4A95" w:rsidP="009341D9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8" w:type="dxa"/>
            <w:shd w:val="clear" w:color="auto" w:fill="D9D9D9" w:themeFill="background1" w:themeFillShade="D9"/>
          </w:tcPr>
          <w:p w:rsidR="00BA2C47" w:rsidRPr="008F6A4F" w:rsidRDefault="00EB4A95" w:rsidP="009341D9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:rsidR="00BA2C47" w:rsidRPr="008F6A4F" w:rsidRDefault="00EB4A95" w:rsidP="009341D9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32" w:type="dxa"/>
            <w:shd w:val="clear" w:color="auto" w:fill="D9D9D9" w:themeFill="background1" w:themeFillShade="D9"/>
          </w:tcPr>
          <w:p w:rsidR="00BA2C47" w:rsidRPr="008F6A4F" w:rsidRDefault="00EB4A95" w:rsidP="009341D9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</w:tr>
      <w:tr w:rsidR="00BA2C47" w:rsidTr="006F4DE6">
        <w:tc>
          <w:tcPr>
            <w:tcW w:w="2689" w:type="dxa"/>
            <w:shd w:val="clear" w:color="auto" w:fill="D9D9D9" w:themeFill="background1" w:themeFillShade="D9"/>
          </w:tcPr>
          <w:p w:rsidR="00BA2C47" w:rsidRPr="008F6A4F" w:rsidRDefault="00BA2C47" w:rsidP="00BA2C47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20"/>
                <w:szCs w:val="20"/>
              </w:rPr>
            </w:pPr>
            <w:r w:rsidRPr="008F6A4F">
              <w:rPr>
                <w:rFonts w:cs="Arial"/>
                <w:b/>
                <w:color w:val="000000"/>
                <w:sz w:val="20"/>
                <w:szCs w:val="20"/>
              </w:rPr>
              <w:t>Type voertuig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BA2C47" w:rsidRPr="008F6A4F" w:rsidRDefault="00BA2C47" w:rsidP="00BA2C47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>Minimaal uurtarief exclusief BTW *</w:t>
            </w:r>
          </w:p>
        </w:tc>
        <w:tc>
          <w:tcPr>
            <w:tcW w:w="1558" w:type="dxa"/>
            <w:shd w:val="clear" w:color="auto" w:fill="D9D9D9" w:themeFill="background1" w:themeFillShade="D9"/>
          </w:tcPr>
          <w:p w:rsidR="00BA2C47" w:rsidRPr="008F6A4F" w:rsidRDefault="00BA2C47" w:rsidP="00BA2C47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>Maximaal uurtarief exclusief BTW *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:rsidR="00BA2C47" w:rsidRDefault="00BA2C47" w:rsidP="00BA2C47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20"/>
                <w:szCs w:val="20"/>
              </w:rPr>
            </w:pPr>
            <w:r w:rsidRPr="008F6A4F">
              <w:rPr>
                <w:rFonts w:cs="Arial"/>
                <w:b/>
                <w:color w:val="000000"/>
                <w:sz w:val="20"/>
                <w:szCs w:val="20"/>
              </w:rPr>
              <w:t>Uurtarief exclusief BTW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>*</w:t>
            </w:r>
          </w:p>
          <w:p w:rsidR="00BA2C47" w:rsidRPr="008F6A4F" w:rsidRDefault="00BA2C47" w:rsidP="00BA2C47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D9D9D9" w:themeFill="background1" w:themeFillShade="D9"/>
          </w:tcPr>
          <w:p w:rsidR="00BA2C47" w:rsidRPr="008F6A4F" w:rsidRDefault="00BA2C47" w:rsidP="00BA2C47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20"/>
                <w:szCs w:val="20"/>
              </w:rPr>
            </w:pPr>
            <w:r w:rsidRPr="008F6A4F">
              <w:rPr>
                <w:rFonts w:cs="Arial"/>
                <w:b/>
                <w:color w:val="000000"/>
                <w:sz w:val="20"/>
                <w:szCs w:val="20"/>
              </w:rPr>
              <w:t>Huidig gemiddeld aantal uren per dag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 **</w:t>
            </w:r>
          </w:p>
        </w:tc>
      </w:tr>
      <w:tr w:rsidR="00BA2C47" w:rsidTr="006F4DE6">
        <w:tc>
          <w:tcPr>
            <w:tcW w:w="2689" w:type="dxa"/>
            <w:shd w:val="clear" w:color="auto" w:fill="D9D9D9" w:themeFill="background1" w:themeFillShade="D9"/>
          </w:tcPr>
          <w:p w:rsidR="00BA2C47" w:rsidRPr="00BA2C47" w:rsidRDefault="00BA2C47" w:rsidP="00BA2C47">
            <w:pPr>
              <w:pStyle w:val="Default"/>
              <w:numPr>
                <w:ilvl w:val="0"/>
                <w:numId w:val="1"/>
              </w:numPr>
              <w:spacing w:after="27"/>
              <w:rPr>
                <w:rFonts w:ascii="Arial" w:hAnsi="Arial" w:cs="Arial"/>
                <w:sz w:val="16"/>
                <w:szCs w:val="16"/>
              </w:rPr>
            </w:pPr>
            <w:r w:rsidRPr="00BA2C47">
              <w:rPr>
                <w:rFonts w:ascii="Arial" w:hAnsi="Arial" w:cs="Arial"/>
                <w:sz w:val="16"/>
                <w:szCs w:val="16"/>
              </w:rPr>
              <w:t xml:space="preserve">Taxi/personenauto (minimaal drie volwaardige zitplaatsen voor passagiers); </w:t>
            </w:r>
          </w:p>
          <w:p w:rsidR="00BA2C47" w:rsidRPr="00BA2C47" w:rsidRDefault="00BA2C47" w:rsidP="00BA2C47">
            <w:pPr>
              <w:pStyle w:val="Default"/>
              <w:numPr>
                <w:ilvl w:val="0"/>
                <w:numId w:val="1"/>
              </w:numPr>
              <w:spacing w:after="27"/>
              <w:rPr>
                <w:rFonts w:ascii="Arial" w:hAnsi="Arial" w:cs="Arial"/>
                <w:sz w:val="16"/>
                <w:szCs w:val="16"/>
              </w:rPr>
            </w:pPr>
            <w:r w:rsidRPr="00BA2C47">
              <w:rPr>
                <w:rFonts w:ascii="Arial" w:hAnsi="Arial" w:cs="Arial"/>
                <w:sz w:val="16"/>
                <w:szCs w:val="16"/>
              </w:rPr>
              <w:t xml:space="preserve">Taxi/personenauto met plaats voor één rolstoel met vlakke vloer; </w:t>
            </w:r>
          </w:p>
          <w:p w:rsidR="00BA2C47" w:rsidRPr="00BA2C47" w:rsidRDefault="00BA2C47" w:rsidP="00BA2C47">
            <w:pPr>
              <w:pStyle w:val="Default"/>
              <w:numPr>
                <w:ilvl w:val="0"/>
                <w:numId w:val="1"/>
              </w:numPr>
              <w:spacing w:after="27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A2C47">
              <w:rPr>
                <w:rFonts w:ascii="Arial" w:hAnsi="Arial" w:cs="Arial"/>
                <w:sz w:val="16"/>
                <w:szCs w:val="16"/>
              </w:rPr>
              <w:t>Taxibus</w:t>
            </w:r>
            <w:proofErr w:type="spellEnd"/>
            <w:r w:rsidRPr="00BA2C47">
              <w:rPr>
                <w:rFonts w:ascii="Arial" w:hAnsi="Arial" w:cs="Arial"/>
                <w:sz w:val="16"/>
                <w:szCs w:val="16"/>
              </w:rPr>
              <w:t xml:space="preserve"> met plaats voor maximaal acht niet-</w:t>
            </w:r>
            <w:proofErr w:type="spellStart"/>
            <w:r w:rsidRPr="00BA2C47">
              <w:rPr>
                <w:rFonts w:ascii="Arial" w:hAnsi="Arial" w:cs="Arial"/>
                <w:sz w:val="16"/>
                <w:szCs w:val="16"/>
              </w:rPr>
              <w:t>rolstoelgebonden</w:t>
            </w:r>
            <w:proofErr w:type="spellEnd"/>
            <w:r w:rsidRPr="00BA2C47">
              <w:rPr>
                <w:rFonts w:ascii="Arial" w:hAnsi="Arial" w:cs="Arial"/>
                <w:sz w:val="16"/>
                <w:szCs w:val="16"/>
              </w:rPr>
              <w:t xml:space="preserve"> passagiers; 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BA2C47" w:rsidRPr="00166CFE" w:rsidRDefault="00BA2C47" w:rsidP="00BA2C47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</w:rPr>
            </w:pPr>
            <w:r w:rsidRPr="00166CFE">
              <w:rPr>
                <w:rFonts w:cs="Arial"/>
                <w:color w:val="000000"/>
                <w:sz w:val="20"/>
                <w:szCs w:val="20"/>
              </w:rPr>
              <w:t>€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31,00</w:t>
            </w:r>
          </w:p>
        </w:tc>
        <w:tc>
          <w:tcPr>
            <w:tcW w:w="1558" w:type="dxa"/>
            <w:shd w:val="clear" w:color="auto" w:fill="D9D9D9" w:themeFill="background1" w:themeFillShade="D9"/>
          </w:tcPr>
          <w:p w:rsidR="00BA2C47" w:rsidRPr="00166CFE" w:rsidRDefault="00BA2C47" w:rsidP="00BA2C47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</w:rPr>
            </w:pPr>
            <w:r w:rsidRPr="00166CFE">
              <w:rPr>
                <w:rFonts w:cs="Arial"/>
                <w:color w:val="000000"/>
                <w:sz w:val="20"/>
                <w:szCs w:val="20"/>
              </w:rPr>
              <w:t>€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39,00</w:t>
            </w:r>
          </w:p>
        </w:tc>
        <w:tc>
          <w:tcPr>
            <w:tcW w:w="1561" w:type="dxa"/>
          </w:tcPr>
          <w:p w:rsidR="00BA2C47" w:rsidRPr="00166CFE" w:rsidRDefault="00BA2C47" w:rsidP="00BA2C47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</w:rPr>
            </w:pPr>
            <w:r w:rsidRPr="00166CFE">
              <w:rPr>
                <w:rFonts w:cs="Arial"/>
                <w:color w:val="000000"/>
                <w:sz w:val="20"/>
                <w:szCs w:val="20"/>
              </w:rPr>
              <w:t>€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6F4DE6">
              <w:rPr>
                <w:rFonts w:cs="Arial"/>
                <w:color w:val="000000"/>
                <w:sz w:val="20"/>
                <w:szCs w:val="20"/>
              </w:rPr>
              <w:t xml:space="preserve">         ***</w:t>
            </w:r>
          </w:p>
        </w:tc>
        <w:tc>
          <w:tcPr>
            <w:tcW w:w="1332" w:type="dxa"/>
            <w:shd w:val="clear" w:color="auto" w:fill="D9D9D9" w:themeFill="background1" w:themeFillShade="D9"/>
          </w:tcPr>
          <w:p w:rsidR="00BA2C47" w:rsidRPr="00166CFE" w:rsidRDefault="00BA2C47" w:rsidP="00BA2C47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</w:rPr>
            </w:pPr>
            <w:r w:rsidRPr="00166CFE">
              <w:rPr>
                <w:rFonts w:cs="Arial"/>
                <w:color w:val="000000"/>
                <w:sz w:val="20"/>
                <w:szCs w:val="20"/>
              </w:rPr>
              <w:t>176</w:t>
            </w:r>
          </w:p>
        </w:tc>
      </w:tr>
      <w:tr w:rsidR="00BA2C47" w:rsidTr="006F4DE6">
        <w:tc>
          <w:tcPr>
            <w:tcW w:w="2689" w:type="dxa"/>
            <w:shd w:val="clear" w:color="auto" w:fill="D9D9D9" w:themeFill="background1" w:themeFillShade="D9"/>
          </w:tcPr>
          <w:p w:rsidR="00BA2C47" w:rsidRPr="00BA2C47" w:rsidRDefault="00BA2C47" w:rsidP="006F4DE6">
            <w:pPr>
              <w:pStyle w:val="Default"/>
              <w:numPr>
                <w:ilvl w:val="0"/>
                <w:numId w:val="1"/>
              </w:numPr>
              <w:spacing w:after="27"/>
              <w:rPr>
                <w:rFonts w:cs="Arial"/>
                <w:sz w:val="16"/>
                <w:szCs w:val="16"/>
              </w:rPr>
            </w:pPr>
            <w:r w:rsidRPr="00BA2C47">
              <w:rPr>
                <w:rFonts w:ascii="Arial" w:hAnsi="Arial" w:cs="Arial"/>
                <w:sz w:val="16"/>
                <w:szCs w:val="16"/>
              </w:rPr>
              <w:t>Rolstoelbus met plaats voor maximaal vier rolstoelen</w:t>
            </w:r>
            <w:r w:rsidR="006F4DE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BA2C47" w:rsidRPr="00166CFE" w:rsidRDefault="0005361C" w:rsidP="006F4DE6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(</w:t>
            </w:r>
            <w:r w:rsidR="006F4DE6">
              <w:rPr>
                <w:rFonts w:cs="Arial"/>
                <w:color w:val="000000"/>
                <w:sz w:val="20"/>
                <w:szCs w:val="20"/>
              </w:rPr>
              <w:t>b</w:t>
            </w:r>
            <w:r w:rsidR="00BA2C47">
              <w:rPr>
                <w:rFonts w:cs="Arial"/>
                <w:color w:val="000000"/>
                <w:sz w:val="20"/>
                <w:szCs w:val="20"/>
              </w:rPr>
              <w:t>ovenstaand tarief + 15%)</w:t>
            </w:r>
          </w:p>
        </w:tc>
        <w:tc>
          <w:tcPr>
            <w:tcW w:w="1558" w:type="dxa"/>
            <w:shd w:val="clear" w:color="auto" w:fill="D9D9D9" w:themeFill="background1" w:themeFillShade="D9"/>
          </w:tcPr>
          <w:p w:rsidR="00BA2C47" w:rsidRPr="00166CFE" w:rsidRDefault="00BA2C47" w:rsidP="00BA2C47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( bovenstaand tarief + 15%)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:rsidR="00BA2C47" w:rsidRPr="00166CFE" w:rsidRDefault="00BA2C47" w:rsidP="00BA2C47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( bovenstaand tarief + 15%)</w:t>
            </w:r>
          </w:p>
        </w:tc>
        <w:tc>
          <w:tcPr>
            <w:tcW w:w="1332" w:type="dxa"/>
            <w:shd w:val="clear" w:color="auto" w:fill="D9D9D9" w:themeFill="background1" w:themeFillShade="D9"/>
          </w:tcPr>
          <w:p w:rsidR="00BA2C47" w:rsidRPr="00166CFE" w:rsidRDefault="00BA2C47" w:rsidP="00BA2C47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</w:rPr>
            </w:pPr>
            <w:r w:rsidRPr="00166CFE">
              <w:rPr>
                <w:rFonts w:cs="Arial"/>
                <w:color w:val="000000"/>
                <w:sz w:val="20"/>
                <w:szCs w:val="20"/>
              </w:rPr>
              <w:t>28</w:t>
            </w:r>
          </w:p>
        </w:tc>
      </w:tr>
    </w:tbl>
    <w:p w:rsidR="00365D1F" w:rsidRDefault="00365D1F" w:rsidP="00D14ACD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</w:p>
    <w:p w:rsidR="00365D1F" w:rsidRDefault="00EB4A95" w:rsidP="00D14ACD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>De inschrijfwaarde</w:t>
      </w:r>
      <w:r w:rsidR="00365D1F">
        <w:rPr>
          <w:rFonts w:cs="Arial"/>
          <w:color w:val="000000"/>
          <w:sz w:val="16"/>
          <w:szCs w:val="16"/>
        </w:rPr>
        <w:t xml:space="preserve"> van Perceel 1</w:t>
      </w:r>
      <w:r>
        <w:rPr>
          <w:rFonts w:cs="Arial"/>
          <w:color w:val="000000"/>
          <w:sz w:val="16"/>
          <w:szCs w:val="16"/>
        </w:rPr>
        <w:t xml:space="preserve"> wordt als volgt bepaald: </w:t>
      </w:r>
      <w:r w:rsidR="00792CED">
        <w:rPr>
          <w:rFonts w:cs="Arial"/>
          <w:color w:val="000000"/>
          <w:sz w:val="16"/>
          <w:szCs w:val="16"/>
        </w:rPr>
        <w:t xml:space="preserve">200 (dagen per jaar) x </w:t>
      </w:r>
      <w:r>
        <w:rPr>
          <w:rFonts w:cs="Arial"/>
          <w:color w:val="000000"/>
          <w:sz w:val="16"/>
          <w:szCs w:val="16"/>
        </w:rPr>
        <w:t xml:space="preserve">totaal van </w:t>
      </w:r>
      <w:r w:rsidR="00AC296E">
        <w:rPr>
          <w:rFonts w:cs="Arial"/>
          <w:color w:val="000000"/>
          <w:sz w:val="16"/>
          <w:szCs w:val="16"/>
        </w:rPr>
        <w:t>(</w:t>
      </w:r>
      <w:r>
        <w:rPr>
          <w:rFonts w:cs="Arial"/>
          <w:color w:val="000000"/>
          <w:sz w:val="16"/>
          <w:szCs w:val="16"/>
        </w:rPr>
        <w:t>kolom 4 x kolom 5</w:t>
      </w:r>
      <w:r w:rsidR="00792CED">
        <w:rPr>
          <w:rFonts w:cs="Arial"/>
          <w:color w:val="000000"/>
          <w:sz w:val="16"/>
          <w:szCs w:val="16"/>
        </w:rPr>
        <w:t>)</w:t>
      </w:r>
    </w:p>
    <w:p w:rsidR="000B708A" w:rsidRDefault="00A900E4" w:rsidP="00D14ACD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br/>
        <w:t xml:space="preserve">* </w:t>
      </w:r>
      <w:r w:rsidR="000B708A">
        <w:rPr>
          <w:rFonts w:cs="Arial"/>
          <w:color w:val="000000"/>
          <w:sz w:val="16"/>
          <w:szCs w:val="16"/>
        </w:rPr>
        <w:t xml:space="preserve">Inschrijvingen met een tarief buiten deze bandbreedte worden </w:t>
      </w:r>
      <w:r w:rsidR="00E7380F">
        <w:rPr>
          <w:rFonts w:cs="Arial"/>
          <w:color w:val="000000"/>
          <w:sz w:val="16"/>
          <w:szCs w:val="16"/>
        </w:rPr>
        <w:t xml:space="preserve">voor </w:t>
      </w:r>
      <w:r w:rsidR="006F4DE6">
        <w:rPr>
          <w:rFonts w:cs="Arial"/>
          <w:color w:val="000000"/>
          <w:sz w:val="16"/>
          <w:szCs w:val="16"/>
        </w:rPr>
        <w:t>dit</w:t>
      </w:r>
      <w:r w:rsidR="00E7380F">
        <w:rPr>
          <w:rFonts w:cs="Arial"/>
          <w:color w:val="000000"/>
          <w:sz w:val="16"/>
          <w:szCs w:val="16"/>
        </w:rPr>
        <w:t xml:space="preserve"> perceel </w:t>
      </w:r>
      <w:r w:rsidR="000B708A">
        <w:rPr>
          <w:rFonts w:cs="Arial"/>
          <w:color w:val="000000"/>
          <w:sz w:val="16"/>
          <w:szCs w:val="16"/>
        </w:rPr>
        <w:t>on</w:t>
      </w:r>
      <w:r w:rsidR="006F4DE6">
        <w:rPr>
          <w:rFonts w:cs="Arial"/>
          <w:color w:val="000000"/>
          <w:sz w:val="16"/>
          <w:szCs w:val="16"/>
        </w:rPr>
        <w:t>g</w:t>
      </w:r>
      <w:bookmarkStart w:id="0" w:name="_GoBack"/>
      <w:bookmarkEnd w:id="0"/>
      <w:r w:rsidR="006F4DE6">
        <w:rPr>
          <w:rFonts w:cs="Arial"/>
          <w:color w:val="000000"/>
          <w:sz w:val="16"/>
          <w:szCs w:val="16"/>
        </w:rPr>
        <w:t xml:space="preserve">eldig verklaard. </w:t>
      </w:r>
    </w:p>
    <w:p w:rsidR="00A900E4" w:rsidRPr="00F45CD3" w:rsidRDefault="00A900E4" w:rsidP="00D14ACD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 xml:space="preserve">** </w:t>
      </w:r>
      <w:r w:rsidRPr="00F45CD3">
        <w:rPr>
          <w:rFonts w:cs="Arial"/>
          <w:color w:val="000000"/>
          <w:sz w:val="16"/>
          <w:szCs w:val="16"/>
        </w:rPr>
        <w:t xml:space="preserve"> aan deze aantallen kunnen geen rechten worden ontleend</w:t>
      </w:r>
      <w:r w:rsidR="00BA2C47">
        <w:rPr>
          <w:rFonts w:cs="Arial"/>
          <w:color w:val="000000"/>
          <w:sz w:val="16"/>
          <w:szCs w:val="16"/>
        </w:rPr>
        <w:br/>
      </w:r>
      <w:r w:rsidR="006F4DE6">
        <w:rPr>
          <w:rFonts w:cs="Arial"/>
          <w:color w:val="000000"/>
          <w:sz w:val="16"/>
          <w:szCs w:val="16"/>
        </w:rPr>
        <w:t>*** alleen hier een prijs invoeren</w:t>
      </w:r>
    </w:p>
    <w:p w:rsidR="00B70FEB" w:rsidRDefault="00B70FEB" w:rsidP="00D14ACD">
      <w:pPr>
        <w:autoSpaceDE w:val="0"/>
        <w:autoSpaceDN w:val="0"/>
        <w:adjustRightInd w:val="0"/>
        <w:rPr>
          <w:rFonts w:cs="Arial"/>
          <w:color w:val="000000"/>
        </w:rPr>
      </w:pPr>
    </w:p>
    <w:p w:rsidR="001A2FFB" w:rsidRPr="000B708A" w:rsidRDefault="001A2FFB" w:rsidP="001A2FFB">
      <w:pPr>
        <w:autoSpaceDE w:val="0"/>
        <w:autoSpaceDN w:val="0"/>
        <w:adjustRightInd w:val="0"/>
        <w:rPr>
          <w:rFonts w:cs="Arial"/>
          <w:color w:val="000000"/>
          <w:u w:val="single"/>
        </w:rPr>
      </w:pPr>
      <w:r w:rsidRPr="000B708A">
        <w:rPr>
          <w:rFonts w:cs="Arial"/>
          <w:color w:val="000000"/>
          <w:u w:val="single"/>
        </w:rPr>
        <w:t>Perceel 2: Grootschalig vervoer</w:t>
      </w:r>
    </w:p>
    <w:p w:rsidR="001A2FFB" w:rsidRDefault="001A2FFB" w:rsidP="001A2FFB">
      <w:pPr>
        <w:autoSpaceDE w:val="0"/>
        <w:autoSpaceDN w:val="0"/>
        <w:adjustRightInd w:val="0"/>
        <w:rPr>
          <w:rFonts w:cs="Arial"/>
          <w:color w:val="00000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1417"/>
        <w:gridCol w:w="1559"/>
        <w:gridCol w:w="1560"/>
      </w:tblGrid>
      <w:tr w:rsidR="00E7380F" w:rsidTr="006F4DE6">
        <w:tc>
          <w:tcPr>
            <w:tcW w:w="2689" w:type="dxa"/>
            <w:shd w:val="clear" w:color="auto" w:fill="D9D9D9" w:themeFill="background1" w:themeFillShade="D9"/>
          </w:tcPr>
          <w:p w:rsidR="00E7380F" w:rsidRPr="008F6A4F" w:rsidRDefault="00E7380F" w:rsidP="00E7380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</w:rPr>
            </w:pPr>
            <w:r w:rsidRPr="008F6A4F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E7380F" w:rsidRPr="008F6A4F" w:rsidRDefault="00365D1F" w:rsidP="00E7380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E7380F" w:rsidRPr="008F6A4F" w:rsidRDefault="00365D1F" w:rsidP="00E7380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E7380F" w:rsidRPr="008F6A4F" w:rsidRDefault="00365D1F" w:rsidP="00E7380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</w:tr>
      <w:tr w:rsidR="00E7380F" w:rsidTr="006F4DE6">
        <w:tc>
          <w:tcPr>
            <w:tcW w:w="2689" w:type="dxa"/>
            <w:shd w:val="clear" w:color="auto" w:fill="D9D9D9" w:themeFill="background1" w:themeFillShade="D9"/>
          </w:tcPr>
          <w:p w:rsidR="00E7380F" w:rsidRPr="008F6A4F" w:rsidRDefault="00E7380F" w:rsidP="00E7380F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20"/>
                <w:szCs w:val="20"/>
              </w:rPr>
            </w:pPr>
            <w:r w:rsidRPr="008F6A4F">
              <w:rPr>
                <w:rFonts w:cs="Arial"/>
                <w:b/>
                <w:color w:val="000000"/>
                <w:sz w:val="20"/>
                <w:szCs w:val="20"/>
              </w:rPr>
              <w:t>Type voertuig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E7380F" w:rsidRPr="008F6A4F" w:rsidRDefault="00E7380F" w:rsidP="00E7380F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>Minimaal uurtarief exclusief BTW *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E7380F" w:rsidRDefault="00E7380F" w:rsidP="00E7380F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20"/>
                <w:szCs w:val="20"/>
              </w:rPr>
            </w:pPr>
            <w:r w:rsidRPr="008F6A4F">
              <w:rPr>
                <w:rFonts w:cs="Arial"/>
                <w:b/>
                <w:color w:val="000000"/>
                <w:sz w:val="20"/>
                <w:szCs w:val="20"/>
              </w:rPr>
              <w:t>Uurtarief exclusief BTW</w:t>
            </w:r>
          </w:p>
          <w:p w:rsidR="00E7380F" w:rsidRPr="008F6A4F" w:rsidRDefault="00E7380F" w:rsidP="00E7380F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E7380F" w:rsidRPr="008F6A4F" w:rsidRDefault="00E7380F" w:rsidP="00E7380F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20"/>
                <w:szCs w:val="20"/>
              </w:rPr>
            </w:pPr>
            <w:r w:rsidRPr="008F6A4F">
              <w:rPr>
                <w:rFonts w:cs="Arial"/>
                <w:b/>
                <w:color w:val="000000"/>
                <w:sz w:val="20"/>
                <w:szCs w:val="20"/>
              </w:rPr>
              <w:t>Huidig gemiddeld aantal uren per dag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 **</w:t>
            </w:r>
          </w:p>
        </w:tc>
      </w:tr>
      <w:tr w:rsidR="00E7380F" w:rsidTr="006F4DE6">
        <w:tc>
          <w:tcPr>
            <w:tcW w:w="2689" w:type="dxa"/>
            <w:shd w:val="clear" w:color="auto" w:fill="D9D9D9" w:themeFill="background1" w:themeFillShade="D9"/>
          </w:tcPr>
          <w:p w:rsidR="00E7380F" w:rsidRPr="00BA2C47" w:rsidRDefault="00E7380F" w:rsidP="00E7380F">
            <w:pPr>
              <w:pStyle w:val="Default"/>
              <w:numPr>
                <w:ilvl w:val="0"/>
                <w:numId w:val="1"/>
              </w:numPr>
              <w:spacing w:after="27"/>
              <w:rPr>
                <w:rFonts w:ascii="Arial" w:hAnsi="Arial" w:cs="Arial"/>
                <w:sz w:val="16"/>
                <w:szCs w:val="16"/>
              </w:rPr>
            </w:pPr>
            <w:r w:rsidRPr="00BA2C47">
              <w:rPr>
                <w:rFonts w:ascii="Arial" w:hAnsi="Arial" w:cs="Arial"/>
                <w:sz w:val="16"/>
                <w:szCs w:val="16"/>
              </w:rPr>
              <w:t>19-persoons bus;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E7380F" w:rsidRPr="00166CFE" w:rsidRDefault="00E7380F" w:rsidP="00E7380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</w:rPr>
            </w:pPr>
            <w:r w:rsidRPr="00E7380F">
              <w:rPr>
                <w:rFonts w:cs="Arial"/>
                <w:color w:val="000000"/>
                <w:sz w:val="20"/>
                <w:szCs w:val="20"/>
              </w:rPr>
              <w:t xml:space="preserve">€ </w:t>
            </w:r>
            <w:r>
              <w:rPr>
                <w:rFonts w:cs="Arial"/>
                <w:color w:val="000000"/>
                <w:sz w:val="20"/>
                <w:szCs w:val="20"/>
              </w:rPr>
              <w:t>70,50</w:t>
            </w:r>
          </w:p>
        </w:tc>
        <w:tc>
          <w:tcPr>
            <w:tcW w:w="1559" w:type="dxa"/>
          </w:tcPr>
          <w:p w:rsidR="00E7380F" w:rsidRPr="00166CFE" w:rsidRDefault="006F4DE6" w:rsidP="00E7380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</w:rPr>
            </w:pPr>
            <w:r w:rsidRPr="00166CFE">
              <w:rPr>
                <w:rFonts w:cs="Arial"/>
                <w:color w:val="000000"/>
                <w:sz w:val="20"/>
                <w:szCs w:val="20"/>
              </w:rPr>
              <w:t>€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        ***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E7380F" w:rsidRPr="00166CFE" w:rsidRDefault="00173BE7" w:rsidP="00E7380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</w:tr>
      <w:tr w:rsidR="00E7380F" w:rsidTr="006F4DE6">
        <w:tc>
          <w:tcPr>
            <w:tcW w:w="2689" w:type="dxa"/>
            <w:shd w:val="clear" w:color="auto" w:fill="D9D9D9" w:themeFill="background1" w:themeFillShade="D9"/>
          </w:tcPr>
          <w:p w:rsidR="00E7380F" w:rsidRPr="00BA2C47" w:rsidRDefault="00E7380F" w:rsidP="00E7380F">
            <w:pPr>
              <w:pStyle w:val="Default"/>
              <w:numPr>
                <w:ilvl w:val="0"/>
                <w:numId w:val="1"/>
              </w:numPr>
              <w:spacing w:after="27"/>
              <w:rPr>
                <w:rFonts w:ascii="Arial" w:hAnsi="Arial" w:cs="Arial"/>
                <w:sz w:val="16"/>
                <w:szCs w:val="16"/>
              </w:rPr>
            </w:pPr>
            <w:r w:rsidRPr="00BA2C47">
              <w:rPr>
                <w:rFonts w:ascii="Arial" w:hAnsi="Arial" w:cs="Arial"/>
                <w:sz w:val="16"/>
                <w:szCs w:val="16"/>
              </w:rPr>
              <w:t>Touringcar met plaats voor minimaal 40 passagiers;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E7380F" w:rsidRPr="00166CFE" w:rsidRDefault="00E7380F" w:rsidP="00E7380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</w:rPr>
            </w:pPr>
            <w:r w:rsidRPr="00E7380F">
              <w:rPr>
                <w:rFonts w:cs="Arial"/>
                <w:color w:val="000000"/>
                <w:sz w:val="20"/>
                <w:szCs w:val="20"/>
              </w:rPr>
              <w:t xml:space="preserve">€ </w:t>
            </w:r>
            <w:r>
              <w:rPr>
                <w:rFonts w:cs="Arial"/>
                <w:color w:val="000000"/>
                <w:sz w:val="20"/>
                <w:szCs w:val="20"/>
              </w:rPr>
              <w:t>87,25</w:t>
            </w:r>
          </w:p>
        </w:tc>
        <w:tc>
          <w:tcPr>
            <w:tcW w:w="1559" w:type="dxa"/>
          </w:tcPr>
          <w:p w:rsidR="00E7380F" w:rsidRPr="00166CFE" w:rsidRDefault="006F4DE6" w:rsidP="00E7380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</w:rPr>
            </w:pPr>
            <w:r w:rsidRPr="00166CFE">
              <w:rPr>
                <w:rFonts w:cs="Arial"/>
                <w:color w:val="000000"/>
                <w:sz w:val="20"/>
                <w:szCs w:val="20"/>
              </w:rPr>
              <w:t>€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        ***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E7380F" w:rsidRPr="00166CFE" w:rsidRDefault="00173BE7" w:rsidP="00E7380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</w:tr>
      <w:tr w:rsidR="00E7380F" w:rsidTr="006F4DE6">
        <w:tc>
          <w:tcPr>
            <w:tcW w:w="2689" w:type="dxa"/>
            <w:shd w:val="clear" w:color="auto" w:fill="D9D9D9" w:themeFill="background1" w:themeFillShade="D9"/>
          </w:tcPr>
          <w:p w:rsidR="00E7380F" w:rsidRPr="00BA2C47" w:rsidRDefault="00E7380F" w:rsidP="00E7380F">
            <w:pPr>
              <w:pStyle w:val="Default"/>
              <w:numPr>
                <w:ilvl w:val="0"/>
                <w:numId w:val="1"/>
              </w:numPr>
              <w:spacing w:after="27"/>
              <w:rPr>
                <w:rFonts w:ascii="Arial" w:hAnsi="Arial" w:cs="Arial"/>
                <w:sz w:val="16"/>
                <w:szCs w:val="16"/>
              </w:rPr>
            </w:pPr>
            <w:r w:rsidRPr="00BA2C47">
              <w:rPr>
                <w:rFonts w:ascii="Arial" w:hAnsi="Arial" w:cs="Arial"/>
                <w:sz w:val="16"/>
                <w:szCs w:val="16"/>
              </w:rPr>
              <w:t>Touringcar met plaats voor minimaal 50 passagiers;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E7380F" w:rsidRPr="00166CFE" w:rsidRDefault="00E7380F" w:rsidP="00E7380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</w:rPr>
            </w:pPr>
            <w:r w:rsidRPr="00E7380F">
              <w:rPr>
                <w:rFonts w:cs="Arial"/>
                <w:color w:val="000000"/>
                <w:sz w:val="20"/>
                <w:szCs w:val="20"/>
              </w:rPr>
              <w:t xml:space="preserve">€ </w:t>
            </w:r>
            <w:r>
              <w:rPr>
                <w:rFonts w:cs="Arial"/>
                <w:color w:val="000000"/>
                <w:sz w:val="20"/>
                <w:szCs w:val="20"/>
              </w:rPr>
              <w:t>96,25</w:t>
            </w:r>
          </w:p>
        </w:tc>
        <w:tc>
          <w:tcPr>
            <w:tcW w:w="1559" w:type="dxa"/>
          </w:tcPr>
          <w:p w:rsidR="00E7380F" w:rsidRPr="00166CFE" w:rsidRDefault="006F4DE6" w:rsidP="00E7380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</w:rPr>
            </w:pPr>
            <w:r w:rsidRPr="00166CFE">
              <w:rPr>
                <w:rFonts w:cs="Arial"/>
                <w:color w:val="000000"/>
                <w:sz w:val="20"/>
                <w:szCs w:val="20"/>
              </w:rPr>
              <w:t>€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        ***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E7380F" w:rsidRPr="00166CFE" w:rsidRDefault="00173BE7" w:rsidP="00E7380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</w:tr>
      <w:tr w:rsidR="00E7380F" w:rsidTr="006F4DE6">
        <w:tc>
          <w:tcPr>
            <w:tcW w:w="2689" w:type="dxa"/>
            <w:shd w:val="clear" w:color="auto" w:fill="D9D9D9" w:themeFill="background1" w:themeFillShade="D9"/>
          </w:tcPr>
          <w:p w:rsidR="00E7380F" w:rsidRPr="00BA2C47" w:rsidRDefault="00E7380F" w:rsidP="00E7380F">
            <w:pPr>
              <w:pStyle w:val="Default"/>
              <w:numPr>
                <w:ilvl w:val="0"/>
                <w:numId w:val="1"/>
              </w:numPr>
              <w:spacing w:after="27"/>
              <w:rPr>
                <w:rFonts w:ascii="Arial" w:hAnsi="Arial" w:cs="Arial"/>
                <w:sz w:val="16"/>
                <w:szCs w:val="16"/>
              </w:rPr>
            </w:pPr>
            <w:r w:rsidRPr="00BA2C47">
              <w:rPr>
                <w:rFonts w:ascii="Arial" w:hAnsi="Arial" w:cs="Arial"/>
                <w:sz w:val="16"/>
                <w:szCs w:val="16"/>
              </w:rPr>
              <w:t xml:space="preserve">1 </w:t>
            </w:r>
            <w:proofErr w:type="spellStart"/>
            <w:r w:rsidRPr="00BA2C47">
              <w:rPr>
                <w:rFonts w:ascii="Arial" w:hAnsi="Arial" w:cs="Arial"/>
                <w:sz w:val="16"/>
                <w:szCs w:val="16"/>
              </w:rPr>
              <w:t>Dubbeldeksbus</w:t>
            </w:r>
            <w:proofErr w:type="spellEnd"/>
            <w:r w:rsidRPr="00BA2C47">
              <w:rPr>
                <w:rFonts w:ascii="Arial" w:hAnsi="Arial" w:cs="Arial"/>
                <w:sz w:val="16"/>
                <w:szCs w:val="16"/>
              </w:rPr>
              <w:t xml:space="preserve"> met plaats voor minimaal 75 passagiers.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E7380F" w:rsidRPr="00166CFE" w:rsidRDefault="00E7380F" w:rsidP="00E7380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</w:rPr>
            </w:pPr>
            <w:r w:rsidRPr="00E7380F">
              <w:rPr>
                <w:rFonts w:cs="Arial"/>
                <w:color w:val="000000"/>
                <w:sz w:val="20"/>
                <w:szCs w:val="20"/>
              </w:rPr>
              <w:t xml:space="preserve">€ </w:t>
            </w:r>
            <w:r>
              <w:rPr>
                <w:rFonts w:cs="Arial"/>
                <w:color w:val="000000"/>
                <w:sz w:val="20"/>
                <w:szCs w:val="20"/>
              </w:rPr>
              <w:t>125,50</w:t>
            </w:r>
          </w:p>
        </w:tc>
        <w:tc>
          <w:tcPr>
            <w:tcW w:w="1559" w:type="dxa"/>
          </w:tcPr>
          <w:p w:rsidR="00E7380F" w:rsidRPr="00166CFE" w:rsidRDefault="006F4DE6" w:rsidP="006F4DE6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</w:rPr>
            </w:pPr>
            <w:r w:rsidRPr="00166CFE">
              <w:rPr>
                <w:rFonts w:cs="Arial"/>
                <w:color w:val="000000"/>
                <w:sz w:val="20"/>
                <w:szCs w:val="20"/>
              </w:rPr>
              <w:t>€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        ***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E7380F" w:rsidRPr="00166CFE" w:rsidRDefault="00173BE7" w:rsidP="00E7380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2,5</w:t>
            </w:r>
          </w:p>
        </w:tc>
      </w:tr>
    </w:tbl>
    <w:p w:rsidR="00E7380F" w:rsidRDefault="00E7380F" w:rsidP="00D14ACD">
      <w:pPr>
        <w:autoSpaceDE w:val="0"/>
        <w:autoSpaceDN w:val="0"/>
        <w:adjustRightInd w:val="0"/>
        <w:rPr>
          <w:rFonts w:cs="Arial"/>
          <w:color w:val="000000"/>
        </w:rPr>
      </w:pPr>
    </w:p>
    <w:p w:rsidR="00365D1F" w:rsidRDefault="00365D1F" w:rsidP="00365D1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>De inschrijfwaarde van Perceel 1 wordt als volgt bepaald:</w:t>
      </w:r>
      <w:r w:rsidR="00792CED">
        <w:rPr>
          <w:rFonts w:cs="Arial"/>
          <w:color w:val="000000"/>
          <w:sz w:val="16"/>
          <w:szCs w:val="16"/>
        </w:rPr>
        <w:t xml:space="preserve"> 200 (dagen per jaar) x</w:t>
      </w:r>
      <w:r>
        <w:rPr>
          <w:rFonts w:cs="Arial"/>
          <w:color w:val="000000"/>
          <w:sz w:val="16"/>
          <w:szCs w:val="16"/>
        </w:rPr>
        <w:t xml:space="preserve"> tota</w:t>
      </w:r>
      <w:r w:rsidR="00792CED">
        <w:rPr>
          <w:rFonts w:cs="Arial"/>
          <w:color w:val="000000"/>
          <w:sz w:val="16"/>
          <w:szCs w:val="16"/>
        </w:rPr>
        <w:t>al van (kolom 3 x kolom 4)</w:t>
      </w:r>
    </w:p>
    <w:p w:rsidR="00365D1F" w:rsidRDefault="00365D1F" w:rsidP="00D14ACD">
      <w:pPr>
        <w:autoSpaceDE w:val="0"/>
        <w:autoSpaceDN w:val="0"/>
        <w:adjustRightInd w:val="0"/>
        <w:rPr>
          <w:rFonts w:cs="Arial"/>
          <w:color w:val="000000"/>
        </w:rPr>
      </w:pPr>
    </w:p>
    <w:p w:rsidR="00E7380F" w:rsidRDefault="00E7380F" w:rsidP="00E7380F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 xml:space="preserve">* Inschrijvingen met een lager tarief worden voor betreffende perceel ongeldig verklaard. </w:t>
      </w:r>
    </w:p>
    <w:p w:rsidR="00E7380F" w:rsidRDefault="006F4DE6" w:rsidP="00D14ACD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 xml:space="preserve">** </w:t>
      </w:r>
      <w:r w:rsidRPr="00F45CD3">
        <w:rPr>
          <w:rFonts w:cs="Arial"/>
          <w:color w:val="000000"/>
          <w:sz w:val="16"/>
          <w:szCs w:val="16"/>
        </w:rPr>
        <w:t xml:space="preserve"> aan deze aantallen kunnen geen rechten worden ontleend</w:t>
      </w:r>
    </w:p>
    <w:p w:rsidR="006F4DE6" w:rsidRPr="00D14ACD" w:rsidRDefault="006F4DE6" w:rsidP="00D14ACD">
      <w:pPr>
        <w:autoSpaceDE w:val="0"/>
        <w:autoSpaceDN w:val="0"/>
        <w:adjustRightInd w:val="0"/>
        <w:rPr>
          <w:rFonts w:cs="Arial"/>
          <w:color w:val="000000"/>
        </w:rPr>
      </w:pPr>
      <w:r>
        <w:rPr>
          <w:rFonts w:cs="Arial"/>
          <w:color w:val="000000"/>
          <w:sz w:val="16"/>
          <w:szCs w:val="16"/>
        </w:rPr>
        <w:t xml:space="preserve">*** alleen hier </w:t>
      </w:r>
      <w:r w:rsidR="00D67884">
        <w:rPr>
          <w:rFonts w:cs="Arial"/>
          <w:color w:val="000000"/>
          <w:sz w:val="16"/>
          <w:szCs w:val="16"/>
        </w:rPr>
        <w:t>prijzen invoeren</w:t>
      </w:r>
    </w:p>
    <w:p w:rsidR="00946A49" w:rsidRDefault="00946A49" w:rsidP="00685747">
      <w:pPr>
        <w:autoSpaceDE w:val="0"/>
        <w:autoSpaceDN w:val="0"/>
        <w:adjustRightInd w:val="0"/>
      </w:pPr>
    </w:p>
    <w:p w:rsidR="00B55FD9" w:rsidRDefault="00B55FD9">
      <w:r>
        <w:t>De GVC bepaalt per type voertuig het per dag te reserveren aantal uren voertuigen met chauffeur.</w:t>
      </w:r>
    </w:p>
    <w:p w:rsidR="00366C8A" w:rsidRDefault="00366C8A"/>
    <w:tbl>
      <w:tblPr>
        <w:tblW w:w="9229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9"/>
        <w:gridCol w:w="6330"/>
      </w:tblGrid>
      <w:tr w:rsidR="007560D2" w:rsidTr="007560D2">
        <w:trPr>
          <w:trHeight w:val="365"/>
        </w:trPr>
        <w:tc>
          <w:tcPr>
            <w:tcW w:w="2899" w:type="dxa"/>
          </w:tcPr>
          <w:p w:rsidR="007560D2" w:rsidRDefault="001C0E30" w:rsidP="007560D2">
            <w:pPr>
              <w:ind w:left="-14"/>
            </w:pPr>
            <w:r>
              <w:t>Naam van het vervoerbedrijf</w:t>
            </w:r>
          </w:p>
        </w:tc>
        <w:tc>
          <w:tcPr>
            <w:tcW w:w="6330" w:type="dxa"/>
          </w:tcPr>
          <w:p w:rsidR="007560D2" w:rsidRDefault="007560D2" w:rsidP="007560D2">
            <w:pPr>
              <w:ind w:left="-14"/>
            </w:pPr>
          </w:p>
        </w:tc>
      </w:tr>
      <w:tr w:rsidR="007560D2" w:rsidTr="007560D2">
        <w:trPr>
          <w:trHeight w:val="365"/>
        </w:trPr>
        <w:tc>
          <w:tcPr>
            <w:tcW w:w="2899" w:type="dxa"/>
          </w:tcPr>
          <w:p w:rsidR="007560D2" w:rsidRDefault="001C0E30" w:rsidP="007560D2">
            <w:pPr>
              <w:ind w:left="-14"/>
            </w:pPr>
            <w:r>
              <w:t>Naam van de directeur/bestuurder</w:t>
            </w:r>
          </w:p>
        </w:tc>
        <w:tc>
          <w:tcPr>
            <w:tcW w:w="6330" w:type="dxa"/>
          </w:tcPr>
          <w:p w:rsidR="007560D2" w:rsidRDefault="007560D2" w:rsidP="007560D2">
            <w:pPr>
              <w:ind w:left="-14"/>
            </w:pPr>
          </w:p>
        </w:tc>
      </w:tr>
      <w:tr w:rsidR="007560D2" w:rsidTr="007560D2">
        <w:trPr>
          <w:trHeight w:val="365"/>
        </w:trPr>
        <w:tc>
          <w:tcPr>
            <w:tcW w:w="2899" w:type="dxa"/>
          </w:tcPr>
          <w:p w:rsidR="007560D2" w:rsidRDefault="001C0E30" w:rsidP="007560D2">
            <w:pPr>
              <w:ind w:left="-14"/>
            </w:pPr>
            <w:r>
              <w:t>Handtekening van de directeur/bestuurder</w:t>
            </w:r>
          </w:p>
        </w:tc>
        <w:tc>
          <w:tcPr>
            <w:tcW w:w="6330" w:type="dxa"/>
          </w:tcPr>
          <w:p w:rsidR="007560D2" w:rsidRDefault="007560D2" w:rsidP="007560D2">
            <w:pPr>
              <w:ind w:left="-14"/>
            </w:pPr>
          </w:p>
          <w:p w:rsidR="001C0E30" w:rsidRDefault="001C0E30" w:rsidP="007560D2">
            <w:pPr>
              <w:ind w:left="-14"/>
            </w:pPr>
          </w:p>
        </w:tc>
      </w:tr>
      <w:tr w:rsidR="001C0E30" w:rsidTr="007560D2">
        <w:trPr>
          <w:trHeight w:val="365"/>
        </w:trPr>
        <w:tc>
          <w:tcPr>
            <w:tcW w:w="2899" w:type="dxa"/>
          </w:tcPr>
          <w:p w:rsidR="001C0E30" w:rsidRDefault="001C0E30" w:rsidP="007560D2">
            <w:pPr>
              <w:ind w:left="-14"/>
            </w:pPr>
            <w:r>
              <w:t>Datum</w:t>
            </w:r>
          </w:p>
        </w:tc>
        <w:tc>
          <w:tcPr>
            <w:tcW w:w="6330" w:type="dxa"/>
          </w:tcPr>
          <w:p w:rsidR="001C0E30" w:rsidRDefault="001C0E30" w:rsidP="007560D2">
            <w:pPr>
              <w:ind w:left="-14"/>
            </w:pPr>
          </w:p>
        </w:tc>
      </w:tr>
    </w:tbl>
    <w:p w:rsidR="00BA6056" w:rsidRDefault="00BA6056" w:rsidP="00365D1F"/>
    <w:sectPr w:rsidR="00BA60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A0726"/>
    <w:multiLevelType w:val="hybridMultilevel"/>
    <w:tmpl w:val="B8C882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DB01151"/>
    <w:multiLevelType w:val="hybridMultilevel"/>
    <w:tmpl w:val="ED961B4E"/>
    <w:lvl w:ilvl="0" w:tplc="2B98B1F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02D"/>
    <w:rsid w:val="00005C31"/>
    <w:rsid w:val="000347F7"/>
    <w:rsid w:val="0005361C"/>
    <w:rsid w:val="000A31D1"/>
    <w:rsid w:val="000B708A"/>
    <w:rsid w:val="000E10CD"/>
    <w:rsid w:val="00125ACA"/>
    <w:rsid w:val="001669A2"/>
    <w:rsid w:val="00166CFE"/>
    <w:rsid w:val="00173BE7"/>
    <w:rsid w:val="001A2FFB"/>
    <w:rsid w:val="001C0E30"/>
    <w:rsid w:val="00365D1F"/>
    <w:rsid w:val="00366C8A"/>
    <w:rsid w:val="00430C84"/>
    <w:rsid w:val="00527C33"/>
    <w:rsid w:val="005411A0"/>
    <w:rsid w:val="00685747"/>
    <w:rsid w:val="006E3C9D"/>
    <w:rsid w:val="006F4DE6"/>
    <w:rsid w:val="007243D9"/>
    <w:rsid w:val="007560D2"/>
    <w:rsid w:val="00792CED"/>
    <w:rsid w:val="008F6A4F"/>
    <w:rsid w:val="009341D9"/>
    <w:rsid w:val="00946A49"/>
    <w:rsid w:val="00951C2D"/>
    <w:rsid w:val="009A5288"/>
    <w:rsid w:val="00A900E4"/>
    <w:rsid w:val="00AC296E"/>
    <w:rsid w:val="00AD17DF"/>
    <w:rsid w:val="00B451CC"/>
    <w:rsid w:val="00B55FD9"/>
    <w:rsid w:val="00B70FEB"/>
    <w:rsid w:val="00BA2C47"/>
    <w:rsid w:val="00BA6056"/>
    <w:rsid w:val="00BE202D"/>
    <w:rsid w:val="00C41C2B"/>
    <w:rsid w:val="00C70296"/>
    <w:rsid w:val="00CD6BB3"/>
    <w:rsid w:val="00D14ACD"/>
    <w:rsid w:val="00D67884"/>
    <w:rsid w:val="00DD2607"/>
    <w:rsid w:val="00E021B1"/>
    <w:rsid w:val="00E7380F"/>
    <w:rsid w:val="00EB4A95"/>
    <w:rsid w:val="00EE38D0"/>
    <w:rsid w:val="00F07B7A"/>
    <w:rsid w:val="00F45CD3"/>
    <w:rsid w:val="00FA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85D0E-F937-4820-84B7-5FC893B54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E10CD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A6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14ACD"/>
    <w:pPr>
      <w:ind w:left="720"/>
      <w:contextualSpacing/>
    </w:pPr>
  </w:style>
  <w:style w:type="paragraph" w:customStyle="1" w:styleId="Default">
    <w:name w:val="Default"/>
    <w:rsid w:val="001A2FFB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1A7EEB54</Template>
  <TotalTime>202</TotalTime>
  <Pages>1</Pages>
  <Words>295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I&amp;A Samenwerking</Company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Louwerse</dc:creator>
  <cp:keywords/>
  <dc:description/>
  <cp:lastModifiedBy>Tonny Vleugel</cp:lastModifiedBy>
  <cp:revision>16</cp:revision>
  <dcterms:created xsi:type="dcterms:W3CDTF">2018-09-25T09:32:00Z</dcterms:created>
  <dcterms:modified xsi:type="dcterms:W3CDTF">2021-01-20T16:31:00Z</dcterms:modified>
</cp:coreProperties>
</file>