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CA3E9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4DF8E634" w14:textId="77777777" w:rsidR="001E13EA" w:rsidRDefault="001E13EA" w:rsidP="001E13EA"/>
    <w:p w14:paraId="60A43A72" w14:textId="77777777" w:rsidR="001E13EA" w:rsidRDefault="001E13EA" w:rsidP="001E13EA"/>
    <w:p w14:paraId="1763144A" w14:textId="77777777" w:rsidR="001E13EA" w:rsidRDefault="001E13EA" w:rsidP="001E13EA"/>
    <w:p w14:paraId="4F0E0B70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8D99623" w14:textId="77777777" w:rsidR="001E13EA" w:rsidRDefault="001E13EA" w:rsidP="001E13EA"/>
    <w:p w14:paraId="7E619D5E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01DF2B7E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9943C7D" w14:textId="77777777" w:rsidR="001E13EA" w:rsidRDefault="001E13EA" w:rsidP="001E13EA"/>
    <w:p w14:paraId="76E17EB2" w14:textId="77777777" w:rsidR="001E13EA" w:rsidRDefault="001E13EA" w:rsidP="001E13EA">
      <w:r>
        <w:t xml:space="preserve">verklaart zich door ondertekening dezes bereid tot de uitvoering van de opdracht </w:t>
      </w:r>
      <w:r w:rsidR="00794D20">
        <w:t>‘</w:t>
      </w:r>
      <w:r w:rsidR="00707716" w:rsidRPr="00707716">
        <w:t>Inhuur Projectsecretaris en Projectondersteuning/medewerker uitgifte Nieuw Reijerwaard</w:t>
      </w:r>
      <w:r>
        <w:t>,</w:t>
      </w:r>
    </w:p>
    <w:p w14:paraId="43C66A1A" w14:textId="77777777" w:rsidR="001E13EA" w:rsidRDefault="001E13EA" w:rsidP="001E13EA"/>
    <w:p w14:paraId="2DE12F9A" w14:textId="77777777" w:rsidR="001E13EA" w:rsidRDefault="001E13EA" w:rsidP="001E13EA">
      <w:r>
        <w:t>voor een bedrag, de omzetbelasting daarin niet begrepen, van</w:t>
      </w:r>
    </w:p>
    <w:p w14:paraId="32EBFDB7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227115F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7659A2C" w14:textId="77777777" w:rsidR="001E13EA" w:rsidRDefault="001E13EA" w:rsidP="001E13EA"/>
    <w:p w14:paraId="3FD86F36" w14:textId="77777777" w:rsidR="001E13EA" w:rsidRDefault="001E13EA" w:rsidP="001E13EA">
      <w:r>
        <w:t>Het bedrag van de terzake de dienstverlening verschuldigde omzetbelasting bedraagt</w:t>
      </w:r>
    </w:p>
    <w:p w14:paraId="6D2F53AA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4BA993EC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B8A72EA" w14:textId="77777777" w:rsidR="001E13EA" w:rsidRDefault="001E13EA" w:rsidP="001E13EA"/>
    <w:p w14:paraId="39677704" w14:textId="77777777" w:rsidR="001E13EA" w:rsidRDefault="001E13EA" w:rsidP="001E13EA">
      <w:r>
        <w:t>In de inschrijfsom bestaat uit:</w:t>
      </w:r>
    </w:p>
    <w:p w14:paraId="514D9F9B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093"/>
        <w:gridCol w:w="2410"/>
        <w:gridCol w:w="1842"/>
      </w:tblGrid>
      <w:tr w:rsidR="00DF13FA" w14:paraId="41F42AC7" w14:textId="77777777" w:rsidTr="001E08B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DE44" w14:textId="77777777" w:rsidR="00DF13FA" w:rsidRPr="00794D20" w:rsidRDefault="00DF13FA" w:rsidP="002C1830">
            <w:pPr>
              <w:rPr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B231" w14:textId="77777777" w:rsidR="00DF13FA" w:rsidRPr="00794D20" w:rsidRDefault="00DF13FA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D353" w14:textId="77777777" w:rsidR="00DF13FA" w:rsidRPr="00794D20" w:rsidRDefault="00DF13FA" w:rsidP="002C1830">
            <w:pPr>
              <w:rPr>
                <w:b/>
              </w:rPr>
            </w:pPr>
            <w:r w:rsidRPr="00794D20">
              <w:rPr>
                <w:b/>
              </w:rPr>
              <w:t xml:space="preserve">Aantal uren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E29B" w14:textId="77777777" w:rsidR="00DF13FA" w:rsidRPr="00794D20" w:rsidRDefault="00DF13FA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DF13FA" w14:paraId="64C27C83" w14:textId="77777777" w:rsidTr="001E08B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DF4C" w14:textId="77777777" w:rsidR="00DF13FA" w:rsidRDefault="00DF13FA" w:rsidP="002C1830">
            <w:r>
              <w:t>Projectsecretaris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39A2" w14:textId="77777777" w:rsidR="00DF13FA" w:rsidRDefault="00DF13FA" w:rsidP="002C1830"/>
          <w:p w14:paraId="20E7B938" w14:textId="77777777" w:rsidR="00DF13FA" w:rsidRDefault="00DF13FA" w:rsidP="002C1830">
            <w:r>
              <w:t>€ …………/ uur</w:t>
            </w:r>
          </w:p>
          <w:p w14:paraId="74B96A1D" w14:textId="77777777" w:rsidR="00DF13FA" w:rsidRDefault="00DF13FA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D366" w14:textId="77777777" w:rsidR="00DF13FA" w:rsidRDefault="00DF13FA" w:rsidP="002C1830"/>
          <w:p w14:paraId="2142A315" w14:textId="2E909E3C" w:rsidR="00DF13FA" w:rsidRDefault="00497AEA" w:rsidP="00707716">
            <w:r>
              <w:t>4.</w:t>
            </w:r>
            <w:r w:rsidR="0024002D">
              <w:t>136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2ADB" w14:textId="77777777" w:rsidR="00DF13FA" w:rsidRDefault="00DF13FA" w:rsidP="002C1830"/>
          <w:p w14:paraId="3AB3DF50" w14:textId="77777777" w:rsidR="00DF13FA" w:rsidRDefault="00DF13FA" w:rsidP="002C1830">
            <w:r>
              <w:t>€ ………………(3)</w:t>
            </w:r>
          </w:p>
          <w:p w14:paraId="218ACC0B" w14:textId="77777777" w:rsidR="00DF13FA" w:rsidRDefault="00DF13FA" w:rsidP="002C1830"/>
        </w:tc>
      </w:tr>
      <w:tr w:rsidR="00DF13FA" w14:paraId="320045F3" w14:textId="77777777" w:rsidTr="001E08B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A87A" w14:textId="77777777" w:rsidR="00DF13FA" w:rsidRDefault="00DF13FA" w:rsidP="00DF13FA">
            <w:r>
              <w:t>Projectondersteuning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FF9B" w14:textId="77777777" w:rsidR="00DF13FA" w:rsidRDefault="00DF13FA" w:rsidP="00DF13FA"/>
          <w:p w14:paraId="6E808205" w14:textId="77777777" w:rsidR="00DF13FA" w:rsidRDefault="00DF13FA" w:rsidP="00DF13FA">
            <w:r>
              <w:t>€ …………/ uur</w:t>
            </w:r>
          </w:p>
          <w:p w14:paraId="5308FA2B" w14:textId="77777777" w:rsidR="00DF13FA" w:rsidRDefault="00DF13FA" w:rsidP="00DF13F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234F" w14:textId="77777777" w:rsidR="00DF13FA" w:rsidRDefault="00DF13FA" w:rsidP="00DF13FA"/>
          <w:p w14:paraId="27C13F74" w14:textId="44FFB530" w:rsidR="00DF13FA" w:rsidRDefault="00497AEA" w:rsidP="00DF13FA">
            <w:r>
              <w:t>3.</w:t>
            </w:r>
            <w:r w:rsidR="0024002D">
              <w:t>619</w:t>
            </w:r>
            <w:bookmarkStart w:id="1" w:name="_GoBack"/>
            <w:bookmarkEnd w:id="1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0FFF" w14:textId="77777777" w:rsidR="00DF13FA" w:rsidRDefault="00DF13FA" w:rsidP="00DF13FA"/>
          <w:p w14:paraId="52EE6EB8" w14:textId="77777777" w:rsidR="00DF13FA" w:rsidRDefault="00DF13FA" w:rsidP="00DF13FA">
            <w:r>
              <w:t>€ ………………(3)</w:t>
            </w:r>
          </w:p>
          <w:p w14:paraId="201A74D1" w14:textId="77777777" w:rsidR="00DF13FA" w:rsidRDefault="00DF13FA" w:rsidP="00DF13FA"/>
        </w:tc>
      </w:tr>
      <w:tr w:rsidR="00DF13FA" w14:paraId="511D80B7" w14:textId="77777777" w:rsidTr="001E08B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54D1" w14:textId="77777777" w:rsidR="00DF13FA" w:rsidRDefault="00DF13FA" w:rsidP="00DF13FA"/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B217" w14:textId="77777777" w:rsidR="00DF13FA" w:rsidRDefault="00DF13FA" w:rsidP="00DF13F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DFDE" w14:textId="77777777" w:rsidR="00DF13FA" w:rsidRDefault="00DF13FA" w:rsidP="00DF13FA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145F" w14:textId="77777777" w:rsidR="00DF13FA" w:rsidRDefault="00DF13FA" w:rsidP="00DF13FA"/>
        </w:tc>
      </w:tr>
    </w:tbl>
    <w:p w14:paraId="698EB78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2324B740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5296E4F8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01DAEC51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46A89A52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1C970E7C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0CCA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796D" w14:textId="77777777" w:rsidR="001E13EA" w:rsidRDefault="001E13EA" w:rsidP="002C1830">
            <w:pPr>
              <w:spacing w:before="120" w:after="120"/>
            </w:pPr>
          </w:p>
        </w:tc>
      </w:tr>
      <w:tr w:rsidR="001E13EA" w14:paraId="7B90A660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744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6DA" w14:textId="77777777" w:rsidR="001E13EA" w:rsidRDefault="001E13EA" w:rsidP="002C1830">
            <w:pPr>
              <w:spacing w:before="120" w:after="120"/>
            </w:pPr>
          </w:p>
        </w:tc>
      </w:tr>
      <w:tr w:rsidR="001E13EA" w14:paraId="13A669BF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9F04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5D42" w14:textId="77777777" w:rsidR="001E13EA" w:rsidRDefault="001E13EA" w:rsidP="002C1830">
            <w:pPr>
              <w:spacing w:before="120" w:after="120"/>
            </w:pPr>
          </w:p>
        </w:tc>
      </w:tr>
      <w:tr w:rsidR="001E13EA" w14:paraId="7A62EB0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83C6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3665" w14:textId="77777777" w:rsidR="001E13EA" w:rsidRDefault="001E13EA" w:rsidP="002C1830">
            <w:pPr>
              <w:spacing w:before="120" w:after="120"/>
            </w:pPr>
          </w:p>
          <w:p w14:paraId="3C5A9716" w14:textId="77777777" w:rsidR="001E13EA" w:rsidRDefault="001E13EA" w:rsidP="002C1830">
            <w:pPr>
              <w:spacing w:before="120" w:after="120"/>
            </w:pPr>
          </w:p>
        </w:tc>
      </w:tr>
    </w:tbl>
    <w:p w14:paraId="3FDF42AF" w14:textId="77777777" w:rsidR="001E13EA" w:rsidRDefault="001E13EA" w:rsidP="001E13EA">
      <w:r>
        <w:t>Toelichting:</w:t>
      </w:r>
    </w:p>
    <w:p w14:paraId="730E1700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7E955C9F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430F4941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3C7A2871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356E4B1F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5AE5D" w14:textId="77777777" w:rsidR="00DB0969" w:rsidRDefault="00DB0969" w:rsidP="00D5282F">
      <w:r>
        <w:separator/>
      </w:r>
    </w:p>
  </w:endnote>
  <w:endnote w:type="continuationSeparator" w:id="0">
    <w:p w14:paraId="3E6439DD" w14:textId="77777777" w:rsidR="00DB0969" w:rsidRDefault="00DB0969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A286F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A9D4588" w14:textId="77777777" w:rsidTr="00E5537E">
      <w:tc>
        <w:tcPr>
          <w:tcW w:w="1984" w:type="dxa"/>
          <w:shd w:val="clear" w:color="auto" w:fill="auto"/>
        </w:tcPr>
        <w:p w14:paraId="368E225C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05C8FCF7" w14:textId="77777777" w:rsidR="006757DB" w:rsidRPr="00D71040" w:rsidRDefault="006757DB" w:rsidP="003E31FE">
          <w:pPr>
            <w:pStyle w:val="Voettekst"/>
          </w:pPr>
        </w:p>
      </w:tc>
    </w:tr>
  </w:tbl>
  <w:p w14:paraId="4E8135EB" w14:textId="77777777" w:rsidR="006757DB" w:rsidRDefault="006757DB" w:rsidP="00F87DE0">
    <w:pPr>
      <w:pStyle w:val="R-VoettekstRechts"/>
    </w:pPr>
  </w:p>
  <w:p w14:paraId="4DFE4519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07A4B183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0753947E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70FC5A9" wp14:editId="331EDC35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2C746072" w14:textId="77777777" w:rsidR="006757DB" w:rsidRDefault="006757DB" w:rsidP="002C1830">
          <w:pPr>
            <w:pStyle w:val="R-VoettekstRechts"/>
          </w:pPr>
        </w:p>
      </w:tc>
    </w:tr>
  </w:tbl>
  <w:p w14:paraId="543A95A0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41F2A1D0" wp14:editId="14368A1F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8B0D50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B2412" w14:textId="77777777" w:rsidR="00DB0969" w:rsidRDefault="00DB0969" w:rsidP="00D5282F">
      <w:r>
        <w:separator/>
      </w:r>
    </w:p>
  </w:footnote>
  <w:footnote w:type="continuationSeparator" w:id="0">
    <w:p w14:paraId="7D11B3DE" w14:textId="77777777" w:rsidR="00DB0969" w:rsidRDefault="00DB0969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4B675" w14:textId="77777777" w:rsidR="006757DB" w:rsidRDefault="006757DB" w:rsidP="00127FB5">
    <w:pPr>
      <w:pStyle w:val="R-documentsoortgroen"/>
    </w:pPr>
  </w:p>
  <w:p w14:paraId="5E188A4F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061A7D49" wp14:editId="41451E3B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7ED070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C9468" w14:textId="77777777" w:rsidR="006757DB" w:rsidRDefault="006757DB" w:rsidP="00486478">
    <w:pPr>
      <w:pStyle w:val="R-documentsoortzwart"/>
    </w:pPr>
    <w:r>
      <w:t>Rapport</w:t>
    </w:r>
  </w:p>
  <w:p w14:paraId="15B6332C" w14:textId="77777777" w:rsidR="006757DB" w:rsidRDefault="006757DB" w:rsidP="006521F7">
    <w:pPr>
      <w:pStyle w:val="R-WitruimteVolgpagina"/>
    </w:pPr>
  </w:p>
  <w:p w14:paraId="09D5ED37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20.05pt;height:6.25pt" o:bullet="t">
        <v:imagedata r:id="rId1" o:title="actie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2"/>
  </w:num>
  <w:num w:numId="2">
    <w:abstractNumId w:val="14"/>
  </w:num>
  <w:num w:numId="3">
    <w:abstractNumId w:val="27"/>
  </w:num>
  <w:num w:numId="4">
    <w:abstractNumId w:val="28"/>
  </w:num>
  <w:num w:numId="5">
    <w:abstractNumId w:val="11"/>
  </w:num>
  <w:num w:numId="6">
    <w:abstractNumId w:val="23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6"/>
  </w:num>
  <w:num w:numId="18">
    <w:abstractNumId w:val="17"/>
  </w:num>
  <w:num w:numId="19">
    <w:abstractNumId w:val="25"/>
  </w:num>
  <w:num w:numId="20">
    <w:abstractNumId w:val="24"/>
  </w:num>
  <w:num w:numId="21">
    <w:abstractNumId w:val="16"/>
  </w:num>
  <w:num w:numId="22">
    <w:abstractNumId w:val="32"/>
  </w:num>
  <w:num w:numId="23">
    <w:abstractNumId w:val="18"/>
  </w:num>
  <w:num w:numId="24">
    <w:abstractNumId w:val="10"/>
  </w:num>
  <w:num w:numId="25">
    <w:abstractNumId w:val="22"/>
  </w:num>
  <w:num w:numId="26">
    <w:abstractNumId w:val="19"/>
  </w:num>
  <w:num w:numId="27">
    <w:abstractNumId w:val="31"/>
  </w:num>
  <w:num w:numId="28">
    <w:abstractNumId w:val="20"/>
  </w:num>
  <w:num w:numId="29">
    <w:abstractNumId w:val="30"/>
  </w:num>
  <w:num w:numId="30">
    <w:abstractNumId w:val="13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2041E"/>
    <w:rsid w:val="00021D10"/>
    <w:rsid w:val="00023145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4002D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5928"/>
    <w:rsid w:val="003C2732"/>
    <w:rsid w:val="003C40DC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97AEA"/>
    <w:rsid w:val="004A0E91"/>
    <w:rsid w:val="004B0066"/>
    <w:rsid w:val="004B2560"/>
    <w:rsid w:val="004B3E6F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600E90"/>
    <w:rsid w:val="00601340"/>
    <w:rsid w:val="00603095"/>
    <w:rsid w:val="00605863"/>
    <w:rsid w:val="00610C0C"/>
    <w:rsid w:val="00615A59"/>
    <w:rsid w:val="00617ACE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782A"/>
    <w:rsid w:val="006F18DE"/>
    <w:rsid w:val="006F5746"/>
    <w:rsid w:val="007034E8"/>
    <w:rsid w:val="00706E24"/>
    <w:rsid w:val="00707716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8D1"/>
    <w:rsid w:val="00BB3114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13F3"/>
    <w:rsid w:val="00CD140A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0969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13FA"/>
    <w:rsid w:val="00DF3554"/>
    <w:rsid w:val="00DF3F9E"/>
    <w:rsid w:val="00E0725D"/>
    <w:rsid w:val="00E077F5"/>
    <w:rsid w:val="00E11B2F"/>
    <w:rsid w:val="00E12B19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4F2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544E"/>
    <w:rsid w:val="00E776C4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47F6"/>
    <w:rsid w:val="00F37D0B"/>
    <w:rsid w:val="00F42FC9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8E08A7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59A37-8D0B-4759-9A4C-2607BC4A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0</TotalTime>
  <Pages>1</Pages>
  <Words>188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11</cp:revision>
  <cp:lastPrinted>2013-04-09T12:47:00Z</cp:lastPrinted>
  <dcterms:created xsi:type="dcterms:W3CDTF">2019-07-11T08:27:00Z</dcterms:created>
  <dcterms:modified xsi:type="dcterms:W3CDTF">2021-01-15T06:56:00Z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