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578" w:rsidRPr="00F46D64" w:rsidRDefault="0059455F" w:rsidP="006A46E6">
      <w:pPr>
        <w:pStyle w:val="Kop1"/>
        <w:tabs>
          <w:tab w:val="left" w:pos="1980"/>
        </w:tabs>
        <w:rPr>
          <w:sz w:val="24"/>
          <w:szCs w:val="24"/>
        </w:rPr>
      </w:pPr>
      <w:r w:rsidRPr="00F46D64">
        <w:rPr>
          <w:sz w:val="24"/>
          <w:szCs w:val="24"/>
        </w:rPr>
        <w:t>Model K-</w:t>
      </w:r>
      <w:r w:rsidR="0029649F">
        <w:rPr>
          <w:sz w:val="24"/>
          <w:szCs w:val="24"/>
        </w:rPr>
        <w:t>verklaring</w:t>
      </w:r>
    </w:p>
    <w:p w:rsidR="008C0CCE" w:rsidRPr="00BB0977" w:rsidRDefault="008C0CCE" w:rsidP="00441E56">
      <w:pPr>
        <w:spacing w:before="120" w:after="120" w:line="240" w:lineRule="atLeast"/>
      </w:pPr>
      <w:r w:rsidRPr="00BB0977">
        <w:t xml:space="preserve">Verklaring </w:t>
      </w:r>
      <w:r w:rsidRPr="00BB0977">
        <w:rPr>
          <w:u w:val="single"/>
        </w:rPr>
        <w:t>bestuurder</w:t>
      </w:r>
      <w:r w:rsidRPr="00BB0977">
        <w:t xml:space="preserve"> omtrent rechtmatigheid Inschrij</w:t>
      </w:r>
      <w:r w:rsidR="001077A5" w:rsidRPr="00BB0977">
        <w:t>ving ten behoeve van de</w:t>
      </w:r>
      <w:r w:rsidRPr="00BB0977">
        <w:t xml:space="preserve"> </w:t>
      </w:r>
      <w:r w:rsidR="00582E8D" w:rsidRPr="00BB0977">
        <w:t xml:space="preserve">Europese aanbesteding </w:t>
      </w:r>
      <w:r w:rsidR="0095376E" w:rsidRPr="00BB0977">
        <w:t>“</w:t>
      </w:r>
      <w:r w:rsidR="00C1777F">
        <w:t>Belastingapplicatie</w:t>
      </w:r>
      <w:r w:rsidR="001077A5" w:rsidRPr="00BB0977">
        <w:t>”</w:t>
      </w:r>
      <w:r w:rsidR="00582E8D" w:rsidRPr="00BB0977">
        <w:t xml:space="preserve"> (</w:t>
      </w:r>
      <w:r w:rsidR="001E1E57">
        <w:t xml:space="preserve">TenderNed-kenmerk </w:t>
      </w:r>
      <w:r w:rsidR="00C1777F">
        <w:t>2</w:t>
      </w:r>
      <w:r w:rsidR="0016466F">
        <w:t>804</w:t>
      </w:r>
      <w:r w:rsidR="00BB7E21">
        <w:t>3</w:t>
      </w:r>
      <w:r w:rsidR="0016466F">
        <w:t>5</w:t>
      </w:r>
      <w:bookmarkStart w:id="0" w:name="_GoBack"/>
      <w:bookmarkEnd w:id="0"/>
      <w:r w:rsidR="0016466F">
        <w:t>)</w:t>
      </w:r>
      <w:r w:rsidR="005747EF" w:rsidRPr="00BB0977">
        <w:t>.</w:t>
      </w:r>
    </w:p>
    <w:p w:rsidR="008C0CCE" w:rsidRPr="00BB0977" w:rsidRDefault="008C0CCE" w:rsidP="00441E56">
      <w:pPr>
        <w:spacing w:before="120" w:after="120" w:line="240" w:lineRule="atLeast"/>
        <w:rPr>
          <w:i/>
          <w:kern w:val="32"/>
        </w:rPr>
      </w:pPr>
      <w:r w:rsidRPr="00BB0977">
        <w:t>Ondergetekende verklaart dat de onderhavige inschrijving niet tot stand is gekomen onder invloed van een overeenkomst, besluit of gedraging in strijd met het Nederlandse of Europese mededingingsrecht.</w:t>
      </w:r>
    </w:p>
    <w:p w:rsidR="004C6578" w:rsidRPr="00BB0977" w:rsidRDefault="00CE5C61" w:rsidP="00441E56">
      <w:pPr>
        <w:spacing w:before="120" w:after="120" w:line="240" w:lineRule="atLeast"/>
      </w:pPr>
      <w:r w:rsidRPr="00BB0977">
        <w:t>De Inschrijving is ongeldig indien deze verklaring ontbreekt of niet naar waarheid is ingevuld.</w:t>
      </w:r>
    </w:p>
    <w:p w:rsidR="00F155BF" w:rsidRPr="00BB0977" w:rsidRDefault="00F155BF" w:rsidP="00441E56">
      <w:pPr>
        <w:spacing w:before="120" w:after="120" w:line="240" w:lineRule="atLeas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6974"/>
      </w:tblGrid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Naam: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Functie: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Handtekening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Datum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</w:tbl>
    <w:p w:rsidR="004C6578" w:rsidRPr="00BB0977" w:rsidRDefault="004C6578" w:rsidP="00441E56">
      <w:pPr>
        <w:spacing w:before="120" w:after="120" w:line="240" w:lineRule="atLeast"/>
      </w:pPr>
    </w:p>
    <w:p w:rsidR="006A46E6" w:rsidRPr="00BB0977" w:rsidRDefault="006A46E6" w:rsidP="006A46E6">
      <w:pPr>
        <w:spacing w:before="120" w:after="120" w:line="240" w:lineRule="atLeast"/>
        <w:rPr>
          <w:i/>
        </w:rPr>
      </w:pPr>
      <w:r w:rsidRPr="00BB0977">
        <w:t xml:space="preserve">Uit het Uittreksel uit het Handelsregister dient de </w:t>
      </w:r>
      <w:r w:rsidRPr="00BB0977">
        <w:rPr>
          <w:b/>
          <w:u w:val="single"/>
        </w:rPr>
        <w:t>VOLLEDIGE</w:t>
      </w:r>
      <w:r w:rsidRPr="00BB0977">
        <w:t xml:space="preserve"> </w:t>
      </w:r>
      <w:proofErr w:type="spellStart"/>
      <w:r w:rsidRPr="00BB0977">
        <w:t>vertegenwoordigheidsbevoegdheid</w:t>
      </w:r>
      <w:proofErr w:type="spellEnd"/>
      <w:r w:rsidRPr="00BB0977">
        <w:t xml:space="preserve"> van de ondergetekende (</w:t>
      </w:r>
      <w:r w:rsidRPr="00BB0977">
        <w:rPr>
          <w:b/>
          <w:u w:val="single"/>
        </w:rPr>
        <w:t>de bestuurder</w:t>
      </w:r>
      <w:r w:rsidRPr="00BB0977">
        <w:t>) te blijken.</w:t>
      </w:r>
    </w:p>
    <w:p w:rsidR="00FF47F9" w:rsidRPr="00441E56" w:rsidRDefault="00FF47F9" w:rsidP="00441E56">
      <w:pPr>
        <w:spacing w:before="120" w:after="120" w:line="240" w:lineRule="atLeast"/>
        <w:rPr>
          <w:sz w:val="22"/>
          <w:szCs w:val="22"/>
        </w:rPr>
      </w:pPr>
    </w:p>
    <w:sectPr w:rsidR="00FF47F9" w:rsidRPr="00441E56" w:rsidSect="00111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043" w:rsidRDefault="008F3043" w:rsidP="008F3043">
      <w:pPr>
        <w:spacing w:line="240" w:lineRule="auto"/>
      </w:pPr>
      <w:r>
        <w:separator/>
      </w:r>
    </w:p>
  </w:endnote>
  <w:endnote w:type="continuationSeparator" w:id="0">
    <w:p w:rsidR="008F3043" w:rsidRDefault="008F3043" w:rsidP="008F3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043" w:rsidRDefault="008F3043" w:rsidP="008F3043">
      <w:pPr>
        <w:spacing w:line="240" w:lineRule="auto"/>
      </w:pPr>
      <w:r>
        <w:separator/>
      </w:r>
    </w:p>
  </w:footnote>
  <w:footnote w:type="continuationSeparator" w:id="0">
    <w:p w:rsidR="008F3043" w:rsidRDefault="008F3043" w:rsidP="008F3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043" w:rsidRDefault="006E136A">
    <w:pPr>
      <w:pStyle w:val="Koptekst"/>
    </w:pPr>
    <w:r>
      <w:tab/>
    </w:r>
    <w:r>
      <w:tab/>
    </w:r>
    <w:r w:rsidR="008F3043">
      <w:rPr>
        <w:noProof/>
        <w:lang w:eastAsia="nl-NL"/>
      </w:rPr>
      <w:drawing>
        <wp:inline distT="0" distB="0" distL="0" distR="0">
          <wp:extent cx="1143000" cy="457200"/>
          <wp:effectExtent l="19050" t="0" r="0" b="0"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F3043" w:rsidRDefault="008F3043">
    <w:pPr>
      <w:pStyle w:val="Koptekst"/>
    </w:pPr>
  </w:p>
  <w:p w:rsidR="008F3043" w:rsidRDefault="008F3043">
    <w:pPr>
      <w:pStyle w:val="Koptekst"/>
    </w:pPr>
  </w:p>
  <w:p w:rsidR="008F3043" w:rsidRDefault="008F304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78"/>
    <w:rsid w:val="00017955"/>
    <w:rsid w:val="000535F6"/>
    <w:rsid w:val="00073F05"/>
    <w:rsid w:val="000D0C0A"/>
    <w:rsid w:val="000D620D"/>
    <w:rsid w:val="000E24C8"/>
    <w:rsid w:val="00103241"/>
    <w:rsid w:val="001077A5"/>
    <w:rsid w:val="00111682"/>
    <w:rsid w:val="0016466F"/>
    <w:rsid w:val="00174E9D"/>
    <w:rsid w:val="001A1C0C"/>
    <w:rsid w:val="001D6A88"/>
    <w:rsid w:val="001E1E57"/>
    <w:rsid w:val="001F27FC"/>
    <w:rsid w:val="002038F6"/>
    <w:rsid w:val="002070B5"/>
    <w:rsid w:val="0029629A"/>
    <w:rsid w:val="0029649F"/>
    <w:rsid w:val="002D2C2D"/>
    <w:rsid w:val="002D5D86"/>
    <w:rsid w:val="00300F3C"/>
    <w:rsid w:val="0031184D"/>
    <w:rsid w:val="00357BA4"/>
    <w:rsid w:val="00371AC9"/>
    <w:rsid w:val="003F6B6B"/>
    <w:rsid w:val="00441E56"/>
    <w:rsid w:val="00454FEA"/>
    <w:rsid w:val="004569B7"/>
    <w:rsid w:val="00462EEE"/>
    <w:rsid w:val="004855BD"/>
    <w:rsid w:val="004860D4"/>
    <w:rsid w:val="004B6A74"/>
    <w:rsid w:val="004C6578"/>
    <w:rsid w:val="004D4E7A"/>
    <w:rsid w:val="004F00EC"/>
    <w:rsid w:val="005747EF"/>
    <w:rsid w:val="00582E8D"/>
    <w:rsid w:val="0059455F"/>
    <w:rsid w:val="005B0654"/>
    <w:rsid w:val="006A1E80"/>
    <w:rsid w:val="006A46E6"/>
    <w:rsid w:val="006B550C"/>
    <w:rsid w:val="006E136A"/>
    <w:rsid w:val="006E24AD"/>
    <w:rsid w:val="007002B3"/>
    <w:rsid w:val="00723475"/>
    <w:rsid w:val="00744178"/>
    <w:rsid w:val="00794575"/>
    <w:rsid w:val="007A44FF"/>
    <w:rsid w:val="007B18E8"/>
    <w:rsid w:val="008771AB"/>
    <w:rsid w:val="00896BF7"/>
    <w:rsid w:val="008C0CCE"/>
    <w:rsid w:val="008D624D"/>
    <w:rsid w:val="008F3043"/>
    <w:rsid w:val="009516F6"/>
    <w:rsid w:val="0095376E"/>
    <w:rsid w:val="00A105C7"/>
    <w:rsid w:val="00A61906"/>
    <w:rsid w:val="00A82416"/>
    <w:rsid w:val="00A9124A"/>
    <w:rsid w:val="00AE0CCA"/>
    <w:rsid w:val="00AE2B5A"/>
    <w:rsid w:val="00B00243"/>
    <w:rsid w:val="00B05EFD"/>
    <w:rsid w:val="00B45C4A"/>
    <w:rsid w:val="00B97832"/>
    <w:rsid w:val="00BB0977"/>
    <w:rsid w:val="00BB5954"/>
    <w:rsid w:val="00BB7E21"/>
    <w:rsid w:val="00C11E1B"/>
    <w:rsid w:val="00C1777F"/>
    <w:rsid w:val="00CA2C5A"/>
    <w:rsid w:val="00CE5C61"/>
    <w:rsid w:val="00D6739F"/>
    <w:rsid w:val="00D948DC"/>
    <w:rsid w:val="00DE69CF"/>
    <w:rsid w:val="00E53E7D"/>
    <w:rsid w:val="00E634FC"/>
    <w:rsid w:val="00E672CD"/>
    <w:rsid w:val="00E96B57"/>
    <w:rsid w:val="00ED01BB"/>
    <w:rsid w:val="00F155BF"/>
    <w:rsid w:val="00F26A1F"/>
    <w:rsid w:val="00F46D6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B35B"/>
  <w15:docId w15:val="{405B048C-720C-4D5B-9C65-2FC505A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autoRedefine/>
    <w:qFormat/>
    <w:rsid w:val="00582E8D"/>
    <w:pPr>
      <w:widowControl w:val="0"/>
      <w:tabs>
        <w:tab w:val="left" w:pos="851"/>
      </w:tabs>
      <w:autoSpaceDE w:val="0"/>
      <w:autoSpaceDN w:val="0"/>
      <w:adjustRightInd w:val="0"/>
      <w:spacing w:after="0" w:line="26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3043"/>
    <w:rPr>
      <w:rFonts w:cs="Arial"/>
      <w:bCs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3043"/>
    <w:rPr>
      <w:rFonts w:cs="Arial"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3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3043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94A17-0A4A-424A-B408-12DAB9E6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75A2F14F</Template>
  <TotalTime>5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6</cp:revision>
  <dcterms:created xsi:type="dcterms:W3CDTF">2019-03-17T12:56:00Z</dcterms:created>
  <dcterms:modified xsi:type="dcterms:W3CDTF">2020-09-14T07:12:00Z</dcterms:modified>
</cp:coreProperties>
</file>