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31" w:rsidRPr="002A4113" w:rsidRDefault="00DE0F31" w:rsidP="00DE0F31">
      <w:pPr>
        <w:pStyle w:val="Kop2"/>
        <w:rPr>
          <w:rFonts w:ascii="Arial" w:eastAsia="Calibri" w:hAnsi="Arial" w:cs="Arial"/>
          <w:color w:val="auto"/>
          <w:lang w:eastAsia="en-US"/>
        </w:rPr>
      </w:pPr>
      <w:r w:rsidRPr="002A4113">
        <w:rPr>
          <w:rFonts w:ascii="Arial" w:eastAsia="Calibri" w:hAnsi="Arial" w:cs="Arial"/>
          <w:color w:val="auto"/>
          <w:lang w:eastAsia="en-US"/>
        </w:rPr>
        <w:t>Bijlage 1</w:t>
      </w:r>
      <w:r w:rsidR="002A4113" w:rsidRPr="002A4113">
        <w:rPr>
          <w:rFonts w:ascii="Arial" w:eastAsia="Calibri" w:hAnsi="Arial" w:cs="Arial"/>
          <w:color w:val="auto"/>
          <w:lang w:eastAsia="en-US"/>
        </w:rPr>
        <w:t>1</w:t>
      </w:r>
      <w:r w:rsidRPr="002A4113">
        <w:rPr>
          <w:rFonts w:ascii="Arial" w:eastAsia="Calibri" w:hAnsi="Arial" w:cs="Arial"/>
          <w:color w:val="auto"/>
          <w:lang w:eastAsia="en-US"/>
        </w:rPr>
        <w:t xml:space="preserve"> Standaardformulier referentieopdrachten Jeugdhulp</w:t>
      </w:r>
    </w:p>
    <w:p w:rsidR="00DE0F31" w:rsidRPr="002A4113" w:rsidRDefault="00DE0F31" w:rsidP="0028163E">
      <w:pPr>
        <w:rPr>
          <w:rFonts w:ascii="Arial" w:hAnsi="Arial" w:cs="Arial"/>
          <w:i/>
          <w:sz w:val="20"/>
          <w:szCs w:val="20"/>
        </w:rPr>
      </w:pPr>
    </w:p>
    <w:p w:rsidR="00E07888" w:rsidRPr="002A4113" w:rsidRDefault="00DA6CB9" w:rsidP="00E07888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A4113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Kerncompetentie A:</w:t>
      </w:r>
      <w:r w:rsidRPr="002A41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7888" w:rsidRPr="002A4113">
        <w:rPr>
          <w:rFonts w:ascii="Arial" w:eastAsia="Calibri" w:hAnsi="Arial" w:cs="Arial"/>
          <w:sz w:val="20"/>
          <w:szCs w:val="20"/>
          <w:u w:val="single"/>
          <w:lang w:eastAsia="en-US"/>
        </w:rPr>
        <w:t>Het ten behoe</w:t>
      </w:r>
      <w:r w:rsidR="00661336" w:rsidRPr="002A4113">
        <w:rPr>
          <w:rFonts w:ascii="Arial" w:eastAsia="Calibri" w:hAnsi="Arial" w:cs="Arial"/>
          <w:sz w:val="20"/>
          <w:szCs w:val="20"/>
          <w:u w:val="single"/>
          <w:lang w:eastAsia="en-US"/>
        </w:rPr>
        <w:t xml:space="preserve">ve van de jeugdhulp </w:t>
      </w:r>
      <w:r w:rsidR="00E07888" w:rsidRPr="002A4113">
        <w:rPr>
          <w:rFonts w:ascii="Arial" w:eastAsia="Calibri" w:hAnsi="Arial" w:cs="Arial"/>
          <w:sz w:val="20"/>
          <w:szCs w:val="20"/>
          <w:u w:val="single"/>
          <w:lang w:eastAsia="en-US"/>
        </w:rPr>
        <w:t xml:space="preserve">uitvoeren  van de toegangsfunctie Jeugdhulp en/of eerstelijnsfunctie Jeugdhulp </w:t>
      </w:r>
    </w:p>
    <w:p w:rsidR="00661336" w:rsidRPr="002A4113" w:rsidRDefault="00661336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:rsidRPr="002A4113" w:rsidTr="006D16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:rsidR="00FB2984" w:rsidRPr="002A4113" w:rsidRDefault="00FB2984" w:rsidP="00D40B68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Gegevens</w:t>
            </w:r>
            <w:r w:rsidR="00DB719F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van 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</w:t>
            </w:r>
            <w:r w:rsidR="001D5ADD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r w:rsidR="00D40B68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(opdrachtgever)</w:t>
            </w:r>
          </w:p>
        </w:tc>
      </w:tr>
      <w:tr w:rsidR="00FB2984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984" w:rsidRPr="002A4113" w:rsidRDefault="00FB298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</w:t>
            </w:r>
            <w:r w:rsidR="006504DE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984" w:rsidRPr="002A4113" w:rsidRDefault="00FB29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984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984" w:rsidRPr="002A4113" w:rsidRDefault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984" w:rsidRPr="002A4113" w:rsidRDefault="00FB29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B2984" w:rsidRPr="002A4113" w:rsidRDefault="00FB2984">
      <w:pPr>
        <w:rPr>
          <w:rFonts w:ascii="Arial" w:hAnsi="Arial" w:cs="Arial"/>
          <w:sz w:val="20"/>
          <w:szCs w:val="20"/>
        </w:rPr>
      </w:pPr>
    </w:p>
    <w:p w:rsidR="00222CA2" w:rsidRPr="002A4113" w:rsidRDefault="00222CA2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:rsidRPr="002A4113" w:rsidTr="00376322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:rsidR="00FB2984" w:rsidRPr="002A4113" w:rsidRDefault="00FB2984" w:rsidP="00160317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</w:t>
            </w:r>
            <w:r w:rsidR="00DB719F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van de </w:t>
            </w:r>
            <w:r w:rsidR="00D40B68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</w:t>
            </w:r>
            <w:r w:rsidR="00160317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</w:t>
            </w:r>
          </w:p>
        </w:tc>
      </w:tr>
      <w:tr w:rsidR="00160317" w:rsidRPr="002A4113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160317" w:rsidRPr="002A4113" w:rsidRDefault="00160317" w:rsidP="00DB719F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CB4D98" w:rsidRPr="002A4113" w:rsidRDefault="00D30764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Be</w:t>
            </w:r>
            <w:r w:rsidR="0016031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schrijving van de opdracht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 de verrichte </w:t>
            </w:r>
            <w:r w:rsidR="00CB4D9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dienstverlening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zodanig dat deze beschrijving</w:t>
            </w:r>
            <w:r w:rsidR="004C51CC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ondubbelzinnig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laat zien dat wordt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voldaan aan kerncompetentie A</w:t>
            </w:r>
            <w:r w:rsidR="008649A4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: </w:t>
            </w:r>
          </w:p>
          <w:p w:rsidR="00D30764" w:rsidRPr="002A4113" w:rsidRDefault="008649A4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:rsidR="00D40B68" w:rsidRPr="002A4113" w:rsidRDefault="00D40B68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30764" w:rsidRPr="002A4113" w:rsidRDefault="00D30764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160317" w:rsidRPr="002A4113" w:rsidRDefault="00160317" w:rsidP="00D3076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60317" w:rsidRPr="002A4113" w:rsidRDefault="00160317" w:rsidP="00DB719F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B719F" w:rsidRPr="002A4113" w:rsidRDefault="00DB719F" w:rsidP="0016031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:rsidR="00160317" w:rsidRPr="002A4113" w:rsidRDefault="00160317" w:rsidP="0016031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D40B68" w:rsidRPr="002A4113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DB719F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:rsidR="00D40B68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:rsidR="00D40B68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DB719F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:rsidR="00D40B68" w:rsidRPr="002A4113" w:rsidRDefault="00D40B68" w:rsidP="00DB719F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16031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DB719F" w:rsidRPr="002A4113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De opdracht is z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elfstandig (zonder gebruik van </w:t>
            </w:r>
            <w:proofErr w:type="spellStart"/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nderaannemers) uitgevoerd?</w:t>
            </w: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nderaannemer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(s)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ombinant</w:t>
            </w:r>
            <w:proofErr w:type="spellEnd"/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welke o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nderaannemer:</w:t>
            </w:r>
          </w:p>
        </w:tc>
      </w:tr>
      <w:tr w:rsidR="00DB719F" w:rsidRPr="002A4113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Inschrijver heeft hierbij als 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oofdaannemer c.q. als eindverantwoordelijke partij gefungeerd?</w:t>
            </w:r>
          </w:p>
          <w:p w:rsidR="00DB719F" w:rsidRPr="002A4113" w:rsidRDefault="00DB719F" w:rsidP="00DB719F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B719F" w:rsidRPr="002A4113" w:rsidRDefault="00DB719F" w:rsidP="00160317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661336" w:rsidRPr="002A4113" w:rsidRDefault="00661336" w:rsidP="00160317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DB719F" w:rsidRPr="002A4113" w:rsidRDefault="00DB719F" w:rsidP="00160317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AC0157" w:rsidRPr="002A4113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AC0157" w:rsidRPr="002A4113" w:rsidRDefault="00AC0157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AC0157" w:rsidRPr="002A4113" w:rsidRDefault="00AC015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C0157" w:rsidRPr="002A4113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AC0157" w:rsidRPr="002A4113" w:rsidRDefault="00AC0157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AC0157" w:rsidRPr="002A4113" w:rsidRDefault="00AC015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209E7" w:rsidRPr="002A4113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774996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</w:t>
            </w:r>
            <w:r w:rsidR="005209E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 dienstverlening 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is </w:t>
            </w:r>
            <w:r w:rsidR="005209E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naar tevredenheid van </w:t>
            </w:r>
          </w:p>
          <w:p w:rsidR="001157A8" w:rsidRPr="002A4113" w:rsidRDefault="005209E7" w:rsidP="0028163E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referent (</w:t>
            </w:r>
            <w:r w:rsidR="00DB719F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pdrachtgever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)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verricht?</w:t>
            </w:r>
            <w:r w:rsidR="001157A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772" w:type="dxa"/>
            <w:shd w:val="clear" w:color="auto" w:fill="auto"/>
          </w:tcPr>
          <w:p w:rsidR="00DB719F" w:rsidRPr="002A4113" w:rsidRDefault="00DB719F" w:rsidP="005209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209E7" w:rsidRPr="002A4113" w:rsidRDefault="005209E7" w:rsidP="005209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:rsidR="001157A8" w:rsidRPr="002A4113" w:rsidRDefault="001157A8" w:rsidP="005209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1157A8" w:rsidRPr="002A4113" w:rsidRDefault="001157A8" w:rsidP="005209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2A4113" w:rsidRPr="002A4113" w:rsidRDefault="002A4113">
      <w:pPr>
        <w:rPr>
          <w:rFonts w:ascii="Arial" w:hAnsi="Arial" w:cs="Arial"/>
          <w:sz w:val="20"/>
          <w:szCs w:val="20"/>
        </w:rPr>
      </w:pPr>
    </w:p>
    <w:p w:rsidR="00DB719F" w:rsidRPr="002A4113" w:rsidRDefault="00DB719F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B719F" w:rsidRPr="002A4113" w:rsidTr="00FB126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:rsidR="00DB719F" w:rsidRPr="002A4113" w:rsidRDefault="00DB719F" w:rsidP="00FB126A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Ondertekening door </w:t>
            </w:r>
            <w:r w:rsidR="00D40B68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Inschrijver</w:t>
            </w:r>
          </w:p>
          <w:p w:rsidR="00DB719F" w:rsidRPr="002A4113" w:rsidRDefault="00DB719F" w:rsidP="00FB126A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DB719F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2A4113" w:rsidRDefault="00DB719F" w:rsidP="004F0C2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(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penvoerder 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B719F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m rechtsgeldig ondertekenaar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B719F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ie rechtsgeldig ondertekenaar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B719F" w:rsidRPr="002A4113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g rechtsgeldig ondertekenaar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DB719F" w:rsidRPr="002A4113" w:rsidRDefault="00DB719F">
      <w:pPr>
        <w:rPr>
          <w:rFonts w:ascii="Arial" w:hAnsi="Arial" w:cs="Arial"/>
          <w:sz w:val="20"/>
          <w:szCs w:val="20"/>
        </w:rPr>
      </w:pPr>
    </w:p>
    <w:p w:rsidR="00E07888" w:rsidRPr="002A4113" w:rsidRDefault="00D40B68" w:rsidP="00E07888">
      <w:pPr>
        <w:rPr>
          <w:rFonts w:ascii="Arial" w:eastAsia="Calibri" w:hAnsi="Arial" w:cs="Arial"/>
          <w:sz w:val="20"/>
          <w:szCs w:val="20"/>
          <w:lang w:eastAsia="en-US"/>
        </w:rPr>
      </w:pPr>
      <w:r w:rsidRPr="002A4113">
        <w:rPr>
          <w:rFonts w:ascii="Arial" w:hAnsi="Arial" w:cs="Arial"/>
          <w:sz w:val="20"/>
          <w:szCs w:val="20"/>
        </w:rPr>
        <w:br w:type="page"/>
      </w:r>
      <w:r w:rsidRPr="002A4113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Kerncompetentie B:</w:t>
      </w:r>
      <w:r w:rsidRPr="002A41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7888" w:rsidRPr="002A4113">
        <w:rPr>
          <w:rFonts w:ascii="Arial" w:eastAsia="Calibri" w:hAnsi="Arial" w:cs="Arial"/>
          <w:sz w:val="20"/>
          <w:szCs w:val="20"/>
          <w:u w:val="single"/>
          <w:lang w:eastAsia="en-US"/>
        </w:rPr>
        <w:t xml:space="preserve">Het ten behoeve van de jeugdhulp uitvoeren van Jeugd-GGZ </w:t>
      </w: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Gegevens van de referent (opdrachtgever)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114440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D40B68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Gegevens van de referentieopdracht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FC138F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</w:t>
            </w:r>
            <w:r w:rsidR="00FC138F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dienstverlening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zodanig dat deze beschrijving ondubbelzinnig laat zien dat wordt voldaan aan kerncompetentie B: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referent (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opdrachtgever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)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verricht? </w:t>
            </w: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D40B68" w:rsidRPr="002A4113" w:rsidRDefault="00D40B68">
      <w:pPr>
        <w:rPr>
          <w:rFonts w:ascii="Arial" w:hAnsi="Arial" w:cs="Arial"/>
          <w:sz w:val="20"/>
          <w:szCs w:val="20"/>
        </w:rPr>
      </w:pPr>
    </w:p>
    <w:p w:rsidR="00E07888" w:rsidRPr="002A4113" w:rsidRDefault="00D40B68" w:rsidP="00E07888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A4113">
        <w:rPr>
          <w:rFonts w:ascii="Arial" w:hAnsi="Arial" w:cs="Arial"/>
          <w:sz w:val="20"/>
          <w:szCs w:val="20"/>
        </w:rPr>
        <w:br w:type="page"/>
      </w:r>
      <w:r w:rsidRPr="002A4113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Kerncompetentie C:</w:t>
      </w:r>
      <w:r w:rsidRPr="002A41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7888" w:rsidRPr="002A4113">
        <w:rPr>
          <w:rFonts w:ascii="Arial" w:eastAsia="Calibri" w:hAnsi="Arial" w:cs="Arial"/>
          <w:sz w:val="20"/>
          <w:szCs w:val="20"/>
          <w:u w:val="single"/>
          <w:lang w:eastAsia="en-US"/>
        </w:rPr>
        <w:t xml:space="preserve">Het ten behoeve van de jeugdhulp uitvoeren van gespecialiseerde jeugdhulp voor </w:t>
      </w:r>
      <w:r w:rsidR="00376322" w:rsidRPr="002A4113">
        <w:rPr>
          <w:rFonts w:ascii="Arial" w:eastAsia="Calibri" w:hAnsi="Arial" w:cs="Arial"/>
          <w:sz w:val="20"/>
          <w:szCs w:val="20"/>
          <w:u w:val="single"/>
          <w:lang w:eastAsia="en-US"/>
        </w:rPr>
        <w:t xml:space="preserve">jeugdigen </w:t>
      </w:r>
      <w:r w:rsidR="002A4113">
        <w:rPr>
          <w:rFonts w:ascii="Arial" w:eastAsia="Calibri" w:hAnsi="Arial" w:cs="Arial"/>
          <w:sz w:val="20"/>
          <w:szCs w:val="20"/>
          <w:u w:val="single"/>
          <w:lang w:eastAsia="en-US"/>
        </w:rPr>
        <w:t>met een beperking</w:t>
      </w: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Gegevens van de referent (opdrachtgever)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D40B68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Gegevens van de referentieopdracht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FC138F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</w:t>
            </w:r>
            <w:r w:rsidR="00FC138F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dienstverlening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zodanig dat deze beschrijving ondubbelzinnig laat zien dat wordt voldaan aan kerncompetentie C: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referent (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opdrachtgever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)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verricht? </w:t>
            </w: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p w:rsidR="00A42BAA" w:rsidRPr="002A4113" w:rsidRDefault="00D40B68" w:rsidP="00E07888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A4113">
        <w:rPr>
          <w:rFonts w:ascii="Arial" w:hAnsi="Arial" w:cs="Arial"/>
          <w:sz w:val="20"/>
          <w:szCs w:val="20"/>
        </w:rPr>
        <w:br w:type="page"/>
      </w:r>
      <w:r w:rsidRPr="002A4113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Kerncompetentie D:</w:t>
      </w:r>
      <w:r w:rsidRPr="002A41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7888" w:rsidRPr="002A4113">
        <w:rPr>
          <w:rFonts w:ascii="Arial" w:eastAsia="Calibri" w:hAnsi="Arial" w:cs="Arial"/>
          <w:sz w:val="20"/>
          <w:szCs w:val="20"/>
          <w:u w:val="single"/>
          <w:lang w:eastAsia="en-US"/>
        </w:rPr>
        <w:t xml:space="preserve">Het ten behoeve van de jeugdhulp uitvoeren van Jeugd en Opvoedhulp </w:t>
      </w: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Gegevens van de referent (opdrachtgever)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E84821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Gegevens van de referentieopdracht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3B3425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</w:t>
            </w:r>
            <w:r w:rsidR="003B3425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dienstverlening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zodanig dat deze beschrijving ondubbelzinnig laat zien dat wordt voldaan aan kerncompetentie D: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:rsidR="00D40B68" w:rsidRPr="002A4113" w:rsidRDefault="00D40B68" w:rsidP="00E84821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referent (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opdrachtgever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)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verricht? </w:t>
            </w:r>
          </w:p>
        </w:tc>
        <w:tc>
          <w:tcPr>
            <w:tcW w:w="4772" w:type="dxa"/>
            <w:shd w:val="clear" w:color="auto" w:fill="auto"/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p w:rsidR="00D40B68" w:rsidRPr="002A4113" w:rsidRDefault="00D40B68" w:rsidP="00D40B68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:rsidRPr="002A4113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:rsidR="00D40B68" w:rsidRPr="002A4113" w:rsidRDefault="00D40B68" w:rsidP="00E84821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40B68" w:rsidRPr="002A4113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D40B68" w:rsidRPr="002A4113" w:rsidRDefault="00D40B68" w:rsidP="00E8482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D40B68" w:rsidRPr="002A4113" w:rsidRDefault="00D40B68" w:rsidP="002A4113">
      <w:pPr>
        <w:rPr>
          <w:rFonts w:ascii="Arial" w:hAnsi="Arial" w:cs="Arial"/>
          <w:sz w:val="20"/>
          <w:szCs w:val="20"/>
        </w:rPr>
      </w:pPr>
    </w:p>
    <w:sectPr w:rsidR="00D40B68" w:rsidRPr="002A4113" w:rsidSect="00E14EA0">
      <w:headerReference w:type="default" r:id="rId9"/>
      <w:footerReference w:type="default" r:id="rId10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EE8" w:rsidRDefault="00875EE8" w:rsidP="000D6F35">
      <w:r>
        <w:separator/>
      </w:r>
    </w:p>
  </w:endnote>
  <w:endnote w:type="continuationSeparator" w:id="0">
    <w:p w:rsidR="00875EE8" w:rsidRDefault="00875EE8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322" w:rsidRPr="00376322" w:rsidRDefault="00376322" w:rsidP="00376322">
    <w:pPr>
      <w:pStyle w:val="Voettekst"/>
      <w:rPr>
        <w:rFonts w:ascii="Lucida Sans Unicode" w:hAnsi="Lucida Sans Unicode" w:cs="Lucida Sans Unicode"/>
        <w:sz w:val="16"/>
        <w:szCs w:val="16"/>
      </w:rPr>
    </w:pPr>
    <w:r w:rsidRPr="00376322">
      <w:rPr>
        <w:rFonts w:ascii="Lucida Sans Unicode" w:hAnsi="Lucida Sans Unicode" w:cs="Lucida Sans Unicode"/>
        <w:sz w:val="16"/>
        <w:szCs w:val="16"/>
      </w:rPr>
      <w:t xml:space="preserve">Standaardformulier referentieopdrachten Jeugdhulp </w:t>
    </w:r>
  </w:p>
  <w:p w:rsidR="00376322" w:rsidRPr="00376322" w:rsidRDefault="00376322" w:rsidP="00376322">
    <w:pPr>
      <w:pStyle w:val="Voettekst"/>
      <w:rPr>
        <w:rFonts w:ascii="Lucida Sans Unicode" w:hAnsi="Lucida Sans Unicode" w:cs="Lucida Sans Unicode"/>
        <w:sz w:val="16"/>
        <w:szCs w:val="16"/>
      </w:rPr>
    </w:pPr>
    <w:r w:rsidRPr="00376322">
      <w:rPr>
        <w:rFonts w:ascii="Lucida Sans Unicode" w:hAnsi="Lucida Sans Unicode" w:cs="Lucida Sans Unicode"/>
        <w:sz w:val="16"/>
        <w:szCs w:val="16"/>
      </w:rPr>
      <w:t>‘</w:t>
    </w:r>
    <w:r w:rsidR="002A4113">
      <w:rPr>
        <w:rFonts w:ascii="Lucida Sans Unicode" w:hAnsi="Lucida Sans Unicode" w:cs="Lucida Sans Unicode"/>
        <w:sz w:val="16"/>
        <w:szCs w:val="16"/>
      </w:rPr>
      <w:t>Gemeentelijke toegang Jeugdhulp Leidse regio’</w:t>
    </w:r>
  </w:p>
  <w:p w:rsidR="00376322" w:rsidRDefault="0037632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EE8" w:rsidRDefault="00875EE8" w:rsidP="000D6F35">
      <w:r>
        <w:separator/>
      </w:r>
    </w:p>
  </w:footnote>
  <w:footnote w:type="continuationSeparator" w:id="0">
    <w:p w:rsidR="00875EE8" w:rsidRDefault="00875EE8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764" w:rsidRDefault="00D30764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B858"/>
      </v:shape>
    </w:pict>
  </w:numPicBullet>
  <w:abstractNum w:abstractNumId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963BE"/>
    <w:multiLevelType w:val="multilevel"/>
    <w:tmpl w:val="164258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6F35"/>
    <w:rsid w:val="0000680F"/>
    <w:rsid w:val="00022EFF"/>
    <w:rsid w:val="00036EE7"/>
    <w:rsid w:val="0008717F"/>
    <w:rsid w:val="000906D7"/>
    <w:rsid w:val="00095CEC"/>
    <w:rsid w:val="000B2AB6"/>
    <w:rsid w:val="000B644C"/>
    <w:rsid w:val="000D6F35"/>
    <w:rsid w:val="00114440"/>
    <w:rsid w:val="001157A8"/>
    <w:rsid w:val="001332CE"/>
    <w:rsid w:val="001449B8"/>
    <w:rsid w:val="00160317"/>
    <w:rsid w:val="001675DD"/>
    <w:rsid w:val="001A3E50"/>
    <w:rsid w:val="001D5ADD"/>
    <w:rsid w:val="001D5D91"/>
    <w:rsid w:val="001F23F6"/>
    <w:rsid w:val="00222CA2"/>
    <w:rsid w:val="002324F7"/>
    <w:rsid w:val="002668E2"/>
    <w:rsid w:val="0028163E"/>
    <w:rsid w:val="00291714"/>
    <w:rsid w:val="00292F0F"/>
    <w:rsid w:val="002A4113"/>
    <w:rsid w:val="002C1A7A"/>
    <w:rsid w:val="002C47FF"/>
    <w:rsid w:val="002E2F78"/>
    <w:rsid w:val="002F5AC1"/>
    <w:rsid w:val="00376322"/>
    <w:rsid w:val="00376333"/>
    <w:rsid w:val="00390A06"/>
    <w:rsid w:val="003B3425"/>
    <w:rsid w:val="003E2919"/>
    <w:rsid w:val="003F155D"/>
    <w:rsid w:val="004200A3"/>
    <w:rsid w:val="00433B09"/>
    <w:rsid w:val="00443915"/>
    <w:rsid w:val="00446BBE"/>
    <w:rsid w:val="00494F6E"/>
    <w:rsid w:val="004C51CC"/>
    <w:rsid w:val="004F0C27"/>
    <w:rsid w:val="0050488F"/>
    <w:rsid w:val="005209E7"/>
    <w:rsid w:val="00534A2F"/>
    <w:rsid w:val="0055246F"/>
    <w:rsid w:val="0055453F"/>
    <w:rsid w:val="00571B3D"/>
    <w:rsid w:val="0057677A"/>
    <w:rsid w:val="00583BA4"/>
    <w:rsid w:val="00595C46"/>
    <w:rsid w:val="005B1C26"/>
    <w:rsid w:val="005D2713"/>
    <w:rsid w:val="005E70B6"/>
    <w:rsid w:val="005F4924"/>
    <w:rsid w:val="00607C15"/>
    <w:rsid w:val="00610EC1"/>
    <w:rsid w:val="006304AD"/>
    <w:rsid w:val="006504DE"/>
    <w:rsid w:val="00661336"/>
    <w:rsid w:val="006641AF"/>
    <w:rsid w:val="006C2BC5"/>
    <w:rsid w:val="006D16D2"/>
    <w:rsid w:val="00774996"/>
    <w:rsid w:val="00780298"/>
    <w:rsid w:val="007833DB"/>
    <w:rsid w:val="008218E9"/>
    <w:rsid w:val="00833FF3"/>
    <w:rsid w:val="0085055D"/>
    <w:rsid w:val="008649A4"/>
    <w:rsid w:val="00875229"/>
    <w:rsid w:val="00875EE8"/>
    <w:rsid w:val="008F7E94"/>
    <w:rsid w:val="0091710D"/>
    <w:rsid w:val="00920EFA"/>
    <w:rsid w:val="00926E47"/>
    <w:rsid w:val="00944470"/>
    <w:rsid w:val="00990EC0"/>
    <w:rsid w:val="009A612B"/>
    <w:rsid w:val="00A54356"/>
    <w:rsid w:val="00A6238A"/>
    <w:rsid w:val="00A66EC7"/>
    <w:rsid w:val="00A7533F"/>
    <w:rsid w:val="00AC0157"/>
    <w:rsid w:val="00AF686B"/>
    <w:rsid w:val="00B258FE"/>
    <w:rsid w:val="00B53324"/>
    <w:rsid w:val="00B84A96"/>
    <w:rsid w:val="00BD2ACF"/>
    <w:rsid w:val="00C01BD8"/>
    <w:rsid w:val="00C12FDC"/>
    <w:rsid w:val="00C27658"/>
    <w:rsid w:val="00C3746B"/>
    <w:rsid w:val="00C56A67"/>
    <w:rsid w:val="00C733A7"/>
    <w:rsid w:val="00CB4D98"/>
    <w:rsid w:val="00CF5424"/>
    <w:rsid w:val="00D02320"/>
    <w:rsid w:val="00D2690C"/>
    <w:rsid w:val="00D30764"/>
    <w:rsid w:val="00D376FC"/>
    <w:rsid w:val="00D40B68"/>
    <w:rsid w:val="00DA6CB9"/>
    <w:rsid w:val="00DB1920"/>
    <w:rsid w:val="00DB61AA"/>
    <w:rsid w:val="00DB719F"/>
    <w:rsid w:val="00DD06D3"/>
    <w:rsid w:val="00DD5750"/>
    <w:rsid w:val="00DD7938"/>
    <w:rsid w:val="00DE0F31"/>
    <w:rsid w:val="00DF4013"/>
    <w:rsid w:val="00E076ED"/>
    <w:rsid w:val="00E07888"/>
    <w:rsid w:val="00E14EA0"/>
    <w:rsid w:val="00E170C9"/>
    <w:rsid w:val="00E348B9"/>
    <w:rsid w:val="00E67527"/>
    <w:rsid w:val="00E81EF7"/>
    <w:rsid w:val="00E918C8"/>
    <w:rsid w:val="00EF276F"/>
    <w:rsid w:val="00EF4CCD"/>
    <w:rsid w:val="00F306CD"/>
    <w:rsid w:val="00F95A63"/>
    <w:rsid w:val="00FB126A"/>
    <w:rsid w:val="00FB2984"/>
    <w:rsid w:val="00FC138F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5A63"/>
    <w:rPr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DE0F31"/>
    <w:pPr>
      <w:keepNext/>
      <w:spacing w:before="240" w:after="60" w:line="240" w:lineRule="atLeast"/>
      <w:outlineLvl w:val="0"/>
    </w:pPr>
    <w:rPr>
      <w:rFonts w:ascii="Lucida Sans Unicode" w:hAnsi="Lucida Sans Unicode"/>
      <w:b/>
      <w:bCs/>
      <w:color w:val="4F81BD"/>
      <w:kern w:val="28"/>
      <w:sz w:val="24"/>
    </w:rPr>
  </w:style>
  <w:style w:type="paragraph" w:styleId="Kop2">
    <w:name w:val="heading 2"/>
    <w:basedOn w:val="Lijstalinea"/>
    <w:next w:val="Standaard"/>
    <w:link w:val="Kop2Char"/>
    <w:qFormat/>
    <w:rsid w:val="00DE0F31"/>
    <w:pPr>
      <w:keepNext/>
      <w:spacing w:before="240" w:after="60" w:line="240" w:lineRule="atLeast"/>
      <w:ind w:left="0"/>
      <w:contextualSpacing/>
      <w:jc w:val="both"/>
      <w:outlineLvl w:val="1"/>
    </w:pPr>
    <w:rPr>
      <w:rFonts w:ascii="Lucida Sans Unicode" w:hAnsi="Lucida Sans Unicode"/>
      <w:b/>
      <w:color w:val="4F81BD"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DE0F31"/>
    <w:pPr>
      <w:keepNext/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</w:rPr>
  </w:style>
  <w:style w:type="paragraph" w:styleId="Kop5">
    <w:name w:val="heading 5"/>
    <w:basedOn w:val="Standaard"/>
    <w:next w:val="Standaard"/>
    <w:link w:val="Kop5Char"/>
    <w:unhideWhenUsed/>
    <w:qFormat/>
    <w:rsid w:val="00DE0F31"/>
    <w:pPr>
      <w:spacing w:before="240" w:after="60"/>
      <w:outlineLvl w:val="4"/>
    </w:pPr>
    <w:rPr>
      <w:rFonts w:ascii="Lucida Sans Unicode" w:hAnsi="Lucida Sans Unicode" w:cs="Lucida Sans Unicod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E0F31"/>
    <w:pPr>
      <w:keepNext/>
      <w:keepLines/>
      <w:spacing w:before="200"/>
      <w:outlineLvl w:val="5"/>
    </w:pPr>
    <w:rPr>
      <w:rFonts w:ascii="Lucida Sans Unicode" w:hAnsi="Lucida Sans Unicode"/>
      <w:i/>
      <w:iCs/>
      <w:color w:val="243F60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DE0F31"/>
    <w:pPr>
      <w:keepNext/>
      <w:keepLines/>
      <w:spacing w:before="200"/>
      <w:outlineLvl w:val="6"/>
    </w:pPr>
    <w:rPr>
      <w:rFonts w:ascii="Lucida Sans Unicode" w:hAnsi="Lucida Sans Unicode"/>
      <w:i/>
      <w:iCs/>
      <w:color w:val="404040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DE0F31"/>
    <w:pPr>
      <w:keepNext/>
      <w:keepLines/>
      <w:spacing w:before="200"/>
      <w:outlineLvl w:val="7"/>
    </w:pPr>
    <w:rPr>
      <w:rFonts w:ascii="Lucida Sans Unicode" w:hAnsi="Lucida Sans Unicode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DE0F31"/>
    <w:pPr>
      <w:keepNext/>
      <w:keepLines/>
      <w:spacing w:before="200"/>
      <w:outlineLvl w:val="8"/>
    </w:pPr>
    <w:rPr>
      <w:rFonts w:ascii="Lucida Sans Unicode" w:hAnsi="Lucida Sans Unicode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95A63"/>
    <w:pPr>
      <w:keepNext/>
      <w:keepLines/>
      <w:pageBreakBefore/>
      <w:widowControl w:val="0"/>
      <w:numPr>
        <w:numId w:val="4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uiPriority w:val="99"/>
    <w:rsid w:val="006D16D2"/>
    <w:rPr>
      <w:color w:val="0000FF"/>
      <w:u w:val="single"/>
    </w:rPr>
  </w:style>
  <w:style w:type="character" w:customStyle="1" w:styleId="Kop1Char">
    <w:name w:val="Kop 1 Char"/>
    <w:link w:val="Kop1"/>
    <w:rsid w:val="00DE0F31"/>
    <w:rPr>
      <w:rFonts w:ascii="Lucida Sans Unicode" w:hAnsi="Lucida Sans Unicode"/>
      <w:b/>
      <w:bCs/>
      <w:color w:val="4F81BD"/>
      <w:kern w:val="28"/>
      <w:sz w:val="24"/>
      <w:szCs w:val="24"/>
    </w:rPr>
  </w:style>
  <w:style w:type="character" w:customStyle="1" w:styleId="Kop2Char">
    <w:name w:val="Kop 2 Char"/>
    <w:link w:val="Kop2"/>
    <w:rsid w:val="00DE0F31"/>
    <w:rPr>
      <w:rFonts w:ascii="Lucida Sans Unicode" w:hAnsi="Lucida Sans Unicode"/>
      <w:b/>
      <w:color w:val="4F81BD"/>
    </w:rPr>
  </w:style>
  <w:style w:type="character" w:customStyle="1" w:styleId="Kop3Char">
    <w:name w:val="Kop 3 Char"/>
    <w:link w:val="Kop3"/>
    <w:rsid w:val="00DE0F31"/>
    <w:rPr>
      <w:rFonts w:ascii="Lucida Sans Unicode" w:eastAsia="Calibri" w:hAnsi="Lucida Sans Unicode" w:cs="Lucida Sans Unicode"/>
      <w:bCs/>
      <w:i/>
      <w:color w:val="0070C0"/>
    </w:rPr>
  </w:style>
  <w:style w:type="character" w:customStyle="1" w:styleId="Kop5Char">
    <w:name w:val="Kop 5 Char"/>
    <w:link w:val="Kop5"/>
    <w:rsid w:val="00DE0F31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DE0F31"/>
    <w:rPr>
      <w:rFonts w:ascii="Lucida Sans Unicode" w:hAnsi="Lucida Sans Unicode"/>
      <w:i/>
      <w:iCs/>
      <w:color w:val="243F60"/>
    </w:rPr>
  </w:style>
  <w:style w:type="character" w:customStyle="1" w:styleId="Kop7Char">
    <w:name w:val="Kop 7 Char"/>
    <w:link w:val="Kop7"/>
    <w:semiHidden/>
    <w:rsid w:val="00DE0F31"/>
    <w:rPr>
      <w:rFonts w:ascii="Lucida Sans Unicode" w:hAnsi="Lucida Sans Unicode"/>
      <w:i/>
      <w:iCs/>
      <w:color w:val="404040"/>
    </w:rPr>
  </w:style>
  <w:style w:type="character" w:customStyle="1" w:styleId="Kop8Char">
    <w:name w:val="Kop 8 Char"/>
    <w:link w:val="Kop8"/>
    <w:semiHidden/>
    <w:rsid w:val="00DE0F31"/>
    <w:rPr>
      <w:rFonts w:ascii="Lucida Sans Unicode" w:hAnsi="Lucida Sans Unicode"/>
      <w:color w:val="404040"/>
    </w:rPr>
  </w:style>
  <w:style w:type="character" w:customStyle="1" w:styleId="Kop9Char">
    <w:name w:val="Kop 9 Char"/>
    <w:link w:val="Kop9"/>
    <w:semiHidden/>
    <w:rsid w:val="00DE0F31"/>
    <w:rPr>
      <w:rFonts w:ascii="Lucida Sans Unicode" w:hAnsi="Lucida Sans Unicode"/>
      <w:i/>
      <w:iCs/>
      <w:color w:val="404040"/>
    </w:rPr>
  </w:style>
  <w:style w:type="paragraph" w:styleId="Lijstalinea">
    <w:name w:val="List Paragraph"/>
    <w:basedOn w:val="Standaard"/>
    <w:uiPriority w:val="34"/>
    <w:qFormat/>
    <w:rsid w:val="00DE0F3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B49C5-B893-4D1C-ACE8-0F77890D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7DA677.dotm</Template>
  <TotalTime>1</TotalTime>
  <Pages>8</Pages>
  <Words>988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Angela van der Sluijs</dc:creator>
  <cp:lastModifiedBy>Sluijs, Angela van der</cp:lastModifiedBy>
  <cp:revision>2</cp:revision>
  <dcterms:created xsi:type="dcterms:W3CDTF">2020-03-04T11:54:00Z</dcterms:created>
  <dcterms:modified xsi:type="dcterms:W3CDTF">2020-03-04T11:54:00Z</dcterms:modified>
</cp:coreProperties>
</file>