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29" w:rsidRPr="00FF576D" w:rsidRDefault="003E111D" w:rsidP="004A28FC">
      <w:pPr>
        <w:pStyle w:val="Kop2"/>
        <w:numPr>
          <w:ilvl w:val="0"/>
          <w:numId w:val="0"/>
        </w:numPr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</w:pPr>
      <w:r w:rsidRPr="00FF576D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>B</w:t>
      </w:r>
      <w:bookmarkStart w:id="0" w:name="_GoBack"/>
      <w:r w:rsidRPr="00FF576D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 xml:space="preserve">ijlage </w:t>
      </w:r>
      <w:bookmarkEnd w:id="0"/>
      <w:r w:rsidR="00FF576D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>7</w:t>
      </w:r>
      <w:r w:rsidR="004A28FC" w:rsidRPr="00FF576D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 xml:space="preserve"> </w:t>
      </w:r>
      <w:r w:rsidR="00E61029" w:rsidRPr="00FF576D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 xml:space="preserve">Verklaring </w:t>
      </w:r>
      <w:r w:rsidR="00614A65" w:rsidRPr="00FF576D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>middelen Derden</w:t>
      </w:r>
    </w:p>
    <w:p w:rsidR="00FF576D" w:rsidRDefault="00FF576D" w:rsidP="00773D3C">
      <w:pPr>
        <w:rPr>
          <w:i/>
          <w:sz w:val="18"/>
          <w:szCs w:val="18"/>
          <w:lang w:eastAsia="nl-NL"/>
        </w:rPr>
      </w:pPr>
    </w:p>
    <w:p w:rsidR="00773D3C" w:rsidRPr="00FF576D" w:rsidRDefault="00773D3C" w:rsidP="00773D3C">
      <w:pPr>
        <w:rPr>
          <w:rFonts w:ascii="Arial" w:hAnsi="Arial" w:cs="Arial"/>
          <w:i/>
          <w:sz w:val="20"/>
          <w:szCs w:val="20"/>
          <w:lang w:eastAsia="nl-NL"/>
        </w:rPr>
      </w:pPr>
      <w:r w:rsidRPr="00FF576D">
        <w:rPr>
          <w:rFonts w:ascii="Arial" w:hAnsi="Arial" w:cs="Arial"/>
          <w:i/>
          <w:sz w:val="20"/>
          <w:szCs w:val="20"/>
          <w:lang w:eastAsia="nl-NL"/>
        </w:rPr>
        <w:t xml:space="preserve">Deze Verklaring middelen Derden dient rechtsgeldig te zijn ondertekend door Inschrijver </w:t>
      </w:r>
      <w:r w:rsidR="001C76DE" w:rsidRPr="00FF576D">
        <w:rPr>
          <w:rFonts w:ascii="Arial" w:hAnsi="Arial" w:cs="Arial"/>
          <w:i/>
          <w:sz w:val="20"/>
          <w:szCs w:val="20"/>
          <w:lang w:eastAsia="nl-NL"/>
        </w:rPr>
        <w:t xml:space="preserve">(in welke samenstelling dan ook) </w:t>
      </w:r>
      <w:r w:rsidRPr="00FF576D">
        <w:rPr>
          <w:rFonts w:ascii="Arial" w:hAnsi="Arial" w:cs="Arial"/>
          <w:i/>
          <w:sz w:val="20"/>
          <w:szCs w:val="20"/>
          <w:lang w:eastAsia="nl-NL"/>
        </w:rPr>
        <w:t xml:space="preserve">die een beroep doet op een Derde alsmede de Derde zelf. </w:t>
      </w:r>
    </w:p>
    <w:p w:rsidR="00E61029" w:rsidRPr="00FF576D" w:rsidRDefault="00E61029" w:rsidP="00E61029">
      <w:pPr>
        <w:rPr>
          <w:rFonts w:ascii="Arial" w:hAnsi="Arial" w:cs="Arial"/>
          <w:sz w:val="20"/>
          <w:szCs w:val="20"/>
          <w:lang w:eastAsia="nl-NL"/>
        </w:rPr>
      </w:pPr>
    </w:p>
    <w:p w:rsidR="00E430D7" w:rsidRPr="00FF576D" w:rsidRDefault="00E430D7" w:rsidP="00E61029">
      <w:pPr>
        <w:rPr>
          <w:rFonts w:ascii="Arial" w:hAnsi="Arial" w:cs="Arial"/>
          <w:sz w:val="20"/>
          <w:szCs w:val="20"/>
        </w:rPr>
      </w:pPr>
      <w:r w:rsidRPr="00FF576D">
        <w:rPr>
          <w:rFonts w:ascii="Arial" w:hAnsi="Arial" w:cs="Arial"/>
          <w:sz w:val="20"/>
          <w:szCs w:val="20"/>
        </w:rPr>
        <w:t>Ondergetekenden verklaren dat:</w:t>
      </w:r>
    </w:p>
    <w:p w:rsidR="0091247D" w:rsidRPr="00FF576D" w:rsidRDefault="0091247D" w:rsidP="0091247D">
      <w:pPr>
        <w:spacing w:line="276" w:lineRule="auto"/>
        <w:rPr>
          <w:rFonts w:ascii="Arial" w:hAnsi="Arial" w:cs="Arial"/>
          <w:sz w:val="20"/>
          <w:szCs w:val="20"/>
          <w:lang w:eastAsia="nl-NL"/>
        </w:rPr>
      </w:pPr>
    </w:p>
    <w:p w:rsidR="00614A65" w:rsidRPr="00FF576D" w:rsidRDefault="0091247D" w:rsidP="0091247D">
      <w:pPr>
        <w:spacing w:line="276" w:lineRule="auto"/>
        <w:rPr>
          <w:rFonts w:ascii="Arial" w:hAnsi="Arial" w:cs="Arial"/>
          <w:sz w:val="20"/>
          <w:szCs w:val="20"/>
        </w:rPr>
      </w:pPr>
      <w:r w:rsidRPr="00FF576D">
        <w:rPr>
          <w:rFonts w:ascii="Arial" w:hAnsi="Arial" w:cs="Arial"/>
          <w:sz w:val="20"/>
          <w:szCs w:val="20"/>
          <w:highlight w:val="yellow"/>
        </w:rPr>
        <w:t>[naam Inschrijver]</w:t>
      </w:r>
      <w:r w:rsidRPr="00FF576D">
        <w:rPr>
          <w:rFonts w:ascii="Arial" w:hAnsi="Arial" w:cs="Arial"/>
          <w:sz w:val="20"/>
          <w:szCs w:val="20"/>
        </w:rPr>
        <w:t xml:space="preserve"> z</w:t>
      </w:r>
      <w:r w:rsidR="00614A65" w:rsidRPr="00FF576D">
        <w:rPr>
          <w:rFonts w:ascii="Arial" w:hAnsi="Arial" w:cs="Arial"/>
          <w:sz w:val="20"/>
          <w:szCs w:val="20"/>
        </w:rPr>
        <w:t xml:space="preserve">ich met betrekking tot de Geschiktheidseis zoals genoemd </w:t>
      </w:r>
      <w:r w:rsidR="00FF576D">
        <w:rPr>
          <w:rFonts w:ascii="Arial" w:hAnsi="Arial" w:cs="Arial"/>
          <w:sz w:val="20"/>
          <w:szCs w:val="20"/>
        </w:rPr>
        <w:t xml:space="preserve">bij het onderdeel ‘Financiële en economische draagkracht’ van bijlage 1, paragraaf 1.3: ‘Geschiktheidseisen deel IV UEA’, </w:t>
      </w:r>
      <w:r w:rsidR="00614A65" w:rsidRPr="00FF576D">
        <w:rPr>
          <w:rFonts w:ascii="Arial" w:hAnsi="Arial" w:cs="Arial"/>
          <w:sz w:val="20"/>
          <w:szCs w:val="20"/>
        </w:rPr>
        <w:t xml:space="preserve">beroept op de middelen van </w:t>
      </w:r>
      <w:r w:rsidR="00614A65" w:rsidRPr="00FF576D">
        <w:rPr>
          <w:rFonts w:ascii="Arial" w:hAnsi="Arial" w:cs="Arial"/>
          <w:sz w:val="20"/>
          <w:szCs w:val="20"/>
          <w:highlight w:val="yellow"/>
        </w:rPr>
        <w:t>[naam Derde]</w:t>
      </w:r>
      <w:r w:rsidR="00614A65" w:rsidRPr="00FF576D">
        <w:rPr>
          <w:rFonts w:ascii="Arial" w:hAnsi="Arial" w:cs="Arial"/>
          <w:sz w:val="20"/>
          <w:szCs w:val="20"/>
        </w:rPr>
        <w:t xml:space="preserve">. </w:t>
      </w:r>
    </w:p>
    <w:p w:rsidR="00614A65" w:rsidRPr="00FF576D" w:rsidRDefault="00614A65" w:rsidP="0091247D">
      <w:pPr>
        <w:spacing w:line="276" w:lineRule="auto"/>
        <w:rPr>
          <w:rFonts w:ascii="Arial" w:hAnsi="Arial" w:cs="Arial"/>
          <w:sz w:val="20"/>
          <w:szCs w:val="20"/>
        </w:rPr>
      </w:pPr>
    </w:p>
    <w:p w:rsidR="0091247D" w:rsidRPr="00FF576D" w:rsidRDefault="00614A65" w:rsidP="0091247D">
      <w:pPr>
        <w:spacing w:line="276" w:lineRule="auto"/>
        <w:rPr>
          <w:rFonts w:ascii="Arial" w:hAnsi="Arial" w:cs="Arial"/>
          <w:sz w:val="20"/>
          <w:szCs w:val="20"/>
        </w:rPr>
      </w:pPr>
      <w:r w:rsidRPr="00FF576D">
        <w:rPr>
          <w:rFonts w:ascii="Arial" w:hAnsi="Arial" w:cs="Arial"/>
          <w:sz w:val="20"/>
          <w:szCs w:val="20"/>
          <w:highlight w:val="yellow"/>
        </w:rPr>
        <w:t>[naam Derde]</w:t>
      </w:r>
      <w:r w:rsidRPr="00FF576D">
        <w:rPr>
          <w:rFonts w:ascii="Arial" w:hAnsi="Arial" w:cs="Arial"/>
          <w:sz w:val="20"/>
          <w:szCs w:val="20"/>
        </w:rPr>
        <w:t xml:space="preserve"> voldoet alleen of gezamenlijk met </w:t>
      </w:r>
      <w:r w:rsidR="00553736" w:rsidRPr="00FF576D">
        <w:rPr>
          <w:rFonts w:ascii="Arial" w:hAnsi="Arial" w:cs="Arial"/>
          <w:sz w:val="20"/>
          <w:szCs w:val="20"/>
          <w:highlight w:val="yellow"/>
        </w:rPr>
        <w:t>[naam Inschrijver</w:t>
      </w:r>
      <w:r w:rsidRPr="00FF576D">
        <w:rPr>
          <w:rFonts w:ascii="Arial" w:hAnsi="Arial" w:cs="Arial"/>
          <w:sz w:val="20"/>
          <w:szCs w:val="20"/>
          <w:highlight w:val="yellow"/>
        </w:rPr>
        <w:t>]</w:t>
      </w:r>
      <w:r w:rsidRPr="00FF576D">
        <w:rPr>
          <w:rFonts w:ascii="Arial" w:hAnsi="Arial" w:cs="Arial"/>
          <w:sz w:val="20"/>
          <w:szCs w:val="20"/>
        </w:rPr>
        <w:t xml:space="preserve"> aan deze Geschiktheidseis. </w:t>
      </w:r>
    </w:p>
    <w:p w:rsidR="00614A65" w:rsidRPr="00FF576D" w:rsidRDefault="00614A65" w:rsidP="0091247D">
      <w:pPr>
        <w:spacing w:line="276" w:lineRule="auto"/>
        <w:rPr>
          <w:rFonts w:ascii="Arial" w:hAnsi="Arial" w:cs="Arial"/>
          <w:sz w:val="20"/>
          <w:szCs w:val="20"/>
        </w:rPr>
      </w:pPr>
    </w:p>
    <w:p w:rsidR="00614A65" w:rsidRPr="00FF576D" w:rsidRDefault="00614A65" w:rsidP="0091247D">
      <w:pPr>
        <w:spacing w:line="276" w:lineRule="auto"/>
        <w:rPr>
          <w:rFonts w:ascii="Arial" w:hAnsi="Arial" w:cs="Arial"/>
          <w:sz w:val="20"/>
          <w:szCs w:val="20"/>
        </w:rPr>
      </w:pPr>
      <w:r w:rsidRPr="00FF576D">
        <w:rPr>
          <w:rFonts w:ascii="Arial" w:hAnsi="Arial" w:cs="Arial"/>
          <w:sz w:val="20"/>
          <w:szCs w:val="20"/>
          <w:highlight w:val="yellow"/>
        </w:rPr>
        <w:t>[naa</w:t>
      </w:r>
      <w:r w:rsidR="00553736" w:rsidRPr="00FF576D">
        <w:rPr>
          <w:rFonts w:ascii="Arial" w:hAnsi="Arial" w:cs="Arial"/>
          <w:sz w:val="20"/>
          <w:szCs w:val="20"/>
          <w:highlight w:val="yellow"/>
        </w:rPr>
        <w:t>m Inschrijver</w:t>
      </w:r>
      <w:r w:rsidRPr="00FF576D">
        <w:rPr>
          <w:rFonts w:ascii="Arial" w:hAnsi="Arial" w:cs="Arial"/>
          <w:sz w:val="20"/>
          <w:szCs w:val="20"/>
          <w:highlight w:val="yellow"/>
        </w:rPr>
        <w:t>]</w:t>
      </w:r>
      <w:r w:rsidRPr="00FF576D">
        <w:rPr>
          <w:rFonts w:ascii="Arial" w:hAnsi="Arial" w:cs="Arial"/>
          <w:sz w:val="20"/>
          <w:szCs w:val="20"/>
        </w:rPr>
        <w:t xml:space="preserve"> kan, bij eventuele gunning van de Opdracht, op diens eerste verzoek vrijelijk beschikken over de voor de uitvoering van de Opdracht noodzake</w:t>
      </w:r>
      <w:r w:rsidR="001C76DE" w:rsidRPr="00FF576D">
        <w:rPr>
          <w:rFonts w:ascii="Arial" w:hAnsi="Arial" w:cs="Arial"/>
          <w:sz w:val="20"/>
          <w:szCs w:val="20"/>
        </w:rPr>
        <w:t>lijke middelen van deze Derde</w:t>
      </w:r>
      <w:r w:rsidRPr="00FF576D">
        <w:rPr>
          <w:rFonts w:ascii="Arial" w:hAnsi="Arial" w:cs="Arial"/>
          <w:sz w:val="20"/>
          <w:szCs w:val="20"/>
        </w:rPr>
        <w:t xml:space="preserve">. </w:t>
      </w:r>
    </w:p>
    <w:p w:rsidR="0091247D" w:rsidRPr="00FF576D" w:rsidRDefault="0091247D" w:rsidP="0091247D">
      <w:pPr>
        <w:pStyle w:val="Lijstalinea"/>
        <w:ind w:left="360"/>
        <w:rPr>
          <w:rFonts w:ascii="Arial" w:hAnsi="Arial" w:cs="Arial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269FB" w:rsidP="001F43A5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N</w:t>
            </w:r>
            <w:r w:rsidR="00553736" w:rsidRPr="00FF576D">
              <w:rPr>
                <w:rFonts w:ascii="Arial" w:hAnsi="Arial" w:cs="Arial"/>
                <w:sz w:val="20"/>
                <w:szCs w:val="20"/>
              </w:rPr>
              <w:t>aam Inschrijver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Naam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Functie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Datum rechtsgeldige ondertekening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30D7" w:rsidRPr="00FF576D" w:rsidRDefault="00E430D7" w:rsidP="00E430D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9A2066" w:rsidP="0091247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614A65" w:rsidRPr="00FF576D">
              <w:rPr>
                <w:rFonts w:ascii="Arial" w:hAnsi="Arial" w:cs="Arial"/>
                <w:sz w:val="20"/>
                <w:szCs w:val="20"/>
              </w:rPr>
              <w:t xml:space="preserve">Derde 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Naam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Functie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Datum rechtsgeldige ondertekening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FF576D" w:rsidTr="00F62637">
        <w:tc>
          <w:tcPr>
            <w:tcW w:w="4498" w:type="dxa"/>
            <w:shd w:val="clear" w:color="auto" w:fill="F3F3F3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FF576D">
              <w:rPr>
                <w:rFonts w:ascii="Arial" w:hAnsi="Arial" w:cs="Arial"/>
                <w:sz w:val="20"/>
                <w:szCs w:val="20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FF576D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30D7" w:rsidRPr="00FF576D" w:rsidRDefault="00E430D7" w:rsidP="00E430D7">
      <w:pPr>
        <w:rPr>
          <w:rFonts w:ascii="Arial" w:hAnsi="Arial" w:cs="Arial"/>
          <w:sz w:val="20"/>
          <w:szCs w:val="20"/>
        </w:rPr>
      </w:pPr>
    </w:p>
    <w:p w:rsidR="00E430D7" w:rsidRPr="00FF576D" w:rsidRDefault="00E430D7" w:rsidP="00E430D7">
      <w:pPr>
        <w:rPr>
          <w:rFonts w:ascii="Arial" w:hAnsi="Arial" w:cs="Arial"/>
          <w:sz w:val="20"/>
          <w:szCs w:val="20"/>
        </w:rPr>
      </w:pPr>
    </w:p>
    <w:p w:rsidR="00E430D7" w:rsidRDefault="00E430D7" w:rsidP="00E430D7"/>
    <w:p w:rsidR="00E269FB" w:rsidRDefault="00E269FB" w:rsidP="00E430D7"/>
    <w:p w:rsidR="00E269FB" w:rsidRDefault="00E269FB" w:rsidP="00E269FB">
      <w:pPr>
        <w:rPr>
          <w:lang w:eastAsia="nl-NL"/>
        </w:rPr>
      </w:pPr>
    </w:p>
    <w:p w:rsidR="00E269FB" w:rsidRDefault="00E269FB" w:rsidP="00E269FB">
      <w:pPr>
        <w:rPr>
          <w:lang w:eastAsia="nl-NL"/>
        </w:rPr>
      </w:pPr>
    </w:p>
    <w:p w:rsidR="00E269FB" w:rsidRDefault="00E269FB" w:rsidP="00E269FB">
      <w:pPr>
        <w:rPr>
          <w:lang w:eastAsia="nl-NL"/>
        </w:rPr>
      </w:pPr>
    </w:p>
    <w:p w:rsidR="00E269FB" w:rsidRDefault="00E269FB" w:rsidP="00E269FB">
      <w:pPr>
        <w:rPr>
          <w:lang w:eastAsia="nl-NL"/>
        </w:rPr>
      </w:pPr>
    </w:p>
    <w:p w:rsidR="00E269FB" w:rsidRDefault="00E269FB" w:rsidP="00E430D7"/>
    <w:sectPr w:rsidR="00E269FB" w:rsidSect="007260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FB" w:rsidRDefault="00E269FB" w:rsidP="00E269FB">
      <w:r>
        <w:separator/>
      </w:r>
    </w:p>
  </w:endnote>
  <w:endnote w:type="continuationSeparator" w:id="0">
    <w:p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25191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14E36" w:rsidRDefault="00914E36" w:rsidP="00914E36">
        <w:pPr>
          <w:pStyle w:val="Voettekst"/>
          <w:rPr>
            <w:sz w:val="16"/>
            <w:szCs w:val="16"/>
          </w:rPr>
        </w:pPr>
        <w:r w:rsidRPr="00914E36">
          <w:rPr>
            <w:sz w:val="16"/>
            <w:szCs w:val="16"/>
          </w:rPr>
          <w:t xml:space="preserve">Verklaring middelen Derden </w:t>
        </w:r>
        <w:r w:rsidR="00FF576D">
          <w:rPr>
            <w:sz w:val="16"/>
            <w:szCs w:val="16"/>
          </w:rPr>
          <w:t xml:space="preserve">Toegang </w:t>
        </w:r>
        <w:r w:rsidRPr="00914E36">
          <w:rPr>
            <w:sz w:val="16"/>
            <w:szCs w:val="16"/>
          </w:rPr>
          <w:t xml:space="preserve">Jeugdhulp </w:t>
        </w:r>
        <w:r w:rsidR="00FF576D">
          <w:rPr>
            <w:sz w:val="16"/>
            <w:szCs w:val="16"/>
          </w:rPr>
          <w:t>Leidse Regio</w:t>
        </w:r>
        <w:r>
          <w:rPr>
            <w:sz w:val="16"/>
            <w:szCs w:val="16"/>
          </w:rPr>
          <w:tab/>
        </w:r>
        <w:r w:rsidR="00E269FB" w:rsidRPr="00914E36">
          <w:rPr>
            <w:sz w:val="16"/>
            <w:szCs w:val="16"/>
          </w:rPr>
          <w:fldChar w:fldCharType="begin"/>
        </w:r>
        <w:r w:rsidR="00E269FB" w:rsidRPr="00914E36">
          <w:rPr>
            <w:sz w:val="16"/>
            <w:szCs w:val="16"/>
          </w:rPr>
          <w:instrText>PAGE   \* MERGEFORMAT</w:instrText>
        </w:r>
        <w:r w:rsidR="00E269FB" w:rsidRPr="00914E36">
          <w:rPr>
            <w:sz w:val="16"/>
            <w:szCs w:val="16"/>
          </w:rPr>
          <w:fldChar w:fldCharType="separate"/>
        </w:r>
        <w:r w:rsidR="00BB1821">
          <w:rPr>
            <w:noProof/>
            <w:sz w:val="16"/>
            <w:szCs w:val="16"/>
          </w:rPr>
          <w:t>1</w:t>
        </w:r>
        <w:r w:rsidR="00E269FB" w:rsidRPr="00914E36">
          <w:rPr>
            <w:sz w:val="16"/>
            <w:szCs w:val="16"/>
          </w:rPr>
          <w:fldChar w:fldCharType="end"/>
        </w:r>
      </w:p>
      <w:p w:rsidR="00E269FB" w:rsidRPr="00914E36" w:rsidRDefault="00BB1821" w:rsidP="00914E36">
        <w:pPr>
          <w:pStyle w:val="Voettekst"/>
          <w:rPr>
            <w:sz w:val="16"/>
            <w:szCs w:val="16"/>
          </w:rPr>
        </w:pPr>
      </w:p>
    </w:sdtContent>
  </w:sdt>
  <w:p w:rsidR="00E269FB" w:rsidRDefault="00E269F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FB" w:rsidRDefault="00E269FB" w:rsidP="00E269FB">
      <w:r>
        <w:separator/>
      </w:r>
    </w:p>
  </w:footnote>
  <w:footnote w:type="continuationSeparator" w:id="0">
    <w:p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F2F"/>
    <w:rsid w:val="0008646B"/>
    <w:rsid w:val="00113423"/>
    <w:rsid w:val="001C76DE"/>
    <w:rsid w:val="001F43A5"/>
    <w:rsid w:val="002311C3"/>
    <w:rsid w:val="00337A19"/>
    <w:rsid w:val="003E111D"/>
    <w:rsid w:val="004371D8"/>
    <w:rsid w:val="004A28FC"/>
    <w:rsid w:val="004C3198"/>
    <w:rsid w:val="00553736"/>
    <w:rsid w:val="005543B9"/>
    <w:rsid w:val="005A3550"/>
    <w:rsid w:val="006051E3"/>
    <w:rsid w:val="00614A65"/>
    <w:rsid w:val="006415CE"/>
    <w:rsid w:val="00726076"/>
    <w:rsid w:val="0074260A"/>
    <w:rsid w:val="00745996"/>
    <w:rsid w:val="00773D3C"/>
    <w:rsid w:val="007B1E55"/>
    <w:rsid w:val="00831012"/>
    <w:rsid w:val="00832503"/>
    <w:rsid w:val="00840533"/>
    <w:rsid w:val="0086455E"/>
    <w:rsid w:val="0091247D"/>
    <w:rsid w:val="00914E36"/>
    <w:rsid w:val="009A2066"/>
    <w:rsid w:val="009B0EF0"/>
    <w:rsid w:val="00A22ECF"/>
    <w:rsid w:val="00A25BFF"/>
    <w:rsid w:val="00A5359B"/>
    <w:rsid w:val="00BB1821"/>
    <w:rsid w:val="00CF2558"/>
    <w:rsid w:val="00D1779E"/>
    <w:rsid w:val="00D94FA9"/>
    <w:rsid w:val="00E269FB"/>
    <w:rsid w:val="00E430D7"/>
    <w:rsid w:val="00E61029"/>
    <w:rsid w:val="00ED4F2F"/>
    <w:rsid w:val="00F35F5F"/>
    <w:rsid w:val="00F36A46"/>
    <w:rsid w:val="00F3788C"/>
    <w:rsid w:val="00F62637"/>
    <w:rsid w:val="00F92E13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076"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7AF2D-06EE-4CCC-97C9-A9C6A29C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C49F9987.dotm</Template>
  <TotalTime>1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Sluijs, Angela van der</cp:lastModifiedBy>
  <cp:revision>2</cp:revision>
  <dcterms:created xsi:type="dcterms:W3CDTF">2020-03-10T10:50:00Z</dcterms:created>
  <dcterms:modified xsi:type="dcterms:W3CDTF">2020-03-10T10:50:00Z</dcterms:modified>
</cp:coreProperties>
</file>