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CE2199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6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Auteur: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Concern Inkoop gemeente Hilversum</w:t>
      </w: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30544F">
        <w:t>17 augustus 2020</w:t>
      </w: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color w:val="000000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CE2199" w:rsidRPr="00CE2199">
        <w:rPr>
          <w:sz w:val="21"/>
          <w:szCs w:val="21"/>
        </w:rPr>
        <w:t>Circulaire kantoorinrichting en advisering</w:t>
      </w: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  <w:rPr>
          <w:sz w:val="21"/>
          <w:szCs w:val="21"/>
        </w:rPr>
      </w:pPr>
    </w:p>
    <w:p w:rsidR="00015911" w:rsidRDefault="00015911" w:rsidP="00015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1"/>
          <w:szCs w:val="21"/>
        </w:rPr>
      </w:pPr>
      <w:r>
        <w:rPr>
          <w:sz w:val="21"/>
          <w:szCs w:val="21"/>
        </w:rPr>
        <w:t xml:space="preserve">Kenmerk: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CE2199" w:rsidRPr="00CE2199">
        <w:rPr>
          <w:sz w:val="21"/>
          <w:szCs w:val="21"/>
        </w:rPr>
        <w:t>558105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127C39" w:rsidRDefault="00127C39" w:rsidP="003145D5">
      <w:pPr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  <w:p w:rsidR="00062152" w:rsidRDefault="00062152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  <w:p w:rsidR="00062152" w:rsidRDefault="00062152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</w:t>
      </w:r>
      <w:r w:rsidRPr="00D43049">
        <w:rPr>
          <w:rFonts w:cs="Times New Roman"/>
          <w:u w:val="single"/>
        </w:rPr>
        <w:t>geen</w:t>
      </w:r>
      <w:r>
        <w:rPr>
          <w:rFonts w:cs="Times New Roman"/>
        </w:rPr>
        <w:t xml:space="preserve">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9A505B" w:rsidTr="00E5388F">
        <w:tc>
          <w:tcPr>
            <w:tcW w:w="3964" w:type="dxa"/>
          </w:tcPr>
          <w:p w:rsidR="009A505B" w:rsidRDefault="00F6617D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563991">
            <w:pPr>
              <w:jc w:val="right"/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  <w:b/>
        </w:rPr>
      </w:pPr>
      <w:bookmarkStart w:id="0" w:name="_GoBack"/>
      <w:bookmarkEnd w:id="0"/>
      <w:r w:rsidRPr="00E5388F">
        <w:rPr>
          <w:rFonts w:cs="Times New Roman"/>
          <w:b/>
        </w:rPr>
        <w:lastRenderedPageBreak/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F6617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F6617D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6B7497">
              <w:rPr>
                <w:rFonts w:cs="Times New Roman"/>
              </w:rPr>
              <w:t>teken</w:t>
            </w:r>
            <w:r>
              <w:rPr>
                <w:rFonts w:cs="Times New Roman"/>
              </w:rPr>
              <w:t>bevoegd</w:t>
            </w:r>
            <w:r w:rsidR="00227348">
              <w:rPr>
                <w:rFonts w:cs="Times New Roman"/>
              </w:rPr>
              <w:t xml:space="preserve"> </w:t>
            </w:r>
            <w:r w:rsidR="006B7497">
              <w:rPr>
                <w:rFonts w:cs="Times New Roman"/>
              </w:rPr>
              <w:t>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476383" w:rsidRDefault="00476383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4B7280" w:rsidRDefault="004B7280" w:rsidP="004B7280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6B7497" w:rsidRDefault="006B7497" w:rsidP="006B7497">
            <w:pPr>
              <w:rPr>
                <w:rFonts w:cs="Times New Roman"/>
              </w:rPr>
            </w:pPr>
            <w:r>
              <w:rPr>
                <w:rFonts w:cs="Times New Roman"/>
              </w:rPr>
              <w:t>Naam tekenbevoegd functionaris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9A505B" w:rsidTr="00BE091B">
        <w:tc>
          <w:tcPr>
            <w:tcW w:w="3964" w:type="dxa"/>
          </w:tcPr>
          <w:p w:rsidR="009A505B" w:rsidRDefault="009A505B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9A505B" w:rsidRDefault="009A505B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F6617D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</w:t>
      </w:r>
      <w:r w:rsidR="00F37254">
        <w:rPr>
          <w:rFonts w:cs="Times New Roman"/>
          <w:b/>
        </w:rPr>
        <w:t xml:space="preserve"> </w:t>
      </w:r>
      <w:r w:rsidR="00227348" w:rsidRPr="00227348">
        <w:rPr>
          <w:rFonts w:cs="Times New Roman"/>
          <w:b/>
        </w:rPr>
        <w:t>uitvoeringsorganisaties/werkmaatschappijen toe.</w:t>
      </w:r>
    </w:p>
    <w:p w:rsidR="00F37254" w:rsidRDefault="00F37254">
      <w:pPr>
        <w:rPr>
          <w:rFonts w:cs="Times New Roman"/>
          <w:b/>
        </w:rPr>
      </w:pPr>
    </w:p>
    <w:sectPr w:rsidR="00F372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95" w:rsidRDefault="00052295" w:rsidP="00052295">
      <w:pPr>
        <w:spacing w:after="0" w:line="240" w:lineRule="auto"/>
      </w:pPr>
      <w:r>
        <w:separator/>
      </w:r>
    </w:p>
  </w:endnote>
  <w:end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295" w:rsidRPr="00052295" w:rsidRDefault="00CE2199" w:rsidP="00052295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Bijlage 6 Invulformulier holdingverklaring - Circ. kantoorinrichting</w:t>
    </w:r>
    <w:r>
      <w:rPr>
        <w:sz w:val="16"/>
        <w:szCs w:val="16"/>
      </w:rPr>
      <w:fldChar w:fldCharType="end"/>
    </w:r>
    <w:r w:rsidR="008C366A">
      <w:rPr>
        <w:sz w:val="16"/>
        <w:szCs w:val="16"/>
      </w:rPr>
      <w:tab/>
    </w:r>
    <w:r w:rsidR="00D43049">
      <w:rPr>
        <w:sz w:val="16"/>
        <w:szCs w:val="16"/>
      </w:rPr>
      <w:tab/>
    </w:r>
    <w:r w:rsidR="00052295" w:rsidRPr="00052295">
      <w:rPr>
        <w:rFonts w:cs="Arial"/>
        <w:sz w:val="16"/>
        <w:szCs w:val="16"/>
      </w:rPr>
      <w:t xml:space="preserve">pagina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PAGE </w:instrText>
    </w:r>
    <w:r w:rsidR="00052295" w:rsidRPr="00052295">
      <w:rPr>
        <w:rFonts w:cs="Arial"/>
        <w:sz w:val="16"/>
        <w:szCs w:val="16"/>
      </w:rPr>
      <w:fldChar w:fldCharType="separate"/>
    </w:r>
    <w:r w:rsidR="00476383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  <w:r w:rsidR="00052295" w:rsidRPr="00052295">
      <w:rPr>
        <w:rFonts w:cs="Arial"/>
        <w:sz w:val="16"/>
        <w:szCs w:val="16"/>
      </w:rPr>
      <w:t xml:space="preserve"> van </w:t>
    </w:r>
    <w:r w:rsidR="00052295" w:rsidRPr="00052295">
      <w:rPr>
        <w:rFonts w:cs="Arial"/>
        <w:sz w:val="16"/>
        <w:szCs w:val="16"/>
      </w:rPr>
      <w:fldChar w:fldCharType="begin"/>
    </w:r>
    <w:r w:rsidR="00052295" w:rsidRPr="00052295">
      <w:rPr>
        <w:rFonts w:cs="Arial"/>
        <w:sz w:val="16"/>
        <w:szCs w:val="16"/>
      </w:rPr>
      <w:instrText xml:space="preserve"> NUMPAGES </w:instrText>
    </w:r>
    <w:r w:rsidR="00052295" w:rsidRPr="00052295">
      <w:rPr>
        <w:rFonts w:cs="Arial"/>
        <w:sz w:val="16"/>
        <w:szCs w:val="16"/>
      </w:rPr>
      <w:fldChar w:fldCharType="separate"/>
    </w:r>
    <w:r w:rsidR="00476383">
      <w:rPr>
        <w:rFonts w:cs="Arial"/>
        <w:noProof/>
        <w:sz w:val="16"/>
        <w:szCs w:val="16"/>
      </w:rPr>
      <w:t>2</w:t>
    </w:r>
    <w:r w:rsidR="00052295" w:rsidRPr="00052295">
      <w:rPr>
        <w:rFonts w:cs="Arial"/>
        <w:sz w:val="16"/>
        <w:szCs w:val="16"/>
      </w:rPr>
      <w:fldChar w:fldCharType="end"/>
    </w:r>
  </w:p>
  <w:p w:rsidR="00052295" w:rsidRPr="00052295" w:rsidRDefault="00052295" w:rsidP="0005229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95" w:rsidRDefault="00052295" w:rsidP="00052295">
      <w:pPr>
        <w:spacing w:after="0" w:line="240" w:lineRule="auto"/>
      </w:pPr>
      <w:r>
        <w:separator/>
      </w:r>
    </w:p>
  </w:footnote>
  <w:footnote w:type="continuationSeparator" w:id="0">
    <w:p w:rsidR="00052295" w:rsidRDefault="00052295" w:rsidP="00052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015911"/>
    <w:rsid w:val="00052295"/>
    <w:rsid w:val="00062152"/>
    <w:rsid w:val="00076344"/>
    <w:rsid w:val="00124AF0"/>
    <w:rsid w:val="00127C39"/>
    <w:rsid w:val="00227348"/>
    <w:rsid w:val="00254EF9"/>
    <w:rsid w:val="002E311C"/>
    <w:rsid w:val="0030544F"/>
    <w:rsid w:val="003145D5"/>
    <w:rsid w:val="00385997"/>
    <w:rsid w:val="003B7B4C"/>
    <w:rsid w:val="0041125F"/>
    <w:rsid w:val="00476383"/>
    <w:rsid w:val="004B7280"/>
    <w:rsid w:val="004D77D0"/>
    <w:rsid w:val="00562344"/>
    <w:rsid w:val="00563991"/>
    <w:rsid w:val="005A0978"/>
    <w:rsid w:val="005B43A3"/>
    <w:rsid w:val="006B7497"/>
    <w:rsid w:val="007539A0"/>
    <w:rsid w:val="00883864"/>
    <w:rsid w:val="008C366A"/>
    <w:rsid w:val="00984523"/>
    <w:rsid w:val="009A505B"/>
    <w:rsid w:val="00CE2199"/>
    <w:rsid w:val="00D056E1"/>
    <w:rsid w:val="00D43049"/>
    <w:rsid w:val="00D61621"/>
    <w:rsid w:val="00E5388F"/>
    <w:rsid w:val="00F37254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505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295"/>
  </w:style>
  <w:style w:type="paragraph" w:styleId="Voettekst">
    <w:name w:val="footer"/>
    <w:basedOn w:val="Standaard"/>
    <w:link w:val="VoettekstChar"/>
    <w:uiPriority w:val="99"/>
    <w:unhideWhenUsed/>
    <w:rsid w:val="00052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295"/>
  </w:style>
  <w:style w:type="character" w:customStyle="1" w:styleId="Kop2Char">
    <w:name w:val="Kop 2 Char"/>
    <w:basedOn w:val="Standaardalinea-lettertype"/>
    <w:link w:val="Kop2"/>
    <w:uiPriority w:val="9"/>
    <w:rsid w:val="009A50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raster1">
    <w:name w:val="Tabelraster1"/>
    <w:basedOn w:val="Standaardtabel"/>
    <w:rsid w:val="009A5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AC880DFC</Template>
  <TotalTime>58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Besseling, William</cp:lastModifiedBy>
  <cp:revision>30</cp:revision>
  <dcterms:created xsi:type="dcterms:W3CDTF">2016-09-13T10:25:00Z</dcterms:created>
  <dcterms:modified xsi:type="dcterms:W3CDTF">2020-08-13T09:50:00Z</dcterms:modified>
</cp:coreProperties>
</file>