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721601" w:rsidRDefault="00F30893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 w:rsidR="000E1740">
        <w:rPr>
          <w:b/>
          <w:sz w:val="28"/>
          <w:szCs w:val="28"/>
        </w:rPr>
        <w:tab/>
        <w:t>Verklaring onderaanneming</w:t>
      </w:r>
    </w:p>
    <w:p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8808E0" w:rsidRDefault="008808E0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Auteur: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Concern Inkoop gemeente Hilversum</w:t>
      </w:r>
    </w:p>
    <w:p w:rsidR="00BA286F" w:rsidRDefault="008808E0" w:rsidP="00BA2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Datum: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BE21E9">
        <w:t>17 augustus 2020</w:t>
      </w:r>
      <w:bookmarkStart w:id="0" w:name="_GoBack"/>
      <w:bookmarkEnd w:id="0"/>
    </w:p>
    <w:p w:rsidR="00BA286F" w:rsidRDefault="008808E0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Naam aanbesteding: </w:t>
      </w:r>
      <w:r>
        <w:rPr>
          <w:sz w:val="21"/>
          <w:szCs w:val="21"/>
        </w:rPr>
        <w:tab/>
      </w:r>
      <w:r w:rsidR="00F30893" w:rsidRPr="0074184B">
        <w:rPr>
          <w:sz w:val="21"/>
          <w:szCs w:val="21"/>
        </w:rPr>
        <w:t>Circulaire kantoorinrichting en advisering</w:t>
      </w:r>
    </w:p>
    <w:p w:rsidR="008808E0" w:rsidRDefault="008808E0" w:rsidP="00880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1"/>
          <w:szCs w:val="21"/>
        </w:rPr>
      </w:pPr>
      <w:r>
        <w:rPr>
          <w:sz w:val="21"/>
          <w:szCs w:val="21"/>
        </w:rPr>
        <w:t xml:space="preserve">Kenmerk: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F30893" w:rsidRPr="0074184B">
        <w:rPr>
          <w:sz w:val="21"/>
          <w:szCs w:val="21"/>
        </w:rPr>
        <w:t>558105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1971" w:rsidTr="0025339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61971" w:rsidRDefault="00661971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:rsidR="00661971" w:rsidRDefault="00661971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661971" w:rsidRDefault="00661971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661971" w:rsidTr="006619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:rsidR="00661971" w:rsidRDefault="00661971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</w:p>
        </w:tc>
      </w:tr>
      <w:tr w:rsidR="00661971" w:rsidTr="006619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:rsidR="00661971" w:rsidRDefault="00661971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</w:tc>
      </w:tr>
      <w:tr w:rsidR="00661971" w:rsidTr="006619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  <w:r>
              <w:rPr>
                <w:rFonts w:cs="Times New Roman"/>
              </w:rPr>
              <w:t>Bent u als onderaannemer bekend met de eisen en wensen die gesteld worden ten aanzien van het deel van de opdracht dat u uit moet voeren en kunt u deze ook uitvoeren?</w:t>
            </w:r>
          </w:p>
          <w:p w:rsidR="00661971" w:rsidRDefault="00661971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</w:p>
          <w:p w:rsidR="00661971" w:rsidRDefault="00661971" w:rsidP="00661971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:rsidR="00661971" w:rsidRDefault="00661971" w:rsidP="00661971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661971" w:rsidTr="006619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971" w:rsidRDefault="00661971">
            <w:pPr>
              <w:rPr>
                <w:rFonts w:cs="Times New Roman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onderaannemer)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</w:p>
        </w:tc>
      </w:tr>
      <w:tr w:rsidR="00661971" w:rsidTr="006619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971" w:rsidRDefault="0066197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</w:tc>
      </w:tr>
      <w:tr w:rsidR="00661971" w:rsidTr="006619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971" w:rsidRDefault="0066197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</w:tc>
      </w:tr>
      <w:tr w:rsidR="00661971" w:rsidTr="0066197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 tekenbevoegde</w:t>
            </w:r>
          </w:p>
          <w:p w:rsidR="00661971" w:rsidRDefault="00661971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  <w:p w:rsidR="00661971" w:rsidRDefault="00661971">
            <w:pPr>
              <w:rPr>
                <w:rFonts w:cs="Times New Roman"/>
              </w:rPr>
            </w:pPr>
          </w:p>
        </w:tc>
      </w:tr>
    </w:tbl>
    <w:p w:rsidR="00661971" w:rsidRDefault="00661971" w:rsidP="00661971">
      <w:pPr>
        <w:spacing w:after="0" w:line="240" w:lineRule="auto"/>
        <w:rPr>
          <w:rFonts w:cs="Times New Roman"/>
        </w:rPr>
      </w:pPr>
    </w:p>
    <w:p w:rsidR="00661971" w:rsidRDefault="00661971" w:rsidP="00661971">
      <w:pPr>
        <w:spacing w:after="0" w:line="240" w:lineRule="auto"/>
        <w:rPr>
          <w:rFonts w:cs="Times New Roman"/>
        </w:rPr>
      </w:pPr>
      <w:r>
        <w:rPr>
          <w:rFonts w:cs="Times New Roman"/>
        </w:rPr>
        <w:lastRenderedPageBreak/>
        <w:t>Aldus ondertekend en bijbehorende gegevens naar waarheid verstrekt:</w:t>
      </w:r>
    </w:p>
    <w:p w:rsidR="00661971" w:rsidRDefault="00661971" w:rsidP="00661971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661971" w:rsidTr="00661971">
        <w:tc>
          <w:tcPr>
            <w:tcW w:w="328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:rsidTr="00661971">
        <w:tc>
          <w:tcPr>
            <w:tcW w:w="328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61971" w:rsidTr="00661971">
        <w:tc>
          <w:tcPr>
            <w:tcW w:w="328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:rsidTr="00661971">
        <w:tc>
          <w:tcPr>
            <w:tcW w:w="328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:rsidTr="00661971">
        <w:tc>
          <w:tcPr>
            <w:tcW w:w="3287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  <w:hideMark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61971" w:rsidRDefault="0030709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307099">
              <w:rPr>
                <w:rFonts w:cs="Arial"/>
                <w:sz w:val="21"/>
                <w:szCs w:val="21"/>
              </w:rPr>
              <w:t xml:space="preserve"> </w:t>
            </w: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  <w:r w:rsidRPr="00307099">
              <w:rPr>
                <w:rFonts w:cs="Arial"/>
                <w:sz w:val="21"/>
                <w:szCs w:val="21"/>
              </w:rPr>
              <w:t xml:space="preserve">    </w:t>
            </w:r>
          </w:p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:rsidTr="00661971">
        <w:tc>
          <w:tcPr>
            <w:tcW w:w="3287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661971" w:rsidRDefault="00661971" w:rsidP="00661971">
      <w:pPr>
        <w:spacing w:after="0" w:line="240" w:lineRule="auto"/>
        <w:rPr>
          <w:rFonts w:cs="Times New Roman"/>
        </w:rPr>
      </w:pPr>
    </w:p>
    <w:p w:rsidR="00661971" w:rsidRDefault="00661971" w:rsidP="00661971">
      <w:pPr>
        <w:spacing w:after="0" w:line="240" w:lineRule="auto"/>
        <w:rPr>
          <w:rFonts w:cs="Times New Roman"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</w:p>
    <w:p w:rsidR="00661971" w:rsidRDefault="00661971" w:rsidP="00661971">
      <w:pPr>
        <w:spacing w:after="0" w:line="240" w:lineRule="auto"/>
        <w:rPr>
          <w:rFonts w:cs="Times New Roman"/>
        </w:rPr>
      </w:pPr>
    </w:p>
    <w:p w:rsidR="00661971" w:rsidRDefault="00661971" w:rsidP="00661971">
      <w:pPr>
        <w:spacing w:after="0" w:line="240" w:lineRule="auto"/>
        <w:rPr>
          <w:rFonts w:cs="Times New Roman"/>
        </w:rPr>
      </w:pPr>
    </w:p>
    <w:p w:rsidR="00661971" w:rsidRDefault="00661971" w:rsidP="00661971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Voor iedere onderaannemer dient een aparte verklaring te worden ingevuld.</w:t>
      </w:r>
    </w:p>
    <w:sectPr w:rsidR="0066197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F6A6E" w:rsidRPr="00906123" w:rsidRDefault="00F30893" w:rsidP="002F6A6E">
            <w:pPr>
              <w:pStyle w:val="Voettekst"/>
              <w:pBdr>
                <w:top w:val="single" w:sz="4" w:space="1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FILENAME \* MERGEFORMAT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Bijlage 5 Invulformulier verklaring onderaanneming - Circ. kantoorinrichting</w:t>
            </w:r>
            <w:r>
              <w:rPr>
                <w:sz w:val="16"/>
                <w:szCs w:val="16"/>
              </w:rPr>
              <w:fldChar w:fldCharType="end"/>
            </w:r>
            <w:r w:rsidR="008808E0">
              <w:rPr>
                <w:sz w:val="16"/>
                <w:szCs w:val="16"/>
              </w:rPr>
              <w:tab/>
            </w:r>
            <w:r w:rsidR="002F6A6E" w:rsidRPr="00906123">
              <w:rPr>
                <w:rFonts w:cs="Arial"/>
                <w:sz w:val="16"/>
                <w:szCs w:val="16"/>
              </w:rPr>
              <w:t xml:space="preserve">pagina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BE21E9">
              <w:rPr>
                <w:rStyle w:val="Paginanummer"/>
                <w:rFonts w:cs="Arial"/>
                <w:noProof/>
                <w:sz w:val="16"/>
                <w:szCs w:val="16"/>
              </w:rPr>
              <w:t>1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BE21E9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  <w:p w:rsidR="00F5773E" w:rsidRDefault="00BE21E9">
            <w:pPr>
              <w:pStyle w:val="Voettekst"/>
              <w:jc w:val="right"/>
            </w:pPr>
          </w:p>
        </w:sdtContent>
      </w:sdt>
    </w:sdtContent>
  </w:sdt>
  <w:p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40"/>
    <w:rsid w:val="000E1740"/>
    <w:rsid w:val="001675E4"/>
    <w:rsid w:val="00187C55"/>
    <w:rsid w:val="00253397"/>
    <w:rsid w:val="0026336A"/>
    <w:rsid w:val="002F6A6E"/>
    <w:rsid w:val="00307099"/>
    <w:rsid w:val="003C4274"/>
    <w:rsid w:val="00424E04"/>
    <w:rsid w:val="005A2C6E"/>
    <w:rsid w:val="005D603D"/>
    <w:rsid w:val="00622C36"/>
    <w:rsid w:val="00661971"/>
    <w:rsid w:val="00700D16"/>
    <w:rsid w:val="007539A0"/>
    <w:rsid w:val="00804484"/>
    <w:rsid w:val="00805B14"/>
    <w:rsid w:val="00837439"/>
    <w:rsid w:val="008808E0"/>
    <w:rsid w:val="009913A9"/>
    <w:rsid w:val="00A14B67"/>
    <w:rsid w:val="00B7405A"/>
    <w:rsid w:val="00BA286F"/>
    <w:rsid w:val="00BB33BE"/>
    <w:rsid w:val="00BE21E9"/>
    <w:rsid w:val="00CA3726"/>
    <w:rsid w:val="00D056E1"/>
    <w:rsid w:val="00D9073A"/>
    <w:rsid w:val="00E63D74"/>
    <w:rsid w:val="00F30893"/>
    <w:rsid w:val="00F33295"/>
    <w:rsid w:val="00F5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1740"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1971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character" w:styleId="Paginanummer">
    <w:name w:val="page number"/>
    <w:basedOn w:val="Standaardalinea-lettertype"/>
    <w:rsid w:val="002F6A6E"/>
  </w:style>
  <w:style w:type="table" w:customStyle="1" w:styleId="Tabelraster1">
    <w:name w:val="Tabelraster1"/>
    <w:basedOn w:val="Standaardtabel"/>
    <w:next w:val="Tabelraster"/>
    <w:rsid w:val="00661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semiHidden/>
    <w:rsid w:val="006619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2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DC690-7A42-4358-9BD8-D90AF21C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9E734C76</Template>
  <TotalTime>51</TotalTime>
  <Pages>2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29</cp:revision>
  <dcterms:created xsi:type="dcterms:W3CDTF">2016-09-13T10:26:00Z</dcterms:created>
  <dcterms:modified xsi:type="dcterms:W3CDTF">2020-07-29T12:39:00Z</dcterms:modified>
</cp:coreProperties>
</file>