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0C4" w:rsidRPr="00FE38DE" w:rsidRDefault="006E7C18" w:rsidP="00A2680D">
      <w:pPr>
        <w:rPr>
          <w:b/>
          <w:sz w:val="24"/>
        </w:rPr>
      </w:pPr>
      <w:r>
        <w:rPr>
          <w:b/>
          <w:sz w:val="24"/>
        </w:rPr>
        <w:t xml:space="preserve">Bijlage </w:t>
      </w:r>
      <w:r w:rsidR="00562A08">
        <w:rPr>
          <w:b/>
          <w:sz w:val="24"/>
        </w:rPr>
        <w:t>8</w:t>
      </w:r>
      <w:r w:rsidR="007733BD" w:rsidRPr="00FE38DE">
        <w:rPr>
          <w:b/>
          <w:sz w:val="24"/>
        </w:rPr>
        <w:t xml:space="preserve"> Format </w:t>
      </w:r>
      <w:r w:rsidR="00227C46" w:rsidRPr="00FE38DE">
        <w:rPr>
          <w:b/>
          <w:sz w:val="24"/>
        </w:rPr>
        <w:t xml:space="preserve">Tevredenheidsverklaring </w:t>
      </w:r>
    </w:p>
    <w:p w:rsidR="007733BD" w:rsidRDefault="007733BD" w:rsidP="00A2680D"/>
    <w:p w:rsidR="007733BD" w:rsidRDefault="00B53858" w:rsidP="00A2680D">
      <w:pPr>
        <w:rPr>
          <w:szCs w:val="20"/>
        </w:rPr>
      </w:pPr>
      <w:r>
        <w:rPr>
          <w:szCs w:val="20"/>
        </w:rPr>
        <w:t xml:space="preserve">De Inschrijver </w:t>
      </w:r>
      <w:r w:rsidR="007733BD" w:rsidRPr="009A0EA3">
        <w:rPr>
          <w:szCs w:val="20"/>
        </w:rPr>
        <w:t xml:space="preserve">dient </w:t>
      </w:r>
      <w:r w:rsidR="00227C46" w:rsidRPr="009A0EA3">
        <w:rPr>
          <w:szCs w:val="20"/>
        </w:rPr>
        <w:t xml:space="preserve">voor de ingediende </w:t>
      </w:r>
      <w:r w:rsidR="007733BD" w:rsidRPr="009A0EA3">
        <w:rPr>
          <w:szCs w:val="20"/>
        </w:rPr>
        <w:t xml:space="preserve">referenties </w:t>
      </w:r>
      <w:r w:rsidR="00227C46" w:rsidRPr="009A0EA3">
        <w:rPr>
          <w:szCs w:val="20"/>
        </w:rPr>
        <w:t>een ondertekende tevredenheidsverklaring toe te voegen</w:t>
      </w:r>
      <w:r>
        <w:rPr>
          <w:szCs w:val="20"/>
        </w:rPr>
        <w:t xml:space="preserve"> waaruit blijkt dat de inschrijver </w:t>
      </w:r>
      <w:bookmarkStart w:id="0" w:name="_GoBack"/>
      <w:bookmarkEnd w:id="0"/>
      <w:r w:rsidR="00227C46" w:rsidRPr="009A0EA3">
        <w:rPr>
          <w:szCs w:val="20"/>
        </w:rPr>
        <w:t>de werkzaamheden naar tevredenheid</w:t>
      </w:r>
      <w:r w:rsidR="00D6513D">
        <w:rPr>
          <w:szCs w:val="20"/>
        </w:rPr>
        <w:t xml:space="preserve"> van opdrachtgever</w:t>
      </w:r>
      <w:r w:rsidR="00227C46" w:rsidRPr="009A0EA3">
        <w:rPr>
          <w:szCs w:val="20"/>
        </w:rPr>
        <w:t xml:space="preserve"> heeft uitgevoerd </w:t>
      </w:r>
    </w:p>
    <w:p w:rsidR="00B53858" w:rsidRPr="009A0EA3" w:rsidRDefault="00B53858" w:rsidP="00A2680D">
      <w:pPr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32"/>
        <w:gridCol w:w="7680"/>
      </w:tblGrid>
      <w:tr w:rsidR="00227C46" w:rsidRPr="009A0EA3" w:rsidTr="00227C46">
        <w:tc>
          <w:tcPr>
            <w:tcW w:w="1526" w:type="dxa"/>
          </w:tcPr>
          <w:p w:rsidR="00227C46" w:rsidRPr="009A0EA3" w:rsidRDefault="00B53858" w:rsidP="00A2680D">
            <w:r>
              <w:t>Inschrijver</w:t>
            </w:r>
          </w:p>
        </w:tc>
        <w:tc>
          <w:tcPr>
            <w:tcW w:w="8110" w:type="dxa"/>
          </w:tcPr>
          <w:p w:rsidR="00227C46" w:rsidRPr="009A0EA3" w:rsidRDefault="00227C46" w:rsidP="00A2680D"/>
        </w:tc>
      </w:tr>
      <w:tr w:rsidR="00227C46" w:rsidRPr="009A0EA3" w:rsidTr="00227C46">
        <w:tc>
          <w:tcPr>
            <w:tcW w:w="1526" w:type="dxa"/>
          </w:tcPr>
          <w:p w:rsidR="00227C46" w:rsidRPr="009A0EA3" w:rsidRDefault="00227C46" w:rsidP="00A2680D">
            <w:r w:rsidRPr="009A0EA3">
              <w:t xml:space="preserve">Kerncompetenties </w:t>
            </w:r>
          </w:p>
        </w:tc>
        <w:tc>
          <w:tcPr>
            <w:tcW w:w="8110" w:type="dxa"/>
          </w:tcPr>
          <w:p w:rsidR="00227C46" w:rsidRPr="009A0EA3" w:rsidRDefault="00227C46" w:rsidP="00227C46"/>
        </w:tc>
      </w:tr>
    </w:tbl>
    <w:p w:rsidR="00227C46" w:rsidRPr="009A0EA3" w:rsidRDefault="00227C46" w:rsidP="00A2680D">
      <w:pPr>
        <w:rPr>
          <w:szCs w:val="20"/>
        </w:rPr>
      </w:pPr>
    </w:p>
    <w:p w:rsidR="00227C46" w:rsidRPr="009A0EA3" w:rsidRDefault="00227C46" w:rsidP="00A2680D">
      <w:pPr>
        <w:rPr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53"/>
        <w:gridCol w:w="5869"/>
      </w:tblGrid>
      <w:tr w:rsidR="009A0EA3" w:rsidRPr="009A0EA3" w:rsidTr="009A0EA3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9A0EA3" w:rsidRPr="009A0EA3" w:rsidRDefault="009A0EA3" w:rsidP="009E4DD2">
            <w:pPr>
              <w:snapToGrid w:val="0"/>
              <w:rPr>
                <w:rFonts w:cs="Arial"/>
                <w:b/>
                <w:szCs w:val="20"/>
              </w:rPr>
            </w:pPr>
          </w:p>
          <w:p w:rsidR="009A0EA3" w:rsidRPr="009A0EA3" w:rsidRDefault="009A0EA3" w:rsidP="009E4DD2">
            <w:pPr>
              <w:rPr>
                <w:rFonts w:cs="Arial"/>
                <w:b/>
                <w:szCs w:val="20"/>
              </w:rPr>
            </w:pPr>
            <w:r w:rsidRPr="009A0EA3">
              <w:rPr>
                <w:rFonts w:cs="Arial"/>
                <w:b/>
                <w:szCs w:val="20"/>
              </w:rPr>
              <w:t>Algemeen: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A0EA3" w:rsidRPr="009A0EA3" w:rsidRDefault="009A0EA3" w:rsidP="009E4DD2">
            <w:pPr>
              <w:rPr>
                <w:rFonts w:cs="Arial"/>
                <w:b/>
                <w:szCs w:val="20"/>
              </w:rPr>
            </w:pPr>
          </w:p>
        </w:tc>
      </w:tr>
      <w:tr w:rsidR="009A0EA3" w:rsidRPr="009A0EA3" w:rsidTr="009E4DD2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0EA3" w:rsidRPr="009A0EA3" w:rsidRDefault="009A0EA3" w:rsidP="009E4DD2">
            <w:pPr>
              <w:snapToGrid w:val="0"/>
              <w:rPr>
                <w:rFonts w:cs="Arial"/>
                <w:szCs w:val="20"/>
              </w:rPr>
            </w:pPr>
            <w:r w:rsidRPr="009A0EA3">
              <w:rPr>
                <w:rFonts w:cs="Arial"/>
                <w:szCs w:val="20"/>
              </w:rPr>
              <w:t>Naam opdrachtgeve</w:t>
            </w:r>
            <w:r w:rsidR="00D6513D">
              <w:rPr>
                <w:rFonts w:cs="Arial"/>
                <w:szCs w:val="20"/>
              </w:rPr>
              <w:t>r</w:t>
            </w:r>
            <w:r w:rsidRPr="009A0EA3">
              <w:rPr>
                <w:rFonts w:cs="Arial"/>
                <w:szCs w:val="20"/>
              </w:rPr>
              <w:t xml:space="preserve"> referentie</w:t>
            </w:r>
            <w:r w:rsidR="00D6513D">
              <w:rPr>
                <w:rFonts w:cs="Arial"/>
                <w:szCs w:val="20"/>
              </w:rPr>
              <w:t>project</w:t>
            </w:r>
            <w:r w:rsidRPr="009A0EA3">
              <w:rPr>
                <w:rFonts w:cs="Arial"/>
                <w:szCs w:val="20"/>
              </w:rPr>
              <w:t>:</w:t>
            </w:r>
          </w:p>
          <w:p w:rsidR="009A0EA3" w:rsidRPr="009A0EA3" w:rsidRDefault="009A0EA3" w:rsidP="009E4DD2">
            <w:pPr>
              <w:rPr>
                <w:rFonts w:cs="Arial"/>
                <w:szCs w:val="20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3DC" w:rsidRPr="00A0710F" w:rsidRDefault="004273DC" w:rsidP="004273DC">
            <w:pPr>
              <w:rPr>
                <w:sz w:val="18"/>
              </w:rPr>
            </w:pPr>
            <w:r w:rsidRPr="00A0710F">
              <w:rPr>
                <w:sz w:val="18"/>
                <w:highlight w:val="lightGray"/>
              </w:rPr>
              <w:t>&lt;naam, adres, plaats, telefoonnummer, email&gt;</w:t>
            </w:r>
          </w:p>
          <w:p w:rsidR="009A0EA3" w:rsidRPr="009A0EA3" w:rsidRDefault="009A0EA3" w:rsidP="009E4DD2">
            <w:pPr>
              <w:snapToGrid w:val="0"/>
              <w:rPr>
                <w:rFonts w:cs="Arial"/>
                <w:szCs w:val="20"/>
              </w:rPr>
            </w:pPr>
          </w:p>
        </w:tc>
      </w:tr>
      <w:tr w:rsidR="009A0EA3" w:rsidRPr="009A0EA3" w:rsidTr="004273DC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A0EA3" w:rsidRPr="009A0EA3" w:rsidRDefault="004273DC" w:rsidP="009E4DD2">
            <w:pPr>
              <w:snapToGrid w:val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Beschrijving van de opdracht:</w:t>
            </w:r>
          </w:p>
        </w:tc>
      </w:tr>
      <w:tr w:rsidR="009A0EA3" w:rsidRPr="009A0EA3" w:rsidTr="009E4DD2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0EA3" w:rsidRPr="009A0EA3" w:rsidRDefault="001F388E" w:rsidP="009E4DD2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van het project</w:t>
            </w:r>
          </w:p>
          <w:p w:rsidR="009A0EA3" w:rsidRPr="009A0EA3" w:rsidRDefault="009A0EA3" w:rsidP="009E4DD2">
            <w:pPr>
              <w:snapToGrid w:val="0"/>
              <w:rPr>
                <w:rFonts w:cs="Arial"/>
                <w:szCs w:val="20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3" w:rsidRPr="009A0EA3" w:rsidRDefault="009A0EA3" w:rsidP="009E4DD2">
            <w:pPr>
              <w:snapToGrid w:val="0"/>
              <w:rPr>
                <w:rFonts w:cs="Arial"/>
                <w:szCs w:val="20"/>
              </w:rPr>
            </w:pPr>
          </w:p>
        </w:tc>
      </w:tr>
      <w:tr w:rsidR="001F388E" w:rsidRPr="009A0EA3" w:rsidTr="009E4DD2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388E" w:rsidRPr="009A0EA3" w:rsidRDefault="001F388E" w:rsidP="001F388E">
            <w:pPr>
              <w:snapToGrid w:val="0"/>
              <w:rPr>
                <w:rFonts w:cs="Arial"/>
                <w:szCs w:val="20"/>
              </w:rPr>
            </w:pPr>
            <w:r w:rsidRPr="009A0EA3">
              <w:rPr>
                <w:rFonts w:cs="Arial"/>
                <w:szCs w:val="20"/>
              </w:rPr>
              <w:t>Verrichte werkzaamheden</w:t>
            </w:r>
          </w:p>
          <w:p w:rsidR="001F388E" w:rsidRPr="009A0EA3" w:rsidRDefault="001F388E" w:rsidP="009E4DD2">
            <w:pPr>
              <w:snapToGrid w:val="0"/>
              <w:rPr>
                <w:rFonts w:cs="Arial"/>
                <w:szCs w:val="20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88E" w:rsidRPr="009A0EA3" w:rsidRDefault="001F388E" w:rsidP="009E4DD2">
            <w:pPr>
              <w:snapToGrid w:val="0"/>
              <w:rPr>
                <w:rFonts w:cs="Arial"/>
                <w:szCs w:val="20"/>
              </w:rPr>
            </w:pPr>
          </w:p>
        </w:tc>
      </w:tr>
      <w:tr w:rsidR="009A0EA3" w:rsidRPr="009A0EA3" w:rsidTr="009E4DD2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0EA3" w:rsidRPr="009A0EA3" w:rsidRDefault="009A0EA3" w:rsidP="009E4DD2">
            <w:pPr>
              <w:snapToGrid w:val="0"/>
              <w:rPr>
                <w:rFonts w:cs="Arial"/>
                <w:szCs w:val="20"/>
              </w:rPr>
            </w:pPr>
            <w:r w:rsidRPr="009A0EA3">
              <w:rPr>
                <w:rFonts w:cs="Arial"/>
                <w:szCs w:val="20"/>
              </w:rPr>
              <w:t>Locatie van bouwproject</w:t>
            </w:r>
          </w:p>
          <w:p w:rsidR="009A0EA3" w:rsidRPr="009A0EA3" w:rsidRDefault="009A0EA3" w:rsidP="009E4DD2">
            <w:pPr>
              <w:snapToGrid w:val="0"/>
              <w:rPr>
                <w:rFonts w:cs="Arial"/>
                <w:szCs w:val="20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3" w:rsidRPr="009A0EA3" w:rsidRDefault="009A0EA3" w:rsidP="009E4DD2">
            <w:pPr>
              <w:snapToGrid w:val="0"/>
              <w:rPr>
                <w:rFonts w:cs="Arial"/>
                <w:szCs w:val="20"/>
              </w:rPr>
            </w:pPr>
          </w:p>
        </w:tc>
      </w:tr>
      <w:tr w:rsidR="009A0EA3" w:rsidRPr="009A0EA3" w:rsidTr="009E4DD2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0EA3" w:rsidRPr="009A0EA3" w:rsidRDefault="009A0EA3" w:rsidP="009E4DD2">
            <w:pPr>
              <w:snapToGrid w:val="0"/>
              <w:rPr>
                <w:rFonts w:cs="Arial"/>
                <w:szCs w:val="20"/>
              </w:rPr>
            </w:pPr>
            <w:r w:rsidRPr="009A0EA3">
              <w:rPr>
                <w:rFonts w:cs="Arial"/>
                <w:szCs w:val="20"/>
              </w:rPr>
              <w:t>Omvang van de opdracht in euro’s exc. Btw (gefactureerde opdrachtwaarde inclusief bijbehorende vervolgopdrachten)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3" w:rsidRPr="009A0EA3" w:rsidRDefault="009A0EA3" w:rsidP="009E4DD2">
            <w:pPr>
              <w:snapToGrid w:val="0"/>
              <w:rPr>
                <w:rFonts w:cs="Arial"/>
                <w:szCs w:val="20"/>
              </w:rPr>
            </w:pPr>
          </w:p>
        </w:tc>
      </w:tr>
      <w:tr w:rsidR="009A0EA3" w:rsidRPr="009A0EA3" w:rsidTr="009E4DD2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0EA3" w:rsidRPr="009A0EA3" w:rsidRDefault="009A0EA3" w:rsidP="009E4DD2">
            <w:pPr>
              <w:snapToGrid w:val="0"/>
              <w:rPr>
                <w:rFonts w:cs="Arial"/>
                <w:szCs w:val="20"/>
              </w:rPr>
            </w:pPr>
            <w:r w:rsidRPr="009A0EA3">
              <w:rPr>
                <w:rFonts w:cs="Arial"/>
                <w:szCs w:val="20"/>
              </w:rPr>
              <w:t>Datum van de aanvang en afronding van de opdracht</w:t>
            </w:r>
          </w:p>
          <w:p w:rsidR="009A0EA3" w:rsidRPr="009A0EA3" w:rsidRDefault="009A0EA3" w:rsidP="009E4DD2">
            <w:pPr>
              <w:snapToGrid w:val="0"/>
              <w:rPr>
                <w:rFonts w:cs="Arial"/>
                <w:szCs w:val="20"/>
              </w:rPr>
            </w:pPr>
          </w:p>
          <w:p w:rsidR="009A0EA3" w:rsidRPr="009A0EA3" w:rsidRDefault="009A0EA3" w:rsidP="009E4DD2">
            <w:pPr>
              <w:rPr>
                <w:rFonts w:cs="Arial"/>
                <w:szCs w:val="20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3" w:rsidRPr="009A0EA3" w:rsidRDefault="009A0EA3" w:rsidP="009E4DD2">
            <w:pPr>
              <w:snapToGrid w:val="0"/>
              <w:rPr>
                <w:rFonts w:cs="Arial"/>
                <w:szCs w:val="20"/>
              </w:rPr>
            </w:pPr>
          </w:p>
        </w:tc>
      </w:tr>
    </w:tbl>
    <w:p w:rsidR="00227C46" w:rsidRPr="009A0EA3" w:rsidRDefault="00227C46" w:rsidP="00A2680D">
      <w:pPr>
        <w:rPr>
          <w:szCs w:val="20"/>
        </w:rPr>
      </w:pPr>
    </w:p>
    <w:p w:rsidR="009A0EA3" w:rsidRPr="009A0EA3" w:rsidRDefault="009A0EA3" w:rsidP="009A0EA3">
      <w:pPr>
        <w:rPr>
          <w:rFonts w:cs="Arial"/>
          <w:b/>
          <w:szCs w:val="20"/>
        </w:rPr>
      </w:pPr>
      <w:r w:rsidRPr="009A0EA3">
        <w:rPr>
          <w:rFonts w:cs="Arial"/>
          <w:b/>
          <w:szCs w:val="20"/>
        </w:rPr>
        <w:t>Tevredenheidsverklaring:</w:t>
      </w:r>
    </w:p>
    <w:p w:rsidR="009A0EA3" w:rsidRPr="009A0EA3" w:rsidRDefault="009A0EA3" w:rsidP="009A0EA3">
      <w:pPr>
        <w:rPr>
          <w:rFonts w:cs="Arial"/>
          <w:szCs w:val="20"/>
        </w:rPr>
      </w:pPr>
      <w:r w:rsidRPr="009A0EA3">
        <w:rPr>
          <w:rFonts w:cs="Arial"/>
          <w:szCs w:val="20"/>
        </w:rPr>
        <w:t>Let op</w:t>
      </w:r>
      <w:r w:rsidR="00D6513D">
        <w:rPr>
          <w:rFonts w:cs="Arial"/>
          <w:szCs w:val="20"/>
        </w:rPr>
        <w:t>:</w:t>
      </w:r>
      <w:r w:rsidRPr="009A0EA3">
        <w:rPr>
          <w:rFonts w:cs="Arial"/>
          <w:szCs w:val="20"/>
        </w:rPr>
        <w:t xml:space="preserve"> deze verklaring dient getekend te worden door de opdrachtgever.</w:t>
      </w:r>
    </w:p>
    <w:p w:rsidR="009A0EA3" w:rsidRPr="009A0EA3" w:rsidRDefault="009A0EA3" w:rsidP="009A0EA3">
      <w:pPr>
        <w:rPr>
          <w:rFonts w:cs="Arial"/>
          <w:szCs w:val="20"/>
        </w:rPr>
      </w:pPr>
    </w:p>
    <w:tbl>
      <w:tblPr>
        <w:tblW w:w="921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229"/>
      </w:tblGrid>
      <w:tr w:rsidR="009A0EA3" w:rsidRPr="009A0EA3" w:rsidTr="004273DC">
        <w:trPr>
          <w:trHeight w:val="284"/>
        </w:trPr>
        <w:tc>
          <w:tcPr>
            <w:tcW w:w="1985" w:type="dxa"/>
            <w:tcBorders>
              <w:right w:val="single" w:sz="8" w:space="0" w:color="4F81BD"/>
            </w:tcBorders>
          </w:tcPr>
          <w:p w:rsidR="009A0EA3" w:rsidRPr="009A0EA3" w:rsidRDefault="009A0EA3" w:rsidP="009E4DD2">
            <w:pPr>
              <w:tabs>
                <w:tab w:val="left" w:pos="-567"/>
              </w:tabs>
              <w:rPr>
                <w:rFonts w:cs="Arial"/>
                <w:b/>
                <w:szCs w:val="20"/>
              </w:rPr>
            </w:pPr>
            <w:r w:rsidRPr="009A0EA3">
              <w:rPr>
                <w:rFonts w:cs="Arial"/>
                <w:b/>
                <w:szCs w:val="20"/>
              </w:rPr>
              <w:t>Naam:</w:t>
            </w:r>
          </w:p>
          <w:p w:rsidR="009A0EA3" w:rsidRPr="009A0EA3" w:rsidRDefault="009A0EA3" w:rsidP="009E4DD2">
            <w:pPr>
              <w:tabs>
                <w:tab w:val="left" w:pos="-567"/>
              </w:tabs>
              <w:rPr>
                <w:rFonts w:cs="Arial"/>
                <w:b/>
                <w:szCs w:val="20"/>
              </w:rPr>
            </w:pPr>
          </w:p>
        </w:tc>
        <w:tc>
          <w:tcPr>
            <w:tcW w:w="7229" w:type="dxa"/>
          </w:tcPr>
          <w:p w:rsidR="009A0EA3" w:rsidRPr="009A0EA3" w:rsidRDefault="009A0EA3" w:rsidP="009E4DD2">
            <w:pPr>
              <w:tabs>
                <w:tab w:val="left" w:pos="-567"/>
              </w:tabs>
              <w:rPr>
                <w:rFonts w:cs="Arial"/>
                <w:szCs w:val="20"/>
              </w:rPr>
            </w:pPr>
          </w:p>
        </w:tc>
      </w:tr>
      <w:tr w:rsidR="009A0EA3" w:rsidRPr="009A0EA3" w:rsidTr="004273DC">
        <w:trPr>
          <w:trHeight w:val="284"/>
        </w:trPr>
        <w:tc>
          <w:tcPr>
            <w:tcW w:w="198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A0EA3" w:rsidRPr="009A0EA3" w:rsidRDefault="009A0EA3" w:rsidP="009E4DD2">
            <w:pPr>
              <w:tabs>
                <w:tab w:val="left" w:pos="-567"/>
              </w:tabs>
              <w:rPr>
                <w:rFonts w:cs="Arial"/>
                <w:b/>
                <w:szCs w:val="20"/>
              </w:rPr>
            </w:pPr>
            <w:r w:rsidRPr="009A0EA3">
              <w:rPr>
                <w:rFonts w:cs="Arial"/>
                <w:b/>
                <w:szCs w:val="20"/>
              </w:rPr>
              <w:t>Functie:</w:t>
            </w:r>
          </w:p>
          <w:p w:rsidR="009A0EA3" w:rsidRPr="009A0EA3" w:rsidRDefault="009A0EA3" w:rsidP="009E4DD2">
            <w:pPr>
              <w:tabs>
                <w:tab w:val="left" w:pos="-567"/>
              </w:tabs>
              <w:rPr>
                <w:rFonts w:cs="Arial"/>
                <w:b/>
                <w:szCs w:val="20"/>
              </w:rPr>
            </w:pPr>
          </w:p>
        </w:tc>
        <w:tc>
          <w:tcPr>
            <w:tcW w:w="7229" w:type="dxa"/>
            <w:tcBorders>
              <w:top w:val="single" w:sz="8" w:space="0" w:color="4F81BD"/>
              <w:bottom w:val="single" w:sz="8" w:space="0" w:color="4F81BD"/>
            </w:tcBorders>
          </w:tcPr>
          <w:p w:rsidR="009A0EA3" w:rsidRPr="009A0EA3" w:rsidRDefault="009A0EA3" w:rsidP="009E4DD2">
            <w:pPr>
              <w:tabs>
                <w:tab w:val="left" w:pos="-567"/>
              </w:tabs>
              <w:rPr>
                <w:rFonts w:cs="Arial"/>
                <w:szCs w:val="20"/>
              </w:rPr>
            </w:pPr>
          </w:p>
        </w:tc>
      </w:tr>
      <w:tr w:rsidR="009A0EA3" w:rsidRPr="009A0EA3" w:rsidTr="004273DC">
        <w:trPr>
          <w:trHeight w:val="580"/>
        </w:trPr>
        <w:tc>
          <w:tcPr>
            <w:tcW w:w="1985" w:type="dxa"/>
            <w:tcBorders>
              <w:right w:val="single" w:sz="8" w:space="0" w:color="4F81BD"/>
            </w:tcBorders>
          </w:tcPr>
          <w:p w:rsidR="009A0EA3" w:rsidRPr="009A0EA3" w:rsidRDefault="009A0EA3" w:rsidP="009E4DD2">
            <w:pPr>
              <w:tabs>
                <w:tab w:val="left" w:pos="-567"/>
              </w:tabs>
              <w:rPr>
                <w:rFonts w:cs="Arial"/>
                <w:b/>
                <w:szCs w:val="20"/>
              </w:rPr>
            </w:pPr>
            <w:r w:rsidRPr="009A0EA3">
              <w:rPr>
                <w:rFonts w:cs="Arial"/>
                <w:b/>
                <w:szCs w:val="20"/>
              </w:rPr>
              <w:t>Rechtsgeldige ondertekening:</w:t>
            </w:r>
          </w:p>
        </w:tc>
        <w:tc>
          <w:tcPr>
            <w:tcW w:w="7229" w:type="dxa"/>
          </w:tcPr>
          <w:p w:rsidR="009A0EA3" w:rsidRDefault="009A0EA3" w:rsidP="009E4DD2">
            <w:pPr>
              <w:tabs>
                <w:tab w:val="left" w:pos="-567"/>
              </w:tabs>
              <w:rPr>
                <w:rFonts w:cs="Arial"/>
                <w:szCs w:val="20"/>
              </w:rPr>
            </w:pPr>
          </w:p>
          <w:p w:rsidR="004273DC" w:rsidRDefault="004273DC" w:rsidP="009E4DD2">
            <w:pPr>
              <w:tabs>
                <w:tab w:val="left" w:pos="-567"/>
              </w:tabs>
              <w:rPr>
                <w:rFonts w:cs="Arial"/>
                <w:szCs w:val="20"/>
              </w:rPr>
            </w:pPr>
          </w:p>
          <w:p w:rsidR="004273DC" w:rsidRDefault="004273DC" w:rsidP="009E4DD2">
            <w:pPr>
              <w:tabs>
                <w:tab w:val="left" w:pos="-567"/>
              </w:tabs>
              <w:rPr>
                <w:rFonts w:cs="Arial"/>
                <w:szCs w:val="20"/>
              </w:rPr>
            </w:pPr>
          </w:p>
          <w:p w:rsidR="004273DC" w:rsidRPr="009A0EA3" w:rsidRDefault="004273DC" w:rsidP="009E4DD2">
            <w:pPr>
              <w:tabs>
                <w:tab w:val="left" w:pos="-567"/>
              </w:tabs>
              <w:rPr>
                <w:rFonts w:cs="Arial"/>
                <w:szCs w:val="20"/>
              </w:rPr>
            </w:pPr>
          </w:p>
        </w:tc>
      </w:tr>
      <w:tr w:rsidR="009A0EA3" w:rsidRPr="009A0EA3" w:rsidTr="004273DC">
        <w:trPr>
          <w:trHeight w:val="284"/>
        </w:trPr>
        <w:tc>
          <w:tcPr>
            <w:tcW w:w="198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A0EA3" w:rsidRPr="009A0EA3" w:rsidRDefault="009A0EA3" w:rsidP="009E4DD2">
            <w:pPr>
              <w:tabs>
                <w:tab w:val="left" w:pos="-567"/>
              </w:tabs>
              <w:rPr>
                <w:rFonts w:cs="Arial"/>
                <w:b/>
                <w:szCs w:val="20"/>
              </w:rPr>
            </w:pPr>
            <w:r w:rsidRPr="009A0EA3">
              <w:rPr>
                <w:rFonts w:cs="Arial"/>
                <w:b/>
                <w:szCs w:val="20"/>
              </w:rPr>
              <w:t>Datum:</w:t>
            </w:r>
          </w:p>
          <w:p w:rsidR="009A0EA3" w:rsidRPr="009A0EA3" w:rsidRDefault="009A0EA3" w:rsidP="009E4DD2">
            <w:pPr>
              <w:tabs>
                <w:tab w:val="left" w:pos="-567"/>
              </w:tabs>
              <w:rPr>
                <w:rFonts w:cs="Arial"/>
                <w:b/>
                <w:szCs w:val="20"/>
              </w:rPr>
            </w:pPr>
          </w:p>
        </w:tc>
        <w:tc>
          <w:tcPr>
            <w:tcW w:w="7229" w:type="dxa"/>
            <w:tcBorders>
              <w:top w:val="single" w:sz="8" w:space="0" w:color="4F81BD"/>
              <w:bottom w:val="single" w:sz="8" w:space="0" w:color="4F81BD"/>
            </w:tcBorders>
          </w:tcPr>
          <w:p w:rsidR="009A0EA3" w:rsidRPr="009A0EA3" w:rsidRDefault="009A0EA3" w:rsidP="009E4DD2">
            <w:pPr>
              <w:tabs>
                <w:tab w:val="left" w:pos="-567"/>
              </w:tabs>
              <w:rPr>
                <w:rFonts w:cs="Arial"/>
                <w:szCs w:val="20"/>
              </w:rPr>
            </w:pPr>
          </w:p>
        </w:tc>
      </w:tr>
    </w:tbl>
    <w:p w:rsidR="009A0EA3" w:rsidRPr="009A0EA3" w:rsidRDefault="009A0EA3" w:rsidP="000F48E8">
      <w:pPr>
        <w:rPr>
          <w:szCs w:val="20"/>
        </w:rPr>
      </w:pPr>
    </w:p>
    <w:sectPr w:rsidR="009A0EA3" w:rsidRPr="009A0EA3" w:rsidSect="00C734A5">
      <w:footerReference w:type="default" r:id="rId8"/>
      <w:headerReference w:type="first" r:id="rId9"/>
      <w:footerReference w:type="first" r:id="rId10"/>
      <w:pgSz w:w="11906" w:h="16838" w:code="9"/>
      <w:pgMar w:top="1701" w:right="1276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3BD" w:rsidRDefault="007733BD" w:rsidP="00A2680D">
      <w:r>
        <w:separator/>
      </w:r>
    </w:p>
  </w:endnote>
  <w:endnote w:type="continuationSeparator" w:id="0">
    <w:p w:rsidR="007733BD" w:rsidRDefault="007733BD" w:rsidP="00A2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33BD" w:rsidRDefault="007733BD" w:rsidP="007D3971">
    <w:pPr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A0EA3">
      <w:rPr>
        <w:noProof/>
      </w:rPr>
      <w:t>2</w:t>
    </w:r>
    <w:r>
      <w:fldChar w:fldCharType="end"/>
    </w:r>
    <w:r>
      <w:t xml:space="preserve"> / </w:t>
    </w:r>
    <w:r w:rsidR="00562A08">
      <w:fldChar w:fldCharType="begin"/>
    </w:r>
    <w:r w:rsidR="00562A08">
      <w:instrText xml:space="preserve"> NUMPAGES </w:instrText>
    </w:r>
    <w:r w:rsidR="00562A08">
      <w:fldChar w:fldCharType="separate"/>
    </w:r>
    <w:r w:rsidR="009A0EA3">
      <w:rPr>
        <w:noProof/>
      </w:rPr>
      <w:t>2</w:t>
    </w:r>
    <w:r w:rsidR="00562A08">
      <w:rPr>
        <w:noProof/>
      </w:rPr>
      <w:fldChar w:fldCharType="end"/>
    </w:r>
  </w:p>
  <w:p w:rsidR="00A2680D" w:rsidRPr="00C734A5" w:rsidRDefault="00A2680D" w:rsidP="00C734A5">
    <w:pPr>
      <w:pStyle w:val="Voetteks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33BD" w:rsidRDefault="007733BD" w:rsidP="0066540C">
    <w:pPr>
      <w:pStyle w:val="Voettekst"/>
      <w:jc w:val="center"/>
    </w:pPr>
    <w:r>
      <w:rPr>
        <w:noProof/>
      </w:rPr>
      <w:drawing>
        <wp:inline distT="0" distB="0" distL="0" distR="0" wp14:anchorId="116A4C73" wp14:editId="3603820A">
          <wp:extent cx="2486025" cy="590550"/>
          <wp:effectExtent l="0" t="0" r="9525" b="0"/>
          <wp:docPr id="2" name="Afbeelding 2" descr="SenK_Slogan+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nK_Slogan+ww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34A5" w:rsidRDefault="00C734A5" w:rsidP="00C734A5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3BD" w:rsidRDefault="007733BD" w:rsidP="00A2680D">
      <w:r>
        <w:separator/>
      </w:r>
    </w:p>
  </w:footnote>
  <w:footnote w:type="continuationSeparator" w:id="0">
    <w:p w:rsidR="007733BD" w:rsidRDefault="007733BD" w:rsidP="00A26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34A5" w:rsidRDefault="001A4A0E" w:rsidP="00C734A5">
    <w:r>
      <w:rPr>
        <w:noProof/>
      </w:rPr>
      <w:drawing>
        <wp:inline distT="0" distB="0" distL="0" distR="0" wp14:anchorId="6DABCFBF" wp14:editId="734DB6A3">
          <wp:extent cx="5760720" cy="976002"/>
          <wp:effectExtent l="0" t="0" r="0" b="0"/>
          <wp:docPr id="21" name="Afbeelding 21" descr="SenK_Logo+Adres3 zonder 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nK_Logo+Adres3 zonder fax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69"/>
                  <a:stretch/>
                </pic:blipFill>
                <pic:spPr bwMode="auto">
                  <a:xfrm>
                    <a:off x="0" y="0"/>
                    <a:ext cx="5760720" cy="9760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49E4"/>
    <w:multiLevelType w:val="multilevel"/>
    <w:tmpl w:val="8FB8F20C"/>
    <w:styleLink w:val="HHSKOpsomming"/>
    <w:lvl w:ilvl="0">
      <w:start w:val="1"/>
      <w:numFmt w:val="decimal"/>
      <w:pStyle w:val="Subparagraaf"/>
      <w:lvlText w:val="%1."/>
      <w:lvlJc w:val="left"/>
      <w:pPr>
        <w:ind w:left="360" w:hanging="360"/>
      </w:pPr>
      <w:rPr>
        <w:rFonts w:ascii="Verdana" w:hAnsi="Verdana"/>
        <w:b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hAnsi="Verdana"/>
        <w:b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/>
        <w:b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004E38"/>
    <w:multiLevelType w:val="multilevel"/>
    <w:tmpl w:val="8FB8F20C"/>
    <w:numStyleLink w:val="HHSKOpsomming"/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MYCORSA"/>
    <w:docVar w:name="DocAuthor" w:val="Ruud Test Brok"/>
    <w:docVar w:name="DocDuplex" w:val="DUPLEX_DEFAULT"/>
    <w:docVar w:name="DocIndex" w:val="0050"/>
    <w:docVar w:name="DocPrinter" w:val="NOPRINTER"/>
    <w:docVar w:name="DocReg" w:val="0"/>
    <w:docVar w:name="DocType" w:val="UIT"/>
    <w:docVar w:name="DocumentLanguage" w:val="nl-NL"/>
    <w:docVar w:name="IW_Generated" w:val="True"/>
    <w:docVar w:name="KingAsync" w:val="none"/>
    <w:docVar w:name="KingWizard" w:val="0"/>
    <w:docVar w:name="mitStyleTemplates" w:val="HHSK|"/>
    <w:docVar w:name="SignatureMandatory" w:val="1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31"/>
  </w:docVars>
  <w:rsids>
    <w:rsidRoot w:val="007733BD"/>
    <w:rsid w:val="00087A14"/>
    <w:rsid w:val="000F48E8"/>
    <w:rsid w:val="001A4A0E"/>
    <w:rsid w:val="001E72E4"/>
    <w:rsid w:val="001F388E"/>
    <w:rsid w:val="001F7C45"/>
    <w:rsid w:val="00227C46"/>
    <w:rsid w:val="003500C4"/>
    <w:rsid w:val="003A5025"/>
    <w:rsid w:val="004273DC"/>
    <w:rsid w:val="00481345"/>
    <w:rsid w:val="004E36C7"/>
    <w:rsid w:val="004F54C3"/>
    <w:rsid w:val="00562A08"/>
    <w:rsid w:val="005E1E9B"/>
    <w:rsid w:val="005F57AA"/>
    <w:rsid w:val="00621088"/>
    <w:rsid w:val="00634C73"/>
    <w:rsid w:val="00681F3B"/>
    <w:rsid w:val="006E7C18"/>
    <w:rsid w:val="007521FB"/>
    <w:rsid w:val="007733BD"/>
    <w:rsid w:val="007A1AE8"/>
    <w:rsid w:val="00826104"/>
    <w:rsid w:val="008846BF"/>
    <w:rsid w:val="008F3259"/>
    <w:rsid w:val="00976EDE"/>
    <w:rsid w:val="009A0EA3"/>
    <w:rsid w:val="00A0710F"/>
    <w:rsid w:val="00A14419"/>
    <w:rsid w:val="00A2680D"/>
    <w:rsid w:val="00A34428"/>
    <w:rsid w:val="00A56F39"/>
    <w:rsid w:val="00A82305"/>
    <w:rsid w:val="00B53858"/>
    <w:rsid w:val="00BB17EF"/>
    <w:rsid w:val="00C03EA4"/>
    <w:rsid w:val="00C51970"/>
    <w:rsid w:val="00C734A5"/>
    <w:rsid w:val="00CA27BD"/>
    <w:rsid w:val="00CC1A96"/>
    <w:rsid w:val="00CC354D"/>
    <w:rsid w:val="00D05F61"/>
    <w:rsid w:val="00D6513D"/>
    <w:rsid w:val="00DC3082"/>
    <w:rsid w:val="00DC5D47"/>
    <w:rsid w:val="00DE22F1"/>
    <w:rsid w:val="00E47A1D"/>
    <w:rsid w:val="00EC2A9E"/>
    <w:rsid w:val="00EE0F76"/>
    <w:rsid w:val="00F10BE0"/>
    <w:rsid w:val="00FB2700"/>
    <w:rsid w:val="00FE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E3F3DDE"/>
  <w15:docId w15:val="{716C17A2-F94D-402D-BD1F-24344128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E47A1D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7A1D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7A1D"/>
    <w:rPr>
      <w:rFonts w:ascii="Verdana" w:hAnsi="Verdana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47A1D"/>
    <w:pPr>
      <w:contextualSpacing/>
    </w:pPr>
    <w:rPr>
      <w:rFonts w:eastAsiaTheme="majorEastAsia" w:cstheme="majorBidi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47A1D"/>
    <w:rPr>
      <w:rFonts w:ascii="Verdana" w:eastAsiaTheme="majorEastAsia" w:hAnsi="Verdana" w:cstheme="majorBidi"/>
      <w:spacing w:val="5"/>
      <w:kern w:val="28"/>
      <w:sz w:val="28"/>
      <w:szCs w:val="52"/>
    </w:rPr>
  </w:style>
  <w:style w:type="paragraph" w:customStyle="1" w:styleId="Hoofdstuk">
    <w:name w:val="Hoofdstuk"/>
    <w:basedOn w:val="Standaard"/>
    <w:next w:val="Standaard"/>
    <w:qFormat/>
    <w:rsid w:val="00E47A1D"/>
    <w:rPr>
      <w:b/>
      <w:sz w:val="24"/>
    </w:rPr>
  </w:style>
  <w:style w:type="paragraph" w:customStyle="1" w:styleId="Paragraaf">
    <w:name w:val="Paragraaf"/>
    <w:basedOn w:val="Hoofdstuk"/>
    <w:next w:val="Standaard"/>
    <w:qFormat/>
    <w:rsid w:val="00E47A1D"/>
    <w:rPr>
      <w:sz w:val="22"/>
    </w:rPr>
  </w:style>
  <w:style w:type="numbering" w:customStyle="1" w:styleId="HHSKOpsomming">
    <w:name w:val="HHSK Opsomming"/>
    <w:uiPriority w:val="99"/>
    <w:rsid w:val="00E47A1D"/>
    <w:pPr>
      <w:numPr>
        <w:numId w:val="2"/>
      </w:numPr>
    </w:pPr>
  </w:style>
  <w:style w:type="paragraph" w:customStyle="1" w:styleId="Subparagraaf">
    <w:name w:val="Subparagraaf"/>
    <w:basedOn w:val="Paragraaf"/>
    <w:next w:val="Standaard"/>
    <w:qFormat/>
    <w:rsid w:val="00E47A1D"/>
    <w:pPr>
      <w:numPr>
        <w:numId w:val="2"/>
      </w:numPr>
    </w:pPr>
    <w:rPr>
      <w:sz w:val="20"/>
    </w:rPr>
  </w:style>
  <w:style w:type="paragraph" w:customStyle="1" w:styleId="HHSKBriefkopje">
    <w:name w:val="HHSKBriefkopje"/>
    <w:basedOn w:val="Standaard"/>
    <w:rsid w:val="00A2680D"/>
    <w:pPr>
      <w:spacing w:line="220" w:lineRule="atLeast"/>
    </w:pPr>
    <w:rPr>
      <w:rFonts w:eastAsia="Times New Roman" w:cs="Times New Roman"/>
      <w:sz w:val="16"/>
      <w:szCs w:val="20"/>
    </w:rPr>
  </w:style>
  <w:style w:type="table" w:styleId="Tabelraster">
    <w:name w:val="Table Grid"/>
    <w:basedOn w:val="Standaardtabel"/>
    <w:uiPriority w:val="99"/>
    <w:rsid w:val="00A2680D"/>
    <w:pPr>
      <w:spacing w:after="0" w:line="240" w:lineRule="auto"/>
    </w:pPr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268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680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10BE0"/>
    <w:pPr>
      <w:tabs>
        <w:tab w:val="left" w:pos="-1440"/>
        <w:tab w:val="left" w:pos="-720"/>
        <w:tab w:val="left" w:pos="0"/>
        <w:tab w:val="left" w:pos="380"/>
      </w:tabs>
      <w:ind w:left="720"/>
      <w:contextualSpacing/>
    </w:pPr>
    <w:rPr>
      <w:rFonts w:eastAsia="Times New Roman" w:cs="Times New Roman"/>
      <w:szCs w:val="20"/>
    </w:rPr>
  </w:style>
  <w:style w:type="character" w:styleId="Verwijzingopmerking">
    <w:name w:val="annotation reference"/>
    <w:basedOn w:val="Standaardalinea-lettertype"/>
    <w:uiPriority w:val="99"/>
    <w:rsid w:val="007521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521FB"/>
    <w:pPr>
      <w:tabs>
        <w:tab w:val="left" w:pos="-1440"/>
        <w:tab w:val="left" w:pos="-720"/>
        <w:tab w:val="left" w:pos="0"/>
        <w:tab w:val="left" w:pos="380"/>
      </w:tabs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21FB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4419"/>
    <w:pPr>
      <w:tabs>
        <w:tab w:val="clear" w:pos="-1440"/>
        <w:tab w:val="clear" w:pos="-720"/>
        <w:tab w:val="clear" w:pos="0"/>
        <w:tab w:val="clear" w:pos="380"/>
      </w:tabs>
    </w:pPr>
    <w:rPr>
      <w:rFonts w:eastAsiaTheme="minorEastAsia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4419"/>
    <w:rPr>
      <w:rFonts w:ascii="Verdana" w:eastAsia="Times New Roman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erban\AppData\Local\Temp\12\IWRITER\Blanco%20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F1674-19DD-4DAF-997A-3AFFE5CF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sjabloon.dotx</Template>
  <TotalTime>12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HHSK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Farisha Koerban</dc:creator>
  <cp:lastModifiedBy>Kasper Schreuder</cp:lastModifiedBy>
  <cp:revision>6</cp:revision>
  <dcterms:created xsi:type="dcterms:W3CDTF">2019-08-05T12:13:00Z</dcterms:created>
  <dcterms:modified xsi:type="dcterms:W3CDTF">2020-11-24T14:33:00Z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</Properties>
</file>